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C14" w:rsidRDefault="00C60C14" w:rsidP="00795B9C">
      <w:pPr>
        <w:rPr>
          <w:color w:val="000000"/>
          <w:sz w:val="21"/>
          <w:szCs w:val="21"/>
        </w:rPr>
      </w:pPr>
      <w:r>
        <w:rPr>
          <w:rFonts w:ascii="Times" w:hAnsi="Times"/>
          <w:b/>
          <w:sz w:val="28"/>
          <w:lang w:val="ru-RU"/>
        </w:rPr>
        <w:tab/>
      </w:r>
      <w:r w:rsidRPr="00795B9C">
        <w:rPr>
          <w:rFonts w:ascii="Calibri" w:hAnsi="Calibri"/>
          <w:b/>
          <w:sz w:val="28"/>
          <w:lang w:val="ru-RU"/>
        </w:rPr>
        <w:tab/>
      </w:r>
      <w:r w:rsidRPr="00795B9C">
        <w:rPr>
          <w:rFonts w:ascii="Calibri" w:hAnsi="Calibri"/>
          <w:b/>
          <w:sz w:val="28"/>
          <w:lang w:val="ru-RU"/>
        </w:rPr>
        <w:tab/>
      </w:r>
      <w:r w:rsidRPr="00795B9C">
        <w:rPr>
          <w:rFonts w:ascii="Calibri" w:hAnsi="Calibri"/>
          <w:b/>
          <w:sz w:val="28"/>
          <w:lang w:val="ru-RU"/>
        </w:rPr>
        <w:tab/>
      </w:r>
      <w:r>
        <w:rPr>
          <w:rFonts w:ascii="Calibri" w:hAnsi="Calibri"/>
          <w:b/>
          <w:sz w:val="28"/>
          <w:lang w:val="ru-RU"/>
        </w:rPr>
        <w:tab/>
      </w:r>
      <w:r>
        <w:rPr>
          <w:rFonts w:ascii="Calibri" w:hAnsi="Calibri"/>
          <w:b/>
          <w:sz w:val="28"/>
          <w:lang w:val="ru-RU"/>
        </w:rPr>
        <w:tab/>
      </w:r>
      <w:r>
        <w:rPr>
          <w:noProof/>
          <w:lang w:eastAsia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5pt;height:63pt;visibility:visible">
            <v:imagedata r:id="rId4" o:title=""/>
          </v:shape>
        </w:pict>
      </w:r>
    </w:p>
    <w:p w:rsidR="00C60C14" w:rsidRDefault="00C60C14" w:rsidP="00795B9C">
      <w:pPr>
        <w:jc w:val="center"/>
        <w:rPr>
          <w:color w:val="000000"/>
          <w:sz w:val="21"/>
          <w:szCs w:val="21"/>
        </w:rPr>
      </w:pPr>
    </w:p>
    <w:p w:rsidR="00C60C14" w:rsidRDefault="00C60C14" w:rsidP="00795B9C">
      <w:pPr>
        <w:jc w:val="center"/>
        <w:rPr>
          <w:color w:val="000000"/>
          <w:sz w:val="21"/>
          <w:szCs w:val="21"/>
        </w:rPr>
      </w:pPr>
    </w:p>
    <w:p w:rsidR="00C60C14" w:rsidRDefault="00C60C14" w:rsidP="00795B9C">
      <w:pPr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НАРОДНИЙ ДЕПУТАТ УКРАЇНИ</w:t>
      </w:r>
    </w:p>
    <w:p w:rsidR="00C60C14" w:rsidRPr="00EA38A3" w:rsidRDefault="00C60C14" w:rsidP="00795B9C">
      <w:pPr>
        <w:rPr>
          <w:b/>
          <w:bCs/>
          <w:sz w:val="40"/>
          <w:szCs w:val="40"/>
        </w:rPr>
      </w:pPr>
      <w:r>
        <w:rPr>
          <w:noProof/>
          <w:lang w:eastAsia="uk-UA"/>
        </w:rPr>
      </w:r>
      <w:r w:rsidRPr="001965D4">
        <w:rPr>
          <w:noProof/>
          <w:lang w:val="ru-RU"/>
        </w:rPr>
        <w:pict>
          <v:group id="Полотно 4" o:spid="_x0000_s1026" editas="canvas" style="width:468pt;height:36pt;mso-position-horizontal-relative:char;mso-position-vertical-relative:line" coordsize="59436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">
            <v:shape id="_x0000_s1027" type="#_x0000_t75" style="position:absolute;width:59436;height:4572;visibility:visible">
              <v:fill o:detectmouseclick="t"/>
              <v:path o:connecttype="none"/>
            </v:shape>
            <v:line id="Line 4" o:spid="_x0000_s1028" style="position:absolute;visibility:visible" from="0,1524" to="59436,15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8u9cEAAADaAAAADwAAAGRycy9kb3ducmV2LnhtbESPzWrDMBCE74W+g9hCb7WcGkJxooQQ&#10;SCj4lKSHHBdrI4tYK2Mp/nn7qlDIcZiZb5j1dnKtGKgP1rOCRZaDIK69tmwU/FwOH18gQkTW2Hom&#10;BTMF2G5eX9ZYaj/yiYZzNCJBOJSooImxK6UMdUMOQ+Y74uTdfO8wJtkbqXscE9y18jPPl9Kh5bTQ&#10;YEf7hur7+eEUmMraKmgd7vPuWhmMrmgPR6Xe36bdCkSkKT7D/+1vraCAvyvpBsjN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fy71wQAAANoAAAAPAAAAAAAAAAAAAAAA&#10;AKECAABkcnMvZG93bnJldi54bWxQSwUGAAAAAAQABAD5AAAAjwMAAAAA&#10;" strokeweight="4.5pt">
              <v:stroke linestyle="thickThin"/>
            </v:line>
            <w10:anchorlock/>
          </v:group>
        </w:pict>
      </w:r>
      <w:r>
        <w:rPr>
          <w:sz w:val="28"/>
          <w:szCs w:val="28"/>
        </w:rPr>
        <w:t xml:space="preserve">  «</w:t>
      </w:r>
      <w:r w:rsidRPr="00CF5C9F">
        <w:rPr>
          <w:sz w:val="28"/>
          <w:szCs w:val="28"/>
          <w:lang w:val="ru-RU"/>
        </w:rPr>
        <w:t>30</w:t>
      </w:r>
      <w:r>
        <w:rPr>
          <w:sz w:val="28"/>
          <w:szCs w:val="28"/>
        </w:rPr>
        <w:t>»</w:t>
      </w:r>
      <w:r>
        <w:rPr>
          <w:sz w:val="28"/>
          <w:szCs w:val="28"/>
          <w:lang w:val="ru-RU"/>
        </w:rPr>
        <w:t xml:space="preserve"> </w:t>
      </w:r>
      <w:r w:rsidRPr="00CF5C9F">
        <w:rPr>
          <w:sz w:val="28"/>
          <w:szCs w:val="28"/>
          <w:lang w:val="ru-RU"/>
        </w:rPr>
        <w:t xml:space="preserve">жовтня </w:t>
      </w:r>
      <w:r>
        <w:rPr>
          <w:sz w:val="28"/>
          <w:szCs w:val="28"/>
        </w:rPr>
        <w:t>20</w:t>
      </w:r>
      <w:r>
        <w:rPr>
          <w:sz w:val="28"/>
          <w:szCs w:val="28"/>
          <w:lang w:val="ru-RU"/>
        </w:rPr>
        <w:t xml:space="preserve">15 </w:t>
      </w:r>
      <w:r>
        <w:rPr>
          <w:sz w:val="28"/>
          <w:szCs w:val="28"/>
        </w:rPr>
        <w:t xml:space="preserve">р.         </w:t>
      </w:r>
      <w:r>
        <w:rPr>
          <w:sz w:val="28"/>
          <w:szCs w:val="28"/>
        </w:rPr>
        <w:tab/>
        <w:t xml:space="preserve">      </w:t>
      </w:r>
    </w:p>
    <w:p w:rsidR="00C60C14" w:rsidRDefault="00C60C14" w:rsidP="00795B9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ВЕРХОВНА РАДА УКРАЇНИ</w:t>
      </w:r>
    </w:p>
    <w:p w:rsidR="00C60C14" w:rsidRPr="00036995" w:rsidRDefault="00C60C14" w:rsidP="00036995">
      <w:pPr>
        <w:rPr>
          <w:sz w:val="24"/>
          <w:szCs w:val="24"/>
        </w:rPr>
      </w:pPr>
    </w:p>
    <w:p w:rsidR="00C60C14" w:rsidRPr="00036995" w:rsidRDefault="00C60C14" w:rsidP="00036995">
      <w:pPr>
        <w:rPr>
          <w:sz w:val="24"/>
          <w:szCs w:val="24"/>
          <w:lang w:val="ru-RU"/>
        </w:rPr>
      </w:pPr>
    </w:p>
    <w:p w:rsidR="00C60C14" w:rsidRPr="00205A50" w:rsidRDefault="00C60C14" w:rsidP="00440150">
      <w:pPr>
        <w:jc w:val="both"/>
        <w:rPr>
          <w:b/>
          <w:bCs/>
          <w:i/>
          <w:iCs/>
          <w:sz w:val="28"/>
          <w:szCs w:val="28"/>
        </w:rPr>
      </w:pPr>
    </w:p>
    <w:p w:rsidR="00C60C14" w:rsidRPr="00205A50" w:rsidRDefault="00C60C14" w:rsidP="00440150">
      <w:pPr>
        <w:jc w:val="both"/>
        <w:rPr>
          <w:b/>
          <w:bCs/>
          <w:i/>
          <w:iCs/>
          <w:sz w:val="28"/>
          <w:szCs w:val="28"/>
        </w:rPr>
      </w:pPr>
    </w:p>
    <w:p w:rsidR="00C60C14" w:rsidRDefault="00C60C14" w:rsidP="00795B9C">
      <w:pPr>
        <w:ind w:firstLine="540"/>
        <w:jc w:val="both"/>
        <w:rPr>
          <w:sz w:val="28"/>
          <w:szCs w:val="28"/>
        </w:rPr>
      </w:pPr>
    </w:p>
    <w:p w:rsidR="00C60C14" w:rsidRPr="00B549D9" w:rsidRDefault="00C60C14" w:rsidP="00B549D9">
      <w:pPr>
        <w:ind w:firstLine="708"/>
        <w:jc w:val="both"/>
        <w:rPr>
          <w:b/>
          <w:bCs/>
          <w:sz w:val="24"/>
          <w:szCs w:val="24"/>
        </w:rPr>
      </w:pPr>
      <w:r w:rsidRPr="00232304">
        <w:rPr>
          <w:sz w:val="28"/>
          <w:szCs w:val="28"/>
        </w:rPr>
        <w:t xml:space="preserve">Відповідно до статті 93 Конституції України в порядку законодавчої ініціативи подаю для </w:t>
      </w:r>
      <w:r w:rsidRPr="00B549D9">
        <w:rPr>
          <w:sz w:val="28"/>
          <w:szCs w:val="28"/>
        </w:rPr>
        <w:t>розгляду Верховною Радою проект Закону України «</w:t>
      </w:r>
      <w:r w:rsidRPr="00B549D9">
        <w:rPr>
          <w:sz w:val="28"/>
          <w:szCs w:val="28"/>
          <w:lang w:eastAsia="uk-UA"/>
        </w:rPr>
        <w:t xml:space="preserve">Про внесення змін до Закону України </w:t>
      </w:r>
      <w:r w:rsidRPr="00B549D9">
        <w:rPr>
          <w:bCs/>
          <w:sz w:val="28"/>
          <w:szCs w:val="28"/>
        </w:rPr>
        <w:t>«Про загальну середню освіту» (щодо діяльності міжнародних (інтернаціональних) загальноосвітніх навчальних закладів (шкіл)».</w:t>
      </w:r>
    </w:p>
    <w:p w:rsidR="00C60C14" w:rsidRPr="00232304" w:rsidRDefault="00C60C14" w:rsidP="00232304">
      <w:pPr>
        <w:ind w:firstLine="708"/>
        <w:jc w:val="both"/>
        <w:rPr>
          <w:sz w:val="28"/>
          <w:szCs w:val="28"/>
        </w:rPr>
      </w:pPr>
    </w:p>
    <w:p w:rsidR="00C60C14" w:rsidRDefault="00C60C14" w:rsidP="00B549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Доповідатиме цей проект на пленарному засіданні Верховної Ради України народний депутат України </w:t>
      </w:r>
      <w:r>
        <w:rPr>
          <w:sz w:val="28"/>
          <w:szCs w:val="28"/>
          <w:lang w:val="en-US"/>
        </w:rPr>
        <w:t>VIII</w:t>
      </w:r>
      <w:r w:rsidRPr="00EA38A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скликання Льовочкіна Ю.В.(№ 175)</w:t>
      </w:r>
    </w:p>
    <w:p w:rsidR="00C60C14" w:rsidRDefault="00C60C14" w:rsidP="00440150">
      <w:pPr>
        <w:ind w:firstLine="709"/>
        <w:rPr>
          <w:sz w:val="28"/>
          <w:szCs w:val="28"/>
        </w:rPr>
      </w:pPr>
    </w:p>
    <w:p w:rsidR="00C60C14" w:rsidRDefault="00C60C14" w:rsidP="0044015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Додатки: </w:t>
      </w:r>
      <w:r>
        <w:rPr>
          <w:sz w:val="28"/>
          <w:szCs w:val="28"/>
        </w:rPr>
        <w:tab/>
        <w:t xml:space="preserve">1. Текст законопроекту на </w:t>
      </w:r>
      <w:r w:rsidRPr="00B549D9">
        <w:rPr>
          <w:sz w:val="28"/>
          <w:szCs w:val="28"/>
          <w:lang w:val="ru-RU"/>
        </w:rPr>
        <w:t>__</w:t>
      </w:r>
      <w:r>
        <w:rPr>
          <w:sz w:val="28"/>
          <w:szCs w:val="28"/>
        </w:rPr>
        <w:t xml:space="preserve"> </w:t>
      </w:r>
      <w:r w:rsidRPr="00205A50">
        <w:rPr>
          <w:sz w:val="28"/>
          <w:szCs w:val="28"/>
        </w:rPr>
        <w:t>арк.</w:t>
      </w:r>
      <w:r>
        <w:rPr>
          <w:sz w:val="28"/>
          <w:szCs w:val="28"/>
        </w:rPr>
        <w:t>;</w:t>
      </w:r>
    </w:p>
    <w:p w:rsidR="00C60C14" w:rsidRDefault="00C60C14" w:rsidP="00144733">
      <w:pPr>
        <w:ind w:left="1415" w:firstLine="709"/>
        <w:rPr>
          <w:sz w:val="28"/>
          <w:szCs w:val="28"/>
        </w:rPr>
      </w:pPr>
      <w:r>
        <w:rPr>
          <w:sz w:val="28"/>
          <w:szCs w:val="28"/>
        </w:rPr>
        <w:t>2. Пояснювальна записка на __ арк.;</w:t>
      </w:r>
    </w:p>
    <w:p w:rsidR="00C60C14" w:rsidRDefault="00C60C14" w:rsidP="00263A4B">
      <w:pPr>
        <w:ind w:left="1415" w:firstLine="709"/>
        <w:rPr>
          <w:sz w:val="28"/>
          <w:szCs w:val="28"/>
        </w:rPr>
      </w:pPr>
      <w:r>
        <w:rPr>
          <w:sz w:val="28"/>
          <w:szCs w:val="28"/>
        </w:rPr>
        <w:t>3.</w:t>
      </w:r>
      <w:r w:rsidRPr="000B4C4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Проект Постанови Верховної Ради України на 1 арк .;</w:t>
      </w:r>
    </w:p>
    <w:p w:rsidR="00C60C14" w:rsidRDefault="00C60C14" w:rsidP="00263A4B">
      <w:pPr>
        <w:ind w:left="1415" w:firstLine="709"/>
        <w:rPr>
          <w:sz w:val="28"/>
          <w:szCs w:val="28"/>
        </w:rPr>
      </w:pPr>
      <w:r>
        <w:rPr>
          <w:sz w:val="28"/>
          <w:szCs w:val="28"/>
        </w:rPr>
        <w:t>4. Порівняльна таблиця на __ арк.;</w:t>
      </w:r>
    </w:p>
    <w:p w:rsidR="00C60C14" w:rsidRDefault="00C60C14" w:rsidP="00CA6CFD">
      <w:pPr>
        <w:ind w:left="1415"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Pr="00205A50">
        <w:rPr>
          <w:sz w:val="28"/>
          <w:szCs w:val="28"/>
        </w:rPr>
        <w:t>.</w:t>
      </w:r>
      <w:r>
        <w:rPr>
          <w:sz w:val="28"/>
          <w:szCs w:val="28"/>
        </w:rPr>
        <w:t xml:space="preserve"> Електронна версія проекту.</w:t>
      </w:r>
    </w:p>
    <w:p w:rsidR="00C60C14" w:rsidRDefault="00C60C14" w:rsidP="00440150">
      <w:pPr>
        <w:ind w:firstLine="709"/>
        <w:rPr>
          <w:sz w:val="28"/>
          <w:szCs w:val="28"/>
        </w:rPr>
      </w:pPr>
    </w:p>
    <w:p w:rsidR="00C60C14" w:rsidRDefault="00C60C14" w:rsidP="00440150">
      <w:pPr>
        <w:ind w:firstLine="709"/>
        <w:rPr>
          <w:sz w:val="28"/>
          <w:szCs w:val="28"/>
        </w:rPr>
      </w:pPr>
    </w:p>
    <w:p w:rsidR="00C60C14" w:rsidRPr="00205A50" w:rsidRDefault="00C60C14" w:rsidP="00440150">
      <w:pPr>
        <w:ind w:firstLine="709"/>
        <w:rPr>
          <w:sz w:val="28"/>
          <w:szCs w:val="28"/>
        </w:rPr>
      </w:pPr>
    </w:p>
    <w:p w:rsidR="00C60C14" w:rsidRPr="00205A50" w:rsidRDefault="00C60C14" w:rsidP="0040164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C60C14" w:rsidRDefault="00C60C14" w:rsidP="00440150">
      <w:pPr>
        <w:ind w:firstLine="709"/>
        <w:rPr>
          <w:b/>
          <w:bCs/>
          <w:sz w:val="28"/>
          <w:szCs w:val="28"/>
        </w:rPr>
      </w:pPr>
    </w:p>
    <w:p w:rsidR="00C60C14" w:rsidRDefault="00C60C14" w:rsidP="00440150">
      <w:pPr>
        <w:ind w:firstLine="709"/>
        <w:rPr>
          <w:b/>
          <w:bCs/>
          <w:sz w:val="28"/>
          <w:szCs w:val="28"/>
        </w:rPr>
      </w:pPr>
    </w:p>
    <w:p w:rsidR="00C60C14" w:rsidRPr="000516FB" w:rsidRDefault="00C60C14" w:rsidP="00440150">
      <w:pPr>
        <w:ind w:firstLine="709"/>
        <w:rPr>
          <w:b/>
          <w:bCs/>
          <w:sz w:val="28"/>
          <w:szCs w:val="28"/>
        </w:rPr>
      </w:pPr>
    </w:p>
    <w:p w:rsidR="00C60C14" w:rsidRPr="008F5A3E" w:rsidRDefault="00C60C14" w:rsidP="0014473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Народний депутат України         </w:t>
      </w:r>
      <w:r>
        <w:rPr>
          <w:b/>
          <w:sz w:val="28"/>
          <w:szCs w:val="28"/>
          <w:lang w:val="ru-RU"/>
        </w:rPr>
        <w:t xml:space="preserve">                                    Льовочк</w:t>
      </w:r>
      <w:r>
        <w:rPr>
          <w:b/>
          <w:sz w:val="28"/>
          <w:szCs w:val="28"/>
        </w:rPr>
        <w:t>іна Ю.В.</w:t>
      </w:r>
    </w:p>
    <w:p w:rsidR="00C60C14" w:rsidRDefault="00C60C14" w:rsidP="0014473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</w:t>
      </w:r>
      <w:bookmarkStart w:id="0" w:name="_GoBack"/>
      <w:bookmarkEnd w:id="0"/>
      <w:r>
        <w:rPr>
          <w:b/>
          <w:sz w:val="28"/>
          <w:szCs w:val="28"/>
        </w:rPr>
        <w:t xml:space="preserve">       (посвід.№175)</w:t>
      </w:r>
    </w:p>
    <w:p w:rsidR="00C60C14" w:rsidRPr="00DC7E9F" w:rsidRDefault="00C60C14" w:rsidP="00DC7E9F">
      <w:pPr>
        <w:pStyle w:val="PlainText"/>
        <w:tabs>
          <w:tab w:val="left" w:pos="6480"/>
        </w:tabs>
        <w:spacing w:after="60"/>
        <w:rPr>
          <w:rFonts w:ascii="Times New Roman" w:hAnsi="Times New Roman" w:cs="Times New Roman"/>
          <w:b/>
          <w:bCs/>
          <w:sz w:val="28"/>
          <w:szCs w:val="28"/>
        </w:rPr>
      </w:pPr>
    </w:p>
    <w:p w:rsidR="00C60C14" w:rsidRPr="00DC7E9F" w:rsidRDefault="00C60C14" w:rsidP="00D917D0">
      <w:pPr>
        <w:pStyle w:val="PlainText"/>
        <w:tabs>
          <w:tab w:val="left" w:pos="6480"/>
        </w:tabs>
        <w:spacing w:after="60"/>
      </w:pPr>
      <w:r w:rsidRPr="00DC7E9F">
        <w:tab/>
      </w:r>
    </w:p>
    <w:sectPr w:rsidR="00C60C14" w:rsidRPr="00DC7E9F" w:rsidSect="00AC0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0150"/>
    <w:rsid w:val="00036995"/>
    <w:rsid w:val="000516FB"/>
    <w:rsid w:val="000B4C47"/>
    <w:rsid w:val="000D1A2D"/>
    <w:rsid w:val="000D32F8"/>
    <w:rsid w:val="000E67FE"/>
    <w:rsid w:val="00144733"/>
    <w:rsid w:val="0015149C"/>
    <w:rsid w:val="00180484"/>
    <w:rsid w:val="001965D4"/>
    <w:rsid w:val="00205A50"/>
    <w:rsid w:val="00232304"/>
    <w:rsid w:val="002451BA"/>
    <w:rsid w:val="00263A4B"/>
    <w:rsid w:val="0026493D"/>
    <w:rsid w:val="00322936"/>
    <w:rsid w:val="003233F7"/>
    <w:rsid w:val="003701FE"/>
    <w:rsid w:val="0037502C"/>
    <w:rsid w:val="00384403"/>
    <w:rsid w:val="003934CF"/>
    <w:rsid w:val="00401642"/>
    <w:rsid w:val="00425F42"/>
    <w:rsid w:val="0043514E"/>
    <w:rsid w:val="00440150"/>
    <w:rsid w:val="004421A6"/>
    <w:rsid w:val="00475823"/>
    <w:rsid w:val="004B32E2"/>
    <w:rsid w:val="004C28CC"/>
    <w:rsid w:val="00541808"/>
    <w:rsid w:val="00544C54"/>
    <w:rsid w:val="005635E6"/>
    <w:rsid w:val="0057096D"/>
    <w:rsid w:val="00595106"/>
    <w:rsid w:val="005C7995"/>
    <w:rsid w:val="006348C9"/>
    <w:rsid w:val="0066517D"/>
    <w:rsid w:val="006730CA"/>
    <w:rsid w:val="006747A4"/>
    <w:rsid w:val="006B0CA9"/>
    <w:rsid w:val="006C4478"/>
    <w:rsid w:val="006F5F7E"/>
    <w:rsid w:val="007059D5"/>
    <w:rsid w:val="00724F43"/>
    <w:rsid w:val="0073445E"/>
    <w:rsid w:val="00761E40"/>
    <w:rsid w:val="00764FC9"/>
    <w:rsid w:val="007829E5"/>
    <w:rsid w:val="00785170"/>
    <w:rsid w:val="00795B9C"/>
    <w:rsid w:val="008736BB"/>
    <w:rsid w:val="00873CCD"/>
    <w:rsid w:val="00892365"/>
    <w:rsid w:val="008A0351"/>
    <w:rsid w:val="008D49E8"/>
    <w:rsid w:val="008F5A3E"/>
    <w:rsid w:val="0097061C"/>
    <w:rsid w:val="009A53E5"/>
    <w:rsid w:val="009B5EAA"/>
    <w:rsid w:val="009D119A"/>
    <w:rsid w:val="009D7E7B"/>
    <w:rsid w:val="009E0242"/>
    <w:rsid w:val="00A136CF"/>
    <w:rsid w:val="00A24004"/>
    <w:rsid w:val="00A377DB"/>
    <w:rsid w:val="00A54F63"/>
    <w:rsid w:val="00A56718"/>
    <w:rsid w:val="00A951BF"/>
    <w:rsid w:val="00A95FAC"/>
    <w:rsid w:val="00AC04B3"/>
    <w:rsid w:val="00AE0D17"/>
    <w:rsid w:val="00B04C14"/>
    <w:rsid w:val="00B549D9"/>
    <w:rsid w:val="00B709F9"/>
    <w:rsid w:val="00B75C50"/>
    <w:rsid w:val="00B83F74"/>
    <w:rsid w:val="00BA3158"/>
    <w:rsid w:val="00BB0F36"/>
    <w:rsid w:val="00BD239D"/>
    <w:rsid w:val="00C014A1"/>
    <w:rsid w:val="00C16C85"/>
    <w:rsid w:val="00C60C14"/>
    <w:rsid w:val="00C91298"/>
    <w:rsid w:val="00CA6CFD"/>
    <w:rsid w:val="00CB5AD3"/>
    <w:rsid w:val="00CD4C04"/>
    <w:rsid w:val="00CE200B"/>
    <w:rsid w:val="00CE3BC0"/>
    <w:rsid w:val="00CF5C9F"/>
    <w:rsid w:val="00D12EE5"/>
    <w:rsid w:val="00D47312"/>
    <w:rsid w:val="00D47BFB"/>
    <w:rsid w:val="00D60D49"/>
    <w:rsid w:val="00D917D0"/>
    <w:rsid w:val="00DC7E9F"/>
    <w:rsid w:val="00DF382A"/>
    <w:rsid w:val="00E4092E"/>
    <w:rsid w:val="00E6229B"/>
    <w:rsid w:val="00E65E92"/>
    <w:rsid w:val="00E7707E"/>
    <w:rsid w:val="00EA38A3"/>
    <w:rsid w:val="00EB05D4"/>
    <w:rsid w:val="00EC16FF"/>
    <w:rsid w:val="00EE20AE"/>
    <w:rsid w:val="00F046FF"/>
    <w:rsid w:val="00F3312B"/>
    <w:rsid w:val="00F408ED"/>
    <w:rsid w:val="00F91764"/>
    <w:rsid w:val="00FA1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150"/>
    <w:rPr>
      <w:sz w:val="20"/>
      <w:szCs w:val="20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05A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05A5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05A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05A50"/>
    <w:pPr>
      <w:keepNext/>
      <w:autoSpaceDE w:val="0"/>
      <w:autoSpaceDN w:val="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05A5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C04B3"/>
    <w:rPr>
      <w:rFonts w:ascii="Calibri Light" w:hAnsi="Calibri Light" w:cs="Times New Roman"/>
      <w:b/>
      <w:bCs/>
      <w:kern w:val="32"/>
      <w:sz w:val="32"/>
      <w:szCs w:val="32"/>
      <w:lang w:val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C04B3"/>
    <w:rPr>
      <w:rFonts w:ascii="Calibri Light" w:hAnsi="Calibri Light" w:cs="Times New Roman"/>
      <w:b/>
      <w:bCs/>
      <w:i/>
      <w:iCs/>
      <w:sz w:val="28"/>
      <w:szCs w:val="28"/>
      <w:lang w:val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C04B3"/>
    <w:rPr>
      <w:rFonts w:ascii="Calibri Light" w:hAnsi="Calibri Light" w:cs="Times New Roman"/>
      <w:b/>
      <w:bCs/>
      <w:sz w:val="26"/>
      <w:szCs w:val="26"/>
      <w:lang w:val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05A50"/>
    <w:rPr>
      <w:rFonts w:cs="Times New Roman"/>
      <w:b/>
      <w:bCs/>
      <w:sz w:val="28"/>
      <w:szCs w:val="28"/>
      <w:lang w:val="uk-UA"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C04B3"/>
    <w:rPr>
      <w:rFonts w:ascii="Calibri" w:hAnsi="Calibri" w:cs="Times New Roman"/>
      <w:b/>
      <w:bCs/>
      <w:i/>
      <w:iCs/>
      <w:sz w:val="26"/>
      <w:szCs w:val="26"/>
      <w:lang w:val="uk-UA"/>
    </w:rPr>
  </w:style>
  <w:style w:type="paragraph" w:styleId="PlainText">
    <w:name w:val="Plain Text"/>
    <w:basedOn w:val="Normal"/>
    <w:link w:val="PlainTextChar"/>
    <w:uiPriority w:val="99"/>
    <w:rsid w:val="00205A50"/>
    <w:pPr>
      <w:autoSpaceDE w:val="0"/>
      <w:autoSpaceDN w:val="0"/>
    </w:pPr>
    <w:rPr>
      <w:rFonts w:ascii="Courier New" w:hAnsi="Courier New" w:cs="Courier New"/>
      <w:lang w:val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205A50"/>
    <w:rPr>
      <w:rFonts w:ascii="Courier New" w:hAnsi="Courier New" w:cs="Courier New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205A50"/>
    <w:pPr>
      <w:autoSpaceDE w:val="0"/>
      <w:autoSpaceDN w:val="0"/>
      <w:spacing w:after="120" w:line="480" w:lineRule="auto"/>
      <w:ind w:left="283"/>
    </w:pPr>
    <w:rPr>
      <w:lang w:val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205A50"/>
    <w:rPr>
      <w:rFonts w:cs="Times New Roman"/>
      <w:lang w:val="ru-RU" w:eastAsia="ru-RU"/>
    </w:rPr>
  </w:style>
  <w:style w:type="paragraph" w:customStyle="1" w:styleId="FR3">
    <w:name w:val="FR3"/>
    <w:uiPriority w:val="99"/>
    <w:rsid w:val="00205A50"/>
    <w:pPr>
      <w:widowControl w:val="0"/>
      <w:snapToGrid w:val="0"/>
      <w:ind w:left="1680" w:right="2200"/>
      <w:jc w:val="center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B4C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B4C47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144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652</Words>
  <Characters>373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"27" жовтня 2011  р</dc:title>
  <dc:subject/>
  <dc:creator>user</dc:creator>
  <cp:keywords/>
  <dc:description/>
  <cp:lastModifiedBy>Deputat</cp:lastModifiedBy>
  <cp:revision>23</cp:revision>
  <cp:lastPrinted>2015-10-30T13:26:00Z</cp:lastPrinted>
  <dcterms:created xsi:type="dcterms:W3CDTF">2014-12-22T16:52:00Z</dcterms:created>
  <dcterms:modified xsi:type="dcterms:W3CDTF">2015-10-30T13:27:00Z</dcterms:modified>
</cp:coreProperties>
</file>