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B70" w:rsidRPr="00691A37" w:rsidRDefault="00191B70" w:rsidP="00227528">
      <w:pPr>
        <w:pBdr>
          <w:bottom w:val="single" w:sz="12" w:space="1" w:color="auto"/>
        </w:pBdr>
        <w:spacing w:line="360" w:lineRule="auto"/>
        <w:ind w:firstLine="540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Описание: Описание: untitled" style="width:45pt;height:60pt;visibility:visible">
            <v:imagedata r:id="rId5" o:title=""/>
          </v:shape>
        </w:pict>
      </w:r>
    </w:p>
    <w:p w:rsidR="00191B70" w:rsidRPr="00A16A0C" w:rsidRDefault="00191B70" w:rsidP="00227528">
      <w:pPr>
        <w:pBdr>
          <w:bottom w:val="single" w:sz="12" w:space="1" w:color="auto"/>
        </w:pBdr>
        <w:spacing w:line="360" w:lineRule="auto"/>
        <w:ind w:firstLine="540"/>
        <w:jc w:val="center"/>
        <w:rPr>
          <w:b/>
          <w:bCs/>
          <w:sz w:val="32"/>
          <w:szCs w:val="32"/>
        </w:rPr>
      </w:pPr>
      <w:r w:rsidRPr="00A16A0C">
        <w:rPr>
          <w:b/>
          <w:bCs/>
          <w:sz w:val="32"/>
          <w:szCs w:val="32"/>
        </w:rPr>
        <w:t>НАРОДНИЙ ДЕПУТАТ УКРАЇНИ</w:t>
      </w:r>
    </w:p>
    <w:p w:rsidR="00191B70" w:rsidRPr="00150335" w:rsidRDefault="00191B70" w:rsidP="00227528">
      <w:pPr>
        <w:ind w:firstLine="540"/>
        <w:jc w:val="both"/>
      </w:pPr>
    </w:p>
    <w:p w:rsidR="00191B70" w:rsidRPr="00800525" w:rsidRDefault="00191B70" w:rsidP="00227528">
      <w:pPr>
        <w:ind w:firstLine="540"/>
      </w:pPr>
      <w:r>
        <w:t>_____________</w:t>
      </w:r>
      <w:r w:rsidRPr="00800525">
        <w:t>201</w:t>
      </w:r>
      <w:r>
        <w:rPr>
          <w:lang w:val="ru-RU"/>
        </w:rPr>
        <w:t>5</w:t>
      </w:r>
      <w:r w:rsidRPr="00800525">
        <w:t>р.</w:t>
      </w:r>
    </w:p>
    <w:p w:rsidR="00191B70" w:rsidRDefault="00191B70" w:rsidP="00227528">
      <w:pPr>
        <w:ind w:firstLine="540"/>
        <w:jc w:val="both"/>
      </w:pPr>
    </w:p>
    <w:p w:rsidR="00191B70" w:rsidRDefault="00191B70" w:rsidP="00227528">
      <w:pPr>
        <w:spacing w:line="360" w:lineRule="auto"/>
        <w:ind w:firstLine="540"/>
        <w:jc w:val="right"/>
        <w:rPr>
          <w:b/>
        </w:rPr>
      </w:pPr>
      <w:r>
        <w:rPr>
          <w:b/>
        </w:rPr>
        <w:t>Верховна Рада України</w:t>
      </w:r>
    </w:p>
    <w:p w:rsidR="00191B70" w:rsidRDefault="00191B70" w:rsidP="00227528">
      <w:pPr>
        <w:spacing w:line="360" w:lineRule="auto"/>
        <w:ind w:firstLine="540"/>
        <w:jc w:val="both"/>
      </w:pPr>
    </w:p>
    <w:p w:rsidR="00191B70" w:rsidRPr="00CB7E80" w:rsidRDefault="00191B70" w:rsidP="00227528">
      <w:pPr>
        <w:ind w:firstLine="540"/>
        <w:jc w:val="both"/>
      </w:pPr>
    </w:p>
    <w:p w:rsidR="00191B70" w:rsidRPr="0029201F" w:rsidRDefault="00191B70" w:rsidP="00227528">
      <w:pPr>
        <w:pStyle w:val="NoSpacing"/>
        <w:ind w:firstLine="72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75E89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проект Закону України </w:t>
      </w:r>
      <w:r w:rsidRPr="00F36B06">
        <w:rPr>
          <w:sz w:val="28"/>
          <w:szCs w:val="28"/>
          <w:lang w:val="uk-UA"/>
        </w:rPr>
        <w:t>«Про внесення змін до деяких Законів України</w:t>
      </w:r>
      <w:r>
        <w:rPr>
          <w:sz w:val="28"/>
          <w:szCs w:val="28"/>
          <w:lang w:val="uk-UA"/>
        </w:rPr>
        <w:t xml:space="preserve"> </w:t>
      </w:r>
      <w:r w:rsidRPr="00F36B06">
        <w:rPr>
          <w:sz w:val="28"/>
          <w:szCs w:val="28"/>
          <w:lang w:val="uk-UA"/>
        </w:rPr>
        <w:t>щодо забезпечення недоторканості права власності та інших речових прав на нерухоме майно і землю власникам відокремлених морських терміналів»</w:t>
      </w:r>
      <w:r w:rsidRPr="0029201F">
        <w:rPr>
          <w:sz w:val="28"/>
          <w:szCs w:val="28"/>
          <w:lang w:val="uk-UA"/>
        </w:rPr>
        <w:t>.</w:t>
      </w:r>
    </w:p>
    <w:p w:rsidR="00191B70" w:rsidRPr="00375E89" w:rsidRDefault="00191B70" w:rsidP="00227528">
      <w:pPr>
        <w:pStyle w:val="Heading2"/>
        <w:spacing w:before="0" w:after="0"/>
        <w:ind w:right="-6" w:firstLine="720"/>
        <w:jc w:val="both"/>
        <w:rPr>
          <w:rFonts w:ascii="Times New Roman" w:hAnsi="Times New Roman" w:cs="Times New Roman"/>
          <w:b w:val="0"/>
          <w:i w:val="0"/>
        </w:rPr>
      </w:pPr>
      <w:r w:rsidRPr="00375E89">
        <w:rPr>
          <w:rFonts w:ascii="Times New Roman" w:hAnsi="Times New Roman" w:cs="Times New Roman"/>
          <w:b w:val="0"/>
          <w:i w:val="0"/>
        </w:rPr>
        <w:t xml:space="preserve">Доповідати законопроект на пленарному засіданні Верховної Ради України буде народний депутат України </w:t>
      </w:r>
      <w:r>
        <w:rPr>
          <w:rFonts w:ascii="Times New Roman" w:hAnsi="Times New Roman" w:cs="Times New Roman"/>
          <w:b w:val="0"/>
          <w:i w:val="0"/>
        </w:rPr>
        <w:t>А.О. Вадатурський</w:t>
      </w:r>
      <w:r w:rsidRPr="00375E89">
        <w:rPr>
          <w:rFonts w:ascii="Times New Roman" w:hAnsi="Times New Roman" w:cs="Times New Roman"/>
          <w:b w:val="0"/>
          <w:i w:val="0"/>
        </w:rPr>
        <w:t xml:space="preserve">. </w:t>
      </w:r>
    </w:p>
    <w:p w:rsidR="00191B70" w:rsidRDefault="00191B70" w:rsidP="00227528">
      <w:pPr>
        <w:spacing w:line="360" w:lineRule="auto"/>
        <w:ind w:firstLine="720"/>
        <w:rPr>
          <w:b/>
        </w:rPr>
      </w:pPr>
    </w:p>
    <w:p w:rsidR="00191B70" w:rsidRPr="007830C4" w:rsidRDefault="00191B70" w:rsidP="00227528">
      <w:pPr>
        <w:spacing w:line="360" w:lineRule="auto"/>
        <w:ind w:firstLine="720"/>
        <w:rPr>
          <w:b/>
        </w:rPr>
      </w:pPr>
      <w:r w:rsidRPr="007830C4">
        <w:rPr>
          <w:b/>
        </w:rPr>
        <w:t>Додатки:</w:t>
      </w:r>
      <w:r w:rsidRPr="007830C4">
        <w:rPr>
          <w:b/>
        </w:rPr>
        <w:tab/>
      </w:r>
    </w:p>
    <w:p w:rsidR="00191B70" w:rsidRPr="007830C4" w:rsidRDefault="00191B70" w:rsidP="00227528">
      <w:pPr>
        <w:numPr>
          <w:ilvl w:val="0"/>
          <w:numId w:val="1"/>
        </w:numPr>
        <w:spacing w:line="360" w:lineRule="auto"/>
        <w:ind w:firstLine="540"/>
      </w:pPr>
      <w:r w:rsidRPr="007830C4">
        <w:t xml:space="preserve">Проект Закону </w:t>
      </w:r>
      <w:r w:rsidRPr="007830C4">
        <w:rPr>
          <w:lang w:val="ru-RU"/>
        </w:rPr>
        <w:t>–</w:t>
      </w:r>
      <w:r w:rsidRPr="007830C4">
        <w:t xml:space="preserve"> на </w:t>
      </w:r>
      <w:r>
        <w:t xml:space="preserve">  </w:t>
      </w:r>
      <w:r w:rsidRPr="007830C4">
        <w:t xml:space="preserve"> арк.</w:t>
      </w:r>
    </w:p>
    <w:p w:rsidR="00191B70" w:rsidRPr="007830C4" w:rsidRDefault="00191B70" w:rsidP="00227528">
      <w:pPr>
        <w:numPr>
          <w:ilvl w:val="0"/>
          <w:numId w:val="1"/>
        </w:numPr>
        <w:spacing w:line="360" w:lineRule="auto"/>
        <w:ind w:firstLine="540"/>
      </w:pPr>
      <w:r w:rsidRPr="007830C4">
        <w:t xml:space="preserve">Пояснювальна записка </w:t>
      </w:r>
      <w:r w:rsidRPr="007830C4">
        <w:rPr>
          <w:lang w:val="ru-RU"/>
        </w:rPr>
        <w:t>–</w:t>
      </w:r>
      <w:r w:rsidRPr="007830C4">
        <w:t xml:space="preserve"> на </w:t>
      </w:r>
      <w:r>
        <w:t xml:space="preserve">  </w:t>
      </w:r>
      <w:r w:rsidRPr="007830C4">
        <w:t xml:space="preserve"> арк.</w:t>
      </w:r>
    </w:p>
    <w:p w:rsidR="00191B70" w:rsidRPr="007830C4" w:rsidRDefault="00191B70" w:rsidP="00227528">
      <w:pPr>
        <w:numPr>
          <w:ilvl w:val="0"/>
          <w:numId w:val="1"/>
        </w:numPr>
        <w:spacing w:line="360" w:lineRule="auto"/>
        <w:ind w:firstLine="540"/>
      </w:pPr>
      <w:r w:rsidRPr="007830C4">
        <w:t xml:space="preserve">Порівняльна таблиця </w:t>
      </w:r>
      <w:r w:rsidRPr="007830C4">
        <w:rPr>
          <w:lang w:val="ru-RU"/>
        </w:rPr>
        <w:t>–</w:t>
      </w:r>
      <w:r w:rsidRPr="007830C4">
        <w:t xml:space="preserve"> на </w:t>
      </w:r>
      <w:r>
        <w:t xml:space="preserve">  </w:t>
      </w:r>
      <w:r w:rsidRPr="007830C4">
        <w:t xml:space="preserve"> арк.</w:t>
      </w:r>
    </w:p>
    <w:p w:rsidR="00191B70" w:rsidRDefault="00191B70" w:rsidP="00227528">
      <w:pPr>
        <w:numPr>
          <w:ilvl w:val="0"/>
          <w:numId w:val="1"/>
        </w:numPr>
        <w:spacing w:line="360" w:lineRule="auto"/>
        <w:ind w:firstLine="540"/>
      </w:pPr>
      <w:r w:rsidRPr="009F1F00">
        <w:t xml:space="preserve">Проект постанови Верховної Ради України </w:t>
      </w:r>
      <w:r w:rsidRPr="009F1F00">
        <w:rPr>
          <w:lang w:val="ru-RU"/>
        </w:rPr>
        <w:t>–</w:t>
      </w:r>
      <w:r w:rsidRPr="009F1F00">
        <w:t xml:space="preserve"> на </w:t>
      </w:r>
      <w:r>
        <w:t xml:space="preserve"> </w:t>
      </w:r>
      <w:r w:rsidRPr="009F1F00">
        <w:t xml:space="preserve"> арк.</w:t>
      </w:r>
    </w:p>
    <w:p w:rsidR="00191B70" w:rsidRDefault="00191B70" w:rsidP="00227528">
      <w:pPr>
        <w:numPr>
          <w:ilvl w:val="0"/>
          <w:numId w:val="1"/>
        </w:numPr>
        <w:spacing w:line="360" w:lineRule="auto"/>
        <w:ind w:firstLine="540"/>
      </w:pPr>
      <w:r>
        <w:t>Зазначені документи в електронному вигляді.</w:t>
      </w:r>
    </w:p>
    <w:p w:rsidR="00191B70" w:rsidRDefault="00191B70" w:rsidP="00227528">
      <w:pPr>
        <w:rPr>
          <w:lang w:val="ru-RU"/>
        </w:rPr>
      </w:pPr>
    </w:p>
    <w:p w:rsidR="00191B70" w:rsidRPr="00D6485D" w:rsidRDefault="00191B70" w:rsidP="00227528">
      <w:pPr>
        <w:rPr>
          <w:lang w:val="ru-RU"/>
        </w:rPr>
      </w:pPr>
    </w:p>
    <w:p w:rsidR="00191B70" w:rsidRPr="00C21EFF" w:rsidRDefault="00191B70" w:rsidP="005874A7">
      <w:pPr>
        <w:tabs>
          <w:tab w:val="left" w:pos="426"/>
        </w:tabs>
        <w:jc w:val="both"/>
        <w:rPr>
          <w:bCs/>
        </w:rPr>
      </w:pPr>
      <w:r>
        <w:rPr>
          <w:b/>
        </w:rPr>
        <w:t xml:space="preserve">    </w:t>
      </w:r>
      <w:r w:rsidRPr="0029201F">
        <w:rPr>
          <w:b/>
          <w:lang w:val="ru-RU"/>
        </w:rPr>
        <w:t xml:space="preserve">  </w:t>
      </w:r>
      <w:r>
        <w:rPr>
          <w:b/>
        </w:rPr>
        <w:t xml:space="preserve">   </w:t>
      </w:r>
      <w:r w:rsidRPr="00C21EFF">
        <w:rPr>
          <w:b/>
        </w:rPr>
        <w:t>Народн</w:t>
      </w:r>
      <w:r>
        <w:rPr>
          <w:b/>
        </w:rPr>
        <w:t xml:space="preserve">і </w:t>
      </w:r>
      <w:r w:rsidRPr="00C21EFF">
        <w:rPr>
          <w:b/>
        </w:rPr>
        <w:t>депутат</w:t>
      </w:r>
      <w:r>
        <w:rPr>
          <w:b/>
        </w:rPr>
        <w:t>и</w:t>
      </w:r>
      <w:r w:rsidRPr="00C21EFF">
        <w:rPr>
          <w:b/>
        </w:rPr>
        <w:t xml:space="preserve"> України </w:t>
      </w:r>
      <w:r w:rsidRPr="0029201F">
        <w:rPr>
          <w:b/>
          <w:lang w:val="ru-RU"/>
        </w:rPr>
        <w:t xml:space="preserve">                   </w:t>
      </w:r>
      <w:r>
        <w:rPr>
          <w:b/>
          <w:lang w:val="ru-RU"/>
        </w:rPr>
        <w:t>А.О. Вадатурський</w:t>
      </w:r>
      <w:r w:rsidRPr="0029201F">
        <w:rPr>
          <w:b/>
          <w:lang w:val="ru-RU"/>
        </w:rPr>
        <w:t xml:space="preserve"> </w:t>
      </w:r>
      <w:r>
        <w:rPr>
          <w:b/>
          <w:lang w:val="ru-RU"/>
        </w:rPr>
        <w:t>(посв. № 328)</w:t>
      </w:r>
    </w:p>
    <w:p w:rsidR="00191B70" w:rsidRPr="00CD6DBD" w:rsidRDefault="00191B70" w:rsidP="00CD6DBD">
      <w:pPr>
        <w:jc w:val="right"/>
        <w:rPr>
          <w:b/>
        </w:rPr>
      </w:pPr>
      <w:r w:rsidRPr="00CD6DBD">
        <w:rPr>
          <w:b/>
        </w:rPr>
        <w:t>І.Г.Фурсін (посв.№336)</w:t>
      </w:r>
    </w:p>
    <w:p w:rsidR="00191B70" w:rsidRPr="00CD6DBD" w:rsidRDefault="00191B70" w:rsidP="00CD6DBD">
      <w:pPr>
        <w:jc w:val="right"/>
        <w:rPr>
          <w:b/>
        </w:rPr>
      </w:pPr>
      <w:r w:rsidRPr="00CD6DBD">
        <w:rPr>
          <w:b/>
        </w:rPr>
        <w:t>А.О. Ільюк (посв №326)</w:t>
      </w:r>
    </w:p>
    <w:p w:rsidR="00191B70" w:rsidRPr="00CD6DBD" w:rsidRDefault="00191B70" w:rsidP="00CD6DBD">
      <w:pPr>
        <w:pStyle w:val="Heading2"/>
        <w:shd w:val="clear" w:color="auto" w:fill="FFFFFF"/>
        <w:spacing w:before="0" w:after="0" w:line="216" w:lineRule="atLeast"/>
        <w:jc w:val="right"/>
        <w:textAlignment w:val="baseline"/>
        <w:rPr>
          <w:rFonts w:ascii="Times New Roman" w:hAnsi="Times New Roman" w:cs="Times New Roman"/>
          <w:i w:val="0"/>
        </w:rPr>
      </w:pPr>
      <w:r w:rsidRPr="00CD6DBD">
        <w:rPr>
          <w:rFonts w:ascii="Times New Roman" w:hAnsi="Times New Roman" w:cs="Times New Roman"/>
          <w:i w:val="0"/>
        </w:rPr>
        <w:t>Д.Б. Макар'ян</w:t>
      </w:r>
      <w:r>
        <w:rPr>
          <w:rFonts w:ascii="Times New Roman" w:hAnsi="Times New Roman" w:cs="Times New Roman"/>
          <w:i w:val="0"/>
        </w:rPr>
        <w:t xml:space="preserve"> (№427)</w:t>
      </w:r>
    </w:p>
    <w:p w:rsidR="00191B70" w:rsidRPr="00CD6DBD" w:rsidRDefault="00191B70" w:rsidP="00CD6DBD">
      <w:pPr>
        <w:jc w:val="right"/>
      </w:pPr>
    </w:p>
    <w:sectPr w:rsidR="00191B70" w:rsidRPr="00CD6DBD" w:rsidSect="00991603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03BC3"/>
    <w:multiLevelType w:val="hybridMultilevel"/>
    <w:tmpl w:val="C952DE92"/>
    <w:lvl w:ilvl="0" w:tplc="31B423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7528"/>
    <w:rsid w:val="00000373"/>
    <w:rsid w:val="00000BCD"/>
    <w:rsid w:val="00001538"/>
    <w:rsid w:val="000020D7"/>
    <w:rsid w:val="000048E5"/>
    <w:rsid w:val="000075DB"/>
    <w:rsid w:val="00007D29"/>
    <w:rsid w:val="00010AE6"/>
    <w:rsid w:val="000112D3"/>
    <w:rsid w:val="00011F02"/>
    <w:rsid w:val="000127BB"/>
    <w:rsid w:val="00012A3D"/>
    <w:rsid w:val="0001420F"/>
    <w:rsid w:val="000155D0"/>
    <w:rsid w:val="000162B7"/>
    <w:rsid w:val="000173F2"/>
    <w:rsid w:val="00017DF1"/>
    <w:rsid w:val="00020002"/>
    <w:rsid w:val="00023CE2"/>
    <w:rsid w:val="0002621A"/>
    <w:rsid w:val="00026986"/>
    <w:rsid w:val="00027E54"/>
    <w:rsid w:val="00027EBE"/>
    <w:rsid w:val="00027F5A"/>
    <w:rsid w:val="000305E6"/>
    <w:rsid w:val="00030BEA"/>
    <w:rsid w:val="0003125D"/>
    <w:rsid w:val="00031ED6"/>
    <w:rsid w:val="0003297F"/>
    <w:rsid w:val="000336BF"/>
    <w:rsid w:val="0003489E"/>
    <w:rsid w:val="00035802"/>
    <w:rsid w:val="00035A03"/>
    <w:rsid w:val="00036E6D"/>
    <w:rsid w:val="00037B79"/>
    <w:rsid w:val="00040A86"/>
    <w:rsid w:val="00040B79"/>
    <w:rsid w:val="00042013"/>
    <w:rsid w:val="0004256A"/>
    <w:rsid w:val="000435D5"/>
    <w:rsid w:val="00045860"/>
    <w:rsid w:val="0004660B"/>
    <w:rsid w:val="000469E5"/>
    <w:rsid w:val="0004790F"/>
    <w:rsid w:val="00050F19"/>
    <w:rsid w:val="00051E11"/>
    <w:rsid w:val="00051E55"/>
    <w:rsid w:val="00051F35"/>
    <w:rsid w:val="00052F7A"/>
    <w:rsid w:val="000540D0"/>
    <w:rsid w:val="00057A94"/>
    <w:rsid w:val="000607B0"/>
    <w:rsid w:val="00061585"/>
    <w:rsid w:val="0006243C"/>
    <w:rsid w:val="000632E7"/>
    <w:rsid w:val="000663E9"/>
    <w:rsid w:val="00070242"/>
    <w:rsid w:val="00070637"/>
    <w:rsid w:val="00071377"/>
    <w:rsid w:val="000716A8"/>
    <w:rsid w:val="0007342E"/>
    <w:rsid w:val="00073C80"/>
    <w:rsid w:val="00074208"/>
    <w:rsid w:val="00075371"/>
    <w:rsid w:val="00075C22"/>
    <w:rsid w:val="000762B7"/>
    <w:rsid w:val="00081282"/>
    <w:rsid w:val="00084966"/>
    <w:rsid w:val="00090104"/>
    <w:rsid w:val="0009087A"/>
    <w:rsid w:val="000908F5"/>
    <w:rsid w:val="00090BCA"/>
    <w:rsid w:val="00090C6C"/>
    <w:rsid w:val="00090E18"/>
    <w:rsid w:val="00091171"/>
    <w:rsid w:val="00092564"/>
    <w:rsid w:val="00093806"/>
    <w:rsid w:val="00093E59"/>
    <w:rsid w:val="00095FBF"/>
    <w:rsid w:val="00096B2D"/>
    <w:rsid w:val="000A1C75"/>
    <w:rsid w:val="000A603D"/>
    <w:rsid w:val="000A6CDB"/>
    <w:rsid w:val="000B27C8"/>
    <w:rsid w:val="000B3221"/>
    <w:rsid w:val="000B45EC"/>
    <w:rsid w:val="000B5CDF"/>
    <w:rsid w:val="000B5F46"/>
    <w:rsid w:val="000C2DD4"/>
    <w:rsid w:val="000C4C00"/>
    <w:rsid w:val="000C7595"/>
    <w:rsid w:val="000C7B21"/>
    <w:rsid w:val="000D0DE1"/>
    <w:rsid w:val="000D1C93"/>
    <w:rsid w:val="000D1D25"/>
    <w:rsid w:val="000D2081"/>
    <w:rsid w:val="000D468F"/>
    <w:rsid w:val="000D49F4"/>
    <w:rsid w:val="000D6180"/>
    <w:rsid w:val="000D78F3"/>
    <w:rsid w:val="000D7DE6"/>
    <w:rsid w:val="000D7E8E"/>
    <w:rsid w:val="000D7F4E"/>
    <w:rsid w:val="000E31A3"/>
    <w:rsid w:val="000E372E"/>
    <w:rsid w:val="000E5B34"/>
    <w:rsid w:val="000E6390"/>
    <w:rsid w:val="000E7DE7"/>
    <w:rsid w:val="000F0808"/>
    <w:rsid w:val="000F176D"/>
    <w:rsid w:val="000F654C"/>
    <w:rsid w:val="00100275"/>
    <w:rsid w:val="00100A89"/>
    <w:rsid w:val="00101F99"/>
    <w:rsid w:val="001023B0"/>
    <w:rsid w:val="001027C5"/>
    <w:rsid w:val="00103382"/>
    <w:rsid w:val="0010403B"/>
    <w:rsid w:val="00104355"/>
    <w:rsid w:val="00105A90"/>
    <w:rsid w:val="0011053E"/>
    <w:rsid w:val="0011122C"/>
    <w:rsid w:val="001119E1"/>
    <w:rsid w:val="0011256B"/>
    <w:rsid w:val="001131DD"/>
    <w:rsid w:val="0011382B"/>
    <w:rsid w:val="0011426E"/>
    <w:rsid w:val="00115783"/>
    <w:rsid w:val="0011648C"/>
    <w:rsid w:val="00116838"/>
    <w:rsid w:val="00116C4B"/>
    <w:rsid w:val="001172EB"/>
    <w:rsid w:val="00120489"/>
    <w:rsid w:val="00120543"/>
    <w:rsid w:val="00121967"/>
    <w:rsid w:val="00121BA8"/>
    <w:rsid w:val="00123D9A"/>
    <w:rsid w:val="00124BC4"/>
    <w:rsid w:val="00124ED7"/>
    <w:rsid w:val="00124F4B"/>
    <w:rsid w:val="0012510A"/>
    <w:rsid w:val="00125CF5"/>
    <w:rsid w:val="00126CD3"/>
    <w:rsid w:val="00126E82"/>
    <w:rsid w:val="00127416"/>
    <w:rsid w:val="0012763E"/>
    <w:rsid w:val="001303F0"/>
    <w:rsid w:val="00131470"/>
    <w:rsid w:val="0013271C"/>
    <w:rsid w:val="00133CA9"/>
    <w:rsid w:val="00133E5E"/>
    <w:rsid w:val="001340E4"/>
    <w:rsid w:val="001341B4"/>
    <w:rsid w:val="0013423A"/>
    <w:rsid w:val="001355BC"/>
    <w:rsid w:val="001368D1"/>
    <w:rsid w:val="00137F93"/>
    <w:rsid w:val="001403FF"/>
    <w:rsid w:val="001404D7"/>
    <w:rsid w:val="00142368"/>
    <w:rsid w:val="0014243E"/>
    <w:rsid w:val="0014308A"/>
    <w:rsid w:val="0014353B"/>
    <w:rsid w:val="00143D92"/>
    <w:rsid w:val="00147757"/>
    <w:rsid w:val="0014776F"/>
    <w:rsid w:val="00150168"/>
    <w:rsid w:val="001502A1"/>
    <w:rsid w:val="00150335"/>
    <w:rsid w:val="0015134E"/>
    <w:rsid w:val="001521AA"/>
    <w:rsid w:val="001536C7"/>
    <w:rsid w:val="00160CCF"/>
    <w:rsid w:val="00160D6E"/>
    <w:rsid w:val="001625A3"/>
    <w:rsid w:val="0016364E"/>
    <w:rsid w:val="001636E8"/>
    <w:rsid w:val="00165DB6"/>
    <w:rsid w:val="001663CE"/>
    <w:rsid w:val="00166B9C"/>
    <w:rsid w:val="00170DF6"/>
    <w:rsid w:val="00172856"/>
    <w:rsid w:val="001750AB"/>
    <w:rsid w:val="00175446"/>
    <w:rsid w:val="00176F78"/>
    <w:rsid w:val="001770A8"/>
    <w:rsid w:val="00180E8D"/>
    <w:rsid w:val="00182208"/>
    <w:rsid w:val="00182821"/>
    <w:rsid w:val="00183F94"/>
    <w:rsid w:val="00185D1A"/>
    <w:rsid w:val="001874F5"/>
    <w:rsid w:val="001919A5"/>
    <w:rsid w:val="00191B70"/>
    <w:rsid w:val="001942B0"/>
    <w:rsid w:val="00194D09"/>
    <w:rsid w:val="00196988"/>
    <w:rsid w:val="00197042"/>
    <w:rsid w:val="00197263"/>
    <w:rsid w:val="00197748"/>
    <w:rsid w:val="001A0CF4"/>
    <w:rsid w:val="001A1379"/>
    <w:rsid w:val="001A1761"/>
    <w:rsid w:val="001A2384"/>
    <w:rsid w:val="001A4E11"/>
    <w:rsid w:val="001A56CE"/>
    <w:rsid w:val="001A7378"/>
    <w:rsid w:val="001B1463"/>
    <w:rsid w:val="001B146B"/>
    <w:rsid w:val="001B2367"/>
    <w:rsid w:val="001B25B0"/>
    <w:rsid w:val="001B28C8"/>
    <w:rsid w:val="001B3446"/>
    <w:rsid w:val="001B388E"/>
    <w:rsid w:val="001B526C"/>
    <w:rsid w:val="001B6696"/>
    <w:rsid w:val="001B6ED0"/>
    <w:rsid w:val="001B7E65"/>
    <w:rsid w:val="001C082C"/>
    <w:rsid w:val="001C112B"/>
    <w:rsid w:val="001C18F8"/>
    <w:rsid w:val="001C2C9C"/>
    <w:rsid w:val="001C599C"/>
    <w:rsid w:val="001D474C"/>
    <w:rsid w:val="001D5EB0"/>
    <w:rsid w:val="001D6408"/>
    <w:rsid w:val="001D6B15"/>
    <w:rsid w:val="001D72FE"/>
    <w:rsid w:val="001D7433"/>
    <w:rsid w:val="001E0D1F"/>
    <w:rsid w:val="001E0DF8"/>
    <w:rsid w:val="001E2301"/>
    <w:rsid w:val="001E2ED1"/>
    <w:rsid w:val="001E4BB1"/>
    <w:rsid w:val="001E4BE8"/>
    <w:rsid w:val="001E5036"/>
    <w:rsid w:val="001E56AB"/>
    <w:rsid w:val="001E6233"/>
    <w:rsid w:val="001F0F38"/>
    <w:rsid w:val="001F132C"/>
    <w:rsid w:val="001F1BED"/>
    <w:rsid w:val="001F3DFC"/>
    <w:rsid w:val="001F5072"/>
    <w:rsid w:val="001F5A01"/>
    <w:rsid w:val="001F7A3F"/>
    <w:rsid w:val="002000E8"/>
    <w:rsid w:val="00200BF0"/>
    <w:rsid w:val="00200E66"/>
    <w:rsid w:val="00201298"/>
    <w:rsid w:val="0020258A"/>
    <w:rsid w:val="002025F5"/>
    <w:rsid w:val="002026AF"/>
    <w:rsid w:val="00202A6E"/>
    <w:rsid w:val="002033E5"/>
    <w:rsid w:val="0020625D"/>
    <w:rsid w:val="00206962"/>
    <w:rsid w:val="00207F61"/>
    <w:rsid w:val="00210BE7"/>
    <w:rsid w:val="00211389"/>
    <w:rsid w:val="00211D96"/>
    <w:rsid w:val="00211E9E"/>
    <w:rsid w:val="0021229D"/>
    <w:rsid w:val="002127A4"/>
    <w:rsid w:val="002147CC"/>
    <w:rsid w:val="00214879"/>
    <w:rsid w:val="00214B3B"/>
    <w:rsid w:val="002167CE"/>
    <w:rsid w:val="00217E99"/>
    <w:rsid w:val="00221520"/>
    <w:rsid w:val="00221A41"/>
    <w:rsid w:val="00227528"/>
    <w:rsid w:val="00227F23"/>
    <w:rsid w:val="0023044D"/>
    <w:rsid w:val="00234CE2"/>
    <w:rsid w:val="002361BC"/>
    <w:rsid w:val="0024055E"/>
    <w:rsid w:val="00240991"/>
    <w:rsid w:val="00240ED7"/>
    <w:rsid w:val="0024154B"/>
    <w:rsid w:val="00241751"/>
    <w:rsid w:val="00242946"/>
    <w:rsid w:val="00244DAA"/>
    <w:rsid w:val="00245725"/>
    <w:rsid w:val="00245BB8"/>
    <w:rsid w:val="002471BB"/>
    <w:rsid w:val="00247C41"/>
    <w:rsid w:val="00250D60"/>
    <w:rsid w:val="00251F0F"/>
    <w:rsid w:val="00251FA3"/>
    <w:rsid w:val="00252742"/>
    <w:rsid w:val="00253C82"/>
    <w:rsid w:val="0025455C"/>
    <w:rsid w:val="00254680"/>
    <w:rsid w:val="00255886"/>
    <w:rsid w:val="002569F7"/>
    <w:rsid w:val="002574FF"/>
    <w:rsid w:val="002579A2"/>
    <w:rsid w:val="00260284"/>
    <w:rsid w:val="0026177E"/>
    <w:rsid w:val="00261FDC"/>
    <w:rsid w:val="002626E7"/>
    <w:rsid w:val="00263E07"/>
    <w:rsid w:val="002650BF"/>
    <w:rsid w:val="00267A7E"/>
    <w:rsid w:val="00273B64"/>
    <w:rsid w:val="00273F69"/>
    <w:rsid w:val="002754C4"/>
    <w:rsid w:val="002779FA"/>
    <w:rsid w:val="0028276A"/>
    <w:rsid w:val="00282DD8"/>
    <w:rsid w:val="00283C8C"/>
    <w:rsid w:val="00284F4C"/>
    <w:rsid w:val="002864BD"/>
    <w:rsid w:val="00286811"/>
    <w:rsid w:val="00287C2F"/>
    <w:rsid w:val="00291353"/>
    <w:rsid w:val="002915AD"/>
    <w:rsid w:val="0029201F"/>
    <w:rsid w:val="00292FFE"/>
    <w:rsid w:val="00294A96"/>
    <w:rsid w:val="00295305"/>
    <w:rsid w:val="0029561A"/>
    <w:rsid w:val="00295D49"/>
    <w:rsid w:val="00296807"/>
    <w:rsid w:val="002A09A1"/>
    <w:rsid w:val="002A1ECE"/>
    <w:rsid w:val="002A203E"/>
    <w:rsid w:val="002A44DC"/>
    <w:rsid w:val="002A5328"/>
    <w:rsid w:val="002A5CC6"/>
    <w:rsid w:val="002A6DB3"/>
    <w:rsid w:val="002B3C2D"/>
    <w:rsid w:val="002B3C3D"/>
    <w:rsid w:val="002B6532"/>
    <w:rsid w:val="002C0252"/>
    <w:rsid w:val="002C070D"/>
    <w:rsid w:val="002C0C31"/>
    <w:rsid w:val="002C21F6"/>
    <w:rsid w:val="002C61D2"/>
    <w:rsid w:val="002C6636"/>
    <w:rsid w:val="002C6CD0"/>
    <w:rsid w:val="002C7B9D"/>
    <w:rsid w:val="002D14A0"/>
    <w:rsid w:val="002D3A84"/>
    <w:rsid w:val="002D3EE5"/>
    <w:rsid w:val="002D51A9"/>
    <w:rsid w:val="002D672C"/>
    <w:rsid w:val="002D6B6F"/>
    <w:rsid w:val="002D7C32"/>
    <w:rsid w:val="002E03BB"/>
    <w:rsid w:val="002E1EAC"/>
    <w:rsid w:val="002E2C11"/>
    <w:rsid w:val="002E502D"/>
    <w:rsid w:val="002E549F"/>
    <w:rsid w:val="002E574F"/>
    <w:rsid w:val="002E58C7"/>
    <w:rsid w:val="002E7EBC"/>
    <w:rsid w:val="002F0043"/>
    <w:rsid w:val="002F0360"/>
    <w:rsid w:val="002F1E4F"/>
    <w:rsid w:val="002F4FBD"/>
    <w:rsid w:val="002F5912"/>
    <w:rsid w:val="002F786A"/>
    <w:rsid w:val="003027C9"/>
    <w:rsid w:val="00306179"/>
    <w:rsid w:val="00307197"/>
    <w:rsid w:val="00307506"/>
    <w:rsid w:val="003102CF"/>
    <w:rsid w:val="00313AB4"/>
    <w:rsid w:val="00314824"/>
    <w:rsid w:val="00320CBA"/>
    <w:rsid w:val="0032134F"/>
    <w:rsid w:val="00321693"/>
    <w:rsid w:val="00326829"/>
    <w:rsid w:val="00326975"/>
    <w:rsid w:val="00326E0B"/>
    <w:rsid w:val="003275C5"/>
    <w:rsid w:val="003303BD"/>
    <w:rsid w:val="0033100A"/>
    <w:rsid w:val="003367C6"/>
    <w:rsid w:val="003404C3"/>
    <w:rsid w:val="003415EC"/>
    <w:rsid w:val="00345924"/>
    <w:rsid w:val="00345E30"/>
    <w:rsid w:val="00345EC3"/>
    <w:rsid w:val="00347573"/>
    <w:rsid w:val="00351E93"/>
    <w:rsid w:val="00353673"/>
    <w:rsid w:val="00354E40"/>
    <w:rsid w:val="003561CE"/>
    <w:rsid w:val="00356C72"/>
    <w:rsid w:val="00357348"/>
    <w:rsid w:val="00357FC8"/>
    <w:rsid w:val="00360813"/>
    <w:rsid w:val="00362E69"/>
    <w:rsid w:val="003641E0"/>
    <w:rsid w:val="00365EF7"/>
    <w:rsid w:val="00367379"/>
    <w:rsid w:val="003703FA"/>
    <w:rsid w:val="0037199E"/>
    <w:rsid w:val="0037285A"/>
    <w:rsid w:val="00372D46"/>
    <w:rsid w:val="0037354D"/>
    <w:rsid w:val="00373DF7"/>
    <w:rsid w:val="00374A70"/>
    <w:rsid w:val="00375E89"/>
    <w:rsid w:val="003811CF"/>
    <w:rsid w:val="00381C3B"/>
    <w:rsid w:val="003824A4"/>
    <w:rsid w:val="0038333A"/>
    <w:rsid w:val="003844EB"/>
    <w:rsid w:val="0038686C"/>
    <w:rsid w:val="00386D15"/>
    <w:rsid w:val="00386EC1"/>
    <w:rsid w:val="003910FA"/>
    <w:rsid w:val="003914EE"/>
    <w:rsid w:val="0039375C"/>
    <w:rsid w:val="0039683C"/>
    <w:rsid w:val="003974B5"/>
    <w:rsid w:val="003A253C"/>
    <w:rsid w:val="003A4238"/>
    <w:rsid w:val="003A6424"/>
    <w:rsid w:val="003A6B9A"/>
    <w:rsid w:val="003A78ED"/>
    <w:rsid w:val="003A7A3F"/>
    <w:rsid w:val="003A7EA2"/>
    <w:rsid w:val="003A7FFB"/>
    <w:rsid w:val="003B057D"/>
    <w:rsid w:val="003B05F7"/>
    <w:rsid w:val="003B2CA1"/>
    <w:rsid w:val="003B33AE"/>
    <w:rsid w:val="003B3995"/>
    <w:rsid w:val="003B3E1D"/>
    <w:rsid w:val="003C1858"/>
    <w:rsid w:val="003C1940"/>
    <w:rsid w:val="003C22AE"/>
    <w:rsid w:val="003C2CEC"/>
    <w:rsid w:val="003C4B97"/>
    <w:rsid w:val="003C5202"/>
    <w:rsid w:val="003C7292"/>
    <w:rsid w:val="003C7F27"/>
    <w:rsid w:val="003D047E"/>
    <w:rsid w:val="003D0BC3"/>
    <w:rsid w:val="003D4D25"/>
    <w:rsid w:val="003D5550"/>
    <w:rsid w:val="003D5E1E"/>
    <w:rsid w:val="003D5F90"/>
    <w:rsid w:val="003D6322"/>
    <w:rsid w:val="003D6631"/>
    <w:rsid w:val="003E1E37"/>
    <w:rsid w:val="003E31B9"/>
    <w:rsid w:val="003E4232"/>
    <w:rsid w:val="003E43F1"/>
    <w:rsid w:val="003E78A8"/>
    <w:rsid w:val="003F1F8A"/>
    <w:rsid w:val="003F2AA2"/>
    <w:rsid w:val="003F59C6"/>
    <w:rsid w:val="003F7C0A"/>
    <w:rsid w:val="003F7CE9"/>
    <w:rsid w:val="004017B3"/>
    <w:rsid w:val="00402492"/>
    <w:rsid w:val="00407565"/>
    <w:rsid w:val="00410712"/>
    <w:rsid w:val="0041171F"/>
    <w:rsid w:val="004145B4"/>
    <w:rsid w:val="004148F5"/>
    <w:rsid w:val="00414C0C"/>
    <w:rsid w:val="00414F20"/>
    <w:rsid w:val="004159B0"/>
    <w:rsid w:val="004160F6"/>
    <w:rsid w:val="00416FFB"/>
    <w:rsid w:val="00420D31"/>
    <w:rsid w:val="00423268"/>
    <w:rsid w:val="00423674"/>
    <w:rsid w:val="00426016"/>
    <w:rsid w:val="00426965"/>
    <w:rsid w:val="0043010C"/>
    <w:rsid w:val="00430734"/>
    <w:rsid w:val="00430A4B"/>
    <w:rsid w:val="00430DA2"/>
    <w:rsid w:val="0043227D"/>
    <w:rsid w:val="00432367"/>
    <w:rsid w:val="00433037"/>
    <w:rsid w:val="0043409F"/>
    <w:rsid w:val="0043467E"/>
    <w:rsid w:val="00435EBF"/>
    <w:rsid w:val="00436FD8"/>
    <w:rsid w:val="00440748"/>
    <w:rsid w:val="00440C85"/>
    <w:rsid w:val="00441D3F"/>
    <w:rsid w:val="0044249C"/>
    <w:rsid w:val="00445F36"/>
    <w:rsid w:val="004505E1"/>
    <w:rsid w:val="0045259D"/>
    <w:rsid w:val="0045343C"/>
    <w:rsid w:val="00454EFA"/>
    <w:rsid w:val="00454FC4"/>
    <w:rsid w:val="00455DBB"/>
    <w:rsid w:val="004600B4"/>
    <w:rsid w:val="0046250C"/>
    <w:rsid w:val="004643DA"/>
    <w:rsid w:val="00466592"/>
    <w:rsid w:val="00466F37"/>
    <w:rsid w:val="00467540"/>
    <w:rsid w:val="00467A47"/>
    <w:rsid w:val="004703A3"/>
    <w:rsid w:val="00472A17"/>
    <w:rsid w:val="00473513"/>
    <w:rsid w:val="00473718"/>
    <w:rsid w:val="00473D75"/>
    <w:rsid w:val="0047499B"/>
    <w:rsid w:val="00475DC3"/>
    <w:rsid w:val="0047660B"/>
    <w:rsid w:val="004769C7"/>
    <w:rsid w:val="00476CB2"/>
    <w:rsid w:val="00476D5E"/>
    <w:rsid w:val="00480ABE"/>
    <w:rsid w:val="0048298E"/>
    <w:rsid w:val="004833BE"/>
    <w:rsid w:val="00483D08"/>
    <w:rsid w:val="00486022"/>
    <w:rsid w:val="00490CBF"/>
    <w:rsid w:val="004915CA"/>
    <w:rsid w:val="004929FF"/>
    <w:rsid w:val="00494B84"/>
    <w:rsid w:val="00496CD0"/>
    <w:rsid w:val="00497B7E"/>
    <w:rsid w:val="004A1180"/>
    <w:rsid w:val="004A11C3"/>
    <w:rsid w:val="004A18F7"/>
    <w:rsid w:val="004A47D8"/>
    <w:rsid w:val="004A7DEE"/>
    <w:rsid w:val="004B0A81"/>
    <w:rsid w:val="004B1C8F"/>
    <w:rsid w:val="004B1FF4"/>
    <w:rsid w:val="004B207A"/>
    <w:rsid w:val="004B2900"/>
    <w:rsid w:val="004B2A4C"/>
    <w:rsid w:val="004B2C3C"/>
    <w:rsid w:val="004B37E5"/>
    <w:rsid w:val="004B3CAC"/>
    <w:rsid w:val="004B4065"/>
    <w:rsid w:val="004B40C0"/>
    <w:rsid w:val="004B53B2"/>
    <w:rsid w:val="004B557E"/>
    <w:rsid w:val="004B5F59"/>
    <w:rsid w:val="004B655B"/>
    <w:rsid w:val="004C0397"/>
    <w:rsid w:val="004C0ED8"/>
    <w:rsid w:val="004C101F"/>
    <w:rsid w:val="004C2641"/>
    <w:rsid w:val="004C3181"/>
    <w:rsid w:val="004C3395"/>
    <w:rsid w:val="004C3D59"/>
    <w:rsid w:val="004C3ECA"/>
    <w:rsid w:val="004C5D15"/>
    <w:rsid w:val="004C611C"/>
    <w:rsid w:val="004C67E8"/>
    <w:rsid w:val="004D02B3"/>
    <w:rsid w:val="004D1901"/>
    <w:rsid w:val="004D4422"/>
    <w:rsid w:val="004D469E"/>
    <w:rsid w:val="004D4946"/>
    <w:rsid w:val="004D4FC2"/>
    <w:rsid w:val="004D6564"/>
    <w:rsid w:val="004D65C3"/>
    <w:rsid w:val="004D78F3"/>
    <w:rsid w:val="004D79FB"/>
    <w:rsid w:val="004E09E3"/>
    <w:rsid w:val="004E4167"/>
    <w:rsid w:val="004E4960"/>
    <w:rsid w:val="004E5032"/>
    <w:rsid w:val="004E5AB8"/>
    <w:rsid w:val="004E62EF"/>
    <w:rsid w:val="004F1F01"/>
    <w:rsid w:val="004F2A3A"/>
    <w:rsid w:val="004F3B51"/>
    <w:rsid w:val="004F6011"/>
    <w:rsid w:val="004F7353"/>
    <w:rsid w:val="00500583"/>
    <w:rsid w:val="005006FA"/>
    <w:rsid w:val="00500E98"/>
    <w:rsid w:val="005017E2"/>
    <w:rsid w:val="0050210F"/>
    <w:rsid w:val="005023D9"/>
    <w:rsid w:val="005027C9"/>
    <w:rsid w:val="00503DF6"/>
    <w:rsid w:val="00504E39"/>
    <w:rsid w:val="005062B9"/>
    <w:rsid w:val="00507EB7"/>
    <w:rsid w:val="0051128B"/>
    <w:rsid w:val="00511F4C"/>
    <w:rsid w:val="005120B6"/>
    <w:rsid w:val="00514931"/>
    <w:rsid w:val="00514C53"/>
    <w:rsid w:val="00515F38"/>
    <w:rsid w:val="00516902"/>
    <w:rsid w:val="00516981"/>
    <w:rsid w:val="00517BD7"/>
    <w:rsid w:val="005208C1"/>
    <w:rsid w:val="00521627"/>
    <w:rsid w:val="0052199A"/>
    <w:rsid w:val="00522D04"/>
    <w:rsid w:val="00522E57"/>
    <w:rsid w:val="00524D17"/>
    <w:rsid w:val="005250FB"/>
    <w:rsid w:val="00531642"/>
    <w:rsid w:val="005325C2"/>
    <w:rsid w:val="00532EA7"/>
    <w:rsid w:val="0053482F"/>
    <w:rsid w:val="00536C4A"/>
    <w:rsid w:val="00536DBA"/>
    <w:rsid w:val="00536FB3"/>
    <w:rsid w:val="005375AE"/>
    <w:rsid w:val="00541AF0"/>
    <w:rsid w:val="0054277B"/>
    <w:rsid w:val="005429B2"/>
    <w:rsid w:val="005444CC"/>
    <w:rsid w:val="00544ED7"/>
    <w:rsid w:val="00545A23"/>
    <w:rsid w:val="005463D5"/>
    <w:rsid w:val="005466CC"/>
    <w:rsid w:val="005468A9"/>
    <w:rsid w:val="00547F34"/>
    <w:rsid w:val="005518F9"/>
    <w:rsid w:val="00551D4F"/>
    <w:rsid w:val="00553B0F"/>
    <w:rsid w:val="00554206"/>
    <w:rsid w:val="005542C0"/>
    <w:rsid w:val="00554AD1"/>
    <w:rsid w:val="005557F2"/>
    <w:rsid w:val="00556FCB"/>
    <w:rsid w:val="00557CD4"/>
    <w:rsid w:val="00560CF1"/>
    <w:rsid w:val="0056102C"/>
    <w:rsid w:val="005624B8"/>
    <w:rsid w:val="00563250"/>
    <w:rsid w:val="00563336"/>
    <w:rsid w:val="00563BF7"/>
    <w:rsid w:val="00563D48"/>
    <w:rsid w:val="00567933"/>
    <w:rsid w:val="00567EF4"/>
    <w:rsid w:val="00573D15"/>
    <w:rsid w:val="00574C7D"/>
    <w:rsid w:val="00574E7A"/>
    <w:rsid w:val="005758BE"/>
    <w:rsid w:val="0057621E"/>
    <w:rsid w:val="0057621F"/>
    <w:rsid w:val="00576678"/>
    <w:rsid w:val="00576B97"/>
    <w:rsid w:val="005774FA"/>
    <w:rsid w:val="0058015C"/>
    <w:rsid w:val="005835BD"/>
    <w:rsid w:val="0058487B"/>
    <w:rsid w:val="00585C13"/>
    <w:rsid w:val="005874A7"/>
    <w:rsid w:val="00587D3C"/>
    <w:rsid w:val="005901CB"/>
    <w:rsid w:val="005902B4"/>
    <w:rsid w:val="00590A63"/>
    <w:rsid w:val="005920E9"/>
    <w:rsid w:val="00592758"/>
    <w:rsid w:val="00592C3E"/>
    <w:rsid w:val="0059357C"/>
    <w:rsid w:val="00594568"/>
    <w:rsid w:val="00594582"/>
    <w:rsid w:val="00595AE4"/>
    <w:rsid w:val="00595C0C"/>
    <w:rsid w:val="005967F2"/>
    <w:rsid w:val="005A09D9"/>
    <w:rsid w:val="005A1857"/>
    <w:rsid w:val="005A2991"/>
    <w:rsid w:val="005A45CA"/>
    <w:rsid w:val="005A5496"/>
    <w:rsid w:val="005A6092"/>
    <w:rsid w:val="005B1306"/>
    <w:rsid w:val="005B3869"/>
    <w:rsid w:val="005B3BAE"/>
    <w:rsid w:val="005B472C"/>
    <w:rsid w:val="005B67E1"/>
    <w:rsid w:val="005B67F2"/>
    <w:rsid w:val="005C0C72"/>
    <w:rsid w:val="005C2FAD"/>
    <w:rsid w:val="005C2FBC"/>
    <w:rsid w:val="005C30A2"/>
    <w:rsid w:val="005C39C8"/>
    <w:rsid w:val="005C40D5"/>
    <w:rsid w:val="005C6350"/>
    <w:rsid w:val="005D002E"/>
    <w:rsid w:val="005D0A32"/>
    <w:rsid w:val="005D2E56"/>
    <w:rsid w:val="005D5391"/>
    <w:rsid w:val="005D6360"/>
    <w:rsid w:val="005D7CED"/>
    <w:rsid w:val="005E08E4"/>
    <w:rsid w:val="005E0DE9"/>
    <w:rsid w:val="005E42E4"/>
    <w:rsid w:val="005E57FA"/>
    <w:rsid w:val="005F009C"/>
    <w:rsid w:val="005F03B4"/>
    <w:rsid w:val="005F054F"/>
    <w:rsid w:val="005F08C0"/>
    <w:rsid w:val="005F19BA"/>
    <w:rsid w:val="005F2F75"/>
    <w:rsid w:val="005F3CD1"/>
    <w:rsid w:val="005F4ECC"/>
    <w:rsid w:val="005F55ED"/>
    <w:rsid w:val="005F6A73"/>
    <w:rsid w:val="005F70B9"/>
    <w:rsid w:val="00600138"/>
    <w:rsid w:val="006007FF"/>
    <w:rsid w:val="00602353"/>
    <w:rsid w:val="00604892"/>
    <w:rsid w:val="00605EB3"/>
    <w:rsid w:val="00606073"/>
    <w:rsid w:val="00607110"/>
    <w:rsid w:val="00607860"/>
    <w:rsid w:val="00607C85"/>
    <w:rsid w:val="00610314"/>
    <w:rsid w:val="0061076A"/>
    <w:rsid w:val="00611A38"/>
    <w:rsid w:val="00612F3D"/>
    <w:rsid w:val="006131D0"/>
    <w:rsid w:val="00614EFE"/>
    <w:rsid w:val="006151FD"/>
    <w:rsid w:val="00621205"/>
    <w:rsid w:val="00621F95"/>
    <w:rsid w:val="00622F32"/>
    <w:rsid w:val="006234B3"/>
    <w:rsid w:val="0062361D"/>
    <w:rsid w:val="0062598D"/>
    <w:rsid w:val="006307AE"/>
    <w:rsid w:val="00631D84"/>
    <w:rsid w:val="00632916"/>
    <w:rsid w:val="006335B5"/>
    <w:rsid w:val="00634BF4"/>
    <w:rsid w:val="00635603"/>
    <w:rsid w:val="006372D6"/>
    <w:rsid w:val="0063739C"/>
    <w:rsid w:val="00640AF1"/>
    <w:rsid w:val="00641EC6"/>
    <w:rsid w:val="00642728"/>
    <w:rsid w:val="00643FFA"/>
    <w:rsid w:val="00644CF4"/>
    <w:rsid w:val="00651E00"/>
    <w:rsid w:val="006533C8"/>
    <w:rsid w:val="00654043"/>
    <w:rsid w:val="00654D79"/>
    <w:rsid w:val="00656203"/>
    <w:rsid w:val="00657269"/>
    <w:rsid w:val="00662081"/>
    <w:rsid w:val="006628B3"/>
    <w:rsid w:val="00663E2C"/>
    <w:rsid w:val="00664DF1"/>
    <w:rsid w:val="006650A9"/>
    <w:rsid w:val="00665C9D"/>
    <w:rsid w:val="00672C31"/>
    <w:rsid w:val="00672C77"/>
    <w:rsid w:val="006749C3"/>
    <w:rsid w:val="00674CE1"/>
    <w:rsid w:val="00676BB4"/>
    <w:rsid w:val="00676EC5"/>
    <w:rsid w:val="006810EB"/>
    <w:rsid w:val="00682AE3"/>
    <w:rsid w:val="00682EED"/>
    <w:rsid w:val="00683E73"/>
    <w:rsid w:val="006864A7"/>
    <w:rsid w:val="00686DEE"/>
    <w:rsid w:val="006900B0"/>
    <w:rsid w:val="00691A37"/>
    <w:rsid w:val="00693068"/>
    <w:rsid w:val="006942B1"/>
    <w:rsid w:val="00695571"/>
    <w:rsid w:val="00695675"/>
    <w:rsid w:val="0069659C"/>
    <w:rsid w:val="006965C8"/>
    <w:rsid w:val="006A03B7"/>
    <w:rsid w:val="006A1AD3"/>
    <w:rsid w:val="006A3214"/>
    <w:rsid w:val="006A3BEC"/>
    <w:rsid w:val="006A3D2E"/>
    <w:rsid w:val="006A46ED"/>
    <w:rsid w:val="006B0562"/>
    <w:rsid w:val="006B312D"/>
    <w:rsid w:val="006B3B5C"/>
    <w:rsid w:val="006B4268"/>
    <w:rsid w:val="006B705F"/>
    <w:rsid w:val="006B77BD"/>
    <w:rsid w:val="006B7DFB"/>
    <w:rsid w:val="006C0489"/>
    <w:rsid w:val="006C1A89"/>
    <w:rsid w:val="006C2886"/>
    <w:rsid w:val="006C3C07"/>
    <w:rsid w:val="006C442B"/>
    <w:rsid w:val="006C5D12"/>
    <w:rsid w:val="006C6870"/>
    <w:rsid w:val="006C69FE"/>
    <w:rsid w:val="006C7696"/>
    <w:rsid w:val="006C79FB"/>
    <w:rsid w:val="006D1DD9"/>
    <w:rsid w:val="006D4457"/>
    <w:rsid w:val="006D4858"/>
    <w:rsid w:val="006D6785"/>
    <w:rsid w:val="006D7CD9"/>
    <w:rsid w:val="006E0595"/>
    <w:rsid w:val="006E1A9E"/>
    <w:rsid w:val="006E1AD9"/>
    <w:rsid w:val="006E1C53"/>
    <w:rsid w:val="006E234A"/>
    <w:rsid w:val="006E26C0"/>
    <w:rsid w:val="006E27A5"/>
    <w:rsid w:val="006E2CDD"/>
    <w:rsid w:val="006E3143"/>
    <w:rsid w:val="006E3D4E"/>
    <w:rsid w:val="006E486F"/>
    <w:rsid w:val="006E6CFC"/>
    <w:rsid w:val="006E7AE3"/>
    <w:rsid w:val="006F03FE"/>
    <w:rsid w:val="006F2167"/>
    <w:rsid w:val="007013D3"/>
    <w:rsid w:val="00701BF8"/>
    <w:rsid w:val="00702EFB"/>
    <w:rsid w:val="007031B8"/>
    <w:rsid w:val="00703E46"/>
    <w:rsid w:val="00706E94"/>
    <w:rsid w:val="007114A8"/>
    <w:rsid w:val="00712214"/>
    <w:rsid w:val="00713605"/>
    <w:rsid w:val="00713856"/>
    <w:rsid w:val="00713A09"/>
    <w:rsid w:val="00714252"/>
    <w:rsid w:val="00717F2A"/>
    <w:rsid w:val="00721582"/>
    <w:rsid w:val="00723635"/>
    <w:rsid w:val="00724A29"/>
    <w:rsid w:val="00724D08"/>
    <w:rsid w:val="00726F61"/>
    <w:rsid w:val="007273D0"/>
    <w:rsid w:val="007279EB"/>
    <w:rsid w:val="007308C7"/>
    <w:rsid w:val="0073246A"/>
    <w:rsid w:val="00734F8B"/>
    <w:rsid w:val="007355D6"/>
    <w:rsid w:val="007357BC"/>
    <w:rsid w:val="00740762"/>
    <w:rsid w:val="00743CAC"/>
    <w:rsid w:val="007440C8"/>
    <w:rsid w:val="0074503D"/>
    <w:rsid w:val="0074554D"/>
    <w:rsid w:val="00745B1B"/>
    <w:rsid w:val="007466A6"/>
    <w:rsid w:val="00750CAF"/>
    <w:rsid w:val="007512A1"/>
    <w:rsid w:val="007516BB"/>
    <w:rsid w:val="00751B17"/>
    <w:rsid w:val="00751F46"/>
    <w:rsid w:val="007526C5"/>
    <w:rsid w:val="00753CB8"/>
    <w:rsid w:val="00754A9D"/>
    <w:rsid w:val="00755C12"/>
    <w:rsid w:val="00757740"/>
    <w:rsid w:val="0076023B"/>
    <w:rsid w:val="007614EA"/>
    <w:rsid w:val="00763DC9"/>
    <w:rsid w:val="007642E1"/>
    <w:rsid w:val="0076567B"/>
    <w:rsid w:val="00765846"/>
    <w:rsid w:val="007663F4"/>
    <w:rsid w:val="007669A7"/>
    <w:rsid w:val="007674B0"/>
    <w:rsid w:val="007709AF"/>
    <w:rsid w:val="0077211F"/>
    <w:rsid w:val="007723F4"/>
    <w:rsid w:val="007735A5"/>
    <w:rsid w:val="00773C69"/>
    <w:rsid w:val="0077460F"/>
    <w:rsid w:val="00774ED8"/>
    <w:rsid w:val="0077675D"/>
    <w:rsid w:val="007767AE"/>
    <w:rsid w:val="00777186"/>
    <w:rsid w:val="00777FDE"/>
    <w:rsid w:val="007830C4"/>
    <w:rsid w:val="0078468F"/>
    <w:rsid w:val="007858B6"/>
    <w:rsid w:val="00785924"/>
    <w:rsid w:val="00785B47"/>
    <w:rsid w:val="00787546"/>
    <w:rsid w:val="007941FD"/>
    <w:rsid w:val="00794432"/>
    <w:rsid w:val="00794B1F"/>
    <w:rsid w:val="00795D17"/>
    <w:rsid w:val="0079668B"/>
    <w:rsid w:val="00797BA6"/>
    <w:rsid w:val="007A0A87"/>
    <w:rsid w:val="007A17C7"/>
    <w:rsid w:val="007A2CC8"/>
    <w:rsid w:val="007A3A22"/>
    <w:rsid w:val="007A3DF0"/>
    <w:rsid w:val="007A4D9C"/>
    <w:rsid w:val="007A6918"/>
    <w:rsid w:val="007A7011"/>
    <w:rsid w:val="007A76AF"/>
    <w:rsid w:val="007B0388"/>
    <w:rsid w:val="007B2858"/>
    <w:rsid w:val="007B2B27"/>
    <w:rsid w:val="007B3239"/>
    <w:rsid w:val="007B44E8"/>
    <w:rsid w:val="007B4B73"/>
    <w:rsid w:val="007B4D39"/>
    <w:rsid w:val="007B797D"/>
    <w:rsid w:val="007B7F04"/>
    <w:rsid w:val="007C0B3C"/>
    <w:rsid w:val="007C39CE"/>
    <w:rsid w:val="007C54BD"/>
    <w:rsid w:val="007C5507"/>
    <w:rsid w:val="007C558C"/>
    <w:rsid w:val="007C65E8"/>
    <w:rsid w:val="007C69B3"/>
    <w:rsid w:val="007D0F19"/>
    <w:rsid w:val="007D1B9E"/>
    <w:rsid w:val="007D347A"/>
    <w:rsid w:val="007D361C"/>
    <w:rsid w:val="007D46EB"/>
    <w:rsid w:val="007D7AA2"/>
    <w:rsid w:val="007E11DD"/>
    <w:rsid w:val="007E20E1"/>
    <w:rsid w:val="007E246F"/>
    <w:rsid w:val="007E3037"/>
    <w:rsid w:val="007E3A5F"/>
    <w:rsid w:val="007E3DBF"/>
    <w:rsid w:val="007E41C7"/>
    <w:rsid w:val="007E5754"/>
    <w:rsid w:val="007E6235"/>
    <w:rsid w:val="007E64AA"/>
    <w:rsid w:val="007F07E9"/>
    <w:rsid w:val="007F1821"/>
    <w:rsid w:val="007F3371"/>
    <w:rsid w:val="007F65C5"/>
    <w:rsid w:val="007F6B1A"/>
    <w:rsid w:val="00800525"/>
    <w:rsid w:val="0080174B"/>
    <w:rsid w:val="0080226F"/>
    <w:rsid w:val="00803980"/>
    <w:rsid w:val="00803F45"/>
    <w:rsid w:val="008058FD"/>
    <w:rsid w:val="0080597A"/>
    <w:rsid w:val="00806719"/>
    <w:rsid w:val="00807428"/>
    <w:rsid w:val="00807E6F"/>
    <w:rsid w:val="008101AD"/>
    <w:rsid w:val="00810731"/>
    <w:rsid w:val="008111A1"/>
    <w:rsid w:val="00811BCD"/>
    <w:rsid w:val="008126AE"/>
    <w:rsid w:val="008141FE"/>
    <w:rsid w:val="008168A6"/>
    <w:rsid w:val="00816B57"/>
    <w:rsid w:val="00816E4F"/>
    <w:rsid w:val="00823677"/>
    <w:rsid w:val="00823C9C"/>
    <w:rsid w:val="00823CB5"/>
    <w:rsid w:val="0082510A"/>
    <w:rsid w:val="0082583D"/>
    <w:rsid w:val="00826A06"/>
    <w:rsid w:val="00826D19"/>
    <w:rsid w:val="00827045"/>
    <w:rsid w:val="00827CE2"/>
    <w:rsid w:val="00831791"/>
    <w:rsid w:val="00831FA2"/>
    <w:rsid w:val="008322BB"/>
    <w:rsid w:val="008357CE"/>
    <w:rsid w:val="00835BD9"/>
    <w:rsid w:val="00835E85"/>
    <w:rsid w:val="00836E57"/>
    <w:rsid w:val="0083711D"/>
    <w:rsid w:val="0084149C"/>
    <w:rsid w:val="00842242"/>
    <w:rsid w:val="00845FE4"/>
    <w:rsid w:val="0084647E"/>
    <w:rsid w:val="00846B5C"/>
    <w:rsid w:val="00847B26"/>
    <w:rsid w:val="00850CA2"/>
    <w:rsid w:val="00850D61"/>
    <w:rsid w:val="00850F1B"/>
    <w:rsid w:val="00852FC8"/>
    <w:rsid w:val="008533C3"/>
    <w:rsid w:val="00853DFB"/>
    <w:rsid w:val="00854534"/>
    <w:rsid w:val="008560A1"/>
    <w:rsid w:val="00860D2B"/>
    <w:rsid w:val="00860FF0"/>
    <w:rsid w:val="00864FED"/>
    <w:rsid w:val="00865711"/>
    <w:rsid w:val="00867F43"/>
    <w:rsid w:val="008705B5"/>
    <w:rsid w:val="0087060E"/>
    <w:rsid w:val="00871675"/>
    <w:rsid w:val="0087443B"/>
    <w:rsid w:val="008765BF"/>
    <w:rsid w:val="0088099C"/>
    <w:rsid w:val="00880A08"/>
    <w:rsid w:val="00881661"/>
    <w:rsid w:val="00882A2C"/>
    <w:rsid w:val="00883A4A"/>
    <w:rsid w:val="00884A19"/>
    <w:rsid w:val="00885FDD"/>
    <w:rsid w:val="00886DA9"/>
    <w:rsid w:val="00890B23"/>
    <w:rsid w:val="00891D4C"/>
    <w:rsid w:val="00892416"/>
    <w:rsid w:val="00894823"/>
    <w:rsid w:val="008951F1"/>
    <w:rsid w:val="0089559F"/>
    <w:rsid w:val="008958DD"/>
    <w:rsid w:val="00896BC7"/>
    <w:rsid w:val="008978FE"/>
    <w:rsid w:val="00897DF7"/>
    <w:rsid w:val="008A070A"/>
    <w:rsid w:val="008A0FF2"/>
    <w:rsid w:val="008A20D0"/>
    <w:rsid w:val="008A25C8"/>
    <w:rsid w:val="008A2C58"/>
    <w:rsid w:val="008A3623"/>
    <w:rsid w:val="008A4497"/>
    <w:rsid w:val="008A4683"/>
    <w:rsid w:val="008A62D3"/>
    <w:rsid w:val="008A7822"/>
    <w:rsid w:val="008B0356"/>
    <w:rsid w:val="008B0CD8"/>
    <w:rsid w:val="008B227F"/>
    <w:rsid w:val="008B6DC8"/>
    <w:rsid w:val="008C1231"/>
    <w:rsid w:val="008C195F"/>
    <w:rsid w:val="008C21C8"/>
    <w:rsid w:val="008C2872"/>
    <w:rsid w:val="008C2A91"/>
    <w:rsid w:val="008C38A1"/>
    <w:rsid w:val="008C3DA0"/>
    <w:rsid w:val="008C562F"/>
    <w:rsid w:val="008C5995"/>
    <w:rsid w:val="008C5E36"/>
    <w:rsid w:val="008C659C"/>
    <w:rsid w:val="008C6AFA"/>
    <w:rsid w:val="008C6EFB"/>
    <w:rsid w:val="008D03A1"/>
    <w:rsid w:val="008D2895"/>
    <w:rsid w:val="008D3597"/>
    <w:rsid w:val="008D3C62"/>
    <w:rsid w:val="008D4938"/>
    <w:rsid w:val="008D4F6D"/>
    <w:rsid w:val="008D50B5"/>
    <w:rsid w:val="008D5459"/>
    <w:rsid w:val="008D658B"/>
    <w:rsid w:val="008D65FB"/>
    <w:rsid w:val="008D664E"/>
    <w:rsid w:val="008E0E61"/>
    <w:rsid w:val="008E11CB"/>
    <w:rsid w:val="008E120C"/>
    <w:rsid w:val="008E1349"/>
    <w:rsid w:val="008E2DDA"/>
    <w:rsid w:val="008E32D9"/>
    <w:rsid w:val="008E5CCB"/>
    <w:rsid w:val="008E622F"/>
    <w:rsid w:val="008E6C87"/>
    <w:rsid w:val="008E6E8F"/>
    <w:rsid w:val="008E75F1"/>
    <w:rsid w:val="008F0E02"/>
    <w:rsid w:val="008F1873"/>
    <w:rsid w:val="008F3CBF"/>
    <w:rsid w:val="008F4A3B"/>
    <w:rsid w:val="008F5272"/>
    <w:rsid w:val="008F5318"/>
    <w:rsid w:val="008F5D18"/>
    <w:rsid w:val="008F62CE"/>
    <w:rsid w:val="008F65B1"/>
    <w:rsid w:val="008F6E97"/>
    <w:rsid w:val="00903038"/>
    <w:rsid w:val="009031B0"/>
    <w:rsid w:val="009034C6"/>
    <w:rsid w:val="00904317"/>
    <w:rsid w:val="009053D2"/>
    <w:rsid w:val="00906C56"/>
    <w:rsid w:val="009113BB"/>
    <w:rsid w:val="00911F7B"/>
    <w:rsid w:val="00912A83"/>
    <w:rsid w:val="009155CE"/>
    <w:rsid w:val="00916644"/>
    <w:rsid w:val="00921F52"/>
    <w:rsid w:val="009229A9"/>
    <w:rsid w:val="0092311B"/>
    <w:rsid w:val="00926261"/>
    <w:rsid w:val="00926B5A"/>
    <w:rsid w:val="00927040"/>
    <w:rsid w:val="009317A5"/>
    <w:rsid w:val="00932611"/>
    <w:rsid w:val="00932628"/>
    <w:rsid w:val="00933E4D"/>
    <w:rsid w:val="00934BE9"/>
    <w:rsid w:val="0093513C"/>
    <w:rsid w:val="009354EB"/>
    <w:rsid w:val="00936EBE"/>
    <w:rsid w:val="0093719C"/>
    <w:rsid w:val="00937BB2"/>
    <w:rsid w:val="0094080A"/>
    <w:rsid w:val="00940BFE"/>
    <w:rsid w:val="00940E08"/>
    <w:rsid w:val="00941935"/>
    <w:rsid w:val="00941F6A"/>
    <w:rsid w:val="00941F9D"/>
    <w:rsid w:val="00942E77"/>
    <w:rsid w:val="00944543"/>
    <w:rsid w:val="0094472C"/>
    <w:rsid w:val="009448C5"/>
    <w:rsid w:val="00945790"/>
    <w:rsid w:val="00945F2B"/>
    <w:rsid w:val="009468B0"/>
    <w:rsid w:val="009510B8"/>
    <w:rsid w:val="009510D1"/>
    <w:rsid w:val="009525FC"/>
    <w:rsid w:val="009526FE"/>
    <w:rsid w:val="00955897"/>
    <w:rsid w:val="00956927"/>
    <w:rsid w:val="00956A84"/>
    <w:rsid w:val="00960CAD"/>
    <w:rsid w:val="00960E72"/>
    <w:rsid w:val="00962667"/>
    <w:rsid w:val="00962A7C"/>
    <w:rsid w:val="00962E8D"/>
    <w:rsid w:val="009641F6"/>
    <w:rsid w:val="009650B4"/>
    <w:rsid w:val="009660A8"/>
    <w:rsid w:val="00967FF8"/>
    <w:rsid w:val="009702D0"/>
    <w:rsid w:val="00970C63"/>
    <w:rsid w:val="0097118B"/>
    <w:rsid w:val="009722B4"/>
    <w:rsid w:val="00972A04"/>
    <w:rsid w:val="00975959"/>
    <w:rsid w:val="00976BEF"/>
    <w:rsid w:val="009775FF"/>
    <w:rsid w:val="00980B5C"/>
    <w:rsid w:val="009823E6"/>
    <w:rsid w:val="00983607"/>
    <w:rsid w:val="00983C1B"/>
    <w:rsid w:val="0098486E"/>
    <w:rsid w:val="00984DAD"/>
    <w:rsid w:val="00985A77"/>
    <w:rsid w:val="00985BB5"/>
    <w:rsid w:val="00985C96"/>
    <w:rsid w:val="00991603"/>
    <w:rsid w:val="009924E2"/>
    <w:rsid w:val="00992697"/>
    <w:rsid w:val="00992ECC"/>
    <w:rsid w:val="009930C1"/>
    <w:rsid w:val="009930CD"/>
    <w:rsid w:val="00993838"/>
    <w:rsid w:val="009941F8"/>
    <w:rsid w:val="00994AD4"/>
    <w:rsid w:val="0099507A"/>
    <w:rsid w:val="009A16E7"/>
    <w:rsid w:val="009A4727"/>
    <w:rsid w:val="009A797B"/>
    <w:rsid w:val="009B0002"/>
    <w:rsid w:val="009B0CCB"/>
    <w:rsid w:val="009B138F"/>
    <w:rsid w:val="009B15C2"/>
    <w:rsid w:val="009B1DEA"/>
    <w:rsid w:val="009B2CD5"/>
    <w:rsid w:val="009B349B"/>
    <w:rsid w:val="009B6638"/>
    <w:rsid w:val="009B7FF4"/>
    <w:rsid w:val="009C3895"/>
    <w:rsid w:val="009C450E"/>
    <w:rsid w:val="009C520C"/>
    <w:rsid w:val="009C581A"/>
    <w:rsid w:val="009C5C60"/>
    <w:rsid w:val="009C5F15"/>
    <w:rsid w:val="009C6E74"/>
    <w:rsid w:val="009C7D7F"/>
    <w:rsid w:val="009D1156"/>
    <w:rsid w:val="009D2F94"/>
    <w:rsid w:val="009D4C7F"/>
    <w:rsid w:val="009D5FFC"/>
    <w:rsid w:val="009D6D56"/>
    <w:rsid w:val="009D7C5A"/>
    <w:rsid w:val="009E0621"/>
    <w:rsid w:val="009E1F0F"/>
    <w:rsid w:val="009E200E"/>
    <w:rsid w:val="009E2599"/>
    <w:rsid w:val="009E2B49"/>
    <w:rsid w:val="009E41BD"/>
    <w:rsid w:val="009E6D59"/>
    <w:rsid w:val="009F1F00"/>
    <w:rsid w:val="009F1FAB"/>
    <w:rsid w:val="009F3D65"/>
    <w:rsid w:val="009F4D0D"/>
    <w:rsid w:val="009F5078"/>
    <w:rsid w:val="009F6611"/>
    <w:rsid w:val="009F6644"/>
    <w:rsid w:val="009F6FD7"/>
    <w:rsid w:val="00A008BF"/>
    <w:rsid w:val="00A0287F"/>
    <w:rsid w:val="00A03293"/>
    <w:rsid w:val="00A05335"/>
    <w:rsid w:val="00A05668"/>
    <w:rsid w:val="00A059B7"/>
    <w:rsid w:val="00A05DD1"/>
    <w:rsid w:val="00A0653B"/>
    <w:rsid w:val="00A0677C"/>
    <w:rsid w:val="00A1188F"/>
    <w:rsid w:val="00A135DD"/>
    <w:rsid w:val="00A14334"/>
    <w:rsid w:val="00A146E4"/>
    <w:rsid w:val="00A16A0C"/>
    <w:rsid w:val="00A17C3E"/>
    <w:rsid w:val="00A20E35"/>
    <w:rsid w:val="00A22346"/>
    <w:rsid w:val="00A22A6F"/>
    <w:rsid w:val="00A2456F"/>
    <w:rsid w:val="00A24E16"/>
    <w:rsid w:val="00A252A5"/>
    <w:rsid w:val="00A25976"/>
    <w:rsid w:val="00A32074"/>
    <w:rsid w:val="00A334DD"/>
    <w:rsid w:val="00A33A97"/>
    <w:rsid w:val="00A3507A"/>
    <w:rsid w:val="00A35555"/>
    <w:rsid w:val="00A403FD"/>
    <w:rsid w:val="00A40B46"/>
    <w:rsid w:val="00A4213F"/>
    <w:rsid w:val="00A4276E"/>
    <w:rsid w:val="00A434F3"/>
    <w:rsid w:val="00A43F05"/>
    <w:rsid w:val="00A4495F"/>
    <w:rsid w:val="00A45058"/>
    <w:rsid w:val="00A456F7"/>
    <w:rsid w:val="00A45792"/>
    <w:rsid w:val="00A53444"/>
    <w:rsid w:val="00A5348A"/>
    <w:rsid w:val="00A5656D"/>
    <w:rsid w:val="00A56E1B"/>
    <w:rsid w:val="00A57514"/>
    <w:rsid w:val="00A6081D"/>
    <w:rsid w:val="00A615EB"/>
    <w:rsid w:val="00A62A48"/>
    <w:rsid w:val="00A66D42"/>
    <w:rsid w:val="00A67267"/>
    <w:rsid w:val="00A70086"/>
    <w:rsid w:val="00A70631"/>
    <w:rsid w:val="00A71F76"/>
    <w:rsid w:val="00A72F1E"/>
    <w:rsid w:val="00A73FF7"/>
    <w:rsid w:val="00A777CB"/>
    <w:rsid w:val="00A81212"/>
    <w:rsid w:val="00A816E4"/>
    <w:rsid w:val="00A820C0"/>
    <w:rsid w:val="00A82D0B"/>
    <w:rsid w:val="00A82EEF"/>
    <w:rsid w:val="00A834C3"/>
    <w:rsid w:val="00A84030"/>
    <w:rsid w:val="00A845D8"/>
    <w:rsid w:val="00A847E8"/>
    <w:rsid w:val="00A866D9"/>
    <w:rsid w:val="00A87D4B"/>
    <w:rsid w:val="00A91097"/>
    <w:rsid w:val="00A91341"/>
    <w:rsid w:val="00A93142"/>
    <w:rsid w:val="00A93EBD"/>
    <w:rsid w:val="00A951A4"/>
    <w:rsid w:val="00A96F13"/>
    <w:rsid w:val="00A976C9"/>
    <w:rsid w:val="00A9784F"/>
    <w:rsid w:val="00AA093A"/>
    <w:rsid w:val="00AA0ADB"/>
    <w:rsid w:val="00AA1E2A"/>
    <w:rsid w:val="00AA1EFD"/>
    <w:rsid w:val="00AA1F96"/>
    <w:rsid w:val="00AA221B"/>
    <w:rsid w:val="00AA52A1"/>
    <w:rsid w:val="00AA5851"/>
    <w:rsid w:val="00AA5D6B"/>
    <w:rsid w:val="00AA753F"/>
    <w:rsid w:val="00AA7738"/>
    <w:rsid w:val="00AB074B"/>
    <w:rsid w:val="00AB289D"/>
    <w:rsid w:val="00AB3F58"/>
    <w:rsid w:val="00AB45CC"/>
    <w:rsid w:val="00AB4C96"/>
    <w:rsid w:val="00AB57A3"/>
    <w:rsid w:val="00AB6470"/>
    <w:rsid w:val="00AB6777"/>
    <w:rsid w:val="00AB67FC"/>
    <w:rsid w:val="00AB6E34"/>
    <w:rsid w:val="00AC0982"/>
    <w:rsid w:val="00AC3B09"/>
    <w:rsid w:val="00AC5797"/>
    <w:rsid w:val="00AC688A"/>
    <w:rsid w:val="00AC711A"/>
    <w:rsid w:val="00AC7B1B"/>
    <w:rsid w:val="00AD16A0"/>
    <w:rsid w:val="00AD2E22"/>
    <w:rsid w:val="00AD45C9"/>
    <w:rsid w:val="00AD585E"/>
    <w:rsid w:val="00AE06E0"/>
    <w:rsid w:val="00AE2095"/>
    <w:rsid w:val="00AE36E4"/>
    <w:rsid w:val="00AE7365"/>
    <w:rsid w:val="00AF0077"/>
    <w:rsid w:val="00AF0625"/>
    <w:rsid w:val="00AF0766"/>
    <w:rsid w:val="00AF0CC5"/>
    <w:rsid w:val="00AF0D13"/>
    <w:rsid w:val="00AF105C"/>
    <w:rsid w:val="00AF1969"/>
    <w:rsid w:val="00AF2562"/>
    <w:rsid w:val="00AF2DFE"/>
    <w:rsid w:val="00AF307E"/>
    <w:rsid w:val="00AF56DA"/>
    <w:rsid w:val="00AF57EC"/>
    <w:rsid w:val="00AF7087"/>
    <w:rsid w:val="00B00578"/>
    <w:rsid w:val="00B01E32"/>
    <w:rsid w:val="00B06240"/>
    <w:rsid w:val="00B0657F"/>
    <w:rsid w:val="00B1056E"/>
    <w:rsid w:val="00B10F25"/>
    <w:rsid w:val="00B11D2F"/>
    <w:rsid w:val="00B11F12"/>
    <w:rsid w:val="00B14DBC"/>
    <w:rsid w:val="00B1593C"/>
    <w:rsid w:val="00B15FBA"/>
    <w:rsid w:val="00B16565"/>
    <w:rsid w:val="00B178B1"/>
    <w:rsid w:val="00B20CD9"/>
    <w:rsid w:val="00B21AB2"/>
    <w:rsid w:val="00B21F1D"/>
    <w:rsid w:val="00B22D62"/>
    <w:rsid w:val="00B23661"/>
    <w:rsid w:val="00B26A64"/>
    <w:rsid w:val="00B27748"/>
    <w:rsid w:val="00B30215"/>
    <w:rsid w:val="00B30474"/>
    <w:rsid w:val="00B30D7F"/>
    <w:rsid w:val="00B317B4"/>
    <w:rsid w:val="00B32574"/>
    <w:rsid w:val="00B33495"/>
    <w:rsid w:val="00B33C47"/>
    <w:rsid w:val="00B363E3"/>
    <w:rsid w:val="00B36FDB"/>
    <w:rsid w:val="00B374A6"/>
    <w:rsid w:val="00B3762D"/>
    <w:rsid w:val="00B3783C"/>
    <w:rsid w:val="00B40B23"/>
    <w:rsid w:val="00B40D37"/>
    <w:rsid w:val="00B427D0"/>
    <w:rsid w:val="00B43776"/>
    <w:rsid w:val="00B45BAB"/>
    <w:rsid w:val="00B47C9A"/>
    <w:rsid w:val="00B47E10"/>
    <w:rsid w:val="00B47F43"/>
    <w:rsid w:val="00B504A6"/>
    <w:rsid w:val="00B50919"/>
    <w:rsid w:val="00B5122F"/>
    <w:rsid w:val="00B51522"/>
    <w:rsid w:val="00B52065"/>
    <w:rsid w:val="00B52329"/>
    <w:rsid w:val="00B5273E"/>
    <w:rsid w:val="00B52844"/>
    <w:rsid w:val="00B53271"/>
    <w:rsid w:val="00B53292"/>
    <w:rsid w:val="00B559FE"/>
    <w:rsid w:val="00B564D7"/>
    <w:rsid w:val="00B62177"/>
    <w:rsid w:val="00B62B3C"/>
    <w:rsid w:val="00B63455"/>
    <w:rsid w:val="00B641B3"/>
    <w:rsid w:val="00B64240"/>
    <w:rsid w:val="00B6488C"/>
    <w:rsid w:val="00B651FB"/>
    <w:rsid w:val="00B657BF"/>
    <w:rsid w:val="00B665E7"/>
    <w:rsid w:val="00B705DC"/>
    <w:rsid w:val="00B70D66"/>
    <w:rsid w:val="00B711F5"/>
    <w:rsid w:val="00B749D8"/>
    <w:rsid w:val="00B74F17"/>
    <w:rsid w:val="00B76027"/>
    <w:rsid w:val="00B76047"/>
    <w:rsid w:val="00B770DD"/>
    <w:rsid w:val="00B80080"/>
    <w:rsid w:val="00B81427"/>
    <w:rsid w:val="00B826D5"/>
    <w:rsid w:val="00B83747"/>
    <w:rsid w:val="00B90D2E"/>
    <w:rsid w:val="00B91F64"/>
    <w:rsid w:val="00B92382"/>
    <w:rsid w:val="00B9250B"/>
    <w:rsid w:val="00B92FB2"/>
    <w:rsid w:val="00B93551"/>
    <w:rsid w:val="00B93E30"/>
    <w:rsid w:val="00B94196"/>
    <w:rsid w:val="00B94D41"/>
    <w:rsid w:val="00B9579F"/>
    <w:rsid w:val="00B95E7D"/>
    <w:rsid w:val="00B96105"/>
    <w:rsid w:val="00B96293"/>
    <w:rsid w:val="00B96B0B"/>
    <w:rsid w:val="00B97377"/>
    <w:rsid w:val="00B97864"/>
    <w:rsid w:val="00BA0279"/>
    <w:rsid w:val="00BA096F"/>
    <w:rsid w:val="00BA0BE1"/>
    <w:rsid w:val="00BA1D96"/>
    <w:rsid w:val="00BA2678"/>
    <w:rsid w:val="00BA3BEA"/>
    <w:rsid w:val="00BA4A33"/>
    <w:rsid w:val="00BA4E74"/>
    <w:rsid w:val="00BA580F"/>
    <w:rsid w:val="00BB0863"/>
    <w:rsid w:val="00BB2E65"/>
    <w:rsid w:val="00BB47EC"/>
    <w:rsid w:val="00BB5877"/>
    <w:rsid w:val="00BB5AF5"/>
    <w:rsid w:val="00BB5B8E"/>
    <w:rsid w:val="00BB6DFE"/>
    <w:rsid w:val="00BB7363"/>
    <w:rsid w:val="00BB74C1"/>
    <w:rsid w:val="00BC05E5"/>
    <w:rsid w:val="00BC0D40"/>
    <w:rsid w:val="00BC1286"/>
    <w:rsid w:val="00BC14D2"/>
    <w:rsid w:val="00BC1538"/>
    <w:rsid w:val="00BC1A0B"/>
    <w:rsid w:val="00BC1C4C"/>
    <w:rsid w:val="00BC1E64"/>
    <w:rsid w:val="00BC26F6"/>
    <w:rsid w:val="00BC2B4E"/>
    <w:rsid w:val="00BC2DAB"/>
    <w:rsid w:val="00BC496F"/>
    <w:rsid w:val="00BC70CA"/>
    <w:rsid w:val="00BD0ED6"/>
    <w:rsid w:val="00BD16E5"/>
    <w:rsid w:val="00BD1CD6"/>
    <w:rsid w:val="00BD213B"/>
    <w:rsid w:val="00BD28C5"/>
    <w:rsid w:val="00BD2905"/>
    <w:rsid w:val="00BD3B95"/>
    <w:rsid w:val="00BD47DB"/>
    <w:rsid w:val="00BD4D82"/>
    <w:rsid w:val="00BD594C"/>
    <w:rsid w:val="00BD5BDD"/>
    <w:rsid w:val="00BD65ED"/>
    <w:rsid w:val="00BD6D97"/>
    <w:rsid w:val="00BE23E3"/>
    <w:rsid w:val="00BE29E6"/>
    <w:rsid w:val="00BE5113"/>
    <w:rsid w:val="00BE563A"/>
    <w:rsid w:val="00BE79C9"/>
    <w:rsid w:val="00BE7C3F"/>
    <w:rsid w:val="00BF08FB"/>
    <w:rsid w:val="00BF0B97"/>
    <w:rsid w:val="00BF0F3C"/>
    <w:rsid w:val="00BF2717"/>
    <w:rsid w:val="00BF45E1"/>
    <w:rsid w:val="00BF5DC0"/>
    <w:rsid w:val="00BF7E01"/>
    <w:rsid w:val="00BF7F2A"/>
    <w:rsid w:val="00C02776"/>
    <w:rsid w:val="00C0416B"/>
    <w:rsid w:val="00C042CB"/>
    <w:rsid w:val="00C07653"/>
    <w:rsid w:val="00C10ED8"/>
    <w:rsid w:val="00C11BEC"/>
    <w:rsid w:val="00C12B71"/>
    <w:rsid w:val="00C1468A"/>
    <w:rsid w:val="00C15092"/>
    <w:rsid w:val="00C15247"/>
    <w:rsid w:val="00C15E2B"/>
    <w:rsid w:val="00C16147"/>
    <w:rsid w:val="00C166DC"/>
    <w:rsid w:val="00C17867"/>
    <w:rsid w:val="00C17FA6"/>
    <w:rsid w:val="00C21EFF"/>
    <w:rsid w:val="00C222C1"/>
    <w:rsid w:val="00C227A1"/>
    <w:rsid w:val="00C2367F"/>
    <w:rsid w:val="00C24286"/>
    <w:rsid w:val="00C27DA9"/>
    <w:rsid w:val="00C308E8"/>
    <w:rsid w:val="00C30C8C"/>
    <w:rsid w:val="00C3149D"/>
    <w:rsid w:val="00C339DA"/>
    <w:rsid w:val="00C33C01"/>
    <w:rsid w:val="00C35CD8"/>
    <w:rsid w:val="00C36003"/>
    <w:rsid w:val="00C36386"/>
    <w:rsid w:val="00C373C2"/>
    <w:rsid w:val="00C374E7"/>
    <w:rsid w:val="00C41FA0"/>
    <w:rsid w:val="00C42C41"/>
    <w:rsid w:val="00C432F0"/>
    <w:rsid w:val="00C4343F"/>
    <w:rsid w:val="00C440F1"/>
    <w:rsid w:val="00C4533C"/>
    <w:rsid w:val="00C475AC"/>
    <w:rsid w:val="00C477C0"/>
    <w:rsid w:val="00C47869"/>
    <w:rsid w:val="00C51333"/>
    <w:rsid w:val="00C51FB4"/>
    <w:rsid w:val="00C527AF"/>
    <w:rsid w:val="00C52929"/>
    <w:rsid w:val="00C52AD3"/>
    <w:rsid w:val="00C52D8F"/>
    <w:rsid w:val="00C5344B"/>
    <w:rsid w:val="00C5468B"/>
    <w:rsid w:val="00C54DF8"/>
    <w:rsid w:val="00C556BD"/>
    <w:rsid w:val="00C560D4"/>
    <w:rsid w:val="00C5726E"/>
    <w:rsid w:val="00C6183A"/>
    <w:rsid w:val="00C6195E"/>
    <w:rsid w:val="00C6384F"/>
    <w:rsid w:val="00C65515"/>
    <w:rsid w:val="00C661B2"/>
    <w:rsid w:val="00C67ACE"/>
    <w:rsid w:val="00C67C87"/>
    <w:rsid w:val="00C70256"/>
    <w:rsid w:val="00C7150C"/>
    <w:rsid w:val="00C74BAB"/>
    <w:rsid w:val="00C75F2F"/>
    <w:rsid w:val="00C7630B"/>
    <w:rsid w:val="00C76FE0"/>
    <w:rsid w:val="00C80902"/>
    <w:rsid w:val="00C8101E"/>
    <w:rsid w:val="00C815B2"/>
    <w:rsid w:val="00C82925"/>
    <w:rsid w:val="00C82C7A"/>
    <w:rsid w:val="00C8387D"/>
    <w:rsid w:val="00C84380"/>
    <w:rsid w:val="00C84A5D"/>
    <w:rsid w:val="00C85751"/>
    <w:rsid w:val="00C878CF"/>
    <w:rsid w:val="00C914C3"/>
    <w:rsid w:val="00C93A43"/>
    <w:rsid w:val="00C94ACF"/>
    <w:rsid w:val="00C96DCA"/>
    <w:rsid w:val="00C97026"/>
    <w:rsid w:val="00C97599"/>
    <w:rsid w:val="00C97CE3"/>
    <w:rsid w:val="00CA01DC"/>
    <w:rsid w:val="00CA222F"/>
    <w:rsid w:val="00CA25CC"/>
    <w:rsid w:val="00CA25E6"/>
    <w:rsid w:val="00CA3F32"/>
    <w:rsid w:val="00CA48A5"/>
    <w:rsid w:val="00CA48E0"/>
    <w:rsid w:val="00CA5769"/>
    <w:rsid w:val="00CA615F"/>
    <w:rsid w:val="00CA7890"/>
    <w:rsid w:val="00CA7D49"/>
    <w:rsid w:val="00CB0AA9"/>
    <w:rsid w:val="00CB1626"/>
    <w:rsid w:val="00CB1D82"/>
    <w:rsid w:val="00CB2A12"/>
    <w:rsid w:val="00CB4B4D"/>
    <w:rsid w:val="00CB55D4"/>
    <w:rsid w:val="00CB6463"/>
    <w:rsid w:val="00CB7E80"/>
    <w:rsid w:val="00CC23C3"/>
    <w:rsid w:val="00CC2696"/>
    <w:rsid w:val="00CC27FC"/>
    <w:rsid w:val="00CC34FE"/>
    <w:rsid w:val="00CC38D4"/>
    <w:rsid w:val="00CC3B35"/>
    <w:rsid w:val="00CC4D3E"/>
    <w:rsid w:val="00CC5A02"/>
    <w:rsid w:val="00CC5D62"/>
    <w:rsid w:val="00CC6AE7"/>
    <w:rsid w:val="00CC6B16"/>
    <w:rsid w:val="00CD035E"/>
    <w:rsid w:val="00CD0ECD"/>
    <w:rsid w:val="00CD1B42"/>
    <w:rsid w:val="00CD43C8"/>
    <w:rsid w:val="00CD5160"/>
    <w:rsid w:val="00CD6DBD"/>
    <w:rsid w:val="00CD7A92"/>
    <w:rsid w:val="00CE0146"/>
    <w:rsid w:val="00CE17FB"/>
    <w:rsid w:val="00CE18DC"/>
    <w:rsid w:val="00CE20A5"/>
    <w:rsid w:val="00CE261A"/>
    <w:rsid w:val="00CE3D6B"/>
    <w:rsid w:val="00CE6638"/>
    <w:rsid w:val="00CE7DA7"/>
    <w:rsid w:val="00CE7EE8"/>
    <w:rsid w:val="00CF049B"/>
    <w:rsid w:val="00CF1976"/>
    <w:rsid w:val="00CF1BAA"/>
    <w:rsid w:val="00CF2161"/>
    <w:rsid w:val="00CF4785"/>
    <w:rsid w:val="00CF4801"/>
    <w:rsid w:val="00CF542A"/>
    <w:rsid w:val="00CF57A2"/>
    <w:rsid w:val="00CF5E53"/>
    <w:rsid w:val="00CF6D99"/>
    <w:rsid w:val="00D02D73"/>
    <w:rsid w:val="00D07975"/>
    <w:rsid w:val="00D10AD9"/>
    <w:rsid w:val="00D124FC"/>
    <w:rsid w:val="00D16797"/>
    <w:rsid w:val="00D20C8F"/>
    <w:rsid w:val="00D20CCC"/>
    <w:rsid w:val="00D21F13"/>
    <w:rsid w:val="00D223B4"/>
    <w:rsid w:val="00D2356F"/>
    <w:rsid w:val="00D23AA1"/>
    <w:rsid w:val="00D2463A"/>
    <w:rsid w:val="00D247F7"/>
    <w:rsid w:val="00D26A3D"/>
    <w:rsid w:val="00D27048"/>
    <w:rsid w:val="00D31CFC"/>
    <w:rsid w:val="00D3326C"/>
    <w:rsid w:val="00D33C8F"/>
    <w:rsid w:val="00D34F53"/>
    <w:rsid w:val="00D3560F"/>
    <w:rsid w:val="00D357EC"/>
    <w:rsid w:val="00D36120"/>
    <w:rsid w:val="00D36E6C"/>
    <w:rsid w:val="00D37E0F"/>
    <w:rsid w:val="00D40050"/>
    <w:rsid w:val="00D407A8"/>
    <w:rsid w:val="00D43333"/>
    <w:rsid w:val="00D465DC"/>
    <w:rsid w:val="00D4679C"/>
    <w:rsid w:val="00D469E1"/>
    <w:rsid w:val="00D46B63"/>
    <w:rsid w:val="00D5087C"/>
    <w:rsid w:val="00D50F0F"/>
    <w:rsid w:val="00D51A2B"/>
    <w:rsid w:val="00D532D4"/>
    <w:rsid w:val="00D54C2F"/>
    <w:rsid w:val="00D54E16"/>
    <w:rsid w:val="00D55B3D"/>
    <w:rsid w:val="00D572CE"/>
    <w:rsid w:val="00D57903"/>
    <w:rsid w:val="00D57A36"/>
    <w:rsid w:val="00D57CE0"/>
    <w:rsid w:val="00D60BB8"/>
    <w:rsid w:val="00D60F26"/>
    <w:rsid w:val="00D62DE6"/>
    <w:rsid w:val="00D64792"/>
    <w:rsid w:val="00D6485D"/>
    <w:rsid w:val="00D669B0"/>
    <w:rsid w:val="00D66ADF"/>
    <w:rsid w:val="00D71D37"/>
    <w:rsid w:val="00D72D9E"/>
    <w:rsid w:val="00D756B2"/>
    <w:rsid w:val="00D75BB0"/>
    <w:rsid w:val="00D75DF5"/>
    <w:rsid w:val="00D7708B"/>
    <w:rsid w:val="00D7790C"/>
    <w:rsid w:val="00D8095E"/>
    <w:rsid w:val="00D81840"/>
    <w:rsid w:val="00D82FAF"/>
    <w:rsid w:val="00D83079"/>
    <w:rsid w:val="00D85FF5"/>
    <w:rsid w:val="00D906D5"/>
    <w:rsid w:val="00D9105B"/>
    <w:rsid w:val="00D9213C"/>
    <w:rsid w:val="00D925B3"/>
    <w:rsid w:val="00D927E0"/>
    <w:rsid w:val="00D927F7"/>
    <w:rsid w:val="00D928C5"/>
    <w:rsid w:val="00D92BF0"/>
    <w:rsid w:val="00D95067"/>
    <w:rsid w:val="00DA047D"/>
    <w:rsid w:val="00DA0D81"/>
    <w:rsid w:val="00DA4115"/>
    <w:rsid w:val="00DA4DB7"/>
    <w:rsid w:val="00DA5ACB"/>
    <w:rsid w:val="00DA6010"/>
    <w:rsid w:val="00DA6046"/>
    <w:rsid w:val="00DA7932"/>
    <w:rsid w:val="00DA7F6A"/>
    <w:rsid w:val="00DB16C7"/>
    <w:rsid w:val="00DB299E"/>
    <w:rsid w:val="00DB3A89"/>
    <w:rsid w:val="00DB4F7F"/>
    <w:rsid w:val="00DB6766"/>
    <w:rsid w:val="00DB6E3B"/>
    <w:rsid w:val="00DB73E3"/>
    <w:rsid w:val="00DB7CA1"/>
    <w:rsid w:val="00DC0894"/>
    <w:rsid w:val="00DC1885"/>
    <w:rsid w:val="00DC298C"/>
    <w:rsid w:val="00DC2D4E"/>
    <w:rsid w:val="00DC4685"/>
    <w:rsid w:val="00DC5441"/>
    <w:rsid w:val="00DC627B"/>
    <w:rsid w:val="00DC6D65"/>
    <w:rsid w:val="00DD0F17"/>
    <w:rsid w:val="00DD1651"/>
    <w:rsid w:val="00DD1AAB"/>
    <w:rsid w:val="00DD298B"/>
    <w:rsid w:val="00DD3796"/>
    <w:rsid w:val="00DD4A62"/>
    <w:rsid w:val="00DD524A"/>
    <w:rsid w:val="00DD7887"/>
    <w:rsid w:val="00DE11E9"/>
    <w:rsid w:val="00DE1CAA"/>
    <w:rsid w:val="00DE1F7F"/>
    <w:rsid w:val="00DE203A"/>
    <w:rsid w:val="00DE3823"/>
    <w:rsid w:val="00DE3AF1"/>
    <w:rsid w:val="00DE606C"/>
    <w:rsid w:val="00DE6372"/>
    <w:rsid w:val="00DE69DF"/>
    <w:rsid w:val="00DE7597"/>
    <w:rsid w:val="00DE7D10"/>
    <w:rsid w:val="00DF5410"/>
    <w:rsid w:val="00DF550C"/>
    <w:rsid w:val="00DF61EB"/>
    <w:rsid w:val="00E00797"/>
    <w:rsid w:val="00E00945"/>
    <w:rsid w:val="00E025C3"/>
    <w:rsid w:val="00E03985"/>
    <w:rsid w:val="00E04289"/>
    <w:rsid w:val="00E05124"/>
    <w:rsid w:val="00E06A2C"/>
    <w:rsid w:val="00E07AF4"/>
    <w:rsid w:val="00E07F0D"/>
    <w:rsid w:val="00E10493"/>
    <w:rsid w:val="00E11662"/>
    <w:rsid w:val="00E11A76"/>
    <w:rsid w:val="00E11B87"/>
    <w:rsid w:val="00E11E22"/>
    <w:rsid w:val="00E1237D"/>
    <w:rsid w:val="00E12C8C"/>
    <w:rsid w:val="00E13E6C"/>
    <w:rsid w:val="00E14711"/>
    <w:rsid w:val="00E15541"/>
    <w:rsid w:val="00E15F7D"/>
    <w:rsid w:val="00E203D9"/>
    <w:rsid w:val="00E21B5A"/>
    <w:rsid w:val="00E22EE2"/>
    <w:rsid w:val="00E24471"/>
    <w:rsid w:val="00E2718D"/>
    <w:rsid w:val="00E318F5"/>
    <w:rsid w:val="00E32341"/>
    <w:rsid w:val="00E32496"/>
    <w:rsid w:val="00E34086"/>
    <w:rsid w:val="00E34E27"/>
    <w:rsid w:val="00E35D95"/>
    <w:rsid w:val="00E36635"/>
    <w:rsid w:val="00E36804"/>
    <w:rsid w:val="00E40EBB"/>
    <w:rsid w:val="00E41AF3"/>
    <w:rsid w:val="00E42066"/>
    <w:rsid w:val="00E427F7"/>
    <w:rsid w:val="00E45187"/>
    <w:rsid w:val="00E45F70"/>
    <w:rsid w:val="00E46501"/>
    <w:rsid w:val="00E479F7"/>
    <w:rsid w:val="00E50203"/>
    <w:rsid w:val="00E50D8A"/>
    <w:rsid w:val="00E53242"/>
    <w:rsid w:val="00E53CF2"/>
    <w:rsid w:val="00E549CF"/>
    <w:rsid w:val="00E56286"/>
    <w:rsid w:val="00E57605"/>
    <w:rsid w:val="00E57822"/>
    <w:rsid w:val="00E60204"/>
    <w:rsid w:val="00E613B2"/>
    <w:rsid w:val="00E61858"/>
    <w:rsid w:val="00E61BE7"/>
    <w:rsid w:val="00E61DB0"/>
    <w:rsid w:val="00E62BFA"/>
    <w:rsid w:val="00E632E9"/>
    <w:rsid w:val="00E63C12"/>
    <w:rsid w:val="00E63E84"/>
    <w:rsid w:val="00E63F8E"/>
    <w:rsid w:val="00E65A35"/>
    <w:rsid w:val="00E6711F"/>
    <w:rsid w:val="00E678CA"/>
    <w:rsid w:val="00E709D6"/>
    <w:rsid w:val="00E70CE8"/>
    <w:rsid w:val="00E715DA"/>
    <w:rsid w:val="00E745C8"/>
    <w:rsid w:val="00E74C6A"/>
    <w:rsid w:val="00E80505"/>
    <w:rsid w:val="00E82D46"/>
    <w:rsid w:val="00E83383"/>
    <w:rsid w:val="00E85B68"/>
    <w:rsid w:val="00E86532"/>
    <w:rsid w:val="00E87F95"/>
    <w:rsid w:val="00E87FD6"/>
    <w:rsid w:val="00E94E96"/>
    <w:rsid w:val="00E956EA"/>
    <w:rsid w:val="00E96228"/>
    <w:rsid w:val="00EA29F9"/>
    <w:rsid w:val="00EA4B64"/>
    <w:rsid w:val="00EA4D78"/>
    <w:rsid w:val="00EB0F3B"/>
    <w:rsid w:val="00EB237E"/>
    <w:rsid w:val="00EB3543"/>
    <w:rsid w:val="00EB3AAE"/>
    <w:rsid w:val="00EB4282"/>
    <w:rsid w:val="00EB6F5A"/>
    <w:rsid w:val="00EB737F"/>
    <w:rsid w:val="00EB7DDC"/>
    <w:rsid w:val="00EC083B"/>
    <w:rsid w:val="00EC0A4C"/>
    <w:rsid w:val="00EC214A"/>
    <w:rsid w:val="00EC45CE"/>
    <w:rsid w:val="00EC4AFB"/>
    <w:rsid w:val="00EC4C8D"/>
    <w:rsid w:val="00EC4D62"/>
    <w:rsid w:val="00EC50FE"/>
    <w:rsid w:val="00EC5641"/>
    <w:rsid w:val="00EC5EBA"/>
    <w:rsid w:val="00EC6E1F"/>
    <w:rsid w:val="00EC715F"/>
    <w:rsid w:val="00EC71C0"/>
    <w:rsid w:val="00EC77F5"/>
    <w:rsid w:val="00ED02CA"/>
    <w:rsid w:val="00ED1144"/>
    <w:rsid w:val="00ED194C"/>
    <w:rsid w:val="00ED1BED"/>
    <w:rsid w:val="00ED3170"/>
    <w:rsid w:val="00ED36A2"/>
    <w:rsid w:val="00ED5E13"/>
    <w:rsid w:val="00ED644E"/>
    <w:rsid w:val="00ED7428"/>
    <w:rsid w:val="00EE0C68"/>
    <w:rsid w:val="00EE1F20"/>
    <w:rsid w:val="00EE31A2"/>
    <w:rsid w:val="00EE3BD9"/>
    <w:rsid w:val="00EE51E7"/>
    <w:rsid w:val="00EE58CF"/>
    <w:rsid w:val="00EE62FF"/>
    <w:rsid w:val="00EE6AB5"/>
    <w:rsid w:val="00EE6B56"/>
    <w:rsid w:val="00EE751F"/>
    <w:rsid w:val="00EE7680"/>
    <w:rsid w:val="00EF193F"/>
    <w:rsid w:val="00EF26F7"/>
    <w:rsid w:val="00EF2AF8"/>
    <w:rsid w:val="00EF4193"/>
    <w:rsid w:val="00EF4521"/>
    <w:rsid w:val="00EF48B3"/>
    <w:rsid w:val="00EF50EF"/>
    <w:rsid w:val="00EF650C"/>
    <w:rsid w:val="00EF660A"/>
    <w:rsid w:val="00EF6E4E"/>
    <w:rsid w:val="00EF7BA9"/>
    <w:rsid w:val="00EF7CC7"/>
    <w:rsid w:val="00F01EC5"/>
    <w:rsid w:val="00F02208"/>
    <w:rsid w:val="00F03A65"/>
    <w:rsid w:val="00F03AEB"/>
    <w:rsid w:val="00F04041"/>
    <w:rsid w:val="00F04153"/>
    <w:rsid w:val="00F042B6"/>
    <w:rsid w:val="00F05CE2"/>
    <w:rsid w:val="00F07C54"/>
    <w:rsid w:val="00F10AF5"/>
    <w:rsid w:val="00F117D5"/>
    <w:rsid w:val="00F118AB"/>
    <w:rsid w:val="00F11DD1"/>
    <w:rsid w:val="00F13116"/>
    <w:rsid w:val="00F14959"/>
    <w:rsid w:val="00F158EE"/>
    <w:rsid w:val="00F15FFC"/>
    <w:rsid w:val="00F165F1"/>
    <w:rsid w:val="00F20466"/>
    <w:rsid w:val="00F21679"/>
    <w:rsid w:val="00F27713"/>
    <w:rsid w:val="00F30FFF"/>
    <w:rsid w:val="00F31508"/>
    <w:rsid w:val="00F31B8C"/>
    <w:rsid w:val="00F31DFB"/>
    <w:rsid w:val="00F32F31"/>
    <w:rsid w:val="00F34278"/>
    <w:rsid w:val="00F34DA6"/>
    <w:rsid w:val="00F3624B"/>
    <w:rsid w:val="00F36B06"/>
    <w:rsid w:val="00F36CBF"/>
    <w:rsid w:val="00F37483"/>
    <w:rsid w:val="00F411F2"/>
    <w:rsid w:val="00F41E4C"/>
    <w:rsid w:val="00F428E1"/>
    <w:rsid w:val="00F44086"/>
    <w:rsid w:val="00F44B1C"/>
    <w:rsid w:val="00F44DD6"/>
    <w:rsid w:val="00F45B32"/>
    <w:rsid w:val="00F46A9B"/>
    <w:rsid w:val="00F50046"/>
    <w:rsid w:val="00F503B7"/>
    <w:rsid w:val="00F510A9"/>
    <w:rsid w:val="00F52E12"/>
    <w:rsid w:val="00F54600"/>
    <w:rsid w:val="00F54E45"/>
    <w:rsid w:val="00F55A31"/>
    <w:rsid w:val="00F55A8C"/>
    <w:rsid w:val="00F55D62"/>
    <w:rsid w:val="00F5792E"/>
    <w:rsid w:val="00F61DA1"/>
    <w:rsid w:val="00F65905"/>
    <w:rsid w:val="00F65AC8"/>
    <w:rsid w:val="00F6661E"/>
    <w:rsid w:val="00F6663A"/>
    <w:rsid w:val="00F66820"/>
    <w:rsid w:val="00F66C3E"/>
    <w:rsid w:val="00F676CC"/>
    <w:rsid w:val="00F71D0B"/>
    <w:rsid w:val="00F72367"/>
    <w:rsid w:val="00F75688"/>
    <w:rsid w:val="00F7580C"/>
    <w:rsid w:val="00F7799C"/>
    <w:rsid w:val="00F80FFF"/>
    <w:rsid w:val="00F8112D"/>
    <w:rsid w:val="00F81EF9"/>
    <w:rsid w:val="00F82A28"/>
    <w:rsid w:val="00F838C9"/>
    <w:rsid w:val="00F85AFC"/>
    <w:rsid w:val="00F867AB"/>
    <w:rsid w:val="00F87E71"/>
    <w:rsid w:val="00F9433E"/>
    <w:rsid w:val="00F95A03"/>
    <w:rsid w:val="00FA1500"/>
    <w:rsid w:val="00FA152D"/>
    <w:rsid w:val="00FA25E0"/>
    <w:rsid w:val="00FA3745"/>
    <w:rsid w:val="00FA41B4"/>
    <w:rsid w:val="00FB007D"/>
    <w:rsid w:val="00FB2E8E"/>
    <w:rsid w:val="00FB32D4"/>
    <w:rsid w:val="00FB4709"/>
    <w:rsid w:val="00FB471A"/>
    <w:rsid w:val="00FB4960"/>
    <w:rsid w:val="00FB560A"/>
    <w:rsid w:val="00FB5DC0"/>
    <w:rsid w:val="00FB665B"/>
    <w:rsid w:val="00FB7EB3"/>
    <w:rsid w:val="00FC044C"/>
    <w:rsid w:val="00FC1771"/>
    <w:rsid w:val="00FC179D"/>
    <w:rsid w:val="00FC1F10"/>
    <w:rsid w:val="00FC28C2"/>
    <w:rsid w:val="00FC36D6"/>
    <w:rsid w:val="00FC3D46"/>
    <w:rsid w:val="00FC3DB7"/>
    <w:rsid w:val="00FC41F6"/>
    <w:rsid w:val="00FC4648"/>
    <w:rsid w:val="00FC4674"/>
    <w:rsid w:val="00FC5845"/>
    <w:rsid w:val="00FC58C7"/>
    <w:rsid w:val="00FD0099"/>
    <w:rsid w:val="00FD1D3C"/>
    <w:rsid w:val="00FD2126"/>
    <w:rsid w:val="00FD4318"/>
    <w:rsid w:val="00FD472A"/>
    <w:rsid w:val="00FD5561"/>
    <w:rsid w:val="00FD70F7"/>
    <w:rsid w:val="00FD71C3"/>
    <w:rsid w:val="00FE1995"/>
    <w:rsid w:val="00FE3B1D"/>
    <w:rsid w:val="00FE40A7"/>
    <w:rsid w:val="00FE4AB8"/>
    <w:rsid w:val="00FE5029"/>
    <w:rsid w:val="00FE5DF7"/>
    <w:rsid w:val="00FE707B"/>
    <w:rsid w:val="00FF0A01"/>
    <w:rsid w:val="00FF0CC6"/>
    <w:rsid w:val="00FF27F8"/>
    <w:rsid w:val="00FF3164"/>
    <w:rsid w:val="00FF4A21"/>
    <w:rsid w:val="00FF4EC9"/>
    <w:rsid w:val="00FF5A24"/>
    <w:rsid w:val="00FF5AE0"/>
    <w:rsid w:val="00FF7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528"/>
    <w:rPr>
      <w:rFonts w:ascii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27528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227528"/>
    <w:rPr>
      <w:rFonts w:ascii="Arial" w:hAnsi="Arial" w:cs="Arial"/>
      <w:b/>
      <w:bCs/>
      <w:i/>
      <w:iCs/>
      <w:sz w:val="28"/>
      <w:szCs w:val="28"/>
      <w:lang w:val="uk-UA" w:eastAsia="uk-UA"/>
    </w:rPr>
  </w:style>
  <w:style w:type="paragraph" w:styleId="NoSpacing">
    <w:name w:val="No Spacing"/>
    <w:uiPriority w:val="99"/>
    <w:qFormat/>
    <w:rsid w:val="00227528"/>
    <w:pPr>
      <w:widowControl w:val="0"/>
      <w:suppressAutoHyphens/>
      <w:autoSpaceDE w:val="0"/>
      <w:autoSpaceDN w:val="0"/>
    </w:pPr>
    <w:rPr>
      <w:rFonts w:ascii="Times New Roman CYR" w:eastAsia="Times New Roman" w:hAnsi="Times New Roman CYR" w:cs="Times New Roman CYR"/>
      <w:kern w:val="3"/>
      <w:sz w:val="21"/>
      <w:szCs w:val="24"/>
      <w:lang w:val="ru-RU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275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7528"/>
    <w:rPr>
      <w:rFonts w:ascii="Tahoma" w:hAnsi="Tahoma" w:cs="Tahoma"/>
      <w:sz w:val="16"/>
      <w:szCs w:val="16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150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590</Words>
  <Characters>337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Deputat</cp:lastModifiedBy>
  <cp:revision>28</cp:revision>
  <dcterms:created xsi:type="dcterms:W3CDTF">2015-01-25T18:04:00Z</dcterms:created>
  <dcterms:modified xsi:type="dcterms:W3CDTF">2015-12-17T14:53:00Z</dcterms:modified>
</cp:coreProperties>
</file>