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B1" w:rsidRDefault="00B47BB1" w:rsidP="001646B5">
      <w:pPr>
        <w:pStyle w:val="Heading1"/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</w:rPr>
        <w:t>НАРОДНИЙ  ДЕПУТАТ  УКРАЇНИ</w:t>
      </w:r>
    </w:p>
    <w:p w:rsidR="00B47BB1" w:rsidRDefault="00B47BB1" w:rsidP="001646B5">
      <w:pPr>
        <w:pStyle w:val="Header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01008, Київ, вул. М. Грушевського, 5   </w:t>
      </w:r>
    </w:p>
    <w:p w:rsidR="00B47BB1" w:rsidRDefault="00B47BB1" w:rsidP="001646B5">
      <w:pPr>
        <w:pStyle w:val="Header"/>
        <w:jc w:val="center"/>
        <w:rPr>
          <w:b/>
          <w:bCs/>
          <w:sz w:val="20"/>
          <w:szCs w:val="20"/>
        </w:rPr>
      </w:pPr>
    </w:p>
    <w:p w:rsidR="00B47BB1" w:rsidRDefault="00B47BB1" w:rsidP="001646B5">
      <w:pPr>
        <w:ind w:left="-720"/>
        <w:jc w:val="center"/>
      </w:pPr>
      <w:r>
        <w:rPr>
          <w:noProof/>
          <w:lang w:eastAsia="uk-UA"/>
        </w:rPr>
        <w:pict>
          <v:line id="Прямая соединительная линия 1" o:spid="_x0000_s1026" style="position:absolute;left:0;text-align:left;flip:y;z-index:251658240;visibility:visible" from="-36pt,5.2pt" to="504.4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" strokeweight="4.5pt">
            <v:stroke linestyle="thickThin"/>
          </v:line>
        </w:pict>
      </w:r>
    </w:p>
    <w:p w:rsidR="00B47BB1" w:rsidRDefault="00B47BB1" w:rsidP="001646B5">
      <w:pPr>
        <w:ind w:left="-720"/>
        <w:jc w:val="center"/>
      </w:pPr>
    </w:p>
    <w:p w:rsidR="00B47BB1" w:rsidRDefault="00B47BB1" w:rsidP="001646B5">
      <w:pPr>
        <w:ind w:left="-720"/>
        <w:jc w:val="center"/>
      </w:pPr>
    </w:p>
    <w:p w:rsidR="00B47BB1" w:rsidRDefault="00B47BB1" w:rsidP="001646B5">
      <w:pPr>
        <w:ind w:left="-720"/>
        <w:rPr>
          <w:sz w:val="24"/>
          <w:szCs w:val="24"/>
        </w:rPr>
      </w:pPr>
      <w:r w:rsidRPr="00AD0A2D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“</w:t>
      </w:r>
      <w:r>
        <w:rPr>
          <w:sz w:val="24"/>
          <w:szCs w:val="24"/>
          <w:u w:val="single"/>
        </w:rPr>
        <w:t xml:space="preserve">        </w:t>
      </w:r>
      <w:r>
        <w:rPr>
          <w:sz w:val="24"/>
          <w:szCs w:val="24"/>
        </w:rPr>
        <w:t xml:space="preserve">”  </w:t>
      </w:r>
      <w:r>
        <w:rPr>
          <w:sz w:val="24"/>
          <w:szCs w:val="24"/>
          <w:u w:val="single"/>
        </w:rPr>
        <w:t xml:space="preserve">                        </w:t>
      </w:r>
      <w:r>
        <w:rPr>
          <w:sz w:val="24"/>
          <w:szCs w:val="24"/>
        </w:rPr>
        <w:t xml:space="preserve"> 201</w:t>
      </w:r>
      <w:r w:rsidRPr="00BE2FDA">
        <w:rPr>
          <w:sz w:val="24"/>
          <w:szCs w:val="24"/>
        </w:rPr>
        <w:t>6</w:t>
      </w:r>
      <w:r w:rsidRPr="00AD0A2D">
        <w:rPr>
          <w:sz w:val="24"/>
          <w:szCs w:val="24"/>
        </w:rPr>
        <w:t xml:space="preserve"> </w:t>
      </w:r>
      <w:r>
        <w:rPr>
          <w:sz w:val="24"/>
          <w:szCs w:val="24"/>
        </w:rPr>
        <w:t>р.</w:t>
      </w:r>
    </w:p>
    <w:p w:rsidR="00B47BB1" w:rsidRDefault="00B47BB1" w:rsidP="001646B5">
      <w:pPr>
        <w:jc w:val="center"/>
      </w:pPr>
    </w:p>
    <w:p w:rsidR="00B47BB1" w:rsidRDefault="00B47BB1" w:rsidP="001646B5">
      <w:pPr>
        <w:jc w:val="center"/>
      </w:pPr>
    </w:p>
    <w:p w:rsidR="00B47BB1" w:rsidRDefault="00B47BB1" w:rsidP="001646B5">
      <w:pPr>
        <w:jc w:val="center"/>
      </w:pPr>
    </w:p>
    <w:p w:rsidR="00B47BB1" w:rsidRDefault="00B47BB1" w:rsidP="001646B5">
      <w:pPr>
        <w:jc w:val="both"/>
        <w:rPr>
          <w:sz w:val="28"/>
          <w:szCs w:val="28"/>
        </w:rPr>
      </w:pPr>
    </w:p>
    <w:p w:rsidR="00B47BB1" w:rsidRPr="00BE2FDA" w:rsidRDefault="00B47BB1" w:rsidP="001646B5">
      <w:pPr>
        <w:jc w:val="both"/>
        <w:rPr>
          <w:sz w:val="28"/>
          <w:szCs w:val="28"/>
        </w:rPr>
      </w:pPr>
    </w:p>
    <w:p w:rsidR="00B47BB1" w:rsidRDefault="00B47BB1" w:rsidP="001646B5">
      <w:pPr>
        <w:pStyle w:val="Heading3"/>
        <w:ind w:right="55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Верховна Рада України</w:t>
      </w:r>
    </w:p>
    <w:p w:rsidR="00B47BB1" w:rsidRDefault="00B47BB1" w:rsidP="001646B5">
      <w:pPr>
        <w:spacing w:line="288" w:lineRule="auto"/>
        <w:ind w:right="-2" w:firstLine="851"/>
        <w:rPr>
          <w:b/>
          <w:bCs/>
          <w:sz w:val="28"/>
          <w:szCs w:val="28"/>
        </w:rPr>
      </w:pPr>
    </w:p>
    <w:p w:rsidR="00B47BB1" w:rsidRDefault="00B47BB1" w:rsidP="001646B5">
      <w:pPr>
        <w:jc w:val="both"/>
        <w:rPr>
          <w:sz w:val="28"/>
          <w:szCs w:val="28"/>
        </w:rPr>
      </w:pPr>
    </w:p>
    <w:p w:rsidR="00B47BB1" w:rsidRPr="009A7E66" w:rsidRDefault="00B47BB1" w:rsidP="00E36AE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A7E66">
        <w:rPr>
          <w:sz w:val="28"/>
          <w:szCs w:val="28"/>
        </w:rPr>
        <w:t>Відповідно до статті 93 Конституції України, статті 89 Реглам</w:t>
      </w:r>
      <w:r>
        <w:rPr>
          <w:sz w:val="28"/>
          <w:szCs w:val="28"/>
        </w:rPr>
        <w:t xml:space="preserve">енту </w:t>
      </w:r>
      <w:r w:rsidRPr="009A7E66">
        <w:rPr>
          <w:sz w:val="28"/>
          <w:szCs w:val="28"/>
        </w:rPr>
        <w:t xml:space="preserve">Верховної Ради України у порядку законодавчої ініціативи вносимо на розгляд Верховної Ради України проект </w:t>
      </w:r>
      <w:r>
        <w:rPr>
          <w:sz w:val="28"/>
          <w:szCs w:val="28"/>
          <w:lang w:eastAsia="uk-UA"/>
        </w:rPr>
        <w:t>Закону України "Про особливості імплементації окремих положень законодавства Європейського Союзу     щодо обігу лікарських засобів</w:t>
      </w:r>
      <w:r w:rsidRPr="00352188">
        <w:rPr>
          <w:sz w:val="28"/>
          <w:szCs w:val="28"/>
          <w:lang w:eastAsia="uk-UA"/>
        </w:rPr>
        <w:t>"</w:t>
      </w:r>
      <w:r w:rsidRPr="009A7E66">
        <w:rPr>
          <w:bCs/>
          <w:sz w:val="28"/>
          <w:szCs w:val="28"/>
        </w:rPr>
        <w:t xml:space="preserve">. </w:t>
      </w:r>
      <w:r w:rsidRPr="009A7E66">
        <w:rPr>
          <w:sz w:val="28"/>
          <w:szCs w:val="28"/>
        </w:rPr>
        <w:t xml:space="preserve">Доповідати зазначений проект </w:t>
      </w:r>
      <w:r>
        <w:rPr>
          <w:sz w:val="28"/>
          <w:szCs w:val="28"/>
        </w:rPr>
        <w:t xml:space="preserve">                       </w:t>
      </w:r>
      <w:r w:rsidRPr="009A7E66">
        <w:rPr>
          <w:sz w:val="28"/>
          <w:szCs w:val="28"/>
        </w:rPr>
        <w:t xml:space="preserve">на пленарному засіданні Верховної Ради України буде народний депутат України </w:t>
      </w:r>
      <w:r>
        <w:rPr>
          <w:sz w:val="28"/>
          <w:szCs w:val="28"/>
          <w:lang w:val="ru-RU"/>
        </w:rPr>
        <w:t>Сисоєнко І.В.</w:t>
      </w:r>
    </w:p>
    <w:p w:rsidR="00B47BB1" w:rsidRDefault="00B47BB1" w:rsidP="001646B5">
      <w:pPr>
        <w:rPr>
          <w:sz w:val="28"/>
          <w:szCs w:val="28"/>
        </w:rPr>
      </w:pPr>
    </w:p>
    <w:p w:rsidR="00B47BB1" w:rsidRDefault="00B47BB1" w:rsidP="001646B5">
      <w:pPr>
        <w:jc w:val="both"/>
        <w:rPr>
          <w:sz w:val="28"/>
          <w:szCs w:val="28"/>
        </w:rPr>
      </w:pPr>
    </w:p>
    <w:p w:rsidR="00B47BB1" w:rsidRDefault="00B47BB1" w:rsidP="001646B5">
      <w:pPr>
        <w:ind w:firstLine="540"/>
        <w:rPr>
          <w:sz w:val="28"/>
          <w:szCs w:val="28"/>
        </w:rPr>
      </w:pPr>
      <w:r>
        <w:rPr>
          <w:sz w:val="28"/>
          <w:szCs w:val="28"/>
        </w:rPr>
        <w:t>Додатки :</w:t>
      </w:r>
    </w:p>
    <w:p w:rsidR="00B47BB1" w:rsidRDefault="00B47BB1" w:rsidP="001646B5">
      <w:pPr>
        <w:rPr>
          <w:sz w:val="28"/>
          <w:szCs w:val="28"/>
        </w:rPr>
      </w:pPr>
    </w:p>
    <w:p w:rsidR="00B47BB1" w:rsidRDefault="00B47BB1" w:rsidP="00DF22F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D4151">
        <w:rPr>
          <w:sz w:val="28"/>
          <w:szCs w:val="28"/>
        </w:rPr>
        <w:t xml:space="preserve">Проект Закону України на </w:t>
      </w:r>
      <w:r w:rsidRPr="00BD4151">
        <w:rPr>
          <w:sz w:val="28"/>
          <w:szCs w:val="28"/>
          <w:lang w:val="ru-RU"/>
        </w:rPr>
        <w:t xml:space="preserve">139 </w:t>
      </w:r>
      <w:r w:rsidRPr="00BD4151">
        <w:rPr>
          <w:sz w:val="28"/>
          <w:szCs w:val="28"/>
        </w:rPr>
        <w:t>арк.</w:t>
      </w:r>
    </w:p>
    <w:p w:rsidR="00B47BB1" w:rsidRPr="00DF22F9" w:rsidRDefault="00B47BB1" w:rsidP="00DF22F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22F9">
        <w:rPr>
          <w:sz w:val="28"/>
          <w:szCs w:val="28"/>
        </w:rPr>
        <w:t>Проект Постанови Верховної Ради України на 1 арк.</w:t>
      </w:r>
    </w:p>
    <w:p w:rsidR="00B47BB1" w:rsidRPr="00BD4151" w:rsidRDefault="00B47BB1" w:rsidP="00BD415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</w:rPr>
        <w:t xml:space="preserve"> арк.</w:t>
      </w:r>
    </w:p>
    <w:p w:rsidR="00B47BB1" w:rsidRPr="00DF22F9" w:rsidRDefault="00B47BB1" w:rsidP="00DF22F9">
      <w:pPr>
        <w:pStyle w:val="ListParagraph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 w:rsidRPr="00DF22F9">
        <w:rPr>
          <w:sz w:val="28"/>
          <w:szCs w:val="28"/>
        </w:rPr>
        <w:t>Електронна версія зазначених документів.</w:t>
      </w:r>
    </w:p>
    <w:p w:rsidR="00B47BB1" w:rsidRDefault="00B47BB1" w:rsidP="001B25A8">
      <w:pPr>
        <w:pStyle w:val="Heading3"/>
        <w:ind w:left="180" w:firstLine="18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5. Порівняльна таблиця на 5 арк.</w:t>
      </w:r>
    </w:p>
    <w:p w:rsidR="00B47BB1" w:rsidRPr="000A4B46" w:rsidRDefault="00B47BB1" w:rsidP="000A4B46"/>
    <w:p w:rsidR="00B47BB1" w:rsidRDefault="00B47BB1" w:rsidP="001646B5">
      <w:pPr>
        <w:pStyle w:val="Heading3"/>
        <w:ind w:firstLine="0"/>
        <w:rPr>
          <w:bCs w:val="0"/>
          <w:sz w:val="28"/>
          <w:szCs w:val="28"/>
        </w:rPr>
      </w:pPr>
      <w:r w:rsidRPr="00940C6D">
        <w:rPr>
          <w:sz w:val="28"/>
          <w:szCs w:val="28"/>
        </w:rPr>
        <w:t>Народні депутати України:</w:t>
      </w:r>
      <w:r w:rsidRPr="00940C6D">
        <w:rPr>
          <w:sz w:val="28"/>
          <w:szCs w:val="28"/>
        </w:rPr>
        <w:tab/>
      </w:r>
      <w:r w:rsidRPr="00940C6D">
        <w:rPr>
          <w:sz w:val="28"/>
          <w:szCs w:val="28"/>
        </w:rPr>
        <w:tab/>
      </w:r>
      <w:r w:rsidRPr="00940C6D">
        <w:rPr>
          <w:sz w:val="28"/>
          <w:szCs w:val="28"/>
        </w:rPr>
        <w:tab/>
      </w:r>
      <w:r w:rsidRPr="00940C6D">
        <w:rPr>
          <w:sz w:val="28"/>
          <w:szCs w:val="28"/>
        </w:rPr>
        <w:tab/>
      </w:r>
      <w:r w:rsidRPr="00940C6D">
        <w:rPr>
          <w:sz w:val="28"/>
          <w:szCs w:val="28"/>
        </w:rPr>
        <w:tab/>
      </w:r>
      <w:r w:rsidRPr="005B2C03">
        <w:rPr>
          <w:bCs w:val="0"/>
          <w:sz w:val="28"/>
          <w:szCs w:val="28"/>
        </w:rPr>
        <w:t>І.В.</w:t>
      </w:r>
      <w:r>
        <w:rPr>
          <w:bCs w:val="0"/>
          <w:sz w:val="28"/>
          <w:szCs w:val="28"/>
        </w:rPr>
        <w:t xml:space="preserve"> </w:t>
      </w:r>
      <w:r w:rsidRPr="005B2C03">
        <w:rPr>
          <w:bCs w:val="0"/>
          <w:sz w:val="28"/>
          <w:szCs w:val="28"/>
        </w:rPr>
        <w:t>Сисоєнко</w:t>
      </w:r>
    </w:p>
    <w:p w:rsidR="00B47BB1" w:rsidRDefault="00B47BB1" w:rsidP="00F61C59">
      <w:pPr>
        <w:ind w:left="49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О.В. Богомолець</w:t>
      </w:r>
    </w:p>
    <w:p w:rsidR="00B47BB1" w:rsidRDefault="00B47BB1" w:rsidP="00F4263E">
      <w:pPr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О. М.Біловол</w:t>
      </w:r>
    </w:p>
    <w:p w:rsidR="00B47BB1" w:rsidRDefault="00B47BB1" w:rsidP="00F4263E">
      <w:pPr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Т.Д. Бахтєєва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b/>
          <w:sz w:val="28"/>
          <w:szCs w:val="28"/>
        </w:rPr>
        <w:t>О.А. Корчинська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>О.С. Мусій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b/>
          <w:sz w:val="28"/>
          <w:szCs w:val="28"/>
        </w:rPr>
        <w:t>А.Ф. Шипко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b/>
          <w:sz w:val="28"/>
          <w:szCs w:val="28"/>
        </w:rPr>
        <w:t>О.М. Кириченко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b/>
          <w:sz w:val="28"/>
          <w:szCs w:val="28"/>
        </w:rPr>
        <w:t xml:space="preserve"> І.М. Шурма</w:t>
      </w:r>
    </w:p>
    <w:p w:rsidR="00B47BB1" w:rsidRDefault="00B47BB1" w:rsidP="00F61C59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К.В. Яриніч</w:t>
      </w:r>
    </w:p>
    <w:p w:rsidR="00B47BB1" w:rsidRPr="00F61C59" w:rsidRDefault="00B47BB1" w:rsidP="00F61C59">
      <w:pPr>
        <w:rPr>
          <w:sz w:val="28"/>
          <w:szCs w:val="28"/>
        </w:rPr>
      </w:pPr>
    </w:p>
    <w:p w:rsidR="00B47BB1" w:rsidRPr="00940C6D" w:rsidRDefault="00B47BB1" w:rsidP="001646B5">
      <w:pPr>
        <w:ind w:left="6360" w:right="-2" w:firstLine="720"/>
        <w:jc w:val="both"/>
        <w:rPr>
          <w:sz w:val="28"/>
          <w:szCs w:val="28"/>
        </w:rPr>
      </w:pPr>
    </w:p>
    <w:p w:rsidR="00B47BB1" w:rsidRDefault="00B47BB1"/>
    <w:sectPr w:rsidR="00B47BB1" w:rsidSect="00D05F3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21D09"/>
    <w:multiLevelType w:val="hybridMultilevel"/>
    <w:tmpl w:val="A93E4FCE"/>
    <w:lvl w:ilvl="0" w:tplc="D8B2A04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6B5"/>
    <w:rsid w:val="00007286"/>
    <w:rsid w:val="000114EE"/>
    <w:rsid w:val="0001304B"/>
    <w:rsid w:val="00014714"/>
    <w:rsid w:val="00021653"/>
    <w:rsid w:val="000234E2"/>
    <w:rsid w:val="00034BFD"/>
    <w:rsid w:val="00035D55"/>
    <w:rsid w:val="00040017"/>
    <w:rsid w:val="00040DD2"/>
    <w:rsid w:val="0005103B"/>
    <w:rsid w:val="00055707"/>
    <w:rsid w:val="00057EFB"/>
    <w:rsid w:val="000736F0"/>
    <w:rsid w:val="00077A34"/>
    <w:rsid w:val="0008197B"/>
    <w:rsid w:val="00082921"/>
    <w:rsid w:val="00087095"/>
    <w:rsid w:val="0009205D"/>
    <w:rsid w:val="000A01F7"/>
    <w:rsid w:val="000A150F"/>
    <w:rsid w:val="000A1954"/>
    <w:rsid w:val="000A4B46"/>
    <w:rsid w:val="000A7B68"/>
    <w:rsid w:val="000B0C5E"/>
    <w:rsid w:val="000C1145"/>
    <w:rsid w:val="000C5492"/>
    <w:rsid w:val="000D0C63"/>
    <w:rsid w:val="000D3F49"/>
    <w:rsid w:val="000D434E"/>
    <w:rsid w:val="000D4C51"/>
    <w:rsid w:val="000D6D30"/>
    <w:rsid w:val="000D7BF5"/>
    <w:rsid w:val="000E1CBA"/>
    <w:rsid w:val="000E2FD7"/>
    <w:rsid w:val="000E476C"/>
    <w:rsid w:val="000F0973"/>
    <w:rsid w:val="000F499F"/>
    <w:rsid w:val="000F5AF5"/>
    <w:rsid w:val="000F6112"/>
    <w:rsid w:val="000F6AA5"/>
    <w:rsid w:val="001011E7"/>
    <w:rsid w:val="001012AF"/>
    <w:rsid w:val="00110486"/>
    <w:rsid w:val="00117013"/>
    <w:rsid w:val="0012398C"/>
    <w:rsid w:val="001362E5"/>
    <w:rsid w:val="00141BD7"/>
    <w:rsid w:val="001432E4"/>
    <w:rsid w:val="00145A1D"/>
    <w:rsid w:val="00146F62"/>
    <w:rsid w:val="00157C5D"/>
    <w:rsid w:val="00160070"/>
    <w:rsid w:val="001646B5"/>
    <w:rsid w:val="00170F3D"/>
    <w:rsid w:val="001732A5"/>
    <w:rsid w:val="00182171"/>
    <w:rsid w:val="001915B2"/>
    <w:rsid w:val="0019201F"/>
    <w:rsid w:val="00194B1F"/>
    <w:rsid w:val="00197B23"/>
    <w:rsid w:val="001A0960"/>
    <w:rsid w:val="001A4E13"/>
    <w:rsid w:val="001B029D"/>
    <w:rsid w:val="001B25A8"/>
    <w:rsid w:val="001B5584"/>
    <w:rsid w:val="001B7902"/>
    <w:rsid w:val="001B7A3B"/>
    <w:rsid w:val="001C6037"/>
    <w:rsid w:val="001D19BF"/>
    <w:rsid w:val="001D21E2"/>
    <w:rsid w:val="001D7BE5"/>
    <w:rsid w:val="001E0A50"/>
    <w:rsid w:val="001F0D58"/>
    <w:rsid w:val="001F32E4"/>
    <w:rsid w:val="001F538F"/>
    <w:rsid w:val="001F5717"/>
    <w:rsid w:val="00204F18"/>
    <w:rsid w:val="00206676"/>
    <w:rsid w:val="00211826"/>
    <w:rsid w:val="00215E73"/>
    <w:rsid w:val="00216A3D"/>
    <w:rsid w:val="0022085D"/>
    <w:rsid w:val="00223264"/>
    <w:rsid w:val="00224287"/>
    <w:rsid w:val="00226BD3"/>
    <w:rsid w:val="00237F72"/>
    <w:rsid w:val="002420C3"/>
    <w:rsid w:val="00242F5F"/>
    <w:rsid w:val="00246366"/>
    <w:rsid w:val="00251798"/>
    <w:rsid w:val="00256526"/>
    <w:rsid w:val="002611AA"/>
    <w:rsid w:val="002621FC"/>
    <w:rsid w:val="0026702D"/>
    <w:rsid w:val="002810F8"/>
    <w:rsid w:val="00282C04"/>
    <w:rsid w:val="00283008"/>
    <w:rsid w:val="002908D9"/>
    <w:rsid w:val="002940FA"/>
    <w:rsid w:val="002A1A84"/>
    <w:rsid w:val="002A3716"/>
    <w:rsid w:val="002A3A42"/>
    <w:rsid w:val="002A51B3"/>
    <w:rsid w:val="002B0DD4"/>
    <w:rsid w:val="002B14DE"/>
    <w:rsid w:val="002B27E5"/>
    <w:rsid w:val="002B3338"/>
    <w:rsid w:val="002C1836"/>
    <w:rsid w:val="002D19D7"/>
    <w:rsid w:val="002D5822"/>
    <w:rsid w:val="002D5EFF"/>
    <w:rsid w:val="002E3EBA"/>
    <w:rsid w:val="002F1892"/>
    <w:rsid w:val="002F344F"/>
    <w:rsid w:val="0031613F"/>
    <w:rsid w:val="00322487"/>
    <w:rsid w:val="00323611"/>
    <w:rsid w:val="00330D1E"/>
    <w:rsid w:val="00331BC1"/>
    <w:rsid w:val="00341810"/>
    <w:rsid w:val="00343398"/>
    <w:rsid w:val="00343B68"/>
    <w:rsid w:val="00345A57"/>
    <w:rsid w:val="003477CE"/>
    <w:rsid w:val="00352188"/>
    <w:rsid w:val="0035598A"/>
    <w:rsid w:val="0036101E"/>
    <w:rsid w:val="00375612"/>
    <w:rsid w:val="003820A9"/>
    <w:rsid w:val="00384CCD"/>
    <w:rsid w:val="00384FE3"/>
    <w:rsid w:val="00386A7E"/>
    <w:rsid w:val="00394987"/>
    <w:rsid w:val="0039538F"/>
    <w:rsid w:val="00396B5A"/>
    <w:rsid w:val="003A78B2"/>
    <w:rsid w:val="003C2CF4"/>
    <w:rsid w:val="003C419C"/>
    <w:rsid w:val="003C53C6"/>
    <w:rsid w:val="003C63AB"/>
    <w:rsid w:val="003C6D23"/>
    <w:rsid w:val="003E0D63"/>
    <w:rsid w:val="003E273A"/>
    <w:rsid w:val="003E681E"/>
    <w:rsid w:val="003F3A98"/>
    <w:rsid w:val="003F5B68"/>
    <w:rsid w:val="003F62F3"/>
    <w:rsid w:val="0040701D"/>
    <w:rsid w:val="00407BD4"/>
    <w:rsid w:val="00413040"/>
    <w:rsid w:val="00413D50"/>
    <w:rsid w:val="00415172"/>
    <w:rsid w:val="0041526E"/>
    <w:rsid w:val="00417CEE"/>
    <w:rsid w:val="00423104"/>
    <w:rsid w:val="00424D74"/>
    <w:rsid w:val="00426719"/>
    <w:rsid w:val="0043674C"/>
    <w:rsid w:val="00451DE4"/>
    <w:rsid w:val="00466009"/>
    <w:rsid w:val="00467BA8"/>
    <w:rsid w:val="00471D93"/>
    <w:rsid w:val="004751A7"/>
    <w:rsid w:val="00482B2F"/>
    <w:rsid w:val="00482CC8"/>
    <w:rsid w:val="00482E83"/>
    <w:rsid w:val="00483C78"/>
    <w:rsid w:val="00486ABE"/>
    <w:rsid w:val="00486AF5"/>
    <w:rsid w:val="0048761D"/>
    <w:rsid w:val="004A0196"/>
    <w:rsid w:val="004A2B5C"/>
    <w:rsid w:val="004A4F4A"/>
    <w:rsid w:val="004B4671"/>
    <w:rsid w:val="004B7AC8"/>
    <w:rsid w:val="004C07CC"/>
    <w:rsid w:val="004C189F"/>
    <w:rsid w:val="004C48FE"/>
    <w:rsid w:val="004C4AF4"/>
    <w:rsid w:val="004C61B7"/>
    <w:rsid w:val="004D52AC"/>
    <w:rsid w:val="004E0C14"/>
    <w:rsid w:val="004E3D07"/>
    <w:rsid w:val="004E6245"/>
    <w:rsid w:val="004E690F"/>
    <w:rsid w:val="004F0E28"/>
    <w:rsid w:val="004F4493"/>
    <w:rsid w:val="004F667B"/>
    <w:rsid w:val="00503563"/>
    <w:rsid w:val="00506C49"/>
    <w:rsid w:val="00510651"/>
    <w:rsid w:val="00511A28"/>
    <w:rsid w:val="00514016"/>
    <w:rsid w:val="00514B68"/>
    <w:rsid w:val="005243CC"/>
    <w:rsid w:val="005261CE"/>
    <w:rsid w:val="005271D1"/>
    <w:rsid w:val="005361CC"/>
    <w:rsid w:val="00537FE8"/>
    <w:rsid w:val="005424BC"/>
    <w:rsid w:val="00543FED"/>
    <w:rsid w:val="005440E0"/>
    <w:rsid w:val="0055244C"/>
    <w:rsid w:val="00553C6B"/>
    <w:rsid w:val="00561251"/>
    <w:rsid w:val="00564F8C"/>
    <w:rsid w:val="00574EF6"/>
    <w:rsid w:val="00576D92"/>
    <w:rsid w:val="00581B4F"/>
    <w:rsid w:val="0058274D"/>
    <w:rsid w:val="00584588"/>
    <w:rsid w:val="00584FAA"/>
    <w:rsid w:val="00586514"/>
    <w:rsid w:val="00590804"/>
    <w:rsid w:val="00593CA0"/>
    <w:rsid w:val="00596696"/>
    <w:rsid w:val="005A396F"/>
    <w:rsid w:val="005B20F6"/>
    <w:rsid w:val="005B2837"/>
    <w:rsid w:val="005B2C03"/>
    <w:rsid w:val="005B2FEA"/>
    <w:rsid w:val="005B32A9"/>
    <w:rsid w:val="005C21A8"/>
    <w:rsid w:val="005D0743"/>
    <w:rsid w:val="005D3246"/>
    <w:rsid w:val="005D4C44"/>
    <w:rsid w:val="005D64C3"/>
    <w:rsid w:val="005E2D78"/>
    <w:rsid w:val="005E37BE"/>
    <w:rsid w:val="005F282F"/>
    <w:rsid w:val="005F52A6"/>
    <w:rsid w:val="005F67A9"/>
    <w:rsid w:val="00600D3F"/>
    <w:rsid w:val="006039D3"/>
    <w:rsid w:val="00605543"/>
    <w:rsid w:val="00612081"/>
    <w:rsid w:val="00620A1B"/>
    <w:rsid w:val="00621247"/>
    <w:rsid w:val="0062234E"/>
    <w:rsid w:val="006238DB"/>
    <w:rsid w:val="0062439C"/>
    <w:rsid w:val="0062514B"/>
    <w:rsid w:val="00625F29"/>
    <w:rsid w:val="00630464"/>
    <w:rsid w:val="00633AE0"/>
    <w:rsid w:val="00637C9D"/>
    <w:rsid w:val="006410B4"/>
    <w:rsid w:val="00642DC9"/>
    <w:rsid w:val="0064565D"/>
    <w:rsid w:val="00645F33"/>
    <w:rsid w:val="00650ACC"/>
    <w:rsid w:val="006609D6"/>
    <w:rsid w:val="00661CCC"/>
    <w:rsid w:val="00661FE1"/>
    <w:rsid w:val="0068034E"/>
    <w:rsid w:val="00693888"/>
    <w:rsid w:val="00694B39"/>
    <w:rsid w:val="006961E3"/>
    <w:rsid w:val="006B177B"/>
    <w:rsid w:val="006B6356"/>
    <w:rsid w:val="006C5FBC"/>
    <w:rsid w:val="006C7439"/>
    <w:rsid w:val="006C7FA0"/>
    <w:rsid w:val="006D3068"/>
    <w:rsid w:val="006D5F10"/>
    <w:rsid w:val="006D6137"/>
    <w:rsid w:val="006D6254"/>
    <w:rsid w:val="006D6F71"/>
    <w:rsid w:val="006E0051"/>
    <w:rsid w:val="006E2D0B"/>
    <w:rsid w:val="006E51C3"/>
    <w:rsid w:val="006E5C83"/>
    <w:rsid w:val="006F0C03"/>
    <w:rsid w:val="006F1226"/>
    <w:rsid w:val="006F57BA"/>
    <w:rsid w:val="00707649"/>
    <w:rsid w:val="00716C84"/>
    <w:rsid w:val="00725E76"/>
    <w:rsid w:val="00727B82"/>
    <w:rsid w:val="007305B2"/>
    <w:rsid w:val="00731711"/>
    <w:rsid w:val="00731CF5"/>
    <w:rsid w:val="00733BD0"/>
    <w:rsid w:val="00734E8D"/>
    <w:rsid w:val="0073566E"/>
    <w:rsid w:val="00736A0F"/>
    <w:rsid w:val="007372D6"/>
    <w:rsid w:val="0074171E"/>
    <w:rsid w:val="0074778D"/>
    <w:rsid w:val="007513F5"/>
    <w:rsid w:val="007565F9"/>
    <w:rsid w:val="00764A6E"/>
    <w:rsid w:val="00765C11"/>
    <w:rsid w:val="00766BB7"/>
    <w:rsid w:val="0076786D"/>
    <w:rsid w:val="007735B8"/>
    <w:rsid w:val="007743B9"/>
    <w:rsid w:val="00774A89"/>
    <w:rsid w:val="00780BC9"/>
    <w:rsid w:val="007847EA"/>
    <w:rsid w:val="007854CB"/>
    <w:rsid w:val="0078717D"/>
    <w:rsid w:val="00787184"/>
    <w:rsid w:val="0078772B"/>
    <w:rsid w:val="007A2632"/>
    <w:rsid w:val="007A6014"/>
    <w:rsid w:val="007A67C7"/>
    <w:rsid w:val="007B2C0D"/>
    <w:rsid w:val="007B2FBE"/>
    <w:rsid w:val="007B36A2"/>
    <w:rsid w:val="007B5743"/>
    <w:rsid w:val="007C0A57"/>
    <w:rsid w:val="007C1D3D"/>
    <w:rsid w:val="007C23DC"/>
    <w:rsid w:val="007D18EB"/>
    <w:rsid w:val="007D2079"/>
    <w:rsid w:val="007D50AA"/>
    <w:rsid w:val="007E1D02"/>
    <w:rsid w:val="007E393D"/>
    <w:rsid w:val="007E6B2F"/>
    <w:rsid w:val="007F2DEC"/>
    <w:rsid w:val="00811DFC"/>
    <w:rsid w:val="00812FA5"/>
    <w:rsid w:val="008134A6"/>
    <w:rsid w:val="00816917"/>
    <w:rsid w:val="00833DC0"/>
    <w:rsid w:val="008345BA"/>
    <w:rsid w:val="00834F5F"/>
    <w:rsid w:val="00835511"/>
    <w:rsid w:val="0084041E"/>
    <w:rsid w:val="008443FC"/>
    <w:rsid w:val="00845285"/>
    <w:rsid w:val="00851C53"/>
    <w:rsid w:val="00872F2D"/>
    <w:rsid w:val="00876315"/>
    <w:rsid w:val="008835C9"/>
    <w:rsid w:val="00886B58"/>
    <w:rsid w:val="0089365B"/>
    <w:rsid w:val="00893EAE"/>
    <w:rsid w:val="0089471B"/>
    <w:rsid w:val="00896ED1"/>
    <w:rsid w:val="008A0FF3"/>
    <w:rsid w:val="008A18BA"/>
    <w:rsid w:val="008A1D3A"/>
    <w:rsid w:val="008A2CF7"/>
    <w:rsid w:val="008A553B"/>
    <w:rsid w:val="008A6813"/>
    <w:rsid w:val="008A6F39"/>
    <w:rsid w:val="008D3062"/>
    <w:rsid w:val="008D7BDC"/>
    <w:rsid w:val="008E3004"/>
    <w:rsid w:val="008E7179"/>
    <w:rsid w:val="008E767D"/>
    <w:rsid w:val="008F2336"/>
    <w:rsid w:val="008F756C"/>
    <w:rsid w:val="00906F95"/>
    <w:rsid w:val="009113A0"/>
    <w:rsid w:val="0091374D"/>
    <w:rsid w:val="00915C7D"/>
    <w:rsid w:val="00920994"/>
    <w:rsid w:val="00920D20"/>
    <w:rsid w:val="0092617A"/>
    <w:rsid w:val="00926A30"/>
    <w:rsid w:val="00935601"/>
    <w:rsid w:val="00935BF1"/>
    <w:rsid w:val="009371CD"/>
    <w:rsid w:val="00940108"/>
    <w:rsid w:val="00940C6D"/>
    <w:rsid w:val="0094149E"/>
    <w:rsid w:val="0094379A"/>
    <w:rsid w:val="00946365"/>
    <w:rsid w:val="00947BB3"/>
    <w:rsid w:val="00951B65"/>
    <w:rsid w:val="00960688"/>
    <w:rsid w:val="00965F2B"/>
    <w:rsid w:val="00967C48"/>
    <w:rsid w:val="00974F70"/>
    <w:rsid w:val="009832D7"/>
    <w:rsid w:val="00983F45"/>
    <w:rsid w:val="009A74A2"/>
    <w:rsid w:val="009A7E66"/>
    <w:rsid w:val="009B33D8"/>
    <w:rsid w:val="009B37A1"/>
    <w:rsid w:val="009B4C16"/>
    <w:rsid w:val="009B7F8E"/>
    <w:rsid w:val="009C1024"/>
    <w:rsid w:val="009C245F"/>
    <w:rsid w:val="009C4FD2"/>
    <w:rsid w:val="009D25DB"/>
    <w:rsid w:val="009D3533"/>
    <w:rsid w:val="009D44BD"/>
    <w:rsid w:val="009D6485"/>
    <w:rsid w:val="009E32B6"/>
    <w:rsid w:val="009E50E5"/>
    <w:rsid w:val="009E54CD"/>
    <w:rsid w:val="009E7520"/>
    <w:rsid w:val="009F281D"/>
    <w:rsid w:val="009F4641"/>
    <w:rsid w:val="009F4F2B"/>
    <w:rsid w:val="00A04045"/>
    <w:rsid w:val="00A052E5"/>
    <w:rsid w:val="00A13E14"/>
    <w:rsid w:val="00A1592C"/>
    <w:rsid w:val="00A20539"/>
    <w:rsid w:val="00A271B4"/>
    <w:rsid w:val="00A271EB"/>
    <w:rsid w:val="00A33EC0"/>
    <w:rsid w:val="00A34842"/>
    <w:rsid w:val="00A34CE3"/>
    <w:rsid w:val="00A36CDB"/>
    <w:rsid w:val="00A4269E"/>
    <w:rsid w:val="00A44F20"/>
    <w:rsid w:val="00A51CFA"/>
    <w:rsid w:val="00A522FE"/>
    <w:rsid w:val="00A53385"/>
    <w:rsid w:val="00A53CE1"/>
    <w:rsid w:val="00A60007"/>
    <w:rsid w:val="00A6517F"/>
    <w:rsid w:val="00A65733"/>
    <w:rsid w:val="00A7307C"/>
    <w:rsid w:val="00A73283"/>
    <w:rsid w:val="00A73B23"/>
    <w:rsid w:val="00A7717D"/>
    <w:rsid w:val="00A8544E"/>
    <w:rsid w:val="00A856A5"/>
    <w:rsid w:val="00A90529"/>
    <w:rsid w:val="00A931DF"/>
    <w:rsid w:val="00A958E6"/>
    <w:rsid w:val="00A96E1A"/>
    <w:rsid w:val="00AA43AF"/>
    <w:rsid w:val="00AA5C1E"/>
    <w:rsid w:val="00AB0B0B"/>
    <w:rsid w:val="00AB4CE4"/>
    <w:rsid w:val="00AC2D83"/>
    <w:rsid w:val="00AC2F26"/>
    <w:rsid w:val="00AD0A2D"/>
    <w:rsid w:val="00AD0CEE"/>
    <w:rsid w:val="00AE20FD"/>
    <w:rsid w:val="00AE2622"/>
    <w:rsid w:val="00AE438E"/>
    <w:rsid w:val="00AE7970"/>
    <w:rsid w:val="00AF3FE9"/>
    <w:rsid w:val="00AF6700"/>
    <w:rsid w:val="00B00163"/>
    <w:rsid w:val="00B001FE"/>
    <w:rsid w:val="00B00225"/>
    <w:rsid w:val="00B00790"/>
    <w:rsid w:val="00B012AA"/>
    <w:rsid w:val="00B020CD"/>
    <w:rsid w:val="00B025BC"/>
    <w:rsid w:val="00B12EFA"/>
    <w:rsid w:val="00B22CEB"/>
    <w:rsid w:val="00B26056"/>
    <w:rsid w:val="00B26718"/>
    <w:rsid w:val="00B33949"/>
    <w:rsid w:val="00B3517D"/>
    <w:rsid w:val="00B43E79"/>
    <w:rsid w:val="00B43EE9"/>
    <w:rsid w:val="00B45A2F"/>
    <w:rsid w:val="00B47423"/>
    <w:rsid w:val="00B47903"/>
    <w:rsid w:val="00B47BB1"/>
    <w:rsid w:val="00B47E80"/>
    <w:rsid w:val="00B623DF"/>
    <w:rsid w:val="00B64154"/>
    <w:rsid w:val="00B647F0"/>
    <w:rsid w:val="00B64E7D"/>
    <w:rsid w:val="00B711DE"/>
    <w:rsid w:val="00B75DBA"/>
    <w:rsid w:val="00B770B8"/>
    <w:rsid w:val="00B8273D"/>
    <w:rsid w:val="00B85ECD"/>
    <w:rsid w:val="00B861F5"/>
    <w:rsid w:val="00B902FD"/>
    <w:rsid w:val="00B923E9"/>
    <w:rsid w:val="00BA791B"/>
    <w:rsid w:val="00BB0F2B"/>
    <w:rsid w:val="00BB18CD"/>
    <w:rsid w:val="00BB1ABB"/>
    <w:rsid w:val="00BB468A"/>
    <w:rsid w:val="00BB6B70"/>
    <w:rsid w:val="00BC4852"/>
    <w:rsid w:val="00BD10EA"/>
    <w:rsid w:val="00BD4151"/>
    <w:rsid w:val="00BD75E6"/>
    <w:rsid w:val="00BD7BE9"/>
    <w:rsid w:val="00BE0A0C"/>
    <w:rsid w:val="00BE19D9"/>
    <w:rsid w:val="00BE2CFA"/>
    <w:rsid w:val="00BE2FDA"/>
    <w:rsid w:val="00BE3E63"/>
    <w:rsid w:val="00BE5D3C"/>
    <w:rsid w:val="00BE6125"/>
    <w:rsid w:val="00BE79A8"/>
    <w:rsid w:val="00BF5072"/>
    <w:rsid w:val="00BF5945"/>
    <w:rsid w:val="00BF66E3"/>
    <w:rsid w:val="00BF6E77"/>
    <w:rsid w:val="00BF7A07"/>
    <w:rsid w:val="00C06035"/>
    <w:rsid w:val="00C107F4"/>
    <w:rsid w:val="00C12F19"/>
    <w:rsid w:val="00C15E56"/>
    <w:rsid w:val="00C22F94"/>
    <w:rsid w:val="00C2557E"/>
    <w:rsid w:val="00C27989"/>
    <w:rsid w:val="00C32B3B"/>
    <w:rsid w:val="00C40C56"/>
    <w:rsid w:val="00C41364"/>
    <w:rsid w:val="00C52778"/>
    <w:rsid w:val="00C54334"/>
    <w:rsid w:val="00C55448"/>
    <w:rsid w:val="00C6535E"/>
    <w:rsid w:val="00C73055"/>
    <w:rsid w:val="00C733ED"/>
    <w:rsid w:val="00C773AD"/>
    <w:rsid w:val="00CA382E"/>
    <w:rsid w:val="00CA388A"/>
    <w:rsid w:val="00CA3945"/>
    <w:rsid w:val="00CB7ABF"/>
    <w:rsid w:val="00CC511E"/>
    <w:rsid w:val="00CC759C"/>
    <w:rsid w:val="00CD2A37"/>
    <w:rsid w:val="00CD7FD1"/>
    <w:rsid w:val="00CE00C3"/>
    <w:rsid w:val="00CE0A07"/>
    <w:rsid w:val="00CE1374"/>
    <w:rsid w:val="00CE43C6"/>
    <w:rsid w:val="00CE44DE"/>
    <w:rsid w:val="00CE6110"/>
    <w:rsid w:val="00CF1BE9"/>
    <w:rsid w:val="00CF478C"/>
    <w:rsid w:val="00CF6E09"/>
    <w:rsid w:val="00D034FD"/>
    <w:rsid w:val="00D03DC5"/>
    <w:rsid w:val="00D04098"/>
    <w:rsid w:val="00D05F34"/>
    <w:rsid w:val="00D073D7"/>
    <w:rsid w:val="00D130B2"/>
    <w:rsid w:val="00D2671F"/>
    <w:rsid w:val="00D31D6D"/>
    <w:rsid w:val="00D42F0A"/>
    <w:rsid w:val="00D46D5A"/>
    <w:rsid w:val="00D61182"/>
    <w:rsid w:val="00D6265C"/>
    <w:rsid w:val="00D64C15"/>
    <w:rsid w:val="00D71DB5"/>
    <w:rsid w:val="00D73112"/>
    <w:rsid w:val="00D75727"/>
    <w:rsid w:val="00D8649C"/>
    <w:rsid w:val="00D91E97"/>
    <w:rsid w:val="00D92CF5"/>
    <w:rsid w:val="00D93CAC"/>
    <w:rsid w:val="00D974BC"/>
    <w:rsid w:val="00DA2D71"/>
    <w:rsid w:val="00DA3257"/>
    <w:rsid w:val="00DA539D"/>
    <w:rsid w:val="00DA7F8E"/>
    <w:rsid w:val="00DB4F56"/>
    <w:rsid w:val="00DB61E5"/>
    <w:rsid w:val="00DB6B7E"/>
    <w:rsid w:val="00DB6CDE"/>
    <w:rsid w:val="00DB6D5A"/>
    <w:rsid w:val="00DB6F38"/>
    <w:rsid w:val="00DC0BAE"/>
    <w:rsid w:val="00DD17BA"/>
    <w:rsid w:val="00DD2C29"/>
    <w:rsid w:val="00DD407D"/>
    <w:rsid w:val="00DD5D95"/>
    <w:rsid w:val="00DE0870"/>
    <w:rsid w:val="00DE14AA"/>
    <w:rsid w:val="00DF22F9"/>
    <w:rsid w:val="00DF25F9"/>
    <w:rsid w:val="00DF4DA6"/>
    <w:rsid w:val="00E00C2C"/>
    <w:rsid w:val="00E026A2"/>
    <w:rsid w:val="00E1632E"/>
    <w:rsid w:val="00E22075"/>
    <w:rsid w:val="00E256AC"/>
    <w:rsid w:val="00E36AEA"/>
    <w:rsid w:val="00E4271A"/>
    <w:rsid w:val="00E442A2"/>
    <w:rsid w:val="00E45630"/>
    <w:rsid w:val="00E56209"/>
    <w:rsid w:val="00E60F6A"/>
    <w:rsid w:val="00E62098"/>
    <w:rsid w:val="00E672D4"/>
    <w:rsid w:val="00E71654"/>
    <w:rsid w:val="00E717BB"/>
    <w:rsid w:val="00E718CD"/>
    <w:rsid w:val="00E7387B"/>
    <w:rsid w:val="00E77853"/>
    <w:rsid w:val="00E77D8F"/>
    <w:rsid w:val="00E8095F"/>
    <w:rsid w:val="00E84024"/>
    <w:rsid w:val="00E86209"/>
    <w:rsid w:val="00E923C1"/>
    <w:rsid w:val="00E9253F"/>
    <w:rsid w:val="00E951A3"/>
    <w:rsid w:val="00E959EB"/>
    <w:rsid w:val="00E96BBC"/>
    <w:rsid w:val="00EA3DAF"/>
    <w:rsid w:val="00EA5CE6"/>
    <w:rsid w:val="00EB20FC"/>
    <w:rsid w:val="00EB754A"/>
    <w:rsid w:val="00EC2309"/>
    <w:rsid w:val="00EC3D26"/>
    <w:rsid w:val="00EC425A"/>
    <w:rsid w:val="00EC59ED"/>
    <w:rsid w:val="00ED2019"/>
    <w:rsid w:val="00ED4099"/>
    <w:rsid w:val="00ED5A37"/>
    <w:rsid w:val="00ED79D8"/>
    <w:rsid w:val="00EE1494"/>
    <w:rsid w:val="00EE328A"/>
    <w:rsid w:val="00EE50B3"/>
    <w:rsid w:val="00EF1721"/>
    <w:rsid w:val="00F00DF8"/>
    <w:rsid w:val="00F00F0A"/>
    <w:rsid w:val="00F017F1"/>
    <w:rsid w:val="00F02A65"/>
    <w:rsid w:val="00F0515D"/>
    <w:rsid w:val="00F22990"/>
    <w:rsid w:val="00F23EB0"/>
    <w:rsid w:val="00F348CE"/>
    <w:rsid w:val="00F369C0"/>
    <w:rsid w:val="00F4006C"/>
    <w:rsid w:val="00F42514"/>
    <w:rsid w:val="00F4263E"/>
    <w:rsid w:val="00F52E43"/>
    <w:rsid w:val="00F536F4"/>
    <w:rsid w:val="00F545B9"/>
    <w:rsid w:val="00F61C59"/>
    <w:rsid w:val="00F74A25"/>
    <w:rsid w:val="00F81A65"/>
    <w:rsid w:val="00F81B58"/>
    <w:rsid w:val="00F92736"/>
    <w:rsid w:val="00FA250B"/>
    <w:rsid w:val="00FA2D97"/>
    <w:rsid w:val="00FC353D"/>
    <w:rsid w:val="00FC38B4"/>
    <w:rsid w:val="00FC4A39"/>
    <w:rsid w:val="00FD5FF0"/>
    <w:rsid w:val="00FD6796"/>
    <w:rsid w:val="00FE3F9D"/>
    <w:rsid w:val="00FF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6B5"/>
    <w:rPr>
      <w:rFonts w:ascii="Times New Roman" w:eastAsia="Times New Roman" w:hAnsi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46B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46B5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46B5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646B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1646B5"/>
    <w:pPr>
      <w:tabs>
        <w:tab w:val="center" w:pos="4703"/>
        <w:tab w:val="right" w:pos="94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646B5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BD41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0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1</Pages>
  <Words>906</Words>
  <Characters>517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sysoienko</cp:lastModifiedBy>
  <cp:revision>17</cp:revision>
  <dcterms:created xsi:type="dcterms:W3CDTF">2016-04-01T14:18:00Z</dcterms:created>
  <dcterms:modified xsi:type="dcterms:W3CDTF">2016-04-18T14:04:00Z</dcterms:modified>
</cp:coreProperties>
</file>