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022" w:rsidRPr="00391B69" w:rsidRDefault="00BE5022" w:rsidP="00CE3787">
      <w:pPr>
        <w:pBdr>
          <w:bottom w:val="single" w:sz="12" w:space="1" w:color="auto"/>
        </w:pBdr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93850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75pt;height:57.75pt;visibility:visible">
            <v:imagedata r:id="rId4" o:title=""/>
          </v:shape>
        </w:pict>
      </w:r>
    </w:p>
    <w:p w:rsidR="00BE5022" w:rsidRPr="00CE3787" w:rsidRDefault="00BE5022" w:rsidP="00CE3787">
      <w:pPr>
        <w:pBdr>
          <w:bottom w:val="single" w:sz="12" w:space="1" w:color="auto"/>
        </w:pBd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CE3787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>НАРОДНИЙ ДЕПУТАТ УКРАЇНИ</w:t>
      </w:r>
    </w:p>
    <w:p w:rsidR="00BE5022" w:rsidRDefault="00BE5022" w:rsidP="00CE3787"/>
    <w:p w:rsidR="00BE5022" w:rsidRPr="00E8074E" w:rsidRDefault="00BE5022" w:rsidP="00CE3787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8074E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BE5022" w:rsidRPr="00E8074E" w:rsidRDefault="00BE5022" w:rsidP="00CE3787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5022" w:rsidRPr="00E8074E" w:rsidRDefault="00BE5022" w:rsidP="00CE3787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E5022" w:rsidRPr="00CE3787" w:rsidRDefault="00BE5022" w:rsidP="00CE3787">
      <w:pPr>
        <w:spacing w:after="0" w:line="360" w:lineRule="auto"/>
        <w:ind w:right="-2" w:firstLine="700"/>
        <w:jc w:val="both"/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</w:pPr>
    </w:p>
    <w:p w:rsidR="00BE5022" w:rsidRPr="00CE3787" w:rsidRDefault="00BE5022" w:rsidP="00CE378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CE3787">
        <w:rPr>
          <w:rFonts w:ascii="Times New Roman" w:hAnsi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Закону України «</w:t>
      </w:r>
      <w:r w:rsidRPr="00CE3787">
        <w:rPr>
          <w:rFonts w:ascii="Times New Roman" w:hAnsi="Times New Roman"/>
          <w:bCs/>
          <w:sz w:val="28"/>
          <w:szCs w:val="28"/>
          <w:shd w:val="clear" w:color="auto" w:fill="FFFFFF"/>
        </w:rPr>
        <w:t>Про внесення змін до деяких законодавчих актів України</w:t>
      </w:r>
      <w:r w:rsidRPr="00CE3787">
        <w:rPr>
          <w:rStyle w:val="apple-converted-space"/>
          <w:rFonts w:ascii="Times New Roman" w:hAnsi="Times New Roman"/>
          <w:bCs/>
          <w:sz w:val="28"/>
          <w:szCs w:val="28"/>
          <w:shd w:val="clear" w:color="auto" w:fill="FFFFFF"/>
        </w:rPr>
        <w:t> </w:t>
      </w:r>
      <w:r w:rsidRPr="00CE378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щодо заходів для запобігання негуманному та жорстокому ставленню до тварин</w:t>
      </w:r>
      <w:r w:rsidRPr="00CE3787">
        <w:rPr>
          <w:rFonts w:ascii="Times New Roman" w:hAnsi="Times New Roman"/>
          <w:sz w:val="28"/>
          <w:szCs w:val="28"/>
        </w:rPr>
        <w:t xml:space="preserve">». </w:t>
      </w:r>
    </w:p>
    <w:p w:rsidR="00BE5022" w:rsidRPr="00BB5AE2" w:rsidRDefault="00BE5022" w:rsidP="00CE3787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E3787">
        <w:rPr>
          <w:rFonts w:ascii="Times New Roman" w:hAnsi="Times New Roman"/>
          <w:color w:val="000000"/>
          <w:spacing w:val="-3"/>
          <w:sz w:val="28"/>
          <w:szCs w:val="28"/>
          <w:lang w:eastAsia="ru-RU"/>
        </w:rPr>
        <w:t xml:space="preserve">Доповідати законопроект на пленарному засіданні Верховної Ради України буде народний депутат </w:t>
      </w:r>
      <w:r>
        <w:rPr>
          <w:rFonts w:ascii="Times New Roman" w:hAnsi="Times New Roman"/>
          <w:color w:val="000000"/>
          <w:spacing w:val="-3"/>
          <w:sz w:val="28"/>
          <w:szCs w:val="28"/>
          <w:lang w:val="uk-UA" w:eastAsia="ru-RU"/>
        </w:rPr>
        <w:t>України Колєсніков Дмитро Валерійович.</w:t>
      </w:r>
    </w:p>
    <w:p w:rsidR="00BE5022" w:rsidRPr="00E8074E" w:rsidRDefault="00BE5022" w:rsidP="00CE3787">
      <w:pPr>
        <w:tabs>
          <w:tab w:val="left" w:pos="540"/>
        </w:tabs>
        <w:spacing w:after="0" w:line="36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5022" w:rsidRPr="00E8074E" w:rsidRDefault="00BE5022" w:rsidP="00CE3787">
      <w:pPr>
        <w:spacing w:after="0" w:line="36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E8074E">
        <w:rPr>
          <w:rFonts w:ascii="Times New Roman" w:hAnsi="Times New Roman"/>
          <w:sz w:val="28"/>
          <w:szCs w:val="28"/>
          <w:lang w:eastAsia="ru-RU"/>
        </w:rPr>
        <w:t xml:space="preserve">Додаток:   </w:t>
      </w:r>
    </w:p>
    <w:p w:rsidR="00BE5022" w:rsidRPr="00E8074E" w:rsidRDefault="00BE5022" w:rsidP="00CE3787">
      <w:pPr>
        <w:spacing w:after="0" w:line="36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E8074E">
        <w:rPr>
          <w:rFonts w:ascii="Times New Roman" w:hAnsi="Times New Roman"/>
          <w:sz w:val="28"/>
          <w:szCs w:val="28"/>
          <w:lang w:eastAsia="ru-RU"/>
        </w:rPr>
        <w:t>1) проект Закону на</w:t>
      </w:r>
      <w:r w:rsidRPr="0055052C">
        <w:rPr>
          <w:rFonts w:ascii="Times New Roman" w:hAnsi="Times New Roman"/>
          <w:sz w:val="28"/>
          <w:szCs w:val="28"/>
          <w:lang w:eastAsia="ru-RU"/>
        </w:rPr>
        <w:t xml:space="preserve"> 6</w:t>
      </w:r>
      <w:r w:rsidRPr="00AF23D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074E">
        <w:rPr>
          <w:rFonts w:ascii="Times New Roman" w:hAnsi="Times New Roman"/>
          <w:sz w:val="28"/>
          <w:szCs w:val="28"/>
          <w:lang w:eastAsia="ru-RU"/>
        </w:rPr>
        <w:t>арк.;</w:t>
      </w:r>
    </w:p>
    <w:p w:rsidR="00BE5022" w:rsidRPr="00E8074E" w:rsidRDefault="00BE5022" w:rsidP="00CE3787">
      <w:pPr>
        <w:spacing w:after="0" w:line="36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E8074E">
        <w:rPr>
          <w:rFonts w:ascii="Times New Roman" w:hAnsi="Times New Roman"/>
          <w:sz w:val="28"/>
          <w:szCs w:val="28"/>
          <w:lang w:eastAsia="ru-RU"/>
        </w:rPr>
        <w:t>2) порівняльна таблиця н</w:t>
      </w:r>
      <w:r>
        <w:rPr>
          <w:rFonts w:ascii="Times New Roman" w:hAnsi="Times New Roman"/>
          <w:sz w:val="28"/>
          <w:szCs w:val="28"/>
          <w:lang w:eastAsia="ru-RU"/>
        </w:rPr>
        <w:t xml:space="preserve">а </w:t>
      </w:r>
      <w:r w:rsidRPr="0055052C">
        <w:rPr>
          <w:rFonts w:ascii="Times New Roman" w:hAnsi="Times New Roman"/>
          <w:sz w:val="28"/>
          <w:szCs w:val="28"/>
          <w:lang w:eastAsia="ru-RU"/>
        </w:rPr>
        <w:t xml:space="preserve">10 </w:t>
      </w:r>
      <w:r w:rsidRPr="00E8074E">
        <w:rPr>
          <w:rFonts w:ascii="Times New Roman" w:hAnsi="Times New Roman"/>
          <w:sz w:val="28"/>
          <w:szCs w:val="28"/>
          <w:lang w:eastAsia="ru-RU"/>
        </w:rPr>
        <w:t>арк.;</w:t>
      </w:r>
    </w:p>
    <w:p w:rsidR="00BE5022" w:rsidRPr="00E8074E" w:rsidRDefault="00BE5022" w:rsidP="00CE3787">
      <w:pPr>
        <w:spacing w:after="0" w:line="36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E8074E">
        <w:rPr>
          <w:rFonts w:ascii="Times New Roman" w:hAnsi="Times New Roman"/>
          <w:sz w:val="28"/>
          <w:szCs w:val="28"/>
          <w:lang w:eastAsia="ru-RU"/>
        </w:rPr>
        <w:t>3) пояснювальна записка на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5052C">
        <w:rPr>
          <w:rFonts w:ascii="Times New Roman" w:hAnsi="Times New Roman"/>
          <w:sz w:val="28"/>
          <w:szCs w:val="28"/>
          <w:lang w:eastAsia="ru-RU"/>
        </w:rPr>
        <w:t xml:space="preserve">4 </w:t>
      </w:r>
      <w:r w:rsidRPr="00E8074E">
        <w:rPr>
          <w:rFonts w:ascii="Times New Roman" w:hAnsi="Times New Roman"/>
          <w:sz w:val="28"/>
          <w:szCs w:val="28"/>
          <w:lang w:eastAsia="ru-RU"/>
        </w:rPr>
        <w:t>арк.;</w:t>
      </w:r>
    </w:p>
    <w:p w:rsidR="00BE5022" w:rsidRPr="00E8074E" w:rsidRDefault="00BE5022" w:rsidP="00CE3787">
      <w:pPr>
        <w:spacing w:after="0" w:line="36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E8074E">
        <w:rPr>
          <w:rFonts w:ascii="Times New Roman" w:hAnsi="Times New Roman"/>
          <w:sz w:val="28"/>
          <w:szCs w:val="28"/>
          <w:lang w:eastAsia="ru-RU"/>
        </w:rPr>
        <w:t xml:space="preserve">4) проект Постанови Верховної Ради України на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 </w:t>
      </w:r>
      <w:bookmarkStart w:id="0" w:name="_GoBack"/>
      <w:bookmarkEnd w:id="0"/>
      <w:r w:rsidRPr="00A32810">
        <w:rPr>
          <w:rFonts w:ascii="Times New Roman" w:hAnsi="Times New Roman"/>
          <w:color w:val="000000"/>
          <w:sz w:val="28"/>
          <w:szCs w:val="28"/>
          <w:lang w:eastAsia="ru-RU"/>
        </w:rPr>
        <w:t>арк.;</w:t>
      </w:r>
      <w:r w:rsidRPr="00E8074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E5022" w:rsidRPr="00E8074E" w:rsidRDefault="00BE5022" w:rsidP="00CE3787">
      <w:pPr>
        <w:spacing w:after="0" w:line="360" w:lineRule="auto"/>
        <w:ind w:firstLine="540"/>
        <w:rPr>
          <w:rFonts w:ascii="Times New Roman" w:hAnsi="Times New Roman"/>
          <w:sz w:val="28"/>
          <w:szCs w:val="28"/>
          <w:lang w:eastAsia="ru-RU"/>
        </w:rPr>
      </w:pPr>
      <w:r w:rsidRPr="00E8074E">
        <w:rPr>
          <w:rFonts w:ascii="Times New Roman" w:hAnsi="Times New Roman"/>
          <w:sz w:val="28"/>
          <w:szCs w:val="28"/>
          <w:lang w:eastAsia="ru-RU"/>
        </w:rPr>
        <w:t>5) електронні файли вищезазначених документів.</w:t>
      </w:r>
    </w:p>
    <w:p w:rsidR="00BE5022" w:rsidRPr="00E8074E" w:rsidRDefault="00BE5022" w:rsidP="00CE378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5022" w:rsidRPr="00E8074E" w:rsidRDefault="00BE5022" w:rsidP="00CE37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E5022" w:rsidRDefault="00BE5022" w:rsidP="00CE3787">
      <w:pPr>
        <w:tabs>
          <w:tab w:val="left" w:pos="7665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Народн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ий </w:t>
      </w:r>
      <w:r w:rsidRPr="00E8074E">
        <w:rPr>
          <w:rFonts w:ascii="Times New Roman" w:hAnsi="Times New Roman"/>
          <w:b/>
          <w:bCs/>
          <w:sz w:val="28"/>
          <w:szCs w:val="28"/>
          <w:lang w:eastAsia="ru-RU"/>
        </w:rPr>
        <w:t>депутат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E807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                                  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>Д.В. Колєсніков (посв. 180)</w:t>
      </w:r>
    </w:p>
    <w:p w:rsidR="00BE5022" w:rsidRDefault="00BE5022" w:rsidP="00CE3787">
      <w:pPr>
        <w:tabs>
          <w:tab w:val="left" w:pos="7665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    Д.Ю. Шпенов (посв. 252)</w:t>
      </w:r>
    </w:p>
    <w:p w:rsidR="00BE5022" w:rsidRDefault="00BE5022" w:rsidP="00CE3787">
      <w:pPr>
        <w:tabs>
          <w:tab w:val="left" w:pos="7665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    К.Ю. Павлов (посв. 246)</w:t>
      </w:r>
    </w:p>
    <w:p w:rsidR="00BE5022" w:rsidRDefault="00BE5022" w:rsidP="00CE3787">
      <w:pPr>
        <w:tabs>
          <w:tab w:val="left" w:pos="7665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    А.В. Гальченко (посв. 247)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</w:p>
    <w:p w:rsidR="00BE5022" w:rsidRPr="00A32810" w:rsidRDefault="00BE5022" w:rsidP="00CE3787">
      <w:pPr>
        <w:tabs>
          <w:tab w:val="left" w:pos="7665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Pr="00E8074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  <w:t xml:space="preserve">    </w:t>
      </w:r>
    </w:p>
    <w:p w:rsidR="00BE5022" w:rsidRPr="00BB5AE2" w:rsidRDefault="00BE5022" w:rsidP="00CE3787">
      <w:pPr>
        <w:tabs>
          <w:tab w:val="left" w:pos="4035"/>
        </w:tabs>
        <w:rPr>
          <w:lang w:val="uk-UA"/>
        </w:rPr>
      </w:pPr>
      <w:r>
        <w:tab/>
      </w:r>
      <w:r>
        <w:rPr>
          <w:lang w:val="uk-UA"/>
        </w:rPr>
        <w:t xml:space="preserve">                                      </w:t>
      </w:r>
    </w:p>
    <w:p w:rsidR="00BE5022" w:rsidRDefault="00BE5022"/>
    <w:sectPr w:rsidR="00BE5022" w:rsidSect="000448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459"/>
    <w:rsid w:val="000221FC"/>
    <w:rsid w:val="00041702"/>
    <w:rsid w:val="00044864"/>
    <w:rsid w:val="000527D3"/>
    <w:rsid w:val="000548B2"/>
    <w:rsid w:val="000C747E"/>
    <w:rsid w:val="000D0B66"/>
    <w:rsid w:val="000F02EA"/>
    <w:rsid w:val="001061A1"/>
    <w:rsid w:val="00156BF3"/>
    <w:rsid w:val="001B46D2"/>
    <w:rsid w:val="002030AE"/>
    <w:rsid w:val="002F00F2"/>
    <w:rsid w:val="00334D20"/>
    <w:rsid w:val="00335B40"/>
    <w:rsid w:val="003503FE"/>
    <w:rsid w:val="00386ABB"/>
    <w:rsid w:val="00391B69"/>
    <w:rsid w:val="00426B94"/>
    <w:rsid w:val="00451237"/>
    <w:rsid w:val="00493850"/>
    <w:rsid w:val="004E3F2D"/>
    <w:rsid w:val="0055052C"/>
    <w:rsid w:val="00704610"/>
    <w:rsid w:val="00766DAA"/>
    <w:rsid w:val="00875669"/>
    <w:rsid w:val="008A3ABB"/>
    <w:rsid w:val="00905575"/>
    <w:rsid w:val="00932F4E"/>
    <w:rsid w:val="00935001"/>
    <w:rsid w:val="00981459"/>
    <w:rsid w:val="00A32810"/>
    <w:rsid w:val="00AF23D1"/>
    <w:rsid w:val="00B25B0D"/>
    <w:rsid w:val="00B46223"/>
    <w:rsid w:val="00B851FF"/>
    <w:rsid w:val="00BA7EBE"/>
    <w:rsid w:val="00BB5AE2"/>
    <w:rsid w:val="00BE4367"/>
    <w:rsid w:val="00BE5022"/>
    <w:rsid w:val="00BF5747"/>
    <w:rsid w:val="00C30216"/>
    <w:rsid w:val="00CE3787"/>
    <w:rsid w:val="00D03ECF"/>
    <w:rsid w:val="00D22073"/>
    <w:rsid w:val="00D620CE"/>
    <w:rsid w:val="00DF76BF"/>
    <w:rsid w:val="00E8074E"/>
    <w:rsid w:val="00F3679C"/>
    <w:rsid w:val="00FC5EBE"/>
    <w:rsid w:val="00FD7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787"/>
    <w:pPr>
      <w:spacing w:after="200" w:line="276" w:lineRule="auto"/>
    </w:pPr>
    <w:rPr>
      <w:rFonts w:eastAsia="Times New Roman"/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CE3787"/>
    <w:pPr>
      <w:spacing w:after="0" w:line="240" w:lineRule="auto"/>
      <w:ind w:firstLine="567"/>
    </w:pPr>
    <w:rPr>
      <w:rFonts w:ascii="Times New Roman" w:hAnsi="Times New Roman"/>
      <w:sz w:val="28"/>
      <w:szCs w:val="20"/>
      <w:lang w:val="uk-UA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CE3787"/>
    <w:rPr>
      <w:rFonts w:ascii="Times New Roman" w:hAnsi="Times New Roman" w:cs="Times New Roman"/>
      <w:sz w:val="20"/>
      <w:szCs w:val="20"/>
      <w:lang w:val="uk-UA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E3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787"/>
    <w:rPr>
      <w:rFonts w:ascii="Tahoma" w:hAnsi="Tahoma" w:cs="Tahoma"/>
      <w:sz w:val="16"/>
      <w:szCs w:val="16"/>
    </w:rPr>
  </w:style>
  <w:style w:type="paragraph" w:customStyle="1" w:styleId="rvps6">
    <w:name w:val="rvps6"/>
    <w:basedOn w:val="Normal"/>
    <w:uiPriority w:val="99"/>
    <w:rsid w:val="00CE37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CE378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766</Words>
  <Characters>437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Koliesnikov</cp:lastModifiedBy>
  <cp:revision>4</cp:revision>
  <dcterms:created xsi:type="dcterms:W3CDTF">2016-07-18T10:37:00Z</dcterms:created>
  <dcterms:modified xsi:type="dcterms:W3CDTF">2016-10-05T07:28:00Z</dcterms:modified>
</cp:coreProperties>
</file>