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71CC" w:rsidRPr="00FB7EC7" w:rsidRDefault="008871CC" w:rsidP="001449DC">
      <w:pPr>
        <w:ind w:left="5529"/>
      </w:pPr>
      <w:r w:rsidRPr="00FB7EC7">
        <w:rPr>
          <w:color w:val="000000"/>
        </w:rPr>
        <w:t>Проект вноситься  </w:t>
      </w:r>
    </w:p>
    <w:p w:rsidR="008871CC" w:rsidRPr="00FB7EC7" w:rsidRDefault="008871CC" w:rsidP="001449DC">
      <w:pPr>
        <w:ind w:left="5529"/>
      </w:pPr>
      <w:r w:rsidRPr="00FB7EC7">
        <w:rPr>
          <w:color w:val="000000"/>
        </w:rPr>
        <w:t>народними депутатами України</w:t>
      </w:r>
    </w:p>
    <w:p w:rsidR="008871CC" w:rsidRPr="00FB7EC7" w:rsidRDefault="008871CC" w:rsidP="00FB7EC7">
      <w:pPr>
        <w:jc w:val="both"/>
      </w:pPr>
      <w:r w:rsidRPr="00FB7EC7">
        <w:tab/>
      </w:r>
      <w:r w:rsidRPr="00FB7EC7">
        <w:rPr>
          <w:lang w:val="en-US"/>
        </w:rPr>
        <w:t xml:space="preserve">                                                                     </w:t>
      </w:r>
      <w:r>
        <w:rPr>
          <w:lang w:val="uk-UA"/>
        </w:rPr>
        <w:t xml:space="preserve">           </w:t>
      </w:r>
      <w:r w:rsidRPr="00FB7EC7">
        <w:rPr>
          <w:lang w:val="uk-UA"/>
        </w:rPr>
        <w:t>В.І. Денисенко</w:t>
      </w:r>
      <w:r w:rsidRPr="00FB7EC7">
        <w:rPr>
          <w:lang w:val="en-US"/>
        </w:rPr>
        <w:t>м</w:t>
      </w:r>
      <w:r w:rsidRPr="00FB7EC7">
        <w:t xml:space="preserve"> (посв.109)                                                                             </w:t>
      </w:r>
    </w:p>
    <w:p w:rsidR="008871CC" w:rsidRPr="00FB7EC7" w:rsidRDefault="008871CC" w:rsidP="00FB7EC7">
      <w:pPr>
        <w:tabs>
          <w:tab w:val="left" w:pos="5556"/>
        </w:tabs>
        <w:ind w:left="5500"/>
        <w:rPr>
          <w:bCs/>
          <w:color w:val="000000"/>
        </w:rPr>
      </w:pPr>
      <w:r w:rsidRPr="00FB7EC7">
        <w:t xml:space="preserve">І.В. Попов (посв.192)                                                                             </w:t>
      </w:r>
    </w:p>
    <w:p w:rsidR="008871CC" w:rsidRPr="00FB7EC7" w:rsidRDefault="008871CC" w:rsidP="00FB7EC7">
      <w:pPr>
        <w:ind w:left="5500"/>
        <w:jc w:val="both"/>
        <w:rPr>
          <w:lang w:val="uk-UA"/>
        </w:rPr>
      </w:pPr>
      <w:r w:rsidRPr="00FB7EC7">
        <w:t>С.В. Соболєв (посв.212)</w:t>
      </w:r>
    </w:p>
    <w:p w:rsidR="008871CC" w:rsidRPr="00FB7EC7" w:rsidRDefault="008871CC" w:rsidP="00FB7EC7">
      <w:pPr>
        <w:ind w:left="5500"/>
        <w:jc w:val="both"/>
      </w:pPr>
      <w:r w:rsidRPr="00FB7EC7">
        <w:t xml:space="preserve">О.В. Горбунов (посв.041)        </w:t>
      </w:r>
    </w:p>
    <w:p w:rsidR="008871CC" w:rsidRPr="00FB7EC7" w:rsidRDefault="008871CC" w:rsidP="00FB7EC7">
      <w:pPr>
        <w:ind w:left="5500"/>
        <w:jc w:val="both"/>
      </w:pPr>
      <w:r w:rsidRPr="00FB7EC7">
        <w:t>В.М. Купрій (посв.244)</w:t>
      </w:r>
    </w:p>
    <w:p w:rsidR="008871CC" w:rsidRPr="00FB7EC7" w:rsidRDefault="008871CC" w:rsidP="00FB7EC7">
      <w:pPr>
        <w:ind w:left="5500"/>
        <w:jc w:val="both"/>
      </w:pPr>
      <w:r w:rsidRPr="00FB7EC7">
        <w:t>Р.М. Мацола (посв.388)</w:t>
      </w:r>
    </w:p>
    <w:p w:rsidR="008871CC" w:rsidRPr="00FB7EC7" w:rsidRDefault="008871CC" w:rsidP="00FB7EC7">
      <w:pPr>
        <w:ind w:left="5500"/>
        <w:jc w:val="both"/>
      </w:pPr>
      <w:r w:rsidRPr="00FB7EC7">
        <w:t xml:space="preserve">А.В. Шинькович (посв.387)        </w:t>
      </w:r>
    </w:p>
    <w:p w:rsidR="008871CC" w:rsidRPr="00FB7EC7" w:rsidRDefault="008871CC" w:rsidP="00FB7EC7">
      <w:pPr>
        <w:ind w:left="5500"/>
        <w:jc w:val="both"/>
      </w:pPr>
      <w:r w:rsidRPr="00FB7EC7">
        <w:t>К.В. Яриніч (посв.303)</w:t>
      </w:r>
    </w:p>
    <w:p w:rsidR="008871CC" w:rsidRPr="00FB7EC7" w:rsidRDefault="008871CC" w:rsidP="00FB7EC7">
      <w:pPr>
        <w:ind w:left="5500"/>
        <w:jc w:val="both"/>
      </w:pPr>
      <w:r w:rsidRPr="00FB7EC7">
        <w:t>Г.В. Ткачук (посв.106)</w:t>
      </w:r>
    </w:p>
    <w:p w:rsidR="008871CC" w:rsidRPr="00FB7EC7" w:rsidRDefault="008871CC" w:rsidP="00FB7EC7">
      <w:pPr>
        <w:ind w:left="5500"/>
        <w:jc w:val="both"/>
      </w:pPr>
      <w:r w:rsidRPr="00FB7EC7">
        <w:t>А.І. Кузьменко (посв.307)</w:t>
      </w:r>
    </w:p>
    <w:p w:rsidR="008871CC" w:rsidRPr="00FB7EC7" w:rsidRDefault="008871CC" w:rsidP="00FB7EC7">
      <w:pPr>
        <w:ind w:left="5500"/>
        <w:jc w:val="both"/>
      </w:pPr>
      <w:r w:rsidRPr="00FB7EC7">
        <w:t>М.В. Довбенко (посв.288)</w:t>
      </w:r>
    </w:p>
    <w:p w:rsidR="008871CC" w:rsidRPr="00FB7EC7" w:rsidRDefault="008871CC" w:rsidP="00FB7EC7">
      <w:pPr>
        <w:ind w:left="5500"/>
        <w:jc w:val="both"/>
      </w:pPr>
      <w:r w:rsidRPr="00FB7EC7">
        <w:t>І. В. Мірошніченко (посв.142)</w:t>
      </w:r>
    </w:p>
    <w:p w:rsidR="008871CC" w:rsidRPr="00FB7EC7" w:rsidRDefault="008871CC" w:rsidP="00FB7EC7">
      <w:pPr>
        <w:ind w:left="5500"/>
        <w:jc w:val="both"/>
      </w:pPr>
      <w:r w:rsidRPr="00FB7EC7">
        <w:t>А. В. Павелко (посв.097)</w:t>
      </w:r>
    </w:p>
    <w:p w:rsidR="008871CC" w:rsidRPr="00FB7EC7" w:rsidRDefault="008871CC" w:rsidP="00FB7EC7">
      <w:pPr>
        <w:ind w:left="5500"/>
        <w:jc w:val="both"/>
      </w:pPr>
      <w:r w:rsidRPr="00FB7EC7">
        <w:t>В. П. Яніцький (посв.353)</w:t>
      </w:r>
    </w:p>
    <w:p w:rsidR="008871CC" w:rsidRPr="00FB7EC7" w:rsidRDefault="008871CC" w:rsidP="00FB7EC7">
      <w:pPr>
        <w:ind w:left="5500"/>
        <w:jc w:val="both"/>
      </w:pPr>
      <w:r w:rsidRPr="00FB7EC7">
        <w:t>А.С. Матвієнко (посв.096)</w:t>
      </w:r>
    </w:p>
    <w:p w:rsidR="008871CC" w:rsidRPr="00FB7EC7" w:rsidRDefault="008871CC" w:rsidP="00FB7EC7">
      <w:pPr>
        <w:ind w:left="5500"/>
        <w:jc w:val="both"/>
      </w:pPr>
      <w:r w:rsidRPr="00FB7EC7">
        <w:t>О.О. Гончаренко (посв.104)</w:t>
      </w:r>
    </w:p>
    <w:p w:rsidR="008871CC" w:rsidRPr="00FB7EC7" w:rsidRDefault="008871CC" w:rsidP="00FB7EC7">
      <w:pPr>
        <w:ind w:left="5500"/>
        <w:jc w:val="both"/>
      </w:pPr>
      <w:r w:rsidRPr="00FB7EC7">
        <w:t>І. М. Суслова (посв.133)</w:t>
      </w:r>
    </w:p>
    <w:p w:rsidR="008871CC" w:rsidRPr="00FB7EC7" w:rsidRDefault="008871CC" w:rsidP="00EA2A21">
      <w:pPr>
        <w:pStyle w:val="a"/>
        <w:spacing w:before="0"/>
        <w:ind w:left="5812"/>
        <w:jc w:val="both"/>
        <w:rPr>
          <w:rFonts w:ascii="Times New Roman" w:hAnsi="Times New Roman"/>
          <w:sz w:val="28"/>
          <w:szCs w:val="28"/>
          <w:lang w:val="ru-RU"/>
        </w:rPr>
      </w:pPr>
    </w:p>
    <w:p w:rsidR="008871CC" w:rsidRPr="00FB7EC7" w:rsidRDefault="008871CC" w:rsidP="00EA2A21">
      <w:pPr>
        <w:pStyle w:val="a"/>
        <w:spacing w:before="0"/>
        <w:ind w:left="5812"/>
        <w:jc w:val="both"/>
        <w:rPr>
          <w:rFonts w:ascii="Times New Roman" w:hAnsi="Times New Roman"/>
          <w:sz w:val="28"/>
          <w:szCs w:val="28"/>
          <w:lang w:val="ru-RU"/>
        </w:rPr>
      </w:pPr>
    </w:p>
    <w:p w:rsidR="008871CC" w:rsidRPr="00E54F52" w:rsidRDefault="008871CC" w:rsidP="00C90C4C">
      <w:pPr>
        <w:pStyle w:val="a"/>
        <w:spacing w:before="0"/>
        <w:rPr>
          <w:rFonts w:ascii="Times New Roman" w:hAnsi="Times New Roman"/>
          <w:i w:val="0"/>
          <w:sz w:val="28"/>
          <w:szCs w:val="28"/>
        </w:rPr>
      </w:pPr>
      <w:r w:rsidRPr="00E54F52">
        <w:rPr>
          <w:rFonts w:ascii="Times New Roman" w:hAnsi="Times New Roman"/>
          <w:i w:val="0"/>
          <w:sz w:val="28"/>
          <w:szCs w:val="28"/>
        </w:rPr>
        <w:t>Закон УкраЇни</w:t>
      </w:r>
    </w:p>
    <w:p w:rsidR="008871CC" w:rsidRPr="00254886" w:rsidRDefault="008871CC" w:rsidP="00661B33">
      <w:pPr>
        <w:autoSpaceDE w:val="0"/>
        <w:autoSpaceDN w:val="0"/>
        <w:jc w:val="center"/>
        <w:rPr>
          <w:b/>
          <w:sz w:val="28"/>
          <w:szCs w:val="26"/>
          <w:lang w:val="uk-UA"/>
        </w:rPr>
      </w:pPr>
      <w:r w:rsidRPr="00254886">
        <w:rPr>
          <w:b/>
          <w:sz w:val="28"/>
          <w:szCs w:val="26"/>
          <w:lang w:val="uk-UA"/>
        </w:rPr>
        <w:t>«</w:t>
      </w:r>
      <w:r w:rsidRPr="007E03AE">
        <w:rPr>
          <w:b/>
          <w:sz w:val="28"/>
          <w:szCs w:val="26"/>
          <w:lang w:val="uk-UA"/>
        </w:rPr>
        <w:t>Про внесення змін до Кримінального процесуального кодексу України щодо внесення відомостей до Єдиного реєстру досудових розслідувань та підстав закриття кримінального провадження</w:t>
      </w:r>
      <w:r w:rsidRPr="00254886">
        <w:rPr>
          <w:b/>
          <w:sz w:val="28"/>
          <w:szCs w:val="26"/>
          <w:lang w:val="uk-UA"/>
        </w:rPr>
        <w:t>»</w:t>
      </w:r>
    </w:p>
    <w:p w:rsidR="008871CC" w:rsidRPr="00E54F52" w:rsidRDefault="008871CC" w:rsidP="00661B33">
      <w:pPr>
        <w:autoSpaceDE w:val="0"/>
        <w:autoSpaceDN w:val="0"/>
        <w:jc w:val="center"/>
        <w:rPr>
          <w:b/>
          <w:sz w:val="28"/>
          <w:szCs w:val="28"/>
          <w:lang w:val="uk-UA"/>
        </w:rPr>
      </w:pPr>
      <w:r w:rsidRPr="00E54F52">
        <w:rPr>
          <w:sz w:val="28"/>
          <w:szCs w:val="28"/>
          <w:lang w:val="uk-UA"/>
        </w:rPr>
        <w:t>__________________________________________________________</w:t>
      </w:r>
    </w:p>
    <w:p w:rsidR="008871CC" w:rsidRPr="00E54F52" w:rsidRDefault="008871CC" w:rsidP="00D50842">
      <w:pPr>
        <w:pStyle w:val="a2"/>
        <w:spacing w:before="0"/>
        <w:jc w:val="center"/>
        <w:rPr>
          <w:rFonts w:ascii="Times New Roman" w:hAnsi="Times New Roman"/>
          <w:sz w:val="28"/>
          <w:szCs w:val="28"/>
        </w:rPr>
      </w:pPr>
    </w:p>
    <w:p w:rsidR="008871CC" w:rsidRPr="00E54F52" w:rsidRDefault="008871CC" w:rsidP="00037790">
      <w:pPr>
        <w:pStyle w:val="a2"/>
        <w:spacing w:before="0"/>
        <w:ind w:firstLine="851"/>
        <w:rPr>
          <w:rFonts w:ascii="Times New Roman" w:hAnsi="Times New Roman"/>
          <w:sz w:val="28"/>
          <w:szCs w:val="28"/>
        </w:rPr>
      </w:pPr>
      <w:r w:rsidRPr="00E54F52">
        <w:rPr>
          <w:rFonts w:ascii="Times New Roman" w:hAnsi="Times New Roman"/>
          <w:sz w:val="28"/>
          <w:szCs w:val="28"/>
        </w:rPr>
        <w:t>Верховна Рада України п о с т а н о в л я є:</w:t>
      </w:r>
    </w:p>
    <w:p w:rsidR="008871CC" w:rsidRPr="00E54F52" w:rsidRDefault="008871CC" w:rsidP="00037790">
      <w:pPr>
        <w:ind w:firstLine="851"/>
        <w:jc w:val="both"/>
        <w:rPr>
          <w:sz w:val="28"/>
          <w:szCs w:val="28"/>
          <w:lang w:val="uk-UA"/>
        </w:rPr>
      </w:pPr>
    </w:p>
    <w:p w:rsidR="008871CC" w:rsidRDefault="008871CC" w:rsidP="00AE04E5">
      <w:pPr>
        <w:tabs>
          <w:tab w:val="left" w:pos="709"/>
          <w:tab w:val="left" w:pos="851"/>
        </w:tabs>
        <w:spacing w:before="120"/>
        <w:ind w:firstLine="851"/>
        <w:jc w:val="both"/>
        <w:rPr>
          <w:sz w:val="28"/>
          <w:szCs w:val="28"/>
          <w:lang w:val="uk-UA"/>
        </w:rPr>
      </w:pPr>
      <w:r>
        <w:rPr>
          <w:sz w:val="28"/>
          <w:szCs w:val="28"/>
          <w:lang w:val="uk-UA"/>
        </w:rPr>
        <w:t>І. До Кримінального процесуального кодексу України (</w:t>
      </w:r>
      <w:r w:rsidRPr="00AE04E5">
        <w:rPr>
          <w:sz w:val="28"/>
          <w:szCs w:val="28"/>
          <w:lang w:val="uk-UA"/>
        </w:rPr>
        <w:t>Відомості Ве</w:t>
      </w:r>
      <w:r>
        <w:rPr>
          <w:sz w:val="28"/>
          <w:szCs w:val="28"/>
          <w:lang w:val="uk-UA"/>
        </w:rPr>
        <w:t xml:space="preserve">рховної Ради України (ВВР), </w:t>
      </w:r>
      <w:r w:rsidRPr="00377CD4">
        <w:rPr>
          <w:bCs/>
          <w:color w:val="000000"/>
          <w:sz w:val="28"/>
          <w:szCs w:val="28"/>
          <w:shd w:val="clear" w:color="auto" w:fill="FFFFFF"/>
        </w:rPr>
        <w:t>2013, № 9-10, № 11-12, № 13, ст.88</w:t>
      </w:r>
      <w:r>
        <w:rPr>
          <w:sz w:val="28"/>
          <w:szCs w:val="28"/>
          <w:lang w:val="uk-UA"/>
        </w:rPr>
        <w:t>) внести такі зміни:</w:t>
      </w:r>
    </w:p>
    <w:p w:rsidR="008871CC" w:rsidRDefault="008871CC" w:rsidP="00A97057">
      <w:pPr>
        <w:tabs>
          <w:tab w:val="left" w:pos="709"/>
          <w:tab w:val="left" w:pos="851"/>
        </w:tabs>
        <w:spacing w:before="120"/>
        <w:ind w:firstLine="851"/>
        <w:jc w:val="both"/>
        <w:rPr>
          <w:sz w:val="28"/>
          <w:szCs w:val="28"/>
          <w:lang w:val="uk-UA"/>
        </w:rPr>
      </w:pPr>
      <w:r>
        <w:rPr>
          <w:sz w:val="28"/>
          <w:szCs w:val="28"/>
          <w:lang w:val="uk-UA"/>
        </w:rPr>
        <w:t>1. Частину першу статті 214 доповнити абзацом другим наступного змісту:</w:t>
      </w:r>
    </w:p>
    <w:p w:rsidR="008871CC" w:rsidRDefault="008871CC" w:rsidP="00A97057">
      <w:pPr>
        <w:tabs>
          <w:tab w:val="left" w:pos="709"/>
          <w:tab w:val="left" w:pos="851"/>
        </w:tabs>
        <w:spacing w:before="120"/>
        <w:ind w:firstLine="851"/>
        <w:jc w:val="both"/>
        <w:rPr>
          <w:sz w:val="28"/>
          <w:szCs w:val="28"/>
          <w:lang w:val="uk-UA"/>
        </w:rPr>
      </w:pPr>
      <w:r>
        <w:rPr>
          <w:sz w:val="28"/>
          <w:szCs w:val="28"/>
          <w:lang w:val="uk-UA"/>
        </w:rPr>
        <w:t>«</w:t>
      </w:r>
      <w:r w:rsidRPr="002C66B1">
        <w:rPr>
          <w:bCs/>
          <w:sz w:val="28"/>
          <w:szCs w:val="28"/>
          <w:bdr w:val="none" w:sz="0" w:space="0" w:color="auto" w:frame="1"/>
          <w:lang w:val="uk-UA" w:eastAsia="uk-UA"/>
        </w:rPr>
        <w:t>Не підлягають внесенню до Єдиного реєстру досудових розслідувань відомості про обставини, що можуть свідчити про вчинення кримінального правопорушення, щодо яких прийнято рішення про закриття кримінального провадження або існує вирок суду по тому самому обвинуваченню, що набрав законної сили</w:t>
      </w:r>
      <w:r>
        <w:rPr>
          <w:sz w:val="28"/>
          <w:szCs w:val="28"/>
          <w:lang w:val="uk-UA"/>
        </w:rPr>
        <w:t>»</w:t>
      </w:r>
      <w:r w:rsidRPr="00A97057">
        <w:rPr>
          <w:sz w:val="28"/>
          <w:szCs w:val="28"/>
          <w:lang w:val="uk-UA"/>
        </w:rPr>
        <w:t xml:space="preserve">. </w:t>
      </w:r>
    </w:p>
    <w:p w:rsidR="008871CC" w:rsidRDefault="008871CC" w:rsidP="00C00341">
      <w:pPr>
        <w:tabs>
          <w:tab w:val="left" w:pos="709"/>
          <w:tab w:val="left" w:pos="851"/>
        </w:tabs>
        <w:spacing w:before="120"/>
        <w:ind w:firstLine="851"/>
        <w:jc w:val="both"/>
        <w:rPr>
          <w:sz w:val="28"/>
          <w:szCs w:val="28"/>
          <w:lang w:val="uk-UA"/>
        </w:rPr>
      </w:pPr>
      <w:r>
        <w:rPr>
          <w:sz w:val="28"/>
          <w:szCs w:val="28"/>
          <w:lang w:val="uk-UA"/>
        </w:rPr>
        <w:t xml:space="preserve">2. Частину першу статті 284 доповнити пунктом 10 наступного змісту: </w:t>
      </w:r>
    </w:p>
    <w:p w:rsidR="008871CC" w:rsidRPr="00682B49" w:rsidRDefault="008871CC" w:rsidP="00682B49">
      <w:pPr>
        <w:pStyle w:val="PlainText"/>
        <w:ind w:firstLine="708"/>
        <w:jc w:val="both"/>
        <w:rPr>
          <w:rFonts w:ascii="Times New Roman" w:hAnsi="Times New Roman"/>
          <w:sz w:val="28"/>
          <w:szCs w:val="28"/>
          <w:lang w:eastAsia="uk-UA"/>
        </w:rPr>
      </w:pPr>
      <w:r w:rsidRPr="00BD6548">
        <w:rPr>
          <w:rFonts w:ascii="Times New Roman" w:hAnsi="Times New Roman"/>
          <w:sz w:val="28"/>
          <w:szCs w:val="28"/>
        </w:rPr>
        <w:t>«</w:t>
      </w:r>
      <w:r>
        <w:rPr>
          <w:rFonts w:ascii="Times New Roman" w:hAnsi="Times New Roman"/>
          <w:sz w:val="28"/>
          <w:szCs w:val="28"/>
        </w:rPr>
        <w:t>10) існує не скасована постанова</w:t>
      </w:r>
      <w:r w:rsidRPr="00BD6548">
        <w:rPr>
          <w:rFonts w:ascii="Times New Roman" w:hAnsi="Times New Roman"/>
          <w:sz w:val="28"/>
          <w:szCs w:val="28"/>
        </w:rPr>
        <w:t xml:space="preserve"> слідчого, прокурора про закриття кримінального провадження з підстав, передбачених пунктами 1,</w:t>
      </w:r>
      <w:r>
        <w:rPr>
          <w:rFonts w:ascii="Times New Roman" w:hAnsi="Times New Roman"/>
          <w:sz w:val="28"/>
          <w:szCs w:val="28"/>
        </w:rPr>
        <w:t xml:space="preserve"> </w:t>
      </w:r>
      <w:r w:rsidRPr="00BD6548">
        <w:rPr>
          <w:rFonts w:ascii="Times New Roman" w:hAnsi="Times New Roman"/>
          <w:sz w:val="28"/>
          <w:szCs w:val="28"/>
        </w:rPr>
        <w:t>2,</w:t>
      </w:r>
      <w:r>
        <w:rPr>
          <w:rFonts w:ascii="Times New Roman" w:hAnsi="Times New Roman"/>
          <w:sz w:val="28"/>
          <w:szCs w:val="28"/>
        </w:rPr>
        <w:t xml:space="preserve"> </w:t>
      </w:r>
      <w:r w:rsidRPr="00BD6548">
        <w:rPr>
          <w:rFonts w:ascii="Times New Roman" w:hAnsi="Times New Roman"/>
          <w:sz w:val="28"/>
          <w:szCs w:val="28"/>
        </w:rPr>
        <w:t>4,</w:t>
      </w:r>
      <w:r>
        <w:rPr>
          <w:rFonts w:ascii="Times New Roman" w:hAnsi="Times New Roman"/>
          <w:sz w:val="28"/>
          <w:szCs w:val="28"/>
        </w:rPr>
        <w:t xml:space="preserve"> 9 цієї частини»</w:t>
      </w:r>
      <w:r w:rsidRPr="00BD6548">
        <w:rPr>
          <w:rFonts w:ascii="Times New Roman" w:hAnsi="Times New Roman"/>
          <w:sz w:val="28"/>
          <w:szCs w:val="28"/>
        </w:rPr>
        <w:t>.</w:t>
      </w:r>
    </w:p>
    <w:p w:rsidR="008871CC" w:rsidRPr="00E54F52" w:rsidRDefault="008871CC" w:rsidP="00DB5E84">
      <w:pPr>
        <w:tabs>
          <w:tab w:val="left" w:pos="709"/>
          <w:tab w:val="left" w:pos="851"/>
        </w:tabs>
        <w:spacing w:before="120"/>
        <w:ind w:firstLine="851"/>
        <w:jc w:val="both"/>
        <w:rPr>
          <w:sz w:val="28"/>
          <w:szCs w:val="28"/>
          <w:lang w:val="uk-UA"/>
        </w:rPr>
      </w:pPr>
      <w:r w:rsidRPr="00E54F52">
        <w:rPr>
          <w:sz w:val="28"/>
          <w:szCs w:val="28"/>
          <w:lang w:val="uk-UA"/>
        </w:rPr>
        <w:t>ІІ. Прикінцеві положення</w:t>
      </w:r>
    </w:p>
    <w:p w:rsidR="008871CC" w:rsidRPr="00E54F52" w:rsidRDefault="008871CC" w:rsidP="00DB5E84">
      <w:pPr>
        <w:numPr>
          <w:ilvl w:val="0"/>
          <w:numId w:val="24"/>
        </w:numPr>
        <w:tabs>
          <w:tab w:val="left" w:pos="709"/>
          <w:tab w:val="left" w:pos="851"/>
          <w:tab w:val="left" w:pos="993"/>
          <w:tab w:val="left" w:pos="1276"/>
        </w:tabs>
        <w:spacing w:before="120"/>
        <w:ind w:left="0" w:firstLine="851"/>
        <w:jc w:val="both"/>
        <w:rPr>
          <w:sz w:val="28"/>
          <w:szCs w:val="28"/>
          <w:lang w:val="uk-UA"/>
        </w:rPr>
      </w:pPr>
      <w:r w:rsidRPr="00E54F52">
        <w:rPr>
          <w:sz w:val="28"/>
          <w:szCs w:val="28"/>
          <w:lang w:val="uk-UA"/>
        </w:rPr>
        <w:t>Цей Закон набирає чинності з дня, наступного за днем його опублікування.</w:t>
      </w:r>
    </w:p>
    <w:p w:rsidR="008871CC" w:rsidRDefault="008871CC" w:rsidP="00FB7EC7">
      <w:pPr>
        <w:rPr>
          <w:sz w:val="28"/>
          <w:szCs w:val="28"/>
          <w:lang w:val="uk-UA"/>
        </w:rPr>
      </w:pPr>
    </w:p>
    <w:p w:rsidR="008871CC" w:rsidRPr="00E54F52" w:rsidRDefault="008871CC" w:rsidP="00DB5E84">
      <w:pPr>
        <w:ind w:firstLine="709"/>
        <w:jc w:val="center"/>
        <w:rPr>
          <w:sz w:val="28"/>
          <w:szCs w:val="28"/>
          <w:lang w:val="uk-UA"/>
        </w:rPr>
      </w:pPr>
    </w:p>
    <w:p w:rsidR="008871CC" w:rsidRPr="00E54F52" w:rsidRDefault="008871CC" w:rsidP="00184593">
      <w:pPr>
        <w:jc w:val="center"/>
        <w:rPr>
          <w:b/>
          <w:sz w:val="28"/>
          <w:szCs w:val="28"/>
          <w:lang w:val="uk-UA"/>
        </w:rPr>
      </w:pPr>
      <w:r w:rsidRPr="00E54F52">
        <w:rPr>
          <w:b/>
          <w:sz w:val="28"/>
          <w:szCs w:val="28"/>
          <w:lang w:val="uk-UA"/>
        </w:rPr>
        <w:t>Голова</w:t>
      </w:r>
    </w:p>
    <w:p w:rsidR="008871CC" w:rsidRPr="00E54F52" w:rsidRDefault="008871CC" w:rsidP="00184593">
      <w:pPr>
        <w:jc w:val="center"/>
        <w:rPr>
          <w:b/>
          <w:sz w:val="28"/>
          <w:szCs w:val="28"/>
          <w:lang w:val="uk-UA"/>
        </w:rPr>
      </w:pPr>
      <w:r w:rsidRPr="00E54F52">
        <w:rPr>
          <w:b/>
          <w:sz w:val="28"/>
          <w:szCs w:val="28"/>
          <w:lang w:val="uk-UA"/>
        </w:rPr>
        <w:t>Верховної Ради України</w:t>
      </w:r>
    </w:p>
    <w:p w:rsidR="008871CC" w:rsidRPr="00E54F52" w:rsidRDefault="008871CC" w:rsidP="00184593">
      <w:pPr>
        <w:jc w:val="center"/>
        <w:rPr>
          <w:sz w:val="28"/>
          <w:szCs w:val="28"/>
          <w:lang w:val="uk-UA"/>
        </w:rPr>
      </w:pPr>
    </w:p>
    <w:sectPr w:rsidR="008871CC" w:rsidRPr="00E54F52" w:rsidSect="00FB7EC7">
      <w:headerReference w:type="even" r:id="rId7"/>
      <w:headerReference w:type="default" r:id="rId8"/>
      <w:pgSz w:w="11906" w:h="16838"/>
      <w:pgMar w:top="180" w:right="851" w:bottom="360"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71CC" w:rsidRDefault="008871CC">
      <w:r>
        <w:separator/>
      </w:r>
    </w:p>
  </w:endnote>
  <w:endnote w:type="continuationSeparator" w:id="0">
    <w:p w:rsidR="008871CC" w:rsidRDefault="008871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altName w:val="Arial"/>
    <w:panose1 w:val="020B0604030504040204"/>
    <w:charset w:val="CC"/>
    <w:family w:val="swiss"/>
    <w:pitch w:val="variable"/>
    <w:sig w:usb0="E1002EFF" w:usb1="C000605B" w:usb2="00000029" w:usb3="00000000" w:csb0="000101FF" w:csb1="00000000"/>
  </w:font>
  <w:font w:name="Batang">
    <w:altName w:val="ўа¬»¬¦¬ў"/>
    <w:panose1 w:val="02030600000101010101"/>
    <w:charset w:val="81"/>
    <w:family w:val="roman"/>
    <w:pitch w:val="variable"/>
    <w:sig w:usb0="B00002AF" w:usb1="69D77CFB" w:usb2="00000030" w:usb3="00000000" w:csb0="0008009F"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71CC" w:rsidRDefault="008871CC">
      <w:r>
        <w:separator/>
      </w:r>
    </w:p>
  </w:footnote>
  <w:footnote w:type="continuationSeparator" w:id="0">
    <w:p w:rsidR="008871CC" w:rsidRDefault="008871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71CC" w:rsidRDefault="008871CC" w:rsidP="00A526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871CC" w:rsidRDefault="008871C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71CC" w:rsidRDefault="008871CC" w:rsidP="00A526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871CC" w:rsidRDefault="008871C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0694B"/>
    <w:multiLevelType w:val="hybridMultilevel"/>
    <w:tmpl w:val="A5D6824A"/>
    <w:lvl w:ilvl="0" w:tplc="F75C2194">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1">
    <w:nsid w:val="15977BF2"/>
    <w:multiLevelType w:val="hybridMultilevel"/>
    <w:tmpl w:val="EBFCCACA"/>
    <w:lvl w:ilvl="0" w:tplc="D7E8662A">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2">
    <w:nsid w:val="166F5F12"/>
    <w:multiLevelType w:val="hybridMultilevel"/>
    <w:tmpl w:val="89D89C36"/>
    <w:lvl w:ilvl="0" w:tplc="00529542">
      <w:start w:val="1"/>
      <w:numFmt w:val="decimal"/>
      <w:lvlText w:val="%1."/>
      <w:lvlJc w:val="left"/>
      <w:pPr>
        <w:ind w:left="1057" w:hanging="360"/>
      </w:pPr>
      <w:rPr>
        <w:rFonts w:cs="Times New Roman" w:hint="default"/>
      </w:rPr>
    </w:lvl>
    <w:lvl w:ilvl="1" w:tplc="04220019" w:tentative="1">
      <w:start w:val="1"/>
      <w:numFmt w:val="lowerLetter"/>
      <w:lvlText w:val="%2."/>
      <w:lvlJc w:val="left"/>
      <w:pPr>
        <w:ind w:left="1777" w:hanging="360"/>
      </w:pPr>
      <w:rPr>
        <w:rFonts w:cs="Times New Roman"/>
      </w:rPr>
    </w:lvl>
    <w:lvl w:ilvl="2" w:tplc="0422001B" w:tentative="1">
      <w:start w:val="1"/>
      <w:numFmt w:val="lowerRoman"/>
      <w:lvlText w:val="%3."/>
      <w:lvlJc w:val="right"/>
      <w:pPr>
        <w:ind w:left="2497" w:hanging="180"/>
      </w:pPr>
      <w:rPr>
        <w:rFonts w:cs="Times New Roman"/>
      </w:rPr>
    </w:lvl>
    <w:lvl w:ilvl="3" w:tplc="0422000F" w:tentative="1">
      <w:start w:val="1"/>
      <w:numFmt w:val="decimal"/>
      <w:lvlText w:val="%4."/>
      <w:lvlJc w:val="left"/>
      <w:pPr>
        <w:ind w:left="3217" w:hanging="360"/>
      </w:pPr>
      <w:rPr>
        <w:rFonts w:cs="Times New Roman"/>
      </w:rPr>
    </w:lvl>
    <w:lvl w:ilvl="4" w:tplc="04220019" w:tentative="1">
      <w:start w:val="1"/>
      <w:numFmt w:val="lowerLetter"/>
      <w:lvlText w:val="%5."/>
      <w:lvlJc w:val="left"/>
      <w:pPr>
        <w:ind w:left="3937" w:hanging="360"/>
      </w:pPr>
      <w:rPr>
        <w:rFonts w:cs="Times New Roman"/>
      </w:rPr>
    </w:lvl>
    <w:lvl w:ilvl="5" w:tplc="0422001B" w:tentative="1">
      <w:start w:val="1"/>
      <w:numFmt w:val="lowerRoman"/>
      <w:lvlText w:val="%6."/>
      <w:lvlJc w:val="right"/>
      <w:pPr>
        <w:ind w:left="4657" w:hanging="180"/>
      </w:pPr>
      <w:rPr>
        <w:rFonts w:cs="Times New Roman"/>
      </w:rPr>
    </w:lvl>
    <w:lvl w:ilvl="6" w:tplc="0422000F" w:tentative="1">
      <w:start w:val="1"/>
      <w:numFmt w:val="decimal"/>
      <w:lvlText w:val="%7."/>
      <w:lvlJc w:val="left"/>
      <w:pPr>
        <w:ind w:left="5377" w:hanging="360"/>
      </w:pPr>
      <w:rPr>
        <w:rFonts w:cs="Times New Roman"/>
      </w:rPr>
    </w:lvl>
    <w:lvl w:ilvl="7" w:tplc="04220019" w:tentative="1">
      <w:start w:val="1"/>
      <w:numFmt w:val="lowerLetter"/>
      <w:lvlText w:val="%8."/>
      <w:lvlJc w:val="left"/>
      <w:pPr>
        <w:ind w:left="6097" w:hanging="360"/>
      </w:pPr>
      <w:rPr>
        <w:rFonts w:cs="Times New Roman"/>
      </w:rPr>
    </w:lvl>
    <w:lvl w:ilvl="8" w:tplc="0422001B" w:tentative="1">
      <w:start w:val="1"/>
      <w:numFmt w:val="lowerRoman"/>
      <w:lvlText w:val="%9."/>
      <w:lvlJc w:val="right"/>
      <w:pPr>
        <w:ind w:left="6817" w:hanging="180"/>
      </w:pPr>
      <w:rPr>
        <w:rFonts w:cs="Times New Roman"/>
      </w:rPr>
    </w:lvl>
  </w:abstractNum>
  <w:abstractNum w:abstractNumId="3">
    <w:nsid w:val="18220CE6"/>
    <w:multiLevelType w:val="hybridMultilevel"/>
    <w:tmpl w:val="3ED6048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1CC609A7"/>
    <w:multiLevelType w:val="hybridMultilevel"/>
    <w:tmpl w:val="8B70C97E"/>
    <w:lvl w:ilvl="0" w:tplc="AA120FD4">
      <w:start w:val="3"/>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5">
    <w:nsid w:val="1F621A10"/>
    <w:multiLevelType w:val="hybridMultilevel"/>
    <w:tmpl w:val="346C8970"/>
    <w:lvl w:ilvl="0" w:tplc="65781208">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6">
    <w:nsid w:val="22FB366D"/>
    <w:multiLevelType w:val="hybridMultilevel"/>
    <w:tmpl w:val="4DB0ECA4"/>
    <w:lvl w:ilvl="0" w:tplc="CA083A84">
      <w:start w:val="1"/>
      <w:numFmt w:val="decimal"/>
      <w:lvlText w:val="%1."/>
      <w:lvlJc w:val="left"/>
      <w:pPr>
        <w:ind w:left="1714" w:hanging="1005"/>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7">
    <w:nsid w:val="23EF4F0D"/>
    <w:multiLevelType w:val="hybridMultilevel"/>
    <w:tmpl w:val="114263B2"/>
    <w:lvl w:ilvl="0" w:tplc="04A0AB96">
      <w:start w:val="1"/>
      <w:numFmt w:val="decimal"/>
      <w:lvlText w:val="%1"/>
      <w:lvlJc w:val="left"/>
      <w:pPr>
        <w:ind w:left="1275" w:hanging="360"/>
      </w:pPr>
      <w:rPr>
        <w:rFonts w:cs="Times New Roman" w:hint="default"/>
      </w:rPr>
    </w:lvl>
    <w:lvl w:ilvl="1" w:tplc="04220019" w:tentative="1">
      <w:start w:val="1"/>
      <w:numFmt w:val="lowerLetter"/>
      <w:lvlText w:val="%2."/>
      <w:lvlJc w:val="left"/>
      <w:pPr>
        <w:ind w:left="1995" w:hanging="360"/>
      </w:pPr>
      <w:rPr>
        <w:rFonts w:cs="Times New Roman"/>
      </w:rPr>
    </w:lvl>
    <w:lvl w:ilvl="2" w:tplc="0422001B" w:tentative="1">
      <w:start w:val="1"/>
      <w:numFmt w:val="lowerRoman"/>
      <w:lvlText w:val="%3."/>
      <w:lvlJc w:val="right"/>
      <w:pPr>
        <w:ind w:left="2715" w:hanging="180"/>
      </w:pPr>
      <w:rPr>
        <w:rFonts w:cs="Times New Roman"/>
      </w:rPr>
    </w:lvl>
    <w:lvl w:ilvl="3" w:tplc="0422000F" w:tentative="1">
      <w:start w:val="1"/>
      <w:numFmt w:val="decimal"/>
      <w:lvlText w:val="%4."/>
      <w:lvlJc w:val="left"/>
      <w:pPr>
        <w:ind w:left="3435" w:hanging="360"/>
      </w:pPr>
      <w:rPr>
        <w:rFonts w:cs="Times New Roman"/>
      </w:rPr>
    </w:lvl>
    <w:lvl w:ilvl="4" w:tplc="04220019" w:tentative="1">
      <w:start w:val="1"/>
      <w:numFmt w:val="lowerLetter"/>
      <w:lvlText w:val="%5."/>
      <w:lvlJc w:val="left"/>
      <w:pPr>
        <w:ind w:left="4155" w:hanging="360"/>
      </w:pPr>
      <w:rPr>
        <w:rFonts w:cs="Times New Roman"/>
      </w:rPr>
    </w:lvl>
    <w:lvl w:ilvl="5" w:tplc="0422001B" w:tentative="1">
      <w:start w:val="1"/>
      <w:numFmt w:val="lowerRoman"/>
      <w:lvlText w:val="%6."/>
      <w:lvlJc w:val="right"/>
      <w:pPr>
        <w:ind w:left="4875" w:hanging="180"/>
      </w:pPr>
      <w:rPr>
        <w:rFonts w:cs="Times New Roman"/>
      </w:rPr>
    </w:lvl>
    <w:lvl w:ilvl="6" w:tplc="0422000F" w:tentative="1">
      <w:start w:val="1"/>
      <w:numFmt w:val="decimal"/>
      <w:lvlText w:val="%7."/>
      <w:lvlJc w:val="left"/>
      <w:pPr>
        <w:ind w:left="5595" w:hanging="360"/>
      </w:pPr>
      <w:rPr>
        <w:rFonts w:cs="Times New Roman"/>
      </w:rPr>
    </w:lvl>
    <w:lvl w:ilvl="7" w:tplc="04220019" w:tentative="1">
      <w:start w:val="1"/>
      <w:numFmt w:val="lowerLetter"/>
      <w:lvlText w:val="%8."/>
      <w:lvlJc w:val="left"/>
      <w:pPr>
        <w:ind w:left="6315" w:hanging="360"/>
      </w:pPr>
      <w:rPr>
        <w:rFonts w:cs="Times New Roman"/>
      </w:rPr>
    </w:lvl>
    <w:lvl w:ilvl="8" w:tplc="0422001B" w:tentative="1">
      <w:start w:val="1"/>
      <w:numFmt w:val="lowerRoman"/>
      <w:lvlText w:val="%9."/>
      <w:lvlJc w:val="right"/>
      <w:pPr>
        <w:ind w:left="7035" w:hanging="180"/>
      </w:pPr>
      <w:rPr>
        <w:rFonts w:cs="Times New Roman"/>
      </w:rPr>
    </w:lvl>
  </w:abstractNum>
  <w:abstractNum w:abstractNumId="8">
    <w:nsid w:val="24AD2E2D"/>
    <w:multiLevelType w:val="hybridMultilevel"/>
    <w:tmpl w:val="7B1C63C8"/>
    <w:lvl w:ilvl="0" w:tplc="EE5E44D2">
      <w:start w:val="1"/>
      <w:numFmt w:val="decimal"/>
      <w:lvlText w:val="%1."/>
      <w:lvlJc w:val="left"/>
      <w:pPr>
        <w:ind w:left="1455" w:hanging="555"/>
      </w:pPr>
      <w:rPr>
        <w:rFonts w:cs="Times New Roman"/>
      </w:rPr>
    </w:lvl>
    <w:lvl w:ilvl="1" w:tplc="04220019">
      <w:start w:val="1"/>
      <w:numFmt w:val="lowerLetter"/>
      <w:lvlText w:val="%2."/>
      <w:lvlJc w:val="left"/>
      <w:pPr>
        <w:ind w:left="1980" w:hanging="360"/>
      </w:pPr>
      <w:rPr>
        <w:rFonts w:cs="Times New Roman"/>
      </w:rPr>
    </w:lvl>
    <w:lvl w:ilvl="2" w:tplc="0422001B">
      <w:start w:val="1"/>
      <w:numFmt w:val="lowerRoman"/>
      <w:lvlText w:val="%3."/>
      <w:lvlJc w:val="right"/>
      <w:pPr>
        <w:ind w:left="2700" w:hanging="180"/>
      </w:pPr>
      <w:rPr>
        <w:rFonts w:cs="Times New Roman"/>
      </w:rPr>
    </w:lvl>
    <w:lvl w:ilvl="3" w:tplc="0422000F">
      <w:start w:val="1"/>
      <w:numFmt w:val="decimal"/>
      <w:lvlText w:val="%4."/>
      <w:lvlJc w:val="left"/>
      <w:pPr>
        <w:ind w:left="3420" w:hanging="360"/>
      </w:pPr>
      <w:rPr>
        <w:rFonts w:cs="Times New Roman"/>
      </w:rPr>
    </w:lvl>
    <w:lvl w:ilvl="4" w:tplc="04220019">
      <w:start w:val="1"/>
      <w:numFmt w:val="lowerLetter"/>
      <w:lvlText w:val="%5."/>
      <w:lvlJc w:val="left"/>
      <w:pPr>
        <w:ind w:left="4140" w:hanging="360"/>
      </w:pPr>
      <w:rPr>
        <w:rFonts w:cs="Times New Roman"/>
      </w:rPr>
    </w:lvl>
    <w:lvl w:ilvl="5" w:tplc="0422001B">
      <w:start w:val="1"/>
      <w:numFmt w:val="lowerRoman"/>
      <w:lvlText w:val="%6."/>
      <w:lvlJc w:val="right"/>
      <w:pPr>
        <w:ind w:left="4860" w:hanging="180"/>
      </w:pPr>
      <w:rPr>
        <w:rFonts w:cs="Times New Roman"/>
      </w:rPr>
    </w:lvl>
    <w:lvl w:ilvl="6" w:tplc="0422000F">
      <w:start w:val="1"/>
      <w:numFmt w:val="decimal"/>
      <w:lvlText w:val="%7."/>
      <w:lvlJc w:val="left"/>
      <w:pPr>
        <w:ind w:left="5580" w:hanging="360"/>
      </w:pPr>
      <w:rPr>
        <w:rFonts w:cs="Times New Roman"/>
      </w:rPr>
    </w:lvl>
    <w:lvl w:ilvl="7" w:tplc="04220019">
      <w:start w:val="1"/>
      <w:numFmt w:val="lowerLetter"/>
      <w:lvlText w:val="%8."/>
      <w:lvlJc w:val="left"/>
      <w:pPr>
        <w:ind w:left="6300" w:hanging="360"/>
      </w:pPr>
      <w:rPr>
        <w:rFonts w:cs="Times New Roman"/>
      </w:rPr>
    </w:lvl>
    <w:lvl w:ilvl="8" w:tplc="0422001B">
      <w:start w:val="1"/>
      <w:numFmt w:val="lowerRoman"/>
      <w:lvlText w:val="%9."/>
      <w:lvlJc w:val="right"/>
      <w:pPr>
        <w:ind w:left="7020" w:hanging="180"/>
      </w:pPr>
      <w:rPr>
        <w:rFonts w:cs="Times New Roman"/>
      </w:rPr>
    </w:lvl>
  </w:abstractNum>
  <w:abstractNum w:abstractNumId="9">
    <w:nsid w:val="24E52BDE"/>
    <w:multiLevelType w:val="hybridMultilevel"/>
    <w:tmpl w:val="A7AE2AEE"/>
    <w:lvl w:ilvl="0" w:tplc="19565AB0">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nsid w:val="2F1047AA"/>
    <w:multiLevelType w:val="hybridMultilevel"/>
    <w:tmpl w:val="8C2257B6"/>
    <w:lvl w:ilvl="0" w:tplc="DCFC2C1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1">
    <w:nsid w:val="30852307"/>
    <w:multiLevelType w:val="hybridMultilevel"/>
    <w:tmpl w:val="3E50FB7E"/>
    <w:lvl w:ilvl="0" w:tplc="B4E2F4BA">
      <w:start w:val="1"/>
      <w:numFmt w:val="decimal"/>
      <w:lvlText w:val="%1)"/>
      <w:lvlJc w:val="left"/>
      <w:pPr>
        <w:ind w:left="720" w:hanging="360"/>
      </w:pPr>
      <w:rPr>
        <w:rFonts w:ascii="Times New Roman" w:hAnsi="Times New Roman" w:cs="Times New Roman" w:hint="default"/>
        <w:sz w:val="24"/>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2">
    <w:nsid w:val="312801BC"/>
    <w:multiLevelType w:val="hybridMultilevel"/>
    <w:tmpl w:val="7644AF62"/>
    <w:lvl w:ilvl="0" w:tplc="7250027A">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3">
    <w:nsid w:val="33296871"/>
    <w:multiLevelType w:val="multilevel"/>
    <w:tmpl w:val="1E061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55C3E6A"/>
    <w:multiLevelType w:val="hybridMultilevel"/>
    <w:tmpl w:val="860E39F0"/>
    <w:lvl w:ilvl="0" w:tplc="85CA0BFE">
      <w:start w:val="1"/>
      <w:numFmt w:val="decimal"/>
      <w:lvlText w:val="%1"/>
      <w:lvlJc w:val="left"/>
      <w:pPr>
        <w:ind w:left="1065" w:hanging="360"/>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15">
    <w:nsid w:val="3973368E"/>
    <w:multiLevelType w:val="hybridMultilevel"/>
    <w:tmpl w:val="CB448F9A"/>
    <w:lvl w:ilvl="0" w:tplc="0422000F">
      <w:start w:val="1"/>
      <w:numFmt w:val="decimal"/>
      <w:lvlText w:val="%1."/>
      <w:lvlJc w:val="left"/>
      <w:pPr>
        <w:ind w:left="720" w:hanging="360"/>
      </w:pPr>
      <w:rPr>
        <w:rFonts w:cs="Times New Roman"/>
      </w:rPr>
    </w:lvl>
    <w:lvl w:ilvl="1" w:tplc="04220019">
      <w:start w:val="1"/>
      <w:numFmt w:val="decimal"/>
      <w:lvlText w:val="%2."/>
      <w:lvlJc w:val="left"/>
      <w:pPr>
        <w:tabs>
          <w:tab w:val="num" w:pos="1440"/>
        </w:tabs>
        <w:ind w:left="1440" w:hanging="360"/>
      </w:pPr>
      <w:rPr>
        <w:rFonts w:cs="Times New Roman"/>
      </w:rPr>
    </w:lvl>
    <w:lvl w:ilvl="2" w:tplc="0422001B">
      <w:start w:val="1"/>
      <w:numFmt w:val="decimal"/>
      <w:lvlText w:val="%3."/>
      <w:lvlJc w:val="left"/>
      <w:pPr>
        <w:tabs>
          <w:tab w:val="num" w:pos="2160"/>
        </w:tabs>
        <w:ind w:left="2160" w:hanging="360"/>
      </w:pPr>
      <w:rPr>
        <w:rFonts w:cs="Times New Roman"/>
      </w:rPr>
    </w:lvl>
    <w:lvl w:ilvl="3" w:tplc="0422000F">
      <w:start w:val="1"/>
      <w:numFmt w:val="decimal"/>
      <w:lvlText w:val="%4."/>
      <w:lvlJc w:val="left"/>
      <w:pPr>
        <w:tabs>
          <w:tab w:val="num" w:pos="2880"/>
        </w:tabs>
        <w:ind w:left="2880" w:hanging="360"/>
      </w:pPr>
      <w:rPr>
        <w:rFonts w:cs="Times New Roman"/>
      </w:rPr>
    </w:lvl>
    <w:lvl w:ilvl="4" w:tplc="04220019">
      <w:start w:val="1"/>
      <w:numFmt w:val="decimal"/>
      <w:lvlText w:val="%5."/>
      <w:lvlJc w:val="left"/>
      <w:pPr>
        <w:tabs>
          <w:tab w:val="num" w:pos="3600"/>
        </w:tabs>
        <w:ind w:left="3600" w:hanging="360"/>
      </w:pPr>
      <w:rPr>
        <w:rFonts w:cs="Times New Roman"/>
      </w:rPr>
    </w:lvl>
    <w:lvl w:ilvl="5" w:tplc="0422001B">
      <w:start w:val="1"/>
      <w:numFmt w:val="decimal"/>
      <w:lvlText w:val="%6."/>
      <w:lvlJc w:val="left"/>
      <w:pPr>
        <w:tabs>
          <w:tab w:val="num" w:pos="4320"/>
        </w:tabs>
        <w:ind w:left="4320" w:hanging="360"/>
      </w:pPr>
      <w:rPr>
        <w:rFonts w:cs="Times New Roman"/>
      </w:rPr>
    </w:lvl>
    <w:lvl w:ilvl="6" w:tplc="0422000F">
      <w:start w:val="1"/>
      <w:numFmt w:val="decimal"/>
      <w:lvlText w:val="%7."/>
      <w:lvlJc w:val="left"/>
      <w:pPr>
        <w:tabs>
          <w:tab w:val="num" w:pos="5040"/>
        </w:tabs>
        <w:ind w:left="5040" w:hanging="360"/>
      </w:pPr>
      <w:rPr>
        <w:rFonts w:cs="Times New Roman"/>
      </w:rPr>
    </w:lvl>
    <w:lvl w:ilvl="7" w:tplc="04220019">
      <w:start w:val="1"/>
      <w:numFmt w:val="decimal"/>
      <w:lvlText w:val="%8."/>
      <w:lvlJc w:val="left"/>
      <w:pPr>
        <w:tabs>
          <w:tab w:val="num" w:pos="5760"/>
        </w:tabs>
        <w:ind w:left="5760" w:hanging="360"/>
      </w:pPr>
      <w:rPr>
        <w:rFonts w:cs="Times New Roman"/>
      </w:rPr>
    </w:lvl>
    <w:lvl w:ilvl="8" w:tplc="0422001B">
      <w:start w:val="1"/>
      <w:numFmt w:val="decimal"/>
      <w:lvlText w:val="%9."/>
      <w:lvlJc w:val="left"/>
      <w:pPr>
        <w:tabs>
          <w:tab w:val="num" w:pos="6480"/>
        </w:tabs>
        <w:ind w:left="6480" w:hanging="360"/>
      </w:pPr>
      <w:rPr>
        <w:rFonts w:cs="Times New Roman"/>
      </w:rPr>
    </w:lvl>
  </w:abstractNum>
  <w:abstractNum w:abstractNumId="16">
    <w:nsid w:val="3DAF33E8"/>
    <w:multiLevelType w:val="hybridMultilevel"/>
    <w:tmpl w:val="968E6500"/>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7">
    <w:nsid w:val="3F5C6864"/>
    <w:multiLevelType w:val="hybridMultilevel"/>
    <w:tmpl w:val="AB906744"/>
    <w:lvl w:ilvl="0" w:tplc="7A8EFC04">
      <w:start w:val="2"/>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18">
    <w:nsid w:val="466858D1"/>
    <w:multiLevelType w:val="hybridMultilevel"/>
    <w:tmpl w:val="4DDA378C"/>
    <w:lvl w:ilvl="0" w:tplc="F1ECA7E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19">
    <w:nsid w:val="4FAD5B2C"/>
    <w:multiLevelType w:val="hybridMultilevel"/>
    <w:tmpl w:val="6FE2BF64"/>
    <w:lvl w:ilvl="0" w:tplc="57224D5E">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0">
    <w:nsid w:val="4FE42F81"/>
    <w:multiLevelType w:val="hybridMultilevel"/>
    <w:tmpl w:val="50B82976"/>
    <w:lvl w:ilvl="0" w:tplc="68781DCA">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1">
    <w:nsid w:val="5CBD09F1"/>
    <w:multiLevelType w:val="hybridMultilevel"/>
    <w:tmpl w:val="73340316"/>
    <w:lvl w:ilvl="0" w:tplc="CA3A8FAE">
      <w:start w:val="1"/>
      <w:numFmt w:val="decimal"/>
      <w:lvlText w:val="%1."/>
      <w:lvlJc w:val="left"/>
      <w:pPr>
        <w:tabs>
          <w:tab w:val="num" w:pos="1422"/>
        </w:tabs>
        <w:ind w:left="1422" w:hanging="855"/>
      </w:pPr>
      <w:rPr>
        <w:rFonts w:cs="Times New Roman" w:hint="default"/>
      </w:rPr>
    </w:lvl>
    <w:lvl w:ilvl="1" w:tplc="04220019" w:tentative="1">
      <w:start w:val="1"/>
      <w:numFmt w:val="lowerLetter"/>
      <w:lvlText w:val="%2."/>
      <w:lvlJc w:val="left"/>
      <w:pPr>
        <w:tabs>
          <w:tab w:val="num" w:pos="1647"/>
        </w:tabs>
        <w:ind w:left="1647" w:hanging="360"/>
      </w:pPr>
      <w:rPr>
        <w:rFonts w:cs="Times New Roman"/>
      </w:rPr>
    </w:lvl>
    <w:lvl w:ilvl="2" w:tplc="0422001B" w:tentative="1">
      <w:start w:val="1"/>
      <w:numFmt w:val="lowerRoman"/>
      <w:lvlText w:val="%3."/>
      <w:lvlJc w:val="right"/>
      <w:pPr>
        <w:tabs>
          <w:tab w:val="num" w:pos="2367"/>
        </w:tabs>
        <w:ind w:left="2367" w:hanging="180"/>
      </w:pPr>
      <w:rPr>
        <w:rFonts w:cs="Times New Roman"/>
      </w:rPr>
    </w:lvl>
    <w:lvl w:ilvl="3" w:tplc="0422000F" w:tentative="1">
      <w:start w:val="1"/>
      <w:numFmt w:val="decimal"/>
      <w:lvlText w:val="%4."/>
      <w:lvlJc w:val="left"/>
      <w:pPr>
        <w:tabs>
          <w:tab w:val="num" w:pos="3087"/>
        </w:tabs>
        <w:ind w:left="3087" w:hanging="360"/>
      </w:pPr>
      <w:rPr>
        <w:rFonts w:cs="Times New Roman"/>
      </w:rPr>
    </w:lvl>
    <w:lvl w:ilvl="4" w:tplc="04220019" w:tentative="1">
      <w:start w:val="1"/>
      <w:numFmt w:val="lowerLetter"/>
      <w:lvlText w:val="%5."/>
      <w:lvlJc w:val="left"/>
      <w:pPr>
        <w:tabs>
          <w:tab w:val="num" w:pos="3807"/>
        </w:tabs>
        <w:ind w:left="3807" w:hanging="360"/>
      </w:pPr>
      <w:rPr>
        <w:rFonts w:cs="Times New Roman"/>
      </w:rPr>
    </w:lvl>
    <w:lvl w:ilvl="5" w:tplc="0422001B" w:tentative="1">
      <w:start w:val="1"/>
      <w:numFmt w:val="lowerRoman"/>
      <w:lvlText w:val="%6."/>
      <w:lvlJc w:val="right"/>
      <w:pPr>
        <w:tabs>
          <w:tab w:val="num" w:pos="4527"/>
        </w:tabs>
        <w:ind w:left="4527" w:hanging="180"/>
      </w:pPr>
      <w:rPr>
        <w:rFonts w:cs="Times New Roman"/>
      </w:rPr>
    </w:lvl>
    <w:lvl w:ilvl="6" w:tplc="0422000F" w:tentative="1">
      <w:start w:val="1"/>
      <w:numFmt w:val="decimal"/>
      <w:lvlText w:val="%7."/>
      <w:lvlJc w:val="left"/>
      <w:pPr>
        <w:tabs>
          <w:tab w:val="num" w:pos="5247"/>
        </w:tabs>
        <w:ind w:left="5247" w:hanging="360"/>
      </w:pPr>
      <w:rPr>
        <w:rFonts w:cs="Times New Roman"/>
      </w:rPr>
    </w:lvl>
    <w:lvl w:ilvl="7" w:tplc="04220019" w:tentative="1">
      <w:start w:val="1"/>
      <w:numFmt w:val="lowerLetter"/>
      <w:lvlText w:val="%8."/>
      <w:lvlJc w:val="left"/>
      <w:pPr>
        <w:tabs>
          <w:tab w:val="num" w:pos="5967"/>
        </w:tabs>
        <w:ind w:left="5967" w:hanging="360"/>
      </w:pPr>
      <w:rPr>
        <w:rFonts w:cs="Times New Roman"/>
      </w:rPr>
    </w:lvl>
    <w:lvl w:ilvl="8" w:tplc="0422001B" w:tentative="1">
      <w:start w:val="1"/>
      <w:numFmt w:val="lowerRoman"/>
      <w:lvlText w:val="%9."/>
      <w:lvlJc w:val="right"/>
      <w:pPr>
        <w:tabs>
          <w:tab w:val="num" w:pos="6687"/>
        </w:tabs>
        <w:ind w:left="6687" w:hanging="180"/>
      </w:pPr>
      <w:rPr>
        <w:rFonts w:cs="Times New Roman"/>
      </w:rPr>
    </w:lvl>
  </w:abstractNum>
  <w:abstractNum w:abstractNumId="22">
    <w:nsid w:val="5F4F1737"/>
    <w:multiLevelType w:val="hybridMultilevel"/>
    <w:tmpl w:val="04F8E194"/>
    <w:lvl w:ilvl="0" w:tplc="054231B2">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3">
    <w:nsid w:val="609F7BF1"/>
    <w:multiLevelType w:val="hybridMultilevel"/>
    <w:tmpl w:val="FFA8620A"/>
    <w:lvl w:ilvl="0" w:tplc="B5DE8AFA">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4">
    <w:nsid w:val="6B2D6F20"/>
    <w:multiLevelType w:val="hybridMultilevel"/>
    <w:tmpl w:val="9E082DEA"/>
    <w:lvl w:ilvl="0" w:tplc="B76AEA14">
      <w:start w:val="1"/>
      <w:numFmt w:val="decimal"/>
      <w:lvlText w:val="%1."/>
      <w:lvlJc w:val="left"/>
      <w:pPr>
        <w:ind w:left="1065" w:hanging="360"/>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25">
    <w:nsid w:val="6B921FC5"/>
    <w:multiLevelType w:val="hybridMultilevel"/>
    <w:tmpl w:val="D61A46B4"/>
    <w:lvl w:ilvl="0" w:tplc="9224F208">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6">
    <w:nsid w:val="6E14341F"/>
    <w:multiLevelType w:val="hybridMultilevel"/>
    <w:tmpl w:val="0CD0060E"/>
    <w:lvl w:ilvl="0" w:tplc="C10C5F6C">
      <w:start w:val="1"/>
      <w:numFmt w:val="decimal"/>
      <w:lvlText w:val="%1."/>
      <w:lvlJc w:val="left"/>
      <w:pPr>
        <w:ind w:left="1864" w:hanging="1155"/>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13"/>
  </w:num>
  <w:num w:numId="3">
    <w:abstractNumId w:val="18"/>
  </w:num>
  <w:num w:numId="4">
    <w:abstractNumId w:val="3"/>
  </w:num>
  <w:num w:numId="5">
    <w:abstractNumId w:val="9"/>
  </w:num>
  <w:num w:numId="6">
    <w:abstractNumId w:val="21"/>
  </w:num>
  <w:num w:numId="7">
    <w:abstractNumId w:val="16"/>
  </w:num>
  <w:num w:numId="8">
    <w:abstractNumId w:val="12"/>
  </w:num>
  <w:num w:numId="9">
    <w:abstractNumId w:val="10"/>
  </w:num>
  <w:num w:numId="10">
    <w:abstractNumId w:val="2"/>
  </w:num>
  <w:num w:numId="11">
    <w:abstractNumId w:val="17"/>
  </w:num>
  <w:num w:numId="12">
    <w:abstractNumId w:val="19"/>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4"/>
  </w:num>
  <w:num w:numId="16">
    <w:abstractNumId w:val="26"/>
  </w:num>
  <w:num w:numId="17">
    <w:abstractNumId w:val="25"/>
  </w:num>
  <w:num w:numId="18">
    <w:abstractNumId w:val="7"/>
  </w:num>
  <w:num w:numId="19">
    <w:abstractNumId w:val="24"/>
  </w:num>
  <w:num w:numId="20">
    <w:abstractNumId w:val="14"/>
  </w:num>
  <w:num w:numId="21">
    <w:abstractNumId w:val="6"/>
  </w:num>
  <w:num w:numId="22">
    <w:abstractNumId w:val="20"/>
  </w:num>
  <w:num w:numId="23">
    <w:abstractNumId w:val="22"/>
  </w:num>
  <w:num w:numId="24">
    <w:abstractNumId w:val="5"/>
  </w:num>
  <w:num w:numId="25">
    <w:abstractNumId w:val="1"/>
  </w:num>
  <w:num w:numId="26">
    <w:abstractNumId w:val="11"/>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stylePaneFormatFilter w:val="3F01"/>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B0907"/>
    <w:rsid w:val="0000029C"/>
    <w:rsid w:val="00001802"/>
    <w:rsid w:val="0000288F"/>
    <w:rsid w:val="000033D0"/>
    <w:rsid w:val="00003CF9"/>
    <w:rsid w:val="00004CFC"/>
    <w:rsid w:val="0000658E"/>
    <w:rsid w:val="00007453"/>
    <w:rsid w:val="000148A0"/>
    <w:rsid w:val="000156A1"/>
    <w:rsid w:val="000165F6"/>
    <w:rsid w:val="00016935"/>
    <w:rsid w:val="00021243"/>
    <w:rsid w:val="00021B54"/>
    <w:rsid w:val="00023CDF"/>
    <w:rsid w:val="0003049A"/>
    <w:rsid w:val="0003150B"/>
    <w:rsid w:val="000315F3"/>
    <w:rsid w:val="00032621"/>
    <w:rsid w:val="00032C1A"/>
    <w:rsid w:val="00032E8D"/>
    <w:rsid w:val="00033A03"/>
    <w:rsid w:val="00033A8A"/>
    <w:rsid w:val="00036FDA"/>
    <w:rsid w:val="00037790"/>
    <w:rsid w:val="00037B61"/>
    <w:rsid w:val="00040A27"/>
    <w:rsid w:val="000436B0"/>
    <w:rsid w:val="00044098"/>
    <w:rsid w:val="00044935"/>
    <w:rsid w:val="00046DF2"/>
    <w:rsid w:val="00050887"/>
    <w:rsid w:val="00050DA8"/>
    <w:rsid w:val="00051A77"/>
    <w:rsid w:val="0005214A"/>
    <w:rsid w:val="00052AA0"/>
    <w:rsid w:val="00052F85"/>
    <w:rsid w:val="000533BC"/>
    <w:rsid w:val="000554EC"/>
    <w:rsid w:val="00057435"/>
    <w:rsid w:val="00061AF7"/>
    <w:rsid w:val="000624E8"/>
    <w:rsid w:val="0006277C"/>
    <w:rsid w:val="0006299F"/>
    <w:rsid w:val="00062B99"/>
    <w:rsid w:val="000634A1"/>
    <w:rsid w:val="00063C16"/>
    <w:rsid w:val="00064CE7"/>
    <w:rsid w:val="0006678B"/>
    <w:rsid w:val="00067216"/>
    <w:rsid w:val="000731EB"/>
    <w:rsid w:val="00073EA9"/>
    <w:rsid w:val="00074E7D"/>
    <w:rsid w:val="00080999"/>
    <w:rsid w:val="00080AA8"/>
    <w:rsid w:val="00080B9A"/>
    <w:rsid w:val="0008160A"/>
    <w:rsid w:val="00081AB6"/>
    <w:rsid w:val="000822C6"/>
    <w:rsid w:val="00083401"/>
    <w:rsid w:val="0008378A"/>
    <w:rsid w:val="00083C72"/>
    <w:rsid w:val="00084B77"/>
    <w:rsid w:val="00086206"/>
    <w:rsid w:val="00086232"/>
    <w:rsid w:val="00086F01"/>
    <w:rsid w:val="00087603"/>
    <w:rsid w:val="00090142"/>
    <w:rsid w:val="000901FF"/>
    <w:rsid w:val="0009024D"/>
    <w:rsid w:val="000942D6"/>
    <w:rsid w:val="0009524B"/>
    <w:rsid w:val="00095F37"/>
    <w:rsid w:val="000A2955"/>
    <w:rsid w:val="000A3854"/>
    <w:rsid w:val="000A6DC8"/>
    <w:rsid w:val="000A7B3D"/>
    <w:rsid w:val="000A7E60"/>
    <w:rsid w:val="000B0219"/>
    <w:rsid w:val="000B0AE9"/>
    <w:rsid w:val="000B137C"/>
    <w:rsid w:val="000B1E7A"/>
    <w:rsid w:val="000B39BE"/>
    <w:rsid w:val="000B55AC"/>
    <w:rsid w:val="000B76F6"/>
    <w:rsid w:val="000C1A9B"/>
    <w:rsid w:val="000C26A5"/>
    <w:rsid w:val="000C2EC6"/>
    <w:rsid w:val="000C314F"/>
    <w:rsid w:val="000C3DDA"/>
    <w:rsid w:val="000C61BC"/>
    <w:rsid w:val="000C752C"/>
    <w:rsid w:val="000C7C1C"/>
    <w:rsid w:val="000D0044"/>
    <w:rsid w:val="000D0C53"/>
    <w:rsid w:val="000D1CCE"/>
    <w:rsid w:val="000D2832"/>
    <w:rsid w:val="000D459A"/>
    <w:rsid w:val="000D527A"/>
    <w:rsid w:val="000D55F9"/>
    <w:rsid w:val="000D5EC3"/>
    <w:rsid w:val="000D778A"/>
    <w:rsid w:val="000D7F56"/>
    <w:rsid w:val="000E054E"/>
    <w:rsid w:val="000E2974"/>
    <w:rsid w:val="000E3A7E"/>
    <w:rsid w:val="000E564F"/>
    <w:rsid w:val="000E5872"/>
    <w:rsid w:val="000E6B5B"/>
    <w:rsid w:val="000E6C2D"/>
    <w:rsid w:val="000E74AB"/>
    <w:rsid w:val="000E7CF3"/>
    <w:rsid w:val="000F1DEF"/>
    <w:rsid w:val="000F27D4"/>
    <w:rsid w:val="000F470D"/>
    <w:rsid w:val="000F506B"/>
    <w:rsid w:val="000F7D45"/>
    <w:rsid w:val="001005DB"/>
    <w:rsid w:val="00101C68"/>
    <w:rsid w:val="0010202C"/>
    <w:rsid w:val="00102145"/>
    <w:rsid w:val="001022F5"/>
    <w:rsid w:val="00103656"/>
    <w:rsid w:val="00104029"/>
    <w:rsid w:val="00105644"/>
    <w:rsid w:val="00105877"/>
    <w:rsid w:val="00105FB5"/>
    <w:rsid w:val="00107387"/>
    <w:rsid w:val="001114D0"/>
    <w:rsid w:val="00111D30"/>
    <w:rsid w:val="00112571"/>
    <w:rsid w:val="00114957"/>
    <w:rsid w:val="00114EF3"/>
    <w:rsid w:val="00114F2E"/>
    <w:rsid w:val="00115C90"/>
    <w:rsid w:val="00117401"/>
    <w:rsid w:val="0012212E"/>
    <w:rsid w:val="00122A21"/>
    <w:rsid w:val="001231E1"/>
    <w:rsid w:val="0012325B"/>
    <w:rsid w:val="001262C3"/>
    <w:rsid w:val="0012739A"/>
    <w:rsid w:val="00131173"/>
    <w:rsid w:val="0013275B"/>
    <w:rsid w:val="00133534"/>
    <w:rsid w:val="00133564"/>
    <w:rsid w:val="00135C16"/>
    <w:rsid w:val="00136CB5"/>
    <w:rsid w:val="00136D77"/>
    <w:rsid w:val="0013706E"/>
    <w:rsid w:val="001404BD"/>
    <w:rsid w:val="00140C0B"/>
    <w:rsid w:val="00143379"/>
    <w:rsid w:val="00144110"/>
    <w:rsid w:val="001449DC"/>
    <w:rsid w:val="00144A61"/>
    <w:rsid w:val="001452B3"/>
    <w:rsid w:val="001468A6"/>
    <w:rsid w:val="0015014A"/>
    <w:rsid w:val="00150193"/>
    <w:rsid w:val="00151DD7"/>
    <w:rsid w:val="00152EE0"/>
    <w:rsid w:val="00154D08"/>
    <w:rsid w:val="00155BB1"/>
    <w:rsid w:val="001606CA"/>
    <w:rsid w:val="001611B5"/>
    <w:rsid w:val="00161727"/>
    <w:rsid w:val="0016240C"/>
    <w:rsid w:val="001626B9"/>
    <w:rsid w:val="001628B7"/>
    <w:rsid w:val="0016419C"/>
    <w:rsid w:val="00166D53"/>
    <w:rsid w:val="00166EFC"/>
    <w:rsid w:val="00167123"/>
    <w:rsid w:val="001673BC"/>
    <w:rsid w:val="00167B57"/>
    <w:rsid w:val="00170439"/>
    <w:rsid w:val="001709DD"/>
    <w:rsid w:val="00171DD0"/>
    <w:rsid w:val="00172981"/>
    <w:rsid w:val="00174E65"/>
    <w:rsid w:val="0017511A"/>
    <w:rsid w:val="00176CC0"/>
    <w:rsid w:val="00176F97"/>
    <w:rsid w:val="00180247"/>
    <w:rsid w:val="00180964"/>
    <w:rsid w:val="00181010"/>
    <w:rsid w:val="00181293"/>
    <w:rsid w:val="00181F86"/>
    <w:rsid w:val="001820B7"/>
    <w:rsid w:val="00182927"/>
    <w:rsid w:val="00183A76"/>
    <w:rsid w:val="00183E59"/>
    <w:rsid w:val="00184593"/>
    <w:rsid w:val="00184A73"/>
    <w:rsid w:val="00187AC3"/>
    <w:rsid w:val="00191359"/>
    <w:rsid w:val="00192567"/>
    <w:rsid w:val="0019316C"/>
    <w:rsid w:val="00194459"/>
    <w:rsid w:val="00195077"/>
    <w:rsid w:val="00195083"/>
    <w:rsid w:val="00195283"/>
    <w:rsid w:val="00195CEF"/>
    <w:rsid w:val="00195F1C"/>
    <w:rsid w:val="00196238"/>
    <w:rsid w:val="0019689B"/>
    <w:rsid w:val="00197549"/>
    <w:rsid w:val="001A1714"/>
    <w:rsid w:val="001A357B"/>
    <w:rsid w:val="001A3BF7"/>
    <w:rsid w:val="001A49E9"/>
    <w:rsid w:val="001A50C5"/>
    <w:rsid w:val="001A68EB"/>
    <w:rsid w:val="001B24D7"/>
    <w:rsid w:val="001B4BAD"/>
    <w:rsid w:val="001B4F8B"/>
    <w:rsid w:val="001B5755"/>
    <w:rsid w:val="001B5F49"/>
    <w:rsid w:val="001B60C6"/>
    <w:rsid w:val="001B6910"/>
    <w:rsid w:val="001C0A95"/>
    <w:rsid w:val="001C0C71"/>
    <w:rsid w:val="001C244A"/>
    <w:rsid w:val="001C3FEE"/>
    <w:rsid w:val="001C455C"/>
    <w:rsid w:val="001C5254"/>
    <w:rsid w:val="001C5301"/>
    <w:rsid w:val="001C5732"/>
    <w:rsid w:val="001C5ADA"/>
    <w:rsid w:val="001C5BD6"/>
    <w:rsid w:val="001C6B46"/>
    <w:rsid w:val="001C7E99"/>
    <w:rsid w:val="001D02EF"/>
    <w:rsid w:val="001D0E39"/>
    <w:rsid w:val="001D116D"/>
    <w:rsid w:val="001D1177"/>
    <w:rsid w:val="001D4507"/>
    <w:rsid w:val="001D6430"/>
    <w:rsid w:val="001D6656"/>
    <w:rsid w:val="001D6E6E"/>
    <w:rsid w:val="001E0C40"/>
    <w:rsid w:val="001E372D"/>
    <w:rsid w:val="001E40FF"/>
    <w:rsid w:val="001E478A"/>
    <w:rsid w:val="001E4912"/>
    <w:rsid w:val="001E4CE7"/>
    <w:rsid w:val="001E5110"/>
    <w:rsid w:val="001E5677"/>
    <w:rsid w:val="001E59C3"/>
    <w:rsid w:val="001E5A1D"/>
    <w:rsid w:val="001E786F"/>
    <w:rsid w:val="001E797E"/>
    <w:rsid w:val="001F09A3"/>
    <w:rsid w:val="001F1073"/>
    <w:rsid w:val="001F15D0"/>
    <w:rsid w:val="001F24A3"/>
    <w:rsid w:val="001F2B6B"/>
    <w:rsid w:val="001F560F"/>
    <w:rsid w:val="001F5CEF"/>
    <w:rsid w:val="001F6342"/>
    <w:rsid w:val="00201335"/>
    <w:rsid w:val="00201582"/>
    <w:rsid w:val="002020CA"/>
    <w:rsid w:val="002023CB"/>
    <w:rsid w:val="00203777"/>
    <w:rsid w:val="0020389E"/>
    <w:rsid w:val="0020498D"/>
    <w:rsid w:val="002059D5"/>
    <w:rsid w:val="002065AF"/>
    <w:rsid w:val="00210D74"/>
    <w:rsid w:val="00211609"/>
    <w:rsid w:val="00212B49"/>
    <w:rsid w:val="00212F90"/>
    <w:rsid w:val="002133AD"/>
    <w:rsid w:val="00214069"/>
    <w:rsid w:val="0021461A"/>
    <w:rsid w:val="00215ADC"/>
    <w:rsid w:val="00216856"/>
    <w:rsid w:val="0022083A"/>
    <w:rsid w:val="0022085A"/>
    <w:rsid w:val="002217C6"/>
    <w:rsid w:val="00222723"/>
    <w:rsid w:val="00222CFC"/>
    <w:rsid w:val="002240EA"/>
    <w:rsid w:val="002247F7"/>
    <w:rsid w:val="00225E33"/>
    <w:rsid w:val="00226C2D"/>
    <w:rsid w:val="002312A3"/>
    <w:rsid w:val="002321C2"/>
    <w:rsid w:val="00232EB7"/>
    <w:rsid w:val="00233203"/>
    <w:rsid w:val="00233374"/>
    <w:rsid w:val="0023354A"/>
    <w:rsid w:val="00237865"/>
    <w:rsid w:val="0024005C"/>
    <w:rsid w:val="00240108"/>
    <w:rsid w:val="0024147E"/>
    <w:rsid w:val="0024314A"/>
    <w:rsid w:val="00244076"/>
    <w:rsid w:val="002453CE"/>
    <w:rsid w:val="00245845"/>
    <w:rsid w:val="00247149"/>
    <w:rsid w:val="002471BD"/>
    <w:rsid w:val="00247F1F"/>
    <w:rsid w:val="002520BE"/>
    <w:rsid w:val="00252692"/>
    <w:rsid w:val="00253142"/>
    <w:rsid w:val="0025485D"/>
    <w:rsid w:val="00254886"/>
    <w:rsid w:val="002548DB"/>
    <w:rsid w:val="00255EB7"/>
    <w:rsid w:val="00256C41"/>
    <w:rsid w:val="00257B53"/>
    <w:rsid w:val="00257BDA"/>
    <w:rsid w:val="00260CAD"/>
    <w:rsid w:val="0026163E"/>
    <w:rsid w:val="0026183D"/>
    <w:rsid w:val="00261D25"/>
    <w:rsid w:val="0026468B"/>
    <w:rsid w:val="0026577D"/>
    <w:rsid w:val="002661ED"/>
    <w:rsid w:val="00266F0A"/>
    <w:rsid w:val="0026730F"/>
    <w:rsid w:val="002675C5"/>
    <w:rsid w:val="002753D7"/>
    <w:rsid w:val="00275439"/>
    <w:rsid w:val="00275737"/>
    <w:rsid w:val="00276800"/>
    <w:rsid w:val="00276AAF"/>
    <w:rsid w:val="00277F1C"/>
    <w:rsid w:val="00280106"/>
    <w:rsid w:val="0028021A"/>
    <w:rsid w:val="00280A72"/>
    <w:rsid w:val="00281857"/>
    <w:rsid w:val="002827EA"/>
    <w:rsid w:val="002829B7"/>
    <w:rsid w:val="00283ECF"/>
    <w:rsid w:val="00284444"/>
    <w:rsid w:val="002849B2"/>
    <w:rsid w:val="00285430"/>
    <w:rsid w:val="00285628"/>
    <w:rsid w:val="0028663F"/>
    <w:rsid w:val="00287EEC"/>
    <w:rsid w:val="00291240"/>
    <w:rsid w:val="00293F55"/>
    <w:rsid w:val="00294D05"/>
    <w:rsid w:val="00296DC7"/>
    <w:rsid w:val="00297118"/>
    <w:rsid w:val="002971DE"/>
    <w:rsid w:val="002A1F69"/>
    <w:rsid w:val="002A223A"/>
    <w:rsid w:val="002A2CAB"/>
    <w:rsid w:val="002A46DD"/>
    <w:rsid w:val="002A5D5A"/>
    <w:rsid w:val="002A6621"/>
    <w:rsid w:val="002A6B49"/>
    <w:rsid w:val="002A6D02"/>
    <w:rsid w:val="002A6F11"/>
    <w:rsid w:val="002A724F"/>
    <w:rsid w:val="002A7BF0"/>
    <w:rsid w:val="002B1F1A"/>
    <w:rsid w:val="002B2593"/>
    <w:rsid w:val="002B2B87"/>
    <w:rsid w:val="002B2C58"/>
    <w:rsid w:val="002B383F"/>
    <w:rsid w:val="002B4140"/>
    <w:rsid w:val="002B4337"/>
    <w:rsid w:val="002B44ED"/>
    <w:rsid w:val="002B4D0A"/>
    <w:rsid w:val="002B5025"/>
    <w:rsid w:val="002C19F2"/>
    <w:rsid w:val="002C283E"/>
    <w:rsid w:val="002C3838"/>
    <w:rsid w:val="002C470E"/>
    <w:rsid w:val="002C52F2"/>
    <w:rsid w:val="002C536E"/>
    <w:rsid w:val="002C66B1"/>
    <w:rsid w:val="002C70C7"/>
    <w:rsid w:val="002D021F"/>
    <w:rsid w:val="002D0604"/>
    <w:rsid w:val="002D0BDF"/>
    <w:rsid w:val="002D1F31"/>
    <w:rsid w:val="002D2E9A"/>
    <w:rsid w:val="002D30D0"/>
    <w:rsid w:val="002D37B2"/>
    <w:rsid w:val="002D3875"/>
    <w:rsid w:val="002D39BA"/>
    <w:rsid w:val="002D5BC7"/>
    <w:rsid w:val="002D6B2C"/>
    <w:rsid w:val="002E0C82"/>
    <w:rsid w:val="002E22F0"/>
    <w:rsid w:val="002E40DD"/>
    <w:rsid w:val="002E52B9"/>
    <w:rsid w:val="002E6578"/>
    <w:rsid w:val="002E6DF3"/>
    <w:rsid w:val="002E712F"/>
    <w:rsid w:val="002F0327"/>
    <w:rsid w:val="002F1A93"/>
    <w:rsid w:val="002F3754"/>
    <w:rsid w:val="002F3EF3"/>
    <w:rsid w:val="002F40BF"/>
    <w:rsid w:val="002F49FB"/>
    <w:rsid w:val="002F553E"/>
    <w:rsid w:val="002F59B3"/>
    <w:rsid w:val="002F737A"/>
    <w:rsid w:val="00300B46"/>
    <w:rsid w:val="00300ED8"/>
    <w:rsid w:val="00300EF3"/>
    <w:rsid w:val="00301209"/>
    <w:rsid w:val="003023C4"/>
    <w:rsid w:val="00302629"/>
    <w:rsid w:val="00302ACB"/>
    <w:rsid w:val="003039D4"/>
    <w:rsid w:val="00303AB6"/>
    <w:rsid w:val="00304E55"/>
    <w:rsid w:val="00306F20"/>
    <w:rsid w:val="003073A2"/>
    <w:rsid w:val="00307B52"/>
    <w:rsid w:val="00307F49"/>
    <w:rsid w:val="00307F93"/>
    <w:rsid w:val="00314556"/>
    <w:rsid w:val="00314DB4"/>
    <w:rsid w:val="0031596E"/>
    <w:rsid w:val="003166BA"/>
    <w:rsid w:val="00316DA0"/>
    <w:rsid w:val="003172ED"/>
    <w:rsid w:val="00317CB9"/>
    <w:rsid w:val="003208BA"/>
    <w:rsid w:val="003208C6"/>
    <w:rsid w:val="00321875"/>
    <w:rsid w:val="00321EE7"/>
    <w:rsid w:val="00324AFC"/>
    <w:rsid w:val="00325A4E"/>
    <w:rsid w:val="00325BDB"/>
    <w:rsid w:val="00327A31"/>
    <w:rsid w:val="003312B1"/>
    <w:rsid w:val="003314FF"/>
    <w:rsid w:val="0033232F"/>
    <w:rsid w:val="0033250B"/>
    <w:rsid w:val="00334096"/>
    <w:rsid w:val="00334106"/>
    <w:rsid w:val="003359AF"/>
    <w:rsid w:val="00341795"/>
    <w:rsid w:val="00342407"/>
    <w:rsid w:val="0034249A"/>
    <w:rsid w:val="003440DE"/>
    <w:rsid w:val="003446DA"/>
    <w:rsid w:val="00344800"/>
    <w:rsid w:val="00344A18"/>
    <w:rsid w:val="00344F19"/>
    <w:rsid w:val="00345980"/>
    <w:rsid w:val="00345E37"/>
    <w:rsid w:val="003466BA"/>
    <w:rsid w:val="00346C56"/>
    <w:rsid w:val="003478A3"/>
    <w:rsid w:val="0035258F"/>
    <w:rsid w:val="003530E2"/>
    <w:rsid w:val="003571E9"/>
    <w:rsid w:val="00357F72"/>
    <w:rsid w:val="003604C6"/>
    <w:rsid w:val="00362272"/>
    <w:rsid w:val="00364C9F"/>
    <w:rsid w:val="003656CC"/>
    <w:rsid w:val="00365CBB"/>
    <w:rsid w:val="00365E1A"/>
    <w:rsid w:val="0036665A"/>
    <w:rsid w:val="00367F40"/>
    <w:rsid w:val="003702F3"/>
    <w:rsid w:val="003710F5"/>
    <w:rsid w:val="00372C85"/>
    <w:rsid w:val="00373685"/>
    <w:rsid w:val="0037486E"/>
    <w:rsid w:val="00375AE2"/>
    <w:rsid w:val="00375CC7"/>
    <w:rsid w:val="00377CD4"/>
    <w:rsid w:val="00380167"/>
    <w:rsid w:val="00381746"/>
    <w:rsid w:val="00381909"/>
    <w:rsid w:val="00381B1E"/>
    <w:rsid w:val="0038303B"/>
    <w:rsid w:val="0038624C"/>
    <w:rsid w:val="00391277"/>
    <w:rsid w:val="003916A0"/>
    <w:rsid w:val="003923D9"/>
    <w:rsid w:val="0039311B"/>
    <w:rsid w:val="00395D30"/>
    <w:rsid w:val="0039628A"/>
    <w:rsid w:val="00396A19"/>
    <w:rsid w:val="00397297"/>
    <w:rsid w:val="00397FFE"/>
    <w:rsid w:val="003A0C49"/>
    <w:rsid w:val="003A12AE"/>
    <w:rsid w:val="003A1F92"/>
    <w:rsid w:val="003A280E"/>
    <w:rsid w:val="003A342B"/>
    <w:rsid w:val="003A4338"/>
    <w:rsid w:val="003A4854"/>
    <w:rsid w:val="003A4962"/>
    <w:rsid w:val="003A5395"/>
    <w:rsid w:val="003A5DDB"/>
    <w:rsid w:val="003A78BA"/>
    <w:rsid w:val="003B3147"/>
    <w:rsid w:val="003B472C"/>
    <w:rsid w:val="003B57E3"/>
    <w:rsid w:val="003B5905"/>
    <w:rsid w:val="003B7862"/>
    <w:rsid w:val="003B7D98"/>
    <w:rsid w:val="003C0084"/>
    <w:rsid w:val="003C19FB"/>
    <w:rsid w:val="003C2789"/>
    <w:rsid w:val="003C4E7C"/>
    <w:rsid w:val="003C76FD"/>
    <w:rsid w:val="003C777C"/>
    <w:rsid w:val="003C79F8"/>
    <w:rsid w:val="003C7EE3"/>
    <w:rsid w:val="003D34D4"/>
    <w:rsid w:val="003D370A"/>
    <w:rsid w:val="003D428E"/>
    <w:rsid w:val="003D5BC7"/>
    <w:rsid w:val="003D6699"/>
    <w:rsid w:val="003E0CC8"/>
    <w:rsid w:val="003E15E4"/>
    <w:rsid w:val="003E161E"/>
    <w:rsid w:val="003E17DF"/>
    <w:rsid w:val="003E1A19"/>
    <w:rsid w:val="003E1CFE"/>
    <w:rsid w:val="003E274B"/>
    <w:rsid w:val="003E5D4A"/>
    <w:rsid w:val="003E7290"/>
    <w:rsid w:val="003F213F"/>
    <w:rsid w:val="003F24FF"/>
    <w:rsid w:val="003F5C5C"/>
    <w:rsid w:val="00401365"/>
    <w:rsid w:val="00401FF2"/>
    <w:rsid w:val="00402083"/>
    <w:rsid w:val="004026BF"/>
    <w:rsid w:val="0040352B"/>
    <w:rsid w:val="00403866"/>
    <w:rsid w:val="00404D2F"/>
    <w:rsid w:val="004058A1"/>
    <w:rsid w:val="0040763F"/>
    <w:rsid w:val="00407DED"/>
    <w:rsid w:val="00407FBD"/>
    <w:rsid w:val="004117B0"/>
    <w:rsid w:val="00413EA8"/>
    <w:rsid w:val="00413F66"/>
    <w:rsid w:val="0041489C"/>
    <w:rsid w:val="0041561D"/>
    <w:rsid w:val="00415D57"/>
    <w:rsid w:val="00416E89"/>
    <w:rsid w:val="0042090C"/>
    <w:rsid w:val="004217D8"/>
    <w:rsid w:val="0042201D"/>
    <w:rsid w:val="0042204D"/>
    <w:rsid w:val="00422B93"/>
    <w:rsid w:val="00425BF2"/>
    <w:rsid w:val="00426792"/>
    <w:rsid w:val="004269AE"/>
    <w:rsid w:val="00430159"/>
    <w:rsid w:val="004303B8"/>
    <w:rsid w:val="004308FA"/>
    <w:rsid w:val="00430D15"/>
    <w:rsid w:val="00430D32"/>
    <w:rsid w:val="00431B25"/>
    <w:rsid w:val="00432992"/>
    <w:rsid w:val="0043438F"/>
    <w:rsid w:val="0043663D"/>
    <w:rsid w:val="00440FF9"/>
    <w:rsid w:val="0044219D"/>
    <w:rsid w:val="00442C90"/>
    <w:rsid w:val="00443304"/>
    <w:rsid w:val="00443362"/>
    <w:rsid w:val="00443A34"/>
    <w:rsid w:val="00444ED7"/>
    <w:rsid w:val="00445B9B"/>
    <w:rsid w:val="00445D76"/>
    <w:rsid w:val="0044603E"/>
    <w:rsid w:val="00446235"/>
    <w:rsid w:val="00446A2A"/>
    <w:rsid w:val="004504EE"/>
    <w:rsid w:val="00450708"/>
    <w:rsid w:val="00451078"/>
    <w:rsid w:val="0045196D"/>
    <w:rsid w:val="0045219D"/>
    <w:rsid w:val="00454788"/>
    <w:rsid w:val="00455A46"/>
    <w:rsid w:val="004568DE"/>
    <w:rsid w:val="00456AE5"/>
    <w:rsid w:val="00457799"/>
    <w:rsid w:val="00460908"/>
    <w:rsid w:val="0046184E"/>
    <w:rsid w:val="00462A1B"/>
    <w:rsid w:val="004642FB"/>
    <w:rsid w:val="00464CDE"/>
    <w:rsid w:val="00466522"/>
    <w:rsid w:val="0047029E"/>
    <w:rsid w:val="004717B1"/>
    <w:rsid w:val="00472DF2"/>
    <w:rsid w:val="00473970"/>
    <w:rsid w:val="00474233"/>
    <w:rsid w:val="004747F2"/>
    <w:rsid w:val="00474BC3"/>
    <w:rsid w:val="004759A0"/>
    <w:rsid w:val="00476E4D"/>
    <w:rsid w:val="0047737F"/>
    <w:rsid w:val="0048008F"/>
    <w:rsid w:val="0048111B"/>
    <w:rsid w:val="0048200C"/>
    <w:rsid w:val="0048292A"/>
    <w:rsid w:val="00485AAF"/>
    <w:rsid w:val="00486720"/>
    <w:rsid w:val="004873C0"/>
    <w:rsid w:val="00490A88"/>
    <w:rsid w:val="00490F14"/>
    <w:rsid w:val="004918E6"/>
    <w:rsid w:val="00493C6C"/>
    <w:rsid w:val="00493DFC"/>
    <w:rsid w:val="00494331"/>
    <w:rsid w:val="004950F6"/>
    <w:rsid w:val="004963A3"/>
    <w:rsid w:val="00496457"/>
    <w:rsid w:val="00496FD1"/>
    <w:rsid w:val="004A026A"/>
    <w:rsid w:val="004A069D"/>
    <w:rsid w:val="004A0713"/>
    <w:rsid w:val="004A1E39"/>
    <w:rsid w:val="004A2183"/>
    <w:rsid w:val="004A2207"/>
    <w:rsid w:val="004A3994"/>
    <w:rsid w:val="004A3A2F"/>
    <w:rsid w:val="004A3A8F"/>
    <w:rsid w:val="004A434B"/>
    <w:rsid w:val="004A490F"/>
    <w:rsid w:val="004A58B3"/>
    <w:rsid w:val="004A6371"/>
    <w:rsid w:val="004A7ACC"/>
    <w:rsid w:val="004B0187"/>
    <w:rsid w:val="004B0B8C"/>
    <w:rsid w:val="004B0E57"/>
    <w:rsid w:val="004B149B"/>
    <w:rsid w:val="004B3621"/>
    <w:rsid w:val="004B389C"/>
    <w:rsid w:val="004B3C36"/>
    <w:rsid w:val="004B41BB"/>
    <w:rsid w:val="004B44E0"/>
    <w:rsid w:val="004B6F43"/>
    <w:rsid w:val="004C0C1B"/>
    <w:rsid w:val="004C2DF8"/>
    <w:rsid w:val="004C4023"/>
    <w:rsid w:val="004C4655"/>
    <w:rsid w:val="004C4A83"/>
    <w:rsid w:val="004C66F0"/>
    <w:rsid w:val="004C7B89"/>
    <w:rsid w:val="004D1DC2"/>
    <w:rsid w:val="004D2B81"/>
    <w:rsid w:val="004D78D4"/>
    <w:rsid w:val="004E20DB"/>
    <w:rsid w:val="004E448F"/>
    <w:rsid w:val="004E48D2"/>
    <w:rsid w:val="004E6DD5"/>
    <w:rsid w:val="004E76E3"/>
    <w:rsid w:val="004E7D0D"/>
    <w:rsid w:val="004F013C"/>
    <w:rsid w:val="004F0B11"/>
    <w:rsid w:val="004F3727"/>
    <w:rsid w:val="004F4867"/>
    <w:rsid w:val="004F48CA"/>
    <w:rsid w:val="004F4CB2"/>
    <w:rsid w:val="00501047"/>
    <w:rsid w:val="00501BD6"/>
    <w:rsid w:val="00502145"/>
    <w:rsid w:val="00503074"/>
    <w:rsid w:val="005040CD"/>
    <w:rsid w:val="00506BC6"/>
    <w:rsid w:val="00510CEE"/>
    <w:rsid w:val="00511E75"/>
    <w:rsid w:val="00514875"/>
    <w:rsid w:val="00515781"/>
    <w:rsid w:val="00515B7F"/>
    <w:rsid w:val="005163EA"/>
    <w:rsid w:val="00516EEF"/>
    <w:rsid w:val="005179F2"/>
    <w:rsid w:val="00520C44"/>
    <w:rsid w:val="00522A32"/>
    <w:rsid w:val="005236C8"/>
    <w:rsid w:val="005240E9"/>
    <w:rsid w:val="005265D1"/>
    <w:rsid w:val="005266B1"/>
    <w:rsid w:val="00527B34"/>
    <w:rsid w:val="00527C56"/>
    <w:rsid w:val="00530CE1"/>
    <w:rsid w:val="00535597"/>
    <w:rsid w:val="00535C1B"/>
    <w:rsid w:val="005372EC"/>
    <w:rsid w:val="00537AAD"/>
    <w:rsid w:val="00537D1D"/>
    <w:rsid w:val="00540EDF"/>
    <w:rsid w:val="0054193E"/>
    <w:rsid w:val="00541D43"/>
    <w:rsid w:val="00542606"/>
    <w:rsid w:val="005431C3"/>
    <w:rsid w:val="00544A2E"/>
    <w:rsid w:val="00544B3E"/>
    <w:rsid w:val="005450AD"/>
    <w:rsid w:val="00546379"/>
    <w:rsid w:val="00547022"/>
    <w:rsid w:val="00547139"/>
    <w:rsid w:val="005508E9"/>
    <w:rsid w:val="005540EE"/>
    <w:rsid w:val="005543DB"/>
    <w:rsid w:val="00556E77"/>
    <w:rsid w:val="0055751C"/>
    <w:rsid w:val="00561851"/>
    <w:rsid w:val="0056354C"/>
    <w:rsid w:val="00563E49"/>
    <w:rsid w:val="00564BEF"/>
    <w:rsid w:val="005652E3"/>
    <w:rsid w:val="00565303"/>
    <w:rsid w:val="00565D32"/>
    <w:rsid w:val="00565DB1"/>
    <w:rsid w:val="00567874"/>
    <w:rsid w:val="0057103D"/>
    <w:rsid w:val="00571293"/>
    <w:rsid w:val="00572837"/>
    <w:rsid w:val="00573755"/>
    <w:rsid w:val="00575BA1"/>
    <w:rsid w:val="005762AE"/>
    <w:rsid w:val="005773A8"/>
    <w:rsid w:val="005775DF"/>
    <w:rsid w:val="005800BD"/>
    <w:rsid w:val="00580939"/>
    <w:rsid w:val="00583370"/>
    <w:rsid w:val="00583D3C"/>
    <w:rsid w:val="00583DF2"/>
    <w:rsid w:val="00584060"/>
    <w:rsid w:val="005844FA"/>
    <w:rsid w:val="005852C1"/>
    <w:rsid w:val="0058582B"/>
    <w:rsid w:val="00585FDF"/>
    <w:rsid w:val="005864EB"/>
    <w:rsid w:val="00586C86"/>
    <w:rsid w:val="005917E0"/>
    <w:rsid w:val="00591CA2"/>
    <w:rsid w:val="00593176"/>
    <w:rsid w:val="0059546C"/>
    <w:rsid w:val="00596B49"/>
    <w:rsid w:val="00597AD1"/>
    <w:rsid w:val="005A0989"/>
    <w:rsid w:val="005A1586"/>
    <w:rsid w:val="005A3530"/>
    <w:rsid w:val="005A4058"/>
    <w:rsid w:val="005A5546"/>
    <w:rsid w:val="005B0769"/>
    <w:rsid w:val="005B1254"/>
    <w:rsid w:val="005B1FF6"/>
    <w:rsid w:val="005B2709"/>
    <w:rsid w:val="005B2989"/>
    <w:rsid w:val="005B3FD9"/>
    <w:rsid w:val="005B44D8"/>
    <w:rsid w:val="005B5668"/>
    <w:rsid w:val="005B6584"/>
    <w:rsid w:val="005C105B"/>
    <w:rsid w:val="005C17C7"/>
    <w:rsid w:val="005C38D2"/>
    <w:rsid w:val="005C3E6B"/>
    <w:rsid w:val="005C4A88"/>
    <w:rsid w:val="005C4DDE"/>
    <w:rsid w:val="005C5948"/>
    <w:rsid w:val="005C5EB5"/>
    <w:rsid w:val="005C5F4A"/>
    <w:rsid w:val="005C610B"/>
    <w:rsid w:val="005C61D0"/>
    <w:rsid w:val="005D1E0B"/>
    <w:rsid w:val="005D4445"/>
    <w:rsid w:val="005D4D38"/>
    <w:rsid w:val="005D4EF8"/>
    <w:rsid w:val="005D606D"/>
    <w:rsid w:val="005E01AA"/>
    <w:rsid w:val="005E12B2"/>
    <w:rsid w:val="005E21FA"/>
    <w:rsid w:val="005E4955"/>
    <w:rsid w:val="005E4CE4"/>
    <w:rsid w:val="005E4D1C"/>
    <w:rsid w:val="005E62A0"/>
    <w:rsid w:val="005E6AF6"/>
    <w:rsid w:val="005F10D2"/>
    <w:rsid w:val="005F13EA"/>
    <w:rsid w:val="005F144C"/>
    <w:rsid w:val="005F37D1"/>
    <w:rsid w:val="005F441E"/>
    <w:rsid w:val="005F4618"/>
    <w:rsid w:val="005F60CE"/>
    <w:rsid w:val="005F71AA"/>
    <w:rsid w:val="006049DA"/>
    <w:rsid w:val="00604C90"/>
    <w:rsid w:val="00604E4B"/>
    <w:rsid w:val="00605991"/>
    <w:rsid w:val="00607270"/>
    <w:rsid w:val="006074BE"/>
    <w:rsid w:val="00607DE2"/>
    <w:rsid w:val="00611203"/>
    <w:rsid w:val="00612CDD"/>
    <w:rsid w:val="00613057"/>
    <w:rsid w:val="00614212"/>
    <w:rsid w:val="00615E7E"/>
    <w:rsid w:val="00617573"/>
    <w:rsid w:val="006204B8"/>
    <w:rsid w:val="00620F80"/>
    <w:rsid w:val="006210C5"/>
    <w:rsid w:val="00622A10"/>
    <w:rsid w:val="0062303E"/>
    <w:rsid w:val="0062348D"/>
    <w:rsid w:val="0062422B"/>
    <w:rsid w:val="00624F01"/>
    <w:rsid w:val="006276D4"/>
    <w:rsid w:val="006307EC"/>
    <w:rsid w:val="00630993"/>
    <w:rsid w:val="00631547"/>
    <w:rsid w:val="00632BF8"/>
    <w:rsid w:val="006345BB"/>
    <w:rsid w:val="006346F0"/>
    <w:rsid w:val="00634C5F"/>
    <w:rsid w:val="00635FCA"/>
    <w:rsid w:val="00636974"/>
    <w:rsid w:val="006374FB"/>
    <w:rsid w:val="006415C8"/>
    <w:rsid w:val="00641FB7"/>
    <w:rsid w:val="0064234F"/>
    <w:rsid w:val="006434B3"/>
    <w:rsid w:val="00643E64"/>
    <w:rsid w:val="006441C8"/>
    <w:rsid w:val="006444BB"/>
    <w:rsid w:val="00644541"/>
    <w:rsid w:val="00644A3A"/>
    <w:rsid w:val="0064587E"/>
    <w:rsid w:val="00646DC5"/>
    <w:rsid w:val="00646F07"/>
    <w:rsid w:val="006549A6"/>
    <w:rsid w:val="0065544F"/>
    <w:rsid w:val="006554AF"/>
    <w:rsid w:val="00657EC0"/>
    <w:rsid w:val="00661038"/>
    <w:rsid w:val="00661B33"/>
    <w:rsid w:val="00661BD2"/>
    <w:rsid w:val="00665423"/>
    <w:rsid w:val="00665C8E"/>
    <w:rsid w:val="006671F0"/>
    <w:rsid w:val="00667B01"/>
    <w:rsid w:val="00671BE1"/>
    <w:rsid w:val="0067209C"/>
    <w:rsid w:val="006732DC"/>
    <w:rsid w:val="0067347D"/>
    <w:rsid w:val="00673797"/>
    <w:rsid w:val="00674CE7"/>
    <w:rsid w:val="006750A2"/>
    <w:rsid w:val="00676146"/>
    <w:rsid w:val="0067627A"/>
    <w:rsid w:val="006768A9"/>
    <w:rsid w:val="006803ED"/>
    <w:rsid w:val="00680B62"/>
    <w:rsid w:val="00682B49"/>
    <w:rsid w:val="00683344"/>
    <w:rsid w:val="00685627"/>
    <w:rsid w:val="00687A33"/>
    <w:rsid w:val="00687C3C"/>
    <w:rsid w:val="00687D83"/>
    <w:rsid w:val="0069012A"/>
    <w:rsid w:val="006907A8"/>
    <w:rsid w:val="00690FF6"/>
    <w:rsid w:val="00692682"/>
    <w:rsid w:val="006941C6"/>
    <w:rsid w:val="00694964"/>
    <w:rsid w:val="0069515D"/>
    <w:rsid w:val="00695C10"/>
    <w:rsid w:val="00697872"/>
    <w:rsid w:val="006A0D85"/>
    <w:rsid w:val="006A23CF"/>
    <w:rsid w:val="006A2751"/>
    <w:rsid w:val="006A27C3"/>
    <w:rsid w:val="006A3BE7"/>
    <w:rsid w:val="006A485F"/>
    <w:rsid w:val="006A52E0"/>
    <w:rsid w:val="006A5C97"/>
    <w:rsid w:val="006A734A"/>
    <w:rsid w:val="006B1677"/>
    <w:rsid w:val="006B3E05"/>
    <w:rsid w:val="006B4AD0"/>
    <w:rsid w:val="006B4E4F"/>
    <w:rsid w:val="006B59A8"/>
    <w:rsid w:val="006C02BF"/>
    <w:rsid w:val="006C064C"/>
    <w:rsid w:val="006C07C5"/>
    <w:rsid w:val="006C0D0C"/>
    <w:rsid w:val="006C14B2"/>
    <w:rsid w:val="006C2ADD"/>
    <w:rsid w:val="006C2B89"/>
    <w:rsid w:val="006C4221"/>
    <w:rsid w:val="006C443C"/>
    <w:rsid w:val="006C4C90"/>
    <w:rsid w:val="006C580B"/>
    <w:rsid w:val="006C593A"/>
    <w:rsid w:val="006C5CB9"/>
    <w:rsid w:val="006C6005"/>
    <w:rsid w:val="006C7B8D"/>
    <w:rsid w:val="006C7FFE"/>
    <w:rsid w:val="006D0294"/>
    <w:rsid w:val="006D07AC"/>
    <w:rsid w:val="006D1452"/>
    <w:rsid w:val="006D289D"/>
    <w:rsid w:val="006D3B84"/>
    <w:rsid w:val="006D5B0B"/>
    <w:rsid w:val="006D65A3"/>
    <w:rsid w:val="006D76ED"/>
    <w:rsid w:val="006D7F3A"/>
    <w:rsid w:val="006D7F49"/>
    <w:rsid w:val="006E01D8"/>
    <w:rsid w:val="006E1C68"/>
    <w:rsid w:val="006E372E"/>
    <w:rsid w:val="006F0306"/>
    <w:rsid w:val="006F05AE"/>
    <w:rsid w:val="006F1B7B"/>
    <w:rsid w:val="006F4A1F"/>
    <w:rsid w:val="006F5748"/>
    <w:rsid w:val="006F5B12"/>
    <w:rsid w:val="006F5B45"/>
    <w:rsid w:val="006F6A4D"/>
    <w:rsid w:val="0070124D"/>
    <w:rsid w:val="007016FB"/>
    <w:rsid w:val="00702284"/>
    <w:rsid w:val="00702404"/>
    <w:rsid w:val="00702B2A"/>
    <w:rsid w:val="007038BB"/>
    <w:rsid w:val="0070499B"/>
    <w:rsid w:val="007078FF"/>
    <w:rsid w:val="0071074B"/>
    <w:rsid w:val="007129EB"/>
    <w:rsid w:val="0071341D"/>
    <w:rsid w:val="00713BFA"/>
    <w:rsid w:val="0071411E"/>
    <w:rsid w:val="00716262"/>
    <w:rsid w:val="00716AC4"/>
    <w:rsid w:val="00716BD2"/>
    <w:rsid w:val="00716E9D"/>
    <w:rsid w:val="00717CB1"/>
    <w:rsid w:val="00720906"/>
    <w:rsid w:val="00721383"/>
    <w:rsid w:val="00721AA3"/>
    <w:rsid w:val="00723E9A"/>
    <w:rsid w:val="00724795"/>
    <w:rsid w:val="007261B3"/>
    <w:rsid w:val="0072642D"/>
    <w:rsid w:val="00730988"/>
    <w:rsid w:val="00731656"/>
    <w:rsid w:val="007322F6"/>
    <w:rsid w:val="007329D5"/>
    <w:rsid w:val="007333DE"/>
    <w:rsid w:val="0073375F"/>
    <w:rsid w:val="007349EA"/>
    <w:rsid w:val="007358C8"/>
    <w:rsid w:val="00736721"/>
    <w:rsid w:val="0073703E"/>
    <w:rsid w:val="0073743B"/>
    <w:rsid w:val="007375A6"/>
    <w:rsid w:val="00741253"/>
    <w:rsid w:val="00742320"/>
    <w:rsid w:val="00742F47"/>
    <w:rsid w:val="00744223"/>
    <w:rsid w:val="00744249"/>
    <w:rsid w:val="007463E9"/>
    <w:rsid w:val="007466C2"/>
    <w:rsid w:val="007475A5"/>
    <w:rsid w:val="00747F28"/>
    <w:rsid w:val="007503E0"/>
    <w:rsid w:val="007513F1"/>
    <w:rsid w:val="00751B3D"/>
    <w:rsid w:val="00751EC6"/>
    <w:rsid w:val="0075261E"/>
    <w:rsid w:val="00753962"/>
    <w:rsid w:val="0075417B"/>
    <w:rsid w:val="00754545"/>
    <w:rsid w:val="0075507B"/>
    <w:rsid w:val="007554E9"/>
    <w:rsid w:val="0075660F"/>
    <w:rsid w:val="00757670"/>
    <w:rsid w:val="00757B20"/>
    <w:rsid w:val="0076015E"/>
    <w:rsid w:val="0076030A"/>
    <w:rsid w:val="007606F3"/>
    <w:rsid w:val="00761135"/>
    <w:rsid w:val="00761BD3"/>
    <w:rsid w:val="007626D5"/>
    <w:rsid w:val="00763CE0"/>
    <w:rsid w:val="00767E77"/>
    <w:rsid w:val="0077472E"/>
    <w:rsid w:val="00775055"/>
    <w:rsid w:val="00777672"/>
    <w:rsid w:val="00777CED"/>
    <w:rsid w:val="00777E52"/>
    <w:rsid w:val="00781A06"/>
    <w:rsid w:val="0078288A"/>
    <w:rsid w:val="00782D10"/>
    <w:rsid w:val="00783224"/>
    <w:rsid w:val="00784085"/>
    <w:rsid w:val="00784BC6"/>
    <w:rsid w:val="007909C1"/>
    <w:rsid w:val="0079109D"/>
    <w:rsid w:val="00791D1B"/>
    <w:rsid w:val="00791FC5"/>
    <w:rsid w:val="00792DEF"/>
    <w:rsid w:val="00795916"/>
    <w:rsid w:val="0079625D"/>
    <w:rsid w:val="00797542"/>
    <w:rsid w:val="007A0A5F"/>
    <w:rsid w:val="007A0E78"/>
    <w:rsid w:val="007A26F9"/>
    <w:rsid w:val="007A2E0F"/>
    <w:rsid w:val="007A387D"/>
    <w:rsid w:val="007A4030"/>
    <w:rsid w:val="007A54E9"/>
    <w:rsid w:val="007A67B8"/>
    <w:rsid w:val="007A7909"/>
    <w:rsid w:val="007B12B6"/>
    <w:rsid w:val="007B1FCC"/>
    <w:rsid w:val="007B2113"/>
    <w:rsid w:val="007B3141"/>
    <w:rsid w:val="007B5887"/>
    <w:rsid w:val="007B624E"/>
    <w:rsid w:val="007C2AB2"/>
    <w:rsid w:val="007C3CBE"/>
    <w:rsid w:val="007C4247"/>
    <w:rsid w:val="007C6E0B"/>
    <w:rsid w:val="007D00E5"/>
    <w:rsid w:val="007D0EB3"/>
    <w:rsid w:val="007D1357"/>
    <w:rsid w:val="007D1B29"/>
    <w:rsid w:val="007D4717"/>
    <w:rsid w:val="007D61DC"/>
    <w:rsid w:val="007D6668"/>
    <w:rsid w:val="007D6729"/>
    <w:rsid w:val="007E03AE"/>
    <w:rsid w:val="007E0A19"/>
    <w:rsid w:val="007E0C2D"/>
    <w:rsid w:val="007E11E2"/>
    <w:rsid w:val="007E5376"/>
    <w:rsid w:val="007E7F1A"/>
    <w:rsid w:val="007F1A76"/>
    <w:rsid w:val="007F2B3D"/>
    <w:rsid w:val="007F3602"/>
    <w:rsid w:val="007F37CC"/>
    <w:rsid w:val="007F45EC"/>
    <w:rsid w:val="007F4AB6"/>
    <w:rsid w:val="007F5D58"/>
    <w:rsid w:val="007F5D69"/>
    <w:rsid w:val="007F7FF9"/>
    <w:rsid w:val="00800173"/>
    <w:rsid w:val="00800FD5"/>
    <w:rsid w:val="008018BD"/>
    <w:rsid w:val="008023CD"/>
    <w:rsid w:val="00804775"/>
    <w:rsid w:val="0080495B"/>
    <w:rsid w:val="008057E2"/>
    <w:rsid w:val="00805C4C"/>
    <w:rsid w:val="008067B9"/>
    <w:rsid w:val="0080748E"/>
    <w:rsid w:val="00813ED4"/>
    <w:rsid w:val="00814DBF"/>
    <w:rsid w:val="0081685E"/>
    <w:rsid w:val="00816E3B"/>
    <w:rsid w:val="00817C88"/>
    <w:rsid w:val="0082129A"/>
    <w:rsid w:val="00821BC4"/>
    <w:rsid w:val="00822300"/>
    <w:rsid w:val="00823469"/>
    <w:rsid w:val="00824227"/>
    <w:rsid w:val="008251D0"/>
    <w:rsid w:val="00825E08"/>
    <w:rsid w:val="00826F58"/>
    <w:rsid w:val="008303BD"/>
    <w:rsid w:val="0083063D"/>
    <w:rsid w:val="008309B5"/>
    <w:rsid w:val="00830DCE"/>
    <w:rsid w:val="00833714"/>
    <w:rsid w:val="00833A30"/>
    <w:rsid w:val="00834F5B"/>
    <w:rsid w:val="00834FE3"/>
    <w:rsid w:val="00836AC7"/>
    <w:rsid w:val="0083742A"/>
    <w:rsid w:val="00840A31"/>
    <w:rsid w:val="00840E6D"/>
    <w:rsid w:val="00841AFC"/>
    <w:rsid w:val="008426EB"/>
    <w:rsid w:val="00843022"/>
    <w:rsid w:val="00843067"/>
    <w:rsid w:val="00845436"/>
    <w:rsid w:val="00845608"/>
    <w:rsid w:val="00845A92"/>
    <w:rsid w:val="00846B97"/>
    <w:rsid w:val="0084724C"/>
    <w:rsid w:val="00850BD8"/>
    <w:rsid w:val="0085221D"/>
    <w:rsid w:val="008522F7"/>
    <w:rsid w:val="008526FB"/>
    <w:rsid w:val="00852C5C"/>
    <w:rsid w:val="00852D4D"/>
    <w:rsid w:val="008534E2"/>
    <w:rsid w:val="00853CAF"/>
    <w:rsid w:val="00854039"/>
    <w:rsid w:val="008556DE"/>
    <w:rsid w:val="00855A51"/>
    <w:rsid w:val="00855E9F"/>
    <w:rsid w:val="008560EB"/>
    <w:rsid w:val="00856EF4"/>
    <w:rsid w:val="00860B87"/>
    <w:rsid w:val="008610AC"/>
    <w:rsid w:val="00862EF4"/>
    <w:rsid w:val="008633A7"/>
    <w:rsid w:val="008674AB"/>
    <w:rsid w:val="00870424"/>
    <w:rsid w:val="00870AC1"/>
    <w:rsid w:val="008714C2"/>
    <w:rsid w:val="008722C8"/>
    <w:rsid w:val="00873B3F"/>
    <w:rsid w:val="00874462"/>
    <w:rsid w:val="008751F7"/>
    <w:rsid w:val="0087522D"/>
    <w:rsid w:val="008757BC"/>
    <w:rsid w:val="008804B4"/>
    <w:rsid w:val="008821E3"/>
    <w:rsid w:val="0088404E"/>
    <w:rsid w:val="00884584"/>
    <w:rsid w:val="00884DD2"/>
    <w:rsid w:val="00885606"/>
    <w:rsid w:val="00885ABD"/>
    <w:rsid w:val="008869C0"/>
    <w:rsid w:val="008871CC"/>
    <w:rsid w:val="0088759A"/>
    <w:rsid w:val="00887635"/>
    <w:rsid w:val="00887F59"/>
    <w:rsid w:val="0089059B"/>
    <w:rsid w:val="00890D48"/>
    <w:rsid w:val="00890D71"/>
    <w:rsid w:val="00892ECB"/>
    <w:rsid w:val="00892F44"/>
    <w:rsid w:val="008932D1"/>
    <w:rsid w:val="00893972"/>
    <w:rsid w:val="00895093"/>
    <w:rsid w:val="008960D2"/>
    <w:rsid w:val="00896E0E"/>
    <w:rsid w:val="0089776D"/>
    <w:rsid w:val="00897975"/>
    <w:rsid w:val="008A036E"/>
    <w:rsid w:val="008A1F74"/>
    <w:rsid w:val="008A2BC2"/>
    <w:rsid w:val="008A2E3C"/>
    <w:rsid w:val="008A3B2C"/>
    <w:rsid w:val="008A51C3"/>
    <w:rsid w:val="008A6A5F"/>
    <w:rsid w:val="008A77B2"/>
    <w:rsid w:val="008B2C04"/>
    <w:rsid w:val="008B343E"/>
    <w:rsid w:val="008B4641"/>
    <w:rsid w:val="008B4874"/>
    <w:rsid w:val="008B5617"/>
    <w:rsid w:val="008B67DB"/>
    <w:rsid w:val="008B6A35"/>
    <w:rsid w:val="008B7A8E"/>
    <w:rsid w:val="008C39A6"/>
    <w:rsid w:val="008C3F5F"/>
    <w:rsid w:val="008C407E"/>
    <w:rsid w:val="008C4530"/>
    <w:rsid w:val="008C4A63"/>
    <w:rsid w:val="008D0B36"/>
    <w:rsid w:val="008D220D"/>
    <w:rsid w:val="008D275B"/>
    <w:rsid w:val="008D31DA"/>
    <w:rsid w:val="008D5044"/>
    <w:rsid w:val="008E2BBF"/>
    <w:rsid w:val="008E4252"/>
    <w:rsid w:val="008F079B"/>
    <w:rsid w:val="008F0871"/>
    <w:rsid w:val="008F133A"/>
    <w:rsid w:val="008F16F0"/>
    <w:rsid w:val="008F23D5"/>
    <w:rsid w:val="008F2755"/>
    <w:rsid w:val="008F2A05"/>
    <w:rsid w:val="008F4583"/>
    <w:rsid w:val="008F47DA"/>
    <w:rsid w:val="008F4D50"/>
    <w:rsid w:val="008F4F3E"/>
    <w:rsid w:val="008F50B8"/>
    <w:rsid w:val="008F739A"/>
    <w:rsid w:val="008F7514"/>
    <w:rsid w:val="008F7B04"/>
    <w:rsid w:val="008F7F51"/>
    <w:rsid w:val="00900852"/>
    <w:rsid w:val="00901393"/>
    <w:rsid w:val="009016BC"/>
    <w:rsid w:val="00901A07"/>
    <w:rsid w:val="00901D90"/>
    <w:rsid w:val="0090283C"/>
    <w:rsid w:val="009030E3"/>
    <w:rsid w:val="009035D3"/>
    <w:rsid w:val="00903909"/>
    <w:rsid w:val="009048ED"/>
    <w:rsid w:val="0091108C"/>
    <w:rsid w:val="00911C4C"/>
    <w:rsid w:val="00912BEC"/>
    <w:rsid w:val="009139C6"/>
    <w:rsid w:val="00916009"/>
    <w:rsid w:val="009164ED"/>
    <w:rsid w:val="00917288"/>
    <w:rsid w:val="00917F39"/>
    <w:rsid w:val="00920ACD"/>
    <w:rsid w:val="0092367C"/>
    <w:rsid w:val="00924AF6"/>
    <w:rsid w:val="00925CD3"/>
    <w:rsid w:val="00926E9A"/>
    <w:rsid w:val="00927B73"/>
    <w:rsid w:val="00927E4D"/>
    <w:rsid w:val="00931EAB"/>
    <w:rsid w:val="009320E6"/>
    <w:rsid w:val="009324F5"/>
    <w:rsid w:val="00932B17"/>
    <w:rsid w:val="009338AE"/>
    <w:rsid w:val="00933FA2"/>
    <w:rsid w:val="00934FB0"/>
    <w:rsid w:val="009357C6"/>
    <w:rsid w:val="00936A22"/>
    <w:rsid w:val="0094165D"/>
    <w:rsid w:val="009428A1"/>
    <w:rsid w:val="00942F00"/>
    <w:rsid w:val="0094424F"/>
    <w:rsid w:val="00946AB7"/>
    <w:rsid w:val="00946D5C"/>
    <w:rsid w:val="009520F3"/>
    <w:rsid w:val="009521D6"/>
    <w:rsid w:val="00953C70"/>
    <w:rsid w:val="00954F51"/>
    <w:rsid w:val="00955786"/>
    <w:rsid w:val="00956B13"/>
    <w:rsid w:val="00957C71"/>
    <w:rsid w:val="009607DD"/>
    <w:rsid w:val="00960A0C"/>
    <w:rsid w:val="009627E4"/>
    <w:rsid w:val="0096342B"/>
    <w:rsid w:val="00964669"/>
    <w:rsid w:val="00964B05"/>
    <w:rsid w:val="00964D82"/>
    <w:rsid w:val="00965AFB"/>
    <w:rsid w:val="009661CE"/>
    <w:rsid w:val="00966604"/>
    <w:rsid w:val="00966D6A"/>
    <w:rsid w:val="0096752A"/>
    <w:rsid w:val="00967F30"/>
    <w:rsid w:val="009707B6"/>
    <w:rsid w:val="009709A5"/>
    <w:rsid w:val="00971361"/>
    <w:rsid w:val="00971734"/>
    <w:rsid w:val="009730D2"/>
    <w:rsid w:val="009737E5"/>
    <w:rsid w:val="00973B98"/>
    <w:rsid w:val="00977294"/>
    <w:rsid w:val="00977819"/>
    <w:rsid w:val="00980C93"/>
    <w:rsid w:val="00980D4D"/>
    <w:rsid w:val="009824F6"/>
    <w:rsid w:val="009843A0"/>
    <w:rsid w:val="009851BC"/>
    <w:rsid w:val="0098628C"/>
    <w:rsid w:val="009879EC"/>
    <w:rsid w:val="00990374"/>
    <w:rsid w:val="00991AE2"/>
    <w:rsid w:val="00991FC1"/>
    <w:rsid w:val="00994BAF"/>
    <w:rsid w:val="009957F7"/>
    <w:rsid w:val="00995ED2"/>
    <w:rsid w:val="00996425"/>
    <w:rsid w:val="00997E86"/>
    <w:rsid w:val="009A0BE9"/>
    <w:rsid w:val="009A11C4"/>
    <w:rsid w:val="009A12B6"/>
    <w:rsid w:val="009A343F"/>
    <w:rsid w:val="009A4755"/>
    <w:rsid w:val="009A4EE9"/>
    <w:rsid w:val="009A5532"/>
    <w:rsid w:val="009A5ED3"/>
    <w:rsid w:val="009A62BF"/>
    <w:rsid w:val="009A77FF"/>
    <w:rsid w:val="009B0907"/>
    <w:rsid w:val="009B0EAF"/>
    <w:rsid w:val="009B1237"/>
    <w:rsid w:val="009B1C2E"/>
    <w:rsid w:val="009B2CE4"/>
    <w:rsid w:val="009B432E"/>
    <w:rsid w:val="009B5434"/>
    <w:rsid w:val="009B5A9A"/>
    <w:rsid w:val="009B5B74"/>
    <w:rsid w:val="009C1683"/>
    <w:rsid w:val="009C1A00"/>
    <w:rsid w:val="009C2629"/>
    <w:rsid w:val="009C2989"/>
    <w:rsid w:val="009C2B15"/>
    <w:rsid w:val="009C3B40"/>
    <w:rsid w:val="009C718D"/>
    <w:rsid w:val="009C76F3"/>
    <w:rsid w:val="009D0175"/>
    <w:rsid w:val="009D0247"/>
    <w:rsid w:val="009D0B84"/>
    <w:rsid w:val="009D0DFB"/>
    <w:rsid w:val="009D151F"/>
    <w:rsid w:val="009D25C0"/>
    <w:rsid w:val="009D2EA4"/>
    <w:rsid w:val="009D2EB4"/>
    <w:rsid w:val="009D5B6F"/>
    <w:rsid w:val="009D6981"/>
    <w:rsid w:val="009D6C12"/>
    <w:rsid w:val="009D6C39"/>
    <w:rsid w:val="009D730E"/>
    <w:rsid w:val="009E0FED"/>
    <w:rsid w:val="009E1A72"/>
    <w:rsid w:val="009E219B"/>
    <w:rsid w:val="009E344A"/>
    <w:rsid w:val="009E5762"/>
    <w:rsid w:val="009E5B28"/>
    <w:rsid w:val="009E7702"/>
    <w:rsid w:val="009E7912"/>
    <w:rsid w:val="009F0C94"/>
    <w:rsid w:val="009F1435"/>
    <w:rsid w:val="009F18C3"/>
    <w:rsid w:val="009F1D95"/>
    <w:rsid w:val="009F2780"/>
    <w:rsid w:val="009F30C4"/>
    <w:rsid w:val="009F379A"/>
    <w:rsid w:val="009F3AA8"/>
    <w:rsid w:val="009F3FAD"/>
    <w:rsid w:val="009F46DF"/>
    <w:rsid w:val="009F664A"/>
    <w:rsid w:val="009F674D"/>
    <w:rsid w:val="009F6A9A"/>
    <w:rsid w:val="009F6C02"/>
    <w:rsid w:val="00A005F2"/>
    <w:rsid w:val="00A01735"/>
    <w:rsid w:val="00A0198A"/>
    <w:rsid w:val="00A02045"/>
    <w:rsid w:val="00A02052"/>
    <w:rsid w:val="00A032C9"/>
    <w:rsid w:val="00A032E6"/>
    <w:rsid w:val="00A032EF"/>
    <w:rsid w:val="00A0430B"/>
    <w:rsid w:val="00A060A4"/>
    <w:rsid w:val="00A066C7"/>
    <w:rsid w:val="00A06F96"/>
    <w:rsid w:val="00A102F5"/>
    <w:rsid w:val="00A10756"/>
    <w:rsid w:val="00A10D5C"/>
    <w:rsid w:val="00A10F08"/>
    <w:rsid w:val="00A11AD1"/>
    <w:rsid w:val="00A13106"/>
    <w:rsid w:val="00A13D6D"/>
    <w:rsid w:val="00A13DE2"/>
    <w:rsid w:val="00A20AAF"/>
    <w:rsid w:val="00A21983"/>
    <w:rsid w:val="00A2552B"/>
    <w:rsid w:val="00A25C2A"/>
    <w:rsid w:val="00A2616E"/>
    <w:rsid w:val="00A27E1A"/>
    <w:rsid w:val="00A30234"/>
    <w:rsid w:val="00A3068E"/>
    <w:rsid w:val="00A31381"/>
    <w:rsid w:val="00A3301C"/>
    <w:rsid w:val="00A334FD"/>
    <w:rsid w:val="00A37592"/>
    <w:rsid w:val="00A4068C"/>
    <w:rsid w:val="00A43476"/>
    <w:rsid w:val="00A45068"/>
    <w:rsid w:val="00A508DD"/>
    <w:rsid w:val="00A5268C"/>
    <w:rsid w:val="00A540FB"/>
    <w:rsid w:val="00A549A2"/>
    <w:rsid w:val="00A55EB6"/>
    <w:rsid w:val="00A55F6D"/>
    <w:rsid w:val="00A5772D"/>
    <w:rsid w:val="00A6228D"/>
    <w:rsid w:val="00A653DD"/>
    <w:rsid w:val="00A65656"/>
    <w:rsid w:val="00A66448"/>
    <w:rsid w:val="00A70216"/>
    <w:rsid w:val="00A705F9"/>
    <w:rsid w:val="00A7122B"/>
    <w:rsid w:val="00A7199E"/>
    <w:rsid w:val="00A72442"/>
    <w:rsid w:val="00A72E05"/>
    <w:rsid w:val="00A7314A"/>
    <w:rsid w:val="00A737BE"/>
    <w:rsid w:val="00A76F01"/>
    <w:rsid w:val="00A770B0"/>
    <w:rsid w:val="00A770D2"/>
    <w:rsid w:val="00A77C32"/>
    <w:rsid w:val="00A81063"/>
    <w:rsid w:val="00A8107D"/>
    <w:rsid w:val="00A8258C"/>
    <w:rsid w:val="00A82830"/>
    <w:rsid w:val="00A8422A"/>
    <w:rsid w:val="00A84263"/>
    <w:rsid w:val="00A901DF"/>
    <w:rsid w:val="00A909D6"/>
    <w:rsid w:val="00A90B80"/>
    <w:rsid w:val="00A91277"/>
    <w:rsid w:val="00A9127C"/>
    <w:rsid w:val="00A9300C"/>
    <w:rsid w:val="00A93622"/>
    <w:rsid w:val="00A94929"/>
    <w:rsid w:val="00A94F29"/>
    <w:rsid w:val="00A95B6B"/>
    <w:rsid w:val="00A97057"/>
    <w:rsid w:val="00AA07C5"/>
    <w:rsid w:val="00AA0C98"/>
    <w:rsid w:val="00AA0E82"/>
    <w:rsid w:val="00AA1E2A"/>
    <w:rsid w:val="00AA231B"/>
    <w:rsid w:val="00AA2654"/>
    <w:rsid w:val="00AA29FA"/>
    <w:rsid w:val="00AA65B5"/>
    <w:rsid w:val="00AB1C8F"/>
    <w:rsid w:val="00AB3110"/>
    <w:rsid w:val="00AB35FB"/>
    <w:rsid w:val="00AB4639"/>
    <w:rsid w:val="00AB4AFA"/>
    <w:rsid w:val="00AB4D29"/>
    <w:rsid w:val="00AB6EBE"/>
    <w:rsid w:val="00AC00D1"/>
    <w:rsid w:val="00AC5977"/>
    <w:rsid w:val="00AC684D"/>
    <w:rsid w:val="00AC7262"/>
    <w:rsid w:val="00AC763F"/>
    <w:rsid w:val="00AC7839"/>
    <w:rsid w:val="00AC7ED4"/>
    <w:rsid w:val="00AD2BCE"/>
    <w:rsid w:val="00AD382C"/>
    <w:rsid w:val="00AD4CCE"/>
    <w:rsid w:val="00AD5315"/>
    <w:rsid w:val="00AD5DF8"/>
    <w:rsid w:val="00AD6FB8"/>
    <w:rsid w:val="00AD7655"/>
    <w:rsid w:val="00AE04E5"/>
    <w:rsid w:val="00AE1920"/>
    <w:rsid w:val="00AE1A4D"/>
    <w:rsid w:val="00AE4283"/>
    <w:rsid w:val="00AE48A4"/>
    <w:rsid w:val="00AE5068"/>
    <w:rsid w:val="00AE5B5B"/>
    <w:rsid w:val="00AE6F1A"/>
    <w:rsid w:val="00AF3448"/>
    <w:rsid w:val="00AF3FAD"/>
    <w:rsid w:val="00AF48A5"/>
    <w:rsid w:val="00AF4ABD"/>
    <w:rsid w:val="00AF4B25"/>
    <w:rsid w:val="00AF4FE1"/>
    <w:rsid w:val="00AF5689"/>
    <w:rsid w:val="00AF6024"/>
    <w:rsid w:val="00AF60E8"/>
    <w:rsid w:val="00AF69D4"/>
    <w:rsid w:val="00AF76EC"/>
    <w:rsid w:val="00B00932"/>
    <w:rsid w:val="00B00E31"/>
    <w:rsid w:val="00B00FBE"/>
    <w:rsid w:val="00B01749"/>
    <w:rsid w:val="00B02897"/>
    <w:rsid w:val="00B028F5"/>
    <w:rsid w:val="00B03169"/>
    <w:rsid w:val="00B04D7C"/>
    <w:rsid w:val="00B101B2"/>
    <w:rsid w:val="00B108F0"/>
    <w:rsid w:val="00B11E3E"/>
    <w:rsid w:val="00B14D45"/>
    <w:rsid w:val="00B15A0B"/>
    <w:rsid w:val="00B172FE"/>
    <w:rsid w:val="00B179F4"/>
    <w:rsid w:val="00B203E2"/>
    <w:rsid w:val="00B20680"/>
    <w:rsid w:val="00B25530"/>
    <w:rsid w:val="00B25574"/>
    <w:rsid w:val="00B26CE9"/>
    <w:rsid w:val="00B26F2E"/>
    <w:rsid w:val="00B27114"/>
    <w:rsid w:val="00B274D3"/>
    <w:rsid w:val="00B3173B"/>
    <w:rsid w:val="00B32255"/>
    <w:rsid w:val="00B32853"/>
    <w:rsid w:val="00B33190"/>
    <w:rsid w:val="00B3342C"/>
    <w:rsid w:val="00B33475"/>
    <w:rsid w:val="00B34266"/>
    <w:rsid w:val="00B37A96"/>
    <w:rsid w:val="00B41466"/>
    <w:rsid w:val="00B41A0B"/>
    <w:rsid w:val="00B4268B"/>
    <w:rsid w:val="00B42BB3"/>
    <w:rsid w:val="00B43859"/>
    <w:rsid w:val="00B445D6"/>
    <w:rsid w:val="00B4492C"/>
    <w:rsid w:val="00B44B37"/>
    <w:rsid w:val="00B463E5"/>
    <w:rsid w:val="00B465A6"/>
    <w:rsid w:val="00B510BB"/>
    <w:rsid w:val="00B52518"/>
    <w:rsid w:val="00B52A8D"/>
    <w:rsid w:val="00B53A14"/>
    <w:rsid w:val="00B53D83"/>
    <w:rsid w:val="00B549A5"/>
    <w:rsid w:val="00B60F5E"/>
    <w:rsid w:val="00B62EF9"/>
    <w:rsid w:val="00B6354A"/>
    <w:rsid w:val="00B647C3"/>
    <w:rsid w:val="00B6508F"/>
    <w:rsid w:val="00B6512C"/>
    <w:rsid w:val="00B66318"/>
    <w:rsid w:val="00B66896"/>
    <w:rsid w:val="00B6694B"/>
    <w:rsid w:val="00B67D57"/>
    <w:rsid w:val="00B70D22"/>
    <w:rsid w:val="00B72D9B"/>
    <w:rsid w:val="00B74DF7"/>
    <w:rsid w:val="00B77030"/>
    <w:rsid w:val="00B80BC5"/>
    <w:rsid w:val="00B83563"/>
    <w:rsid w:val="00B84279"/>
    <w:rsid w:val="00B85B24"/>
    <w:rsid w:val="00B86636"/>
    <w:rsid w:val="00B867C5"/>
    <w:rsid w:val="00B9197A"/>
    <w:rsid w:val="00B96665"/>
    <w:rsid w:val="00B97D3A"/>
    <w:rsid w:val="00BA0310"/>
    <w:rsid w:val="00BA1FCD"/>
    <w:rsid w:val="00BA2564"/>
    <w:rsid w:val="00BA29D4"/>
    <w:rsid w:val="00BA503F"/>
    <w:rsid w:val="00BA5469"/>
    <w:rsid w:val="00BA62CD"/>
    <w:rsid w:val="00BB02DE"/>
    <w:rsid w:val="00BB0455"/>
    <w:rsid w:val="00BB0541"/>
    <w:rsid w:val="00BB0D45"/>
    <w:rsid w:val="00BB16F9"/>
    <w:rsid w:val="00BB2B5C"/>
    <w:rsid w:val="00BB354B"/>
    <w:rsid w:val="00BB63F7"/>
    <w:rsid w:val="00BB66B9"/>
    <w:rsid w:val="00BB7643"/>
    <w:rsid w:val="00BC1698"/>
    <w:rsid w:val="00BC17FF"/>
    <w:rsid w:val="00BC1A29"/>
    <w:rsid w:val="00BC1F8F"/>
    <w:rsid w:val="00BC1FC7"/>
    <w:rsid w:val="00BC28DB"/>
    <w:rsid w:val="00BC3224"/>
    <w:rsid w:val="00BC4E2B"/>
    <w:rsid w:val="00BC69AB"/>
    <w:rsid w:val="00BC7467"/>
    <w:rsid w:val="00BC758F"/>
    <w:rsid w:val="00BD1280"/>
    <w:rsid w:val="00BD12F3"/>
    <w:rsid w:val="00BD15E5"/>
    <w:rsid w:val="00BD2975"/>
    <w:rsid w:val="00BD2AE9"/>
    <w:rsid w:val="00BD38A4"/>
    <w:rsid w:val="00BD5E60"/>
    <w:rsid w:val="00BD6548"/>
    <w:rsid w:val="00BD6791"/>
    <w:rsid w:val="00BE0E81"/>
    <w:rsid w:val="00BE47E6"/>
    <w:rsid w:val="00BE4865"/>
    <w:rsid w:val="00BE4C43"/>
    <w:rsid w:val="00BE7C15"/>
    <w:rsid w:val="00BE7E9B"/>
    <w:rsid w:val="00BF15B2"/>
    <w:rsid w:val="00BF24F8"/>
    <w:rsid w:val="00BF2567"/>
    <w:rsid w:val="00BF39AA"/>
    <w:rsid w:val="00BF4AA9"/>
    <w:rsid w:val="00BF6332"/>
    <w:rsid w:val="00BF6A89"/>
    <w:rsid w:val="00BF7989"/>
    <w:rsid w:val="00C000BE"/>
    <w:rsid w:val="00C00341"/>
    <w:rsid w:val="00C01514"/>
    <w:rsid w:val="00C035F8"/>
    <w:rsid w:val="00C03EEA"/>
    <w:rsid w:val="00C14CCB"/>
    <w:rsid w:val="00C14DB3"/>
    <w:rsid w:val="00C14E8B"/>
    <w:rsid w:val="00C171CD"/>
    <w:rsid w:val="00C17634"/>
    <w:rsid w:val="00C20D17"/>
    <w:rsid w:val="00C2201A"/>
    <w:rsid w:val="00C24D04"/>
    <w:rsid w:val="00C2619C"/>
    <w:rsid w:val="00C267D7"/>
    <w:rsid w:val="00C26FC3"/>
    <w:rsid w:val="00C30598"/>
    <w:rsid w:val="00C30731"/>
    <w:rsid w:val="00C34BF0"/>
    <w:rsid w:val="00C356EE"/>
    <w:rsid w:val="00C3665C"/>
    <w:rsid w:val="00C37508"/>
    <w:rsid w:val="00C40B52"/>
    <w:rsid w:val="00C4127F"/>
    <w:rsid w:val="00C41C68"/>
    <w:rsid w:val="00C41ED7"/>
    <w:rsid w:val="00C43F66"/>
    <w:rsid w:val="00C4415B"/>
    <w:rsid w:val="00C46D8A"/>
    <w:rsid w:val="00C4716D"/>
    <w:rsid w:val="00C5348F"/>
    <w:rsid w:val="00C53571"/>
    <w:rsid w:val="00C56769"/>
    <w:rsid w:val="00C5725C"/>
    <w:rsid w:val="00C609CF"/>
    <w:rsid w:val="00C638AF"/>
    <w:rsid w:val="00C673AF"/>
    <w:rsid w:val="00C72693"/>
    <w:rsid w:val="00C73634"/>
    <w:rsid w:val="00C73BE7"/>
    <w:rsid w:val="00C74315"/>
    <w:rsid w:val="00C75D55"/>
    <w:rsid w:val="00C847FE"/>
    <w:rsid w:val="00C85206"/>
    <w:rsid w:val="00C85C0B"/>
    <w:rsid w:val="00C86960"/>
    <w:rsid w:val="00C873A8"/>
    <w:rsid w:val="00C878FB"/>
    <w:rsid w:val="00C909AF"/>
    <w:rsid w:val="00C90C4C"/>
    <w:rsid w:val="00C931EB"/>
    <w:rsid w:val="00C943B6"/>
    <w:rsid w:val="00C94DDF"/>
    <w:rsid w:val="00C9629F"/>
    <w:rsid w:val="00CA088E"/>
    <w:rsid w:val="00CA266D"/>
    <w:rsid w:val="00CA2F96"/>
    <w:rsid w:val="00CA3496"/>
    <w:rsid w:val="00CA37DB"/>
    <w:rsid w:val="00CA37FB"/>
    <w:rsid w:val="00CA4A31"/>
    <w:rsid w:val="00CA4B1B"/>
    <w:rsid w:val="00CA4EB9"/>
    <w:rsid w:val="00CA5E84"/>
    <w:rsid w:val="00CA75E8"/>
    <w:rsid w:val="00CA7A40"/>
    <w:rsid w:val="00CB209B"/>
    <w:rsid w:val="00CB246A"/>
    <w:rsid w:val="00CB2800"/>
    <w:rsid w:val="00CB492F"/>
    <w:rsid w:val="00CB57BE"/>
    <w:rsid w:val="00CB58F4"/>
    <w:rsid w:val="00CB7EEB"/>
    <w:rsid w:val="00CC0243"/>
    <w:rsid w:val="00CC24DE"/>
    <w:rsid w:val="00CC26B1"/>
    <w:rsid w:val="00CC2761"/>
    <w:rsid w:val="00CC4130"/>
    <w:rsid w:val="00CC5E1C"/>
    <w:rsid w:val="00CC67CF"/>
    <w:rsid w:val="00CD243D"/>
    <w:rsid w:val="00CD37BE"/>
    <w:rsid w:val="00CD3934"/>
    <w:rsid w:val="00CD4299"/>
    <w:rsid w:val="00CD4711"/>
    <w:rsid w:val="00CD50C2"/>
    <w:rsid w:val="00CD5FB4"/>
    <w:rsid w:val="00CD6006"/>
    <w:rsid w:val="00CD759F"/>
    <w:rsid w:val="00CD7BDB"/>
    <w:rsid w:val="00CE1AF1"/>
    <w:rsid w:val="00CE4421"/>
    <w:rsid w:val="00CE49BD"/>
    <w:rsid w:val="00CE648F"/>
    <w:rsid w:val="00CE7EA7"/>
    <w:rsid w:val="00CF0053"/>
    <w:rsid w:val="00CF042D"/>
    <w:rsid w:val="00CF0C4D"/>
    <w:rsid w:val="00CF1140"/>
    <w:rsid w:val="00CF1D0E"/>
    <w:rsid w:val="00CF2462"/>
    <w:rsid w:val="00CF4BFA"/>
    <w:rsid w:val="00CF5E87"/>
    <w:rsid w:val="00CF6015"/>
    <w:rsid w:val="00CF7393"/>
    <w:rsid w:val="00CF78BF"/>
    <w:rsid w:val="00CF7FF1"/>
    <w:rsid w:val="00D0107B"/>
    <w:rsid w:val="00D01BA2"/>
    <w:rsid w:val="00D05466"/>
    <w:rsid w:val="00D06E21"/>
    <w:rsid w:val="00D07492"/>
    <w:rsid w:val="00D10ADE"/>
    <w:rsid w:val="00D11C7E"/>
    <w:rsid w:val="00D13B2D"/>
    <w:rsid w:val="00D16BBB"/>
    <w:rsid w:val="00D17B97"/>
    <w:rsid w:val="00D229FB"/>
    <w:rsid w:val="00D22D18"/>
    <w:rsid w:val="00D2556C"/>
    <w:rsid w:val="00D26DBB"/>
    <w:rsid w:val="00D30F40"/>
    <w:rsid w:val="00D31D0B"/>
    <w:rsid w:val="00D32FC9"/>
    <w:rsid w:val="00D34125"/>
    <w:rsid w:val="00D3428E"/>
    <w:rsid w:val="00D34AB4"/>
    <w:rsid w:val="00D35639"/>
    <w:rsid w:val="00D358BD"/>
    <w:rsid w:val="00D36D96"/>
    <w:rsid w:val="00D37E7F"/>
    <w:rsid w:val="00D4325F"/>
    <w:rsid w:val="00D43BFB"/>
    <w:rsid w:val="00D50842"/>
    <w:rsid w:val="00D51E6B"/>
    <w:rsid w:val="00D523C5"/>
    <w:rsid w:val="00D52F76"/>
    <w:rsid w:val="00D53697"/>
    <w:rsid w:val="00D5483A"/>
    <w:rsid w:val="00D54E6F"/>
    <w:rsid w:val="00D55342"/>
    <w:rsid w:val="00D55DC7"/>
    <w:rsid w:val="00D571E5"/>
    <w:rsid w:val="00D57542"/>
    <w:rsid w:val="00D578C7"/>
    <w:rsid w:val="00D615EB"/>
    <w:rsid w:val="00D618D5"/>
    <w:rsid w:val="00D62389"/>
    <w:rsid w:val="00D62611"/>
    <w:rsid w:val="00D62976"/>
    <w:rsid w:val="00D656D7"/>
    <w:rsid w:val="00D66083"/>
    <w:rsid w:val="00D66266"/>
    <w:rsid w:val="00D66F27"/>
    <w:rsid w:val="00D7078C"/>
    <w:rsid w:val="00D72E30"/>
    <w:rsid w:val="00D739B3"/>
    <w:rsid w:val="00D73C88"/>
    <w:rsid w:val="00D74B07"/>
    <w:rsid w:val="00D75438"/>
    <w:rsid w:val="00D772B5"/>
    <w:rsid w:val="00D80288"/>
    <w:rsid w:val="00D80630"/>
    <w:rsid w:val="00D80ABA"/>
    <w:rsid w:val="00D81850"/>
    <w:rsid w:val="00D81B89"/>
    <w:rsid w:val="00D81BB6"/>
    <w:rsid w:val="00D81C84"/>
    <w:rsid w:val="00D853FD"/>
    <w:rsid w:val="00D907BA"/>
    <w:rsid w:val="00D90841"/>
    <w:rsid w:val="00D91FEC"/>
    <w:rsid w:val="00D92387"/>
    <w:rsid w:val="00D97A9B"/>
    <w:rsid w:val="00DA02D0"/>
    <w:rsid w:val="00DA3709"/>
    <w:rsid w:val="00DA3AE4"/>
    <w:rsid w:val="00DA41E4"/>
    <w:rsid w:val="00DA4EEE"/>
    <w:rsid w:val="00DA527D"/>
    <w:rsid w:val="00DA64F6"/>
    <w:rsid w:val="00DA64FF"/>
    <w:rsid w:val="00DA6967"/>
    <w:rsid w:val="00DA7D92"/>
    <w:rsid w:val="00DB0690"/>
    <w:rsid w:val="00DB0E46"/>
    <w:rsid w:val="00DB1095"/>
    <w:rsid w:val="00DB117B"/>
    <w:rsid w:val="00DB142F"/>
    <w:rsid w:val="00DB234B"/>
    <w:rsid w:val="00DB3057"/>
    <w:rsid w:val="00DB48A2"/>
    <w:rsid w:val="00DB5BA1"/>
    <w:rsid w:val="00DB5E84"/>
    <w:rsid w:val="00DB66B8"/>
    <w:rsid w:val="00DB787A"/>
    <w:rsid w:val="00DB7B23"/>
    <w:rsid w:val="00DC074D"/>
    <w:rsid w:val="00DC0751"/>
    <w:rsid w:val="00DC3092"/>
    <w:rsid w:val="00DC361B"/>
    <w:rsid w:val="00DC3937"/>
    <w:rsid w:val="00DC445D"/>
    <w:rsid w:val="00DC5767"/>
    <w:rsid w:val="00DC6076"/>
    <w:rsid w:val="00DC7681"/>
    <w:rsid w:val="00DD3486"/>
    <w:rsid w:val="00DD37D9"/>
    <w:rsid w:val="00DD46C6"/>
    <w:rsid w:val="00DD5067"/>
    <w:rsid w:val="00DD7050"/>
    <w:rsid w:val="00DE1B1E"/>
    <w:rsid w:val="00DE1CA6"/>
    <w:rsid w:val="00DE1F3B"/>
    <w:rsid w:val="00DE4CB7"/>
    <w:rsid w:val="00DE4D97"/>
    <w:rsid w:val="00DE7817"/>
    <w:rsid w:val="00DF0B64"/>
    <w:rsid w:val="00DF0D83"/>
    <w:rsid w:val="00DF10AF"/>
    <w:rsid w:val="00DF1320"/>
    <w:rsid w:val="00DF13E9"/>
    <w:rsid w:val="00DF3A00"/>
    <w:rsid w:val="00DF3E2F"/>
    <w:rsid w:val="00DF4EA3"/>
    <w:rsid w:val="00DF6379"/>
    <w:rsid w:val="00DF6819"/>
    <w:rsid w:val="00DF7302"/>
    <w:rsid w:val="00DF76D5"/>
    <w:rsid w:val="00E01DFE"/>
    <w:rsid w:val="00E02200"/>
    <w:rsid w:val="00E045A3"/>
    <w:rsid w:val="00E049E3"/>
    <w:rsid w:val="00E05698"/>
    <w:rsid w:val="00E05F79"/>
    <w:rsid w:val="00E0635A"/>
    <w:rsid w:val="00E06BDE"/>
    <w:rsid w:val="00E07237"/>
    <w:rsid w:val="00E07D2F"/>
    <w:rsid w:val="00E10225"/>
    <w:rsid w:val="00E104C1"/>
    <w:rsid w:val="00E108B5"/>
    <w:rsid w:val="00E146EB"/>
    <w:rsid w:val="00E148F3"/>
    <w:rsid w:val="00E169AA"/>
    <w:rsid w:val="00E17155"/>
    <w:rsid w:val="00E20385"/>
    <w:rsid w:val="00E21ADE"/>
    <w:rsid w:val="00E223EA"/>
    <w:rsid w:val="00E22702"/>
    <w:rsid w:val="00E229F8"/>
    <w:rsid w:val="00E25418"/>
    <w:rsid w:val="00E25881"/>
    <w:rsid w:val="00E26E77"/>
    <w:rsid w:val="00E30164"/>
    <w:rsid w:val="00E301D8"/>
    <w:rsid w:val="00E30F92"/>
    <w:rsid w:val="00E3476C"/>
    <w:rsid w:val="00E36156"/>
    <w:rsid w:val="00E37029"/>
    <w:rsid w:val="00E41969"/>
    <w:rsid w:val="00E41A42"/>
    <w:rsid w:val="00E41C30"/>
    <w:rsid w:val="00E4205C"/>
    <w:rsid w:val="00E434DA"/>
    <w:rsid w:val="00E4365C"/>
    <w:rsid w:val="00E44A4B"/>
    <w:rsid w:val="00E46417"/>
    <w:rsid w:val="00E479CF"/>
    <w:rsid w:val="00E515DB"/>
    <w:rsid w:val="00E51D27"/>
    <w:rsid w:val="00E52F3E"/>
    <w:rsid w:val="00E53370"/>
    <w:rsid w:val="00E53F77"/>
    <w:rsid w:val="00E53F96"/>
    <w:rsid w:val="00E54F52"/>
    <w:rsid w:val="00E5539A"/>
    <w:rsid w:val="00E55700"/>
    <w:rsid w:val="00E55CBC"/>
    <w:rsid w:val="00E55F6E"/>
    <w:rsid w:val="00E616B5"/>
    <w:rsid w:val="00E64A01"/>
    <w:rsid w:val="00E650F7"/>
    <w:rsid w:val="00E6604A"/>
    <w:rsid w:val="00E663D7"/>
    <w:rsid w:val="00E6678D"/>
    <w:rsid w:val="00E6680D"/>
    <w:rsid w:val="00E66DFA"/>
    <w:rsid w:val="00E72C03"/>
    <w:rsid w:val="00E7481A"/>
    <w:rsid w:val="00E7610A"/>
    <w:rsid w:val="00E80018"/>
    <w:rsid w:val="00E8057C"/>
    <w:rsid w:val="00E81F6B"/>
    <w:rsid w:val="00E82119"/>
    <w:rsid w:val="00E830EB"/>
    <w:rsid w:val="00E83C45"/>
    <w:rsid w:val="00E8519C"/>
    <w:rsid w:val="00E8636C"/>
    <w:rsid w:val="00E8750F"/>
    <w:rsid w:val="00E9092D"/>
    <w:rsid w:val="00E91B6A"/>
    <w:rsid w:val="00E92DA1"/>
    <w:rsid w:val="00E93F73"/>
    <w:rsid w:val="00EA0528"/>
    <w:rsid w:val="00EA125A"/>
    <w:rsid w:val="00EA272F"/>
    <w:rsid w:val="00EA2771"/>
    <w:rsid w:val="00EA297C"/>
    <w:rsid w:val="00EA2A21"/>
    <w:rsid w:val="00EA54A8"/>
    <w:rsid w:val="00EA5943"/>
    <w:rsid w:val="00EB36FD"/>
    <w:rsid w:val="00EB4A76"/>
    <w:rsid w:val="00EB4B62"/>
    <w:rsid w:val="00EB65A0"/>
    <w:rsid w:val="00EB6FD8"/>
    <w:rsid w:val="00EB79AE"/>
    <w:rsid w:val="00EC1C50"/>
    <w:rsid w:val="00ED0173"/>
    <w:rsid w:val="00ED03F9"/>
    <w:rsid w:val="00ED0940"/>
    <w:rsid w:val="00ED1472"/>
    <w:rsid w:val="00ED16F8"/>
    <w:rsid w:val="00ED1B33"/>
    <w:rsid w:val="00ED1EA4"/>
    <w:rsid w:val="00ED2137"/>
    <w:rsid w:val="00ED4357"/>
    <w:rsid w:val="00ED4378"/>
    <w:rsid w:val="00ED43B3"/>
    <w:rsid w:val="00ED4FEF"/>
    <w:rsid w:val="00ED5728"/>
    <w:rsid w:val="00ED5A8C"/>
    <w:rsid w:val="00ED60BD"/>
    <w:rsid w:val="00EE0D2F"/>
    <w:rsid w:val="00EE132A"/>
    <w:rsid w:val="00EE1EF9"/>
    <w:rsid w:val="00EE24C7"/>
    <w:rsid w:val="00EE3713"/>
    <w:rsid w:val="00EE4A03"/>
    <w:rsid w:val="00EE6495"/>
    <w:rsid w:val="00EE71B0"/>
    <w:rsid w:val="00EF0643"/>
    <w:rsid w:val="00EF24FB"/>
    <w:rsid w:val="00EF2AAC"/>
    <w:rsid w:val="00EF38CE"/>
    <w:rsid w:val="00EF3FEC"/>
    <w:rsid w:val="00EF6A23"/>
    <w:rsid w:val="00EF710E"/>
    <w:rsid w:val="00EF7136"/>
    <w:rsid w:val="00EF7AEF"/>
    <w:rsid w:val="00F00529"/>
    <w:rsid w:val="00F03C19"/>
    <w:rsid w:val="00F055A6"/>
    <w:rsid w:val="00F05E17"/>
    <w:rsid w:val="00F0645F"/>
    <w:rsid w:val="00F07A05"/>
    <w:rsid w:val="00F07F27"/>
    <w:rsid w:val="00F1079A"/>
    <w:rsid w:val="00F114D5"/>
    <w:rsid w:val="00F114F3"/>
    <w:rsid w:val="00F115D3"/>
    <w:rsid w:val="00F11FE8"/>
    <w:rsid w:val="00F127C1"/>
    <w:rsid w:val="00F129DB"/>
    <w:rsid w:val="00F144B9"/>
    <w:rsid w:val="00F14B05"/>
    <w:rsid w:val="00F14B3F"/>
    <w:rsid w:val="00F17488"/>
    <w:rsid w:val="00F176F6"/>
    <w:rsid w:val="00F22BA3"/>
    <w:rsid w:val="00F22C0A"/>
    <w:rsid w:val="00F230C4"/>
    <w:rsid w:val="00F23277"/>
    <w:rsid w:val="00F23DC5"/>
    <w:rsid w:val="00F24D18"/>
    <w:rsid w:val="00F26BAE"/>
    <w:rsid w:val="00F27F63"/>
    <w:rsid w:val="00F30B10"/>
    <w:rsid w:val="00F3114E"/>
    <w:rsid w:val="00F311AB"/>
    <w:rsid w:val="00F3157E"/>
    <w:rsid w:val="00F31B51"/>
    <w:rsid w:val="00F32065"/>
    <w:rsid w:val="00F321D3"/>
    <w:rsid w:val="00F33C2D"/>
    <w:rsid w:val="00F35B4E"/>
    <w:rsid w:val="00F36080"/>
    <w:rsid w:val="00F3723D"/>
    <w:rsid w:val="00F404E3"/>
    <w:rsid w:val="00F42F6E"/>
    <w:rsid w:val="00F432F6"/>
    <w:rsid w:val="00F43671"/>
    <w:rsid w:val="00F44F90"/>
    <w:rsid w:val="00F4542F"/>
    <w:rsid w:val="00F46BF8"/>
    <w:rsid w:val="00F4715F"/>
    <w:rsid w:val="00F47935"/>
    <w:rsid w:val="00F503A2"/>
    <w:rsid w:val="00F528AD"/>
    <w:rsid w:val="00F53B45"/>
    <w:rsid w:val="00F54861"/>
    <w:rsid w:val="00F54CCA"/>
    <w:rsid w:val="00F562E6"/>
    <w:rsid w:val="00F570D0"/>
    <w:rsid w:val="00F573E2"/>
    <w:rsid w:val="00F60AE3"/>
    <w:rsid w:val="00F644BD"/>
    <w:rsid w:val="00F6478A"/>
    <w:rsid w:val="00F65190"/>
    <w:rsid w:val="00F65609"/>
    <w:rsid w:val="00F65753"/>
    <w:rsid w:val="00F668D3"/>
    <w:rsid w:val="00F66E59"/>
    <w:rsid w:val="00F7141D"/>
    <w:rsid w:val="00F714F9"/>
    <w:rsid w:val="00F718CE"/>
    <w:rsid w:val="00F737E7"/>
    <w:rsid w:val="00F75236"/>
    <w:rsid w:val="00F762CC"/>
    <w:rsid w:val="00F76DF0"/>
    <w:rsid w:val="00F770A4"/>
    <w:rsid w:val="00F80CD5"/>
    <w:rsid w:val="00F80E66"/>
    <w:rsid w:val="00F81136"/>
    <w:rsid w:val="00F82471"/>
    <w:rsid w:val="00F82926"/>
    <w:rsid w:val="00F84902"/>
    <w:rsid w:val="00F857E8"/>
    <w:rsid w:val="00F90C05"/>
    <w:rsid w:val="00F91A16"/>
    <w:rsid w:val="00F929FA"/>
    <w:rsid w:val="00F92D65"/>
    <w:rsid w:val="00F966D8"/>
    <w:rsid w:val="00F9760F"/>
    <w:rsid w:val="00FA0B03"/>
    <w:rsid w:val="00FA12BD"/>
    <w:rsid w:val="00FA17BA"/>
    <w:rsid w:val="00FA1BEB"/>
    <w:rsid w:val="00FA2D5A"/>
    <w:rsid w:val="00FA480F"/>
    <w:rsid w:val="00FA4C0A"/>
    <w:rsid w:val="00FA4D86"/>
    <w:rsid w:val="00FA5675"/>
    <w:rsid w:val="00FA5B10"/>
    <w:rsid w:val="00FA6C83"/>
    <w:rsid w:val="00FA6D8B"/>
    <w:rsid w:val="00FB0878"/>
    <w:rsid w:val="00FB0E42"/>
    <w:rsid w:val="00FB1CCC"/>
    <w:rsid w:val="00FB22A7"/>
    <w:rsid w:val="00FB3748"/>
    <w:rsid w:val="00FB4258"/>
    <w:rsid w:val="00FB4830"/>
    <w:rsid w:val="00FB4BF2"/>
    <w:rsid w:val="00FB755C"/>
    <w:rsid w:val="00FB7EC7"/>
    <w:rsid w:val="00FC0737"/>
    <w:rsid w:val="00FC4C61"/>
    <w:rsid w:val="00FC5E6D"/>
    <w:rsid w:val="00FC6052"/>
    <w:rsid w:val="00FC6B0D"/>
    <w:rsid w:val="00FC6FB6"/>
    <w:rsid w:val="00FC7E2C"/>
    <w:rsid w:val="00FC7E5F"/>
    <w:rsid w:val="00FD016C"/>
    <w:rsid w:val="00FD0BA9"/>
    <w:rsid w:val="00FD14D2"/>
    <w:rsid w:val="00FD170C"/>
    <w:rsid w:val="00FD20CB"/>
    <w:rsid w:val="00FD23C0"/>
    <w:rsid w:val="00FD5044"/>
    <w:rsid w:val="00FD5E0E"/>
    <w:rsid w:val="00FD74C3"/>
    <w:rsid w:val="00FE0142"/>
    <w:rsid w:val="00FE0F26"/>
    <w:rsid w:val="00FE1631"/>
    <w:rsid w:val="00FE3AAD"/>
    <w:rsid w:val="00FE4A4B"/>
    <w:rsid w:val="00FE6579"/>
    <w:rsid w:val="00FE682D"/>
    <w:rsid w:val="00FE68EA"/>
    <w:rsid w:val="00FE70AB"/>
    <w:rsid w:val="00FF03E2"/>
    <w:rsid w:val="00FF07C3"/>
    <w:rsid w:val="00FF25BB"/>
    <w:rsid w:val="00FF5192"/>
    <w:rsid w:val="00FF78BA"/>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Table Theme"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0907"/>
    <w:rPr>
      <w:sz w:val="24"/>
      <w:szCs w:val="24"/>
      <w:lang w:val="ru-RU" w:eastAsia="ru-RU"/>
    </w:rPr>
  </w:style>
  <w:style w:type="paragraph" w:styleId="Heading1">
    <w:name w:val="heading 1"/>
    <w:basedOn w:val="Normal"/>
    <w:next w:val="Normal"/>
    <w:link w:val="Heading1Char"/>
    <w:uiPriority w:val="99"/>
    <w:qFormat/>
    <w:rsid w:val="00334106"/>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895093"/>
    <w:pPr>
      <w:keepNext/>
      <w:spacing w:before="240" w:after="60"/>
      <w:outlineLvl w:val="1"/>
    </w:pPr>
    <w:rPr>
      <w:rFonts w:ascii="Cambria" w:hAnsi="Cambria"/>
      <w:b/>
      <w:bCs/>
      <w:i/>
      <w:iCs/>
      <w:sz w:val="28"/>
      <w:szCs w:val="28"/>
    </w:rPr>
  </w:style>
  <w:style w:type="paragraph" w:styleId="Heading3">
    <w:name w:val="heading 3"/>
    <w:basedOn w:val="Normal"/>
    <w:link w:val="Heading3Char"/>
    <w:uiPriority w:val="99"/>
    <w:qFormat/>
    <w:rsid w:val="00380167"/>
    <w:pPr>
      <w:spacing w:before="100" w:beforeAutospacing="1" w:after="100" w:afterAutospacing="1"/>
      <w:outlineLvl w:val="2"/>
    </w:pPr>
    <w:rPr>
      <w:b/>
      <w:bCs/>
      <w:sz w:val="27"/>
      <w:szCs w:val="27"/>
      <w:lang w:val="uk-UA"/>
    </w:rPr>
  </w:style>
  <w:style w:type="paragraph" w:styleId="Heading6">
    <w:name w:val="heading 6"/>
    <w:aliases w:val="Знак"/>
    <w:basedOn w:val="Normal"/>
    <w:next w:val="Normal"/>
    <w:link w:val="Heading6Char"/>
    <w:uiPriority w:val="99"/>
    <w:qFormat/>
    <w:rsid w:val="00C14DB3"/>
    <w:pPr>
      <w:spacing w:before="240" w:after="60"/>
      <w:outlineLvl w:val="5"/>
    </w:pPr>
    <w:rPr>
      <w:rFonts w:ascii="Calibri" w:hAnsi="Calibri"/>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34106"/>
    <w:rPr>
      <w:rFonts w:ascii="Cambria" w:hAnsi="Cambria" w:cs="Times New Roman"/>
      <w:b/>
      <w:kern w:val="32"/>
      <w:sz w:val="32"/>
      <w:lang w:val="ru-RU" w:eastAsia="ru-RU"/>
    </w:rPr>
  </w:style>
  <w:style w:type="character" w:customStyle="1" w:styleId="Heading2Char">
    <w:name w:val="Heading 2 Char"/>
    <w:basedOn w:val="DefaultParagraphFont"/>
    <w:link w:val="Heading2"/>
    <w:uiPriority w:val="99"/>
    <w:locked/>
    <w:rsid w:val="00895093"/>
    <w:rPr>
      <w:rFonts w:ascii="Cambria" w:hAnsi="Cambria" w:cs="Times New Roman"/>
      <w:b/>
      <w:i/>
      <w:sz w:val="28"/>
      <w:lang w:val="ru-RU" w:eastAsia="ru-RU"/>
    </w:rPr>
  </w:style>
  <w:style w:type="character" w:customStyle="1" w:styleId="Heading3Char">
    <w:name w:val="Heading 3 Char"/>
    <w:basedOn w:val="DefaultParagraphFont"/>
    <w:link w:val="Heading3"/>
    <w:uiPriority w:val="99"/>
    <w:locked/>
    <w:rsid w:val="00380167"/>
    <w:rPr>
      <w:rFonts w:cs="Times New Roman"/>
      <w:b/>
      <w:sz w:val="27"/>
    </w:rPr>
  </w:style>
  <w:style w:type="character" w:customStyle="1" w:styleId="Heading6Char">
    <w:name w:val="Heading 6 Char"/>
    <w:aliases w:val="Знак Char"/>
    <w:basedOn w:val="DefaultParagraphFont"/>
    <w:link w:val="Heading6"/>
    <w:uiPriority w:val="99"/>
    <w:locked/>
    <w:rsid w:val="00C14DB3"/>
    <w:rPr>
      <w:rFonts w:ascii="Calibri" w:hAnsi="Calibri" w:cs="Times New Roman"/>
      <w:b/>
      <w:sz w:val="22"/>
      <w:lang w:val="ru-RU" w:eastAsia="ru-RU"/>
    </w:rPr>
  </w:style>
  <w:style w:type="paragraph" w:styleId="Title">
    <w:name w:val="Title"/>
    <w:basedOn w:val="Normal"/>
    <w:next w:val="Normal"/>
    <w:link w:val="TitleChar"/>
    <w:uiPriority w:val="99"/>
    <w:qFormat/>
    <w:rsid w:val="00334106"/>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99"/>
    <w:locked/>
    <w:rsid w:val="00334106"/>
    <w:rPr>
      <w:rFonts w:ascii="Cambria" w:hAnsi="Cambria" w:cs="Times New Roman"/>
      <w:b/>
      <w:kern w:val="28"/>
      <w:sz w:val="32"/>
      <w:lang w:val="ru-RU" w:eastAsia="ru-RU"/>
    </w:rPr>
  </w:style>
  <w:style w:type="paragraph" w:styleId="FootnoteText">
    <w:name w:val="footnote text"/>
    <w:basedOn w:val="Normal"/>
    <w:link w:val="FootnoteTextChar"/>
    <w:uiPriority w:val="99"/>
    <w:semiHidden/>
    <w:rsid w:val="00216856"/>
    <w:rPr>
      <w:sz w:val="20"/>
      <w:szCs w:val="20"/>
    </w:rPr>
  </w:style>
  <w:style w:type="character" w:customStyle="1" w:styleId="FootnoteTextChar">
    <w:name w:val="Footnote Text Char"/>
    <w:basedOn w:val="DefaultParagraphFont"/>
    <w:link w:val="FootnoteText"/>
    <w:uiPriority w:val="99"/>
    <w:semiHidden/>
    <w:locked/>
    <w:rsid w:val="00216856"/>
    <w:rPr>
      <w:rFonts w:cs="Times New Roman"/>
      <w:lang w:val="ru-RU" w:eastAsia="ru-RU"/>
    </w:rPr>
  </w:style>
  <w:style w:type="paragraph" w:customStyle="1" w:styleId="1">
    <w:name w:val="1 Знак Знак Знак"/>
    <w:basedOn w:val="Normal"/>
    <w:uiPriority w:val="99"/>
    <w:rsid w:val="00380167"/>
    <w:pPr>
      <w:tabs>
        <w:tab w:val="num" w:pos="360"/>
      </w:tabs>
    </w:pPr>
    <w:rPr>
      <w:rFonts w:ascii="Verdana" w:hAnsi="Verdana"/>
      <w:sz w:val="20"/>
      <w:szCs w:val="20"/>
      <w:lang w:val="en-US" w:eastAsia="en-US"/>
    </w:rPr>
  </w:style>
  <w:style w:type="paragraph" w:customStyle="1" w:styleId="a">
    <w:name w:val="Установа"/>
    <w:basedOn w:val="Normal"/>
    <w:uiPriority w:val="99"/>
    <w:rsid w:val="00721AA3"/>
    <w:pPr>
      <w:keepNext/>
      <w:keepLines/>
      <w:spacing w:before="120"/>
      <w:jc w:val="center"/>
    </w:pPr>
    <w:rPr>
      <w:rFonts w:ascii="Antiqua" w:hAnsi="Antiqua"/>
      <w:b/>
      <w:i/>
      <w:caps/>
      <w:sz w:val="48"/>
      <w:szCs w:val="20"/>
      <w:lang w:val="uk-UA"/>
    </w:rPr>
  </w:style>
  <w:style w:type="paragraph" w:styleId="BalloonText">
    <w:name w:val="Balloon Text"/>
    <w:basedOn w:val="Normal"/>
    <w:link w:val="BalloonTextChar"/>
    <w:uiPriority w:val="99"/>
    <w:semiHidden/>
    <w:rsid w:val="00032E8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829B7"/>
    <w:rPr>
      <w:rFonts w:ascii="Tahoma" w:hAnsi="Tahoma" w:cs="Tahoma"/>
      <w:sz w:val="16"/>
      <w:szCs w:val="16"/>
      <w:lang w:val="ru-RU" w:eastAsia="ru-RU"/>
    </w:rPr>
  </w:style>
  <w:style w:type="paragraph" w:customStyle="1" w:styleId="11">
    <w:name w:val="Знак Знак1 Знак Знак Знак Знак Знак Знак1"/>
    <w:basedOn w:val="Normal"/>
    <w:uiPriority w:val="99"/>
    <w:rsid w:val="001A68EB"/>
    <w:rPr>
      <w:rFonts w:ascii="Verdana" w:hAnsi="Verdana"/>
      <w:lang w:val="en-US" w:eastAsia="en-US"/>
    </w:rPr>
  </w:style>
  <w:style w:type="paragraph" w:customStyle="1" w:styleId="10">
    <w:name w:val="Знак Знак1 Знак Знак Знак Знак Знак Знак"/>
    <w:basedOn w:val="Normal"/>
    <w:uiPriority w:val="99"/>
    <w:rsid w:val="00D55DC7"/>
    <w:rPr>
      <w:rFonts w:ascii="Verdana" w:hAnsi="Verdana"/>
      <w:lang w:val="en-US" w:eastAsia="en-US"/>
    </w:rPr>
  </w:style>
  <w:style w:type="paragraph" w:styleId="HTMLPreformatted">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
    <w:basedOn w:val="Normal"/>
    <w:link w:val="HTMLPreformattedChar"/>
    <w:uiPriority w:val="99"/>
    <w:rsid w:val="00FA480F"/>
    <w:rPr>
      <w:rFonts w:ascii="Verdana" w:hAnsi="Verdana"/>
      <w:sz w:val="20"/>
      <w:szCs w:val="20"/>
      <w:lang w:val="en-US" w:eastAsia="en-US"/>
    </w:rPr>
  </w:style>
  <w:style w:type="character" w:customStyle="1" w:styleId="HTMLPreformattedChar">
    <w:name w:val="HTML Preformatted Char"/>
    <w:aliases w:val="Знак1 Char,Знак Знак Знак Char,Знак2 Знак Char,Знак2 Знак Знак Char,Знак2 Знак Знак Знак Знак Знак Знак Знак Знак Знак Знак Знак Знак Знак Знак Знак Знак Знак Знак Char,Знак2 Знак Зна Char,Знак2 Char"/>
    <w:basedOn w:val="DefaultParagraphFont"/>
    <w:link w:val="HTMLPreformatted"/>
    <w:uiPriority w:val="99"/>
    <w:locked/>
    <w:rsid w:val="00380167"/>
    <w:rPr>
      <w:rFonts w:ascii="Courier New" w:hAnsi="Courier New" w:cs="Times New Roman"/>
      <w:color w:val="000000"/>
      <w:sz w:val="23"/>
    </w:rPr>
  </w:style>
  <w:style w:type="character" w:customStyle="1" w:styleId="rvts9">
    <w:name w:val="rvts9"/>
    <w:uiPriority w:val="99"/>
    <w:rsid w:val="00380167"/>
  </w:style>
  <w:style w:type="paragraph" w:styleId="Header">
    <w:name w:val="header"/>
    <w:basedOn w:val="Normal"/>
    <w:link w:val="HeaderChar"/>
    <w:uiPriority w:val="99"/>
    <w:rsid w:val="00A5268C"/>
    <w:pPr>
      <w:tabs>
        <w:tab w:val="center" w:pos="4677"/>
        <w:tab w:val="right" w:pos="9355"/>
      </w:tabs>
    </w:pPr>
  </w:style>
  <w:style w:type="character" w:customStyle="1" w:styleId="HeaderChar">
    <w:name w:val="Header Char"/>
    <w:basedOn w:val="DefaultParagraphFont"/>
    <w:link w:val="Header"/>
    <w:uiPriority w:val="99"/>
    <w:semiHidden/>
    <w:locked/>
    <w:rsid w:val="002829B7"/>
    <w:rPr>
      <w:rFonts w:cs="Times New Roman"/>
      <w:sz w:val="24"/>
      <w:szCs w:val="24"/>
      <w:lang w:val="ru-RU" w:eastAsia="ru-RU"/>
    </w:rPr>
  </w:style>
  <w:style w:type="character" w:styleId="PageNumber">
    <w:name w:val="page number"/>
    <w:basedOn w:val="DefaultParagraphFont"/>
    <w:uiPriority w:val="99"/>
    <w:rsid w:val="00A5268C"/>
    <w:rPr>
      <w:rFonts w:cs="Times New Roman"/>
    </w:rPr>
  </w:style>
  <w:style w:type="paragraph" w:customStyle="1" w:styleId="rvps2">
    <w:name w:val="rvps2"/>
    <w:basedOn w:val="Normal"/>
    <w:uiPriority w:val="99"/>
    <w:rsid w:val="00016935"/>
    <w:pPr>
      <w:spacing w:before="100" w:beforeAutospacing="1" w:after="100" w:afterAutospacing="1"/>
    </w:pPr>
    <w:rPr>
      <w:lang w:val="uk-UA" w:eastAsia="uk-UA"/>
    </w:rPr>
  </w:style>
  <w:style w:type="character" w:customStyle="1" w:styleId="rvts52">
    <w:name w:val="rvts52"/>
    <w:basedOn w:val="DefaultParagraphFont"/>
    <w:uiPriority w:val="99"/>
    <w:rsid w:val="00016935"/>
    <w:rPr>
      <w:rFonts w:cs="Times New Roman"/>
    </w:rPr>
  </w:style>
  <w:style w:type="character" w:customStyle="1" w:styleId="rvts44">
    <w:name w:val="rvts44"/>
    <w:basedOn w:val="DefaultParagraphFont"/>
    <w:uiPriority w:val="99"/>
    <w:rsid w:val="00016935"/>
    <w:rPr>
      <w:rFonts w:cs="Times New Roman"/>
    </w:rPr>
  </w:style>
  <w:style w:type="character" w:customStyle="1" w:styleId="rvts0">
    <w:name w:val="rvts0"/>
    <w:basedOn w:val="DefaultParagraphFont"/>
    <w:uiPriority w:val="99"/>
    <w:rsid w:val="001B4F8B"/>
    <w:rPr>
      <w:rFonts w:cs="Times New Roman"/>
    </w:rPr>
  </w:style>
  <w:style w:type="character" w:styleId="Hyperlink">
    <w:name w:val="Hyperlink"/>
    <w:basedOn w:val="DefaultParagraphFont"/>
    <w:uiPriority w:val="99"/>
    <w:rsid w:val="001B4F8B"/>
    <w:rPr>
      <w:rFonts w:cs="Times New Roman"/>
      <w:color w:val="0000FF"/>
      <w:u w:val="single"/>
    </w:rPr>
  </w:style>
  <w:style w:type="character" w:customStyle="1" w:styleId="rvts46">
    <w:name w:val="rvts46"/>
    <w:basedOn w:val="DefaultParagraphFont"/>
    <w:uiPriority w:val="99"/>
    <w:rsid w:val="002F3754"/>
    <w:rPr>
      <w:rFonts w:cs="Times New Roman"/>
    </w:rPr>
  </w:style>
  <w:style w:type="paragraph" w:styleId="BodyTextIndent">
    <w:name w:val="Body Text Indent"/>
    <w:basedOn w:val="Normal"/>
    <w:link w:val="BodyTextIndentChar"/>
    <w:uiPriority w:val="99"/>
    <w:rsid w:val="00FA480F"/>
    <w:pPr>
      <w:widowControl w:val="0"/>
      <w:suppressAutoHyphens/>
      <w:autoSpaceDE w:val="0"/>
      <w:ind w:firstLine="540"/>
      <w:jc w:val="both"/>
    </w:pPr>
    <w:rPr>
      <w:bCs/>
      <w:kern w:val="1"/>
      <w:lang w:val="uk-UA"/>
    </w:rPr>
  </w:style>
  <w:style w:type="character" w:customStyle="1" w:styleId="BodyTextIndentChar">
    <w:name w:val="Body Text Indent Char"/>
    <w:basedOn w:val="DefaultParagraphFont"/>
    <w:link w:val="BodyTextIndent"/>
    <w:uiPriority w:val="99"/>
    <w:locked/>
    <w:rsid w:val="00C14DB3"/>
    <w:rPr>
      <w:rFonts w:cs="Times New Roman"/>
      <w:kern w:val="1"/>
      <w:sz w:val="24"/>
      <w:lang w:eastAsia="ru-RU"/>
    </w:rPr>
  </w:style>
  <w:style w:type="paragraph" w:styleId="BodyTextIndent2">
    <w:name w:val="Body Text Indent 2"/>
    <w:basedOn w:val="Normal"/>
    <w:link w:val="BodyTextIndent2Char"/>
    <w:uiPriority w:val="99"/>
    <w:rsid w:val="00FA480F"/>
    <w:pPr>
      <w:widowControl w:val="0"/>
      <w:suppressAutoHyphens/>
      <w:autoSpaceDE w:val="0"/>
      <w:ind w:firstLine="540"/>
      <w:jc w:val="both"/>
    </w:pPr>
    <w:rPr>
      <w:b/>
      <w:bCs/>
      <w:kern w:val="1"/>
      <w:lang w:val="uk-UA"/>
    </w:rPr>
  </w:style>
  <w:style w:type="character" w:customStyle="1" w:styleId="BodyTextIndent2Char">
    <w:name w:val="Body Text Indent 2 Char"/>
    <w:basedOn w:val="DefaultParagraphFont"/>
    <w:link w:val="BodyTextIndent2"/>
    <w:uiPriority w:val="99"/>
    <w:semiHidden/>
    <w:locked/>
    <w:rsid w:val="002829B7"/>
    <w:rPr>
      <w:rFonts w:cs="Times New Roman"/>
      <w:sz w:val="24"/>
      <w:szCs w:val="24"/>
      <w:lang w:val="ru-RU" w:eastAsia="ru-RU"/>
    </w:rPr>
  </w:style>
  <w:style w:type="paragraph" w:customStyle="1" w:styleId="a0">
    <w:name w:val="Знак Знак Знак Знак Знак Знак Знак Знак Знак Знак Знак Знак"/>
    <w:basedOn w:val="Normal"/>
    <w:uiPriority w:val="99"/>
    <w:rsid w:val="00496457"/>
    <w:rPr>
      <w:rFonts w:ascii="Verdana" w:hAnsi="Verdana"/>
      <w:sz w:val="20"/>
      <w:szCs w:val="20"/>
      <w:lang w:val="en-US" w:eastAsia="en-US"/>
    </w:rPr>
  </w:style>
  <w:style w:type="paragraph" w:customStyle="1" w:styleId="a1">
    <w:name w:val="Знак Знак Знак Знак Знак Знак Знак Знак Знак Знак Знак Знак Знак Знак Знак Знак Знак Знак Знак Знак"/>
    <w:basedOn w:val="Normal"/>
    <w:uiPriority w:val="99"/>
    <w:rsid w:val="00A01735"/>
    <w:rPr>
      <w:rFonts w:ascii="Verdana" w:hAnsi="Verdana"/>
      <w:sz w:val="20"/>
      <w:szCs w:val="20"/>
      <w:lang w:val="en-US" w:eastAsia="en-US"/>
    </w:rPr>
  </w:style>
  <w:style w:type="paragraph" w:customStyle="1" w:styleId="a2">
    <w:name w:val="Нормальний текст"/>
    <w:basedOn w:val="Normal"/>
    <w:link w:val="a3"/>
    <w:uiPriority w:val="99"/>
    <w:rsid w:val="00834F5B"/>
    <w:pPr>
      <w:autoSpaceDE w:val="0"/>
      <w:autoSpaceDN w:val="0"/>
      <w:spacing w:before="120"/>
      <w:ind w:firstLine="567"/>
      <w:jc w:val="both"/>
    </w:pPr>
    <w:rPr>
      <w:rFonts w:ascii="Antiqua" w:hAnsi="Antiqua"/>
      <w:sz w:val="26"/>
      <w:szCs w:val="20"/>
      <w:lang w:val="uk-UA"/>
    </w:rPr>
  </w:style>
  <w:style w:type="paragraph" w:customStyle="1" w:styleId="StyleZakonu">
    <w:name w:val="StyleZakonu"/>
    <w:basedOn w:val="Normal"/>
    <w:uiPriority w:val="99"/>
    <w:rsid w:val="00F714F9"/>
    <w:pPr>
      <w:spacing w:after="60" w:line="220" w:lineRule="exact"/>
      <w:ind w:firstLine="284"/>
      <w:jc w:val="both"/>
    </w:pPr>
    <w:rPr>
      <w:sz w:val="20"/>
      <w:szCs w:val="20"/>
      <w:lang w:val="uk-UA"/>
    </w:rPr>
  </w:style>
  <w:style w:type="paragraph" w:styleId="NormalWeb">
    <w:name w:val="Normal (Web)"/>
    <w:basedOn w:val="Normal"/>
    <w:uiPriority w:val="99"/>
    <w:rsid w:val="00380167"/>
    <w:pPr>
      <w:spacing w:before="100" w:beforeAutospacing="1" w:after="100" w:afterAutospacing="1"/>
    </w:pPr>
    <w:rPr>
      <w:lang w:val="uk-UA" w:eastAsia="uk-UA"/>
    </w:rPr>
  </w:style>
  <w:style w:type="paragraph" w:styleId="Footer">
    <w:name w:val="footer"/>
    <w:basedOn w:val="Normal"/>
    <w:link w:val="FooterChar"/>
    <w:uiPriority w:val="99"/>
    <w:rsid w:val="00380167"/>
    <w:pPr>
      <w:tabs>
        <w:tab w:val="center" w:pos="4677"/>
        <w:tab w:val="right" w:pos="9355"/>
      </w:tabs>
    </w:pPr>
    <w:rPr>
      <w:sz w:val="28"/>
      <w:szCs w:val="28"/>
      <w:lang w:val="uk-UA"/>
    </w:rPr>
  </w:style>
  <w:style w:type="character" w:customStyle="1" w:styleId="FooterChar">
    <w:name w:val="Footer Char"/>
    <w:basedOn w:val="DefaultParagraphFont"/>
    <w:link w:val="Footer"/>
    <w:uiPriority w:val="99"/>
    <w:locked/>
    <w:rsid w:val="00380167"/>
    <w:rPr>
      <w:rFonts w:cs="Times New Roman"/>
      <w:sz w:val="28"/>
      <w:lang w:eastAsia="ru-RU"/>
    </w:rPr>
  </w:style>
  <w:style w:type="character" w:customStyle="1" w:styleId="apple-converted-space">
    <w:name w:val="apple-converted-space"/>
    <w:uiPriority w:val="99"/>
    <w:rsid w:val="00380167"/>
  </w:style>
  <w:style w:type="paragraph" w:customStyle="1" w:styleId="12">
    <w:name w:val="1 Знак"/>
    <w:basedOn w:val="Normal"/>
    <w:uiPriority w:val="99"/>
    <w:rsid w:val="00380167"/>
    <w:pPr>
      <w:tabs>
        <w:tab w:val="num" w:pos="360"/>
      </w:tabs>
    </w:pPr>
    <w:rPr>
      <w:rFonts w:ascii="Verdana" w:hAnsi="Verdana"/>
      <w:sz w:val="20"/>
      <w:szCs w:val="20"/>
      <w:lang w:val="en-US" w:eastAsia="en-US"/>
    </w:rPr>
  </w:style>
  <w:style w:type="paragraph" w:customStyle="1" w:styleId="13">
    <w:name w:val="1"/>
    <w:basedOn w:val="Normal"/>
    <w:uiPriority w:val="99"/>
    <w:rsid w:val="00380167"/>
    <w:pPr>
      <w:tabs>
        <w:tab w:val="num" w:pos="360"/>
      </w:tabs>
    </w:pPr>
    <w:rPr>
      <w:rFonts w:ascii="Verdana" w:hAnsi="Verdana"/>
      <w:sz w:val="20"/>
      <w:szCs w:val="20"/>
      <w:lang w:val="en-US" w:eastAsia="en-US"/>
    </w:rPr>
  </w:style>
  <w:style w:type="paragraph" w:customStyle="1" w:styleId="CharCharCharChar">
    <w:name w:val="Char Знак Знак Char Знак Знак Char Знак Знак Char Знак Знак Знак Знак Знак Знак Знак Знак"/>
    <w:basedOn w:val="Normal"/>
    <w:uiPriority w:val="99"/>
    <w:rsid w:val="00380167"/>
    <w:rPr>
      <w:rFonts w:ascii="Verdana" w:eastAsia="Batang" w:hAnsi="Verdana" w:cs="Verdana"/>
      <w:sz w:val="20"/>
      <w:szCs w:val="20"/>
      <w:lang w:val="en-US" w:eastAsia="en-US"/>
    </w:rPr>
  </w:style>
  <w:style w:type="character" w:customStyle="1" w:styleId="a4">
    <w:name w:val="Сноска_"/>
    <w:link w:val="a5"/>
    <w:uiPriority w:val="99"/>
    <w:locked/>
    <w:rsid w:val="00245845"/>
    <w:rPr>
      <w:sz w:val="27"/>
      <w:shd w:val="clear" w:color="auto" w:fill="FFFFFF"/>
    </w:rPr>
  </w:style>
  <w:style w:type="paragraph" w:customStyle="1" w:styleId="a5">
    <w:name w:val="Сноска"/>
    <w:basedOn w:val="Normal"/>
    <w:link w:val="a4"/>
    <w:uiPriority w:val="99"/>
    <w:rsid w:val="00245845"/>
    <w:pPr>
      <w:widowControl w:val="0"/>
      <w:shd w:val="clear" w:color="auto" w:fill="FFFFFF"/>
      <w:spacing w:line="331" w:lineRule="exact"/>
      <w:jc w:val="both"/>
    </w:pPr>
    <w:rPr>
      <w:sz w:val="27"/>
      <w:szCs w:val="20"/>
      <w:lang w:val="uk-UA" w:eastAsia="uk-UA"/>
    </w:rPr>
  </w:style>
  <w:style w:type="character" w:customStyle="1" w:styleId="a6">
    <w:name w:val="Основной текст_ Знак"/>
    <w:link w:val="a7"/>
    <w:uiPriority w:val="99"/>
    <w:locked/>
    <w:rsid w:val="00245845"/>
    <w:rPr>
      <w:sz w:val="27"/>
      <w:shd w:val="clear" w:color="auto" w:fill="FFFFFF"/>
    </w:rPr>
  </w:style>
  <w:style w:type="paragraph" w:customStyle="1" w:styleId="a7">
    <w:name w:val="Основной текст_"/>
    <w:basedOn w:val="Normal"/>
    <w:link w:val="a6"/>
    <w:uiPriority w:val="99"/>
    <w:rsid w:val="00245845"/>
    <w:pPr>
      <w:widowControl w:val="0"/>
      <w:shd w:val="clear" w:color="auto" w:fill="FFFFFF"/>
      <w:spacing w:after="60" w:line="240" w:lineRule="atLeast"/>
      <w:jc w:val="right"/>
    </w:pPr>
    <w:rPr>
      <w:sz w:val="27"/>
      <w:szCs w:val="20"/>
      <w:lang w:val="uk-UA" w:eastAsia="uk-UA"/>
    </w:rPr>
  </w:style>
  <w:style w:type="paragraph" w:customStyle="1" w:styleId="14">
    <w:name w:val="Основной текст1"/>
    <w:basedOn w:val="Normal"/>
    <w:uiPriority w:val="99"/>
    <w:rsid w:val="00245845"/>
    <w:pPr>
      <w:widowControl w:val="0"/>
      <w:shd w:val="clear" w:color="auto" w:fill="FFFFFF"/>
      <w:spacing w:after="60" w:line="240" w:lineRule="atLeast"/>
      <w:jc w:val="right"/>
    </w:pPr>
    <w:rPr>
      <w:rFonts w:ascii="Antiqua" w:hAnsi="Antiqua"/>
      <w:noProof/>
      <w:sz w:val="27"/>
      <w:szCs w:val="27"/>
      <w:lang w:val="uk-UA"/>
    </w:rPr>
  </w:style>
  <w:style w:type="character" w:styleId="FootnoteReference">
    <w:name w:val="footnote reference"/>
    <w:basedOn w:val="DefaultParagraphFont"/>
    <w:uiPriority w:val="99"/>
    <w:semiHidden/>
    <w:rsid w:val="00216856"/>
    <w:rPr>
      <w:rFonts w:cs="Times New Roman"/>
      <w:vertAlign w:val="superscript"/>
    </w:rPr>
  </w:style>
  <w:style w:type="character" w:customStyle="1" w:styleId="CharStyle5">
    <w:name w:val="Char Style 5"/>
    <w:link w:val="Style4"/>
    <w:uiPriority w:val="99"/>
    <w:locked/>
    <w:rsid w:val="00BE4865"/>
    <w:rPr>
      <w:sz w:val="27"/>
      <w:shd w:val="clear" w:color="auto" w:fill="FFFFFF"/>
    </w:rPr>
  </w:style>
  <w:style w:type="paragraph" w:customStyle="1" w:styleId="Style4">
    <w:name w:val="Style 4"/>
    <w:basedOn w:val="Normal"/>
    <w:link w:val="CharStyle5"/>
    <w:uiPriority w:val="99"/>
    <w:rsid w:val="00BE4865"/>
    <w:pPr>
      <w:widowControl w:val="0"/>
      <w:shd w:val="clear" w:color="auto" w:fill="FFFFFF"/>
      <w:spacing w:after="300" w:line="240" w:lineRule="atLeast"/>
    </w:pPr>
    <w:rPr>
      <w:sz w:val="27"/>
      <w:szCs w:val="20"/>
      <w:lang w:val="uk-UA" w:eastAsia="uk-UA"/>
    </w:rPr>
  </w:style>
  <w:style w:type="paragraph" w:styleId="NoSpacing">
    <w:name w:val="No Spacing"/>
    <w:uiPriority w:val="99"/>
    <w:qFormat/>
    <w:rsid w:val="00334106"/>
    <w:rPr>
      <w:sz w:val="24"/>
      <w:szCs w:val="24"/>
      <w:lang w:val="ru-RU" w:eastAsia="ru-RU"/>
    </w:rPr>
  </w:style>
  <w:style w:type="paragraph" w:styleId="Subtitle">
    <w:name w:val="Subtitle"/>
    <w:basedOn w:val="Normal"/>
    <w:next w:val="Normal"/>
    <w:link w:val="SubtitleChar"/>
    <w:uiPriority w:val="99"/>
    <w:qFormat/>
    <w:rsid w:val="00334106"/>
    <w:pPr>
      <w:spacing w:after="60"/>
      <w:jc w:val="center"/>
      <w:outlineLvl w:val="1"/>
    </w:pPr>
    <w:rPr>
      <w:rFonts w:ascii="Cambria" w:hAnsi="Cambria"/>
    </w:rPr>
  </w:style>
  <w:style w:type="character" w:customStyle="1" w:styleId="SubtitleChar">
    <w:name w:val="Subtitle Char"/>
    <w:basedOn w:val="DefaultParagraphFont"/>
    <w:link w:val="Subtitle"/>
    <w:uiPriority w:val="99"/>
    <w:locked/>
    <w:rsid w:val="00334106"/>
    <w:rPr>
      <w:rFonts w:ascii="Cambria" w:hAnsi="Cambria" w:cs="Times New Roman"/>
      <w:sz w:val="24"/>
      <w:lang w:val="ru-RU" w:eastAsia="ru-RU"/>
    </w:rPr>
  </w:style>
  <w:style w:type="character" w:styleId="SubtleEmphasis">
    <w:name w:val="Subtle Emphasis"/>
    <w:basedOn w:val="DefaultParagraphFont"/>
    <w:uiPriority w:val="99"/>
    <w:qFormat/>
    <w:rsid w:val="00334106"/>
    <w:rPr>
      <w:rFonts w:cs="Times New Roman"/>
      <w:i/>
      <w:color w:val="808080"/>
    </w:rPr>
  </w:style>
  <w:style w:type="paragraph" w:styleId="ListParagraph">
    <w:name w:val="List Paragraph"/>
    <w:basedOn w:val="Normal"/>
    <w:uiPriority w:val="99"/>
    <w:qFormat/>
    <w:rsid w:val="00FB4BF2"/>
    <w:pPr>
      <w:ind w:left="720"/>
      <w:contextualSpacing/>
    </w:pPr>
  </w:style>
  <w:style w:type="character" w:customStyle="1" w:styleId="a3">
    <w:name w:val="Нормальний текст Знак"/>
    <w:link w:val="a2"/>
    <w:uiPriority w:val="99"/>
    <w:locked/>
    <w:rsid w:val="00EE24C7"/>
    <w:rPr>
      <w:rFonts w:ascii="Antiqua" w:hAnsi="Antiqua"/>
      <w:sz w:val="26"/>
      <w:lang w:eastAsia="ru-RU"/>
    </w:rPr>
  </w:style>
  <w:style w:type="paragraph" w:styleId="PlainText">
    <w:name w:val="Plain Text"/>
    <w:basedOn w:val="Normal"/>
    <w:link w:val="PlainTextChar"/>
    <w:uiPriority w:val="99"/>
    <w:rsid w:val="008023CD"/>
    <w:rPr>
      <w:rFonts w:ascii="Consolas" w:hAnsi="Consolas"/>
      <w:sz w:val="21"/>
      <w:szCs w:val="21"/>
      <w:lang w:val="uk-UA" w:eastAsia="en-US"/>
    </w:rPr>
  </w:style>
  <w:style w:type="character" w:customStyle="1" w:styleId="PlainTextChar">
    <w:name w:val="Plain Text Char"/>
    <w:basedOn w:val="DefaultParagraphFont"/>
    <w:link w:val="PlainText"/>
    <w:uiPriority w:val="99"/>
    <w:locked/>
    <w:rsid w:val="008023CD"/>
    <w:rPr>
      <w:rFonts w:ascii="Consolas" w:hAnsi="Consolas" w:cs="Times New Roman"/>
      <w:sz w:val="21"/>
      <w:lang w:eastAsia="en-US"/>
    </w:rPr>
  </w:style>
  <w:style w:type="paragraph" w:customStyle="1" w:styleId="a8">
    <w:name w:val="Вид документа"/>
    <w:basedOn w:val="a"/>
    <w:next w:val="Normal"/>
    <w:uiPriority w:val="99"/>
    <w:rsid w:val="00721AA3"/>
    <w:pPr>
      <w:spacing w:before="0" w:after="240"/>
      <w:jc w:val="right"/>
    </w:pPr>
    <w:rPr>
      <w:b w:val="0"/>
      <w:i w:val="0"/>
      <w:caps w:val="0"/>
      <w:spacing w:val="20"/>
      <w:sz w:val="26"/>
    </w:rPr>
  </w:style>
  <w:style w:type="paragraph" w:customStyle="1" w:styleId="a9">
    <w:name w:val="Назва документа"/>
    <w:basedOn w:val="Normal"/>
    <w:next w:val="a2"/>
    <w:uiPriority w:val="99"/>
    <w:rsid w:val="00721AA3"/>
    <w:pPr>
      <w:keepNext/>
      <w:keepLines/>
      <w:spacing w:before="360" w:after="360"/>
      <w:jc w:val="center"/>
    </w:pPr>
    <w:rPr>
      <w:rFonts w:ascii="Antiqua" w:hAnsi="Antiqua"/>
      <w:b/>
      <w:sz w:val="26"/>
      <w:szCs w:val="20"/>
      <w:lang w:val="uk-UA"/>
    </w:rPr>
  </w:style>
  <w:style w:type="character" w:customStyle="1" w:styleId="rvts23">
    <w:name w:val="rvts23"/>
    <w:uiPriority w:val="99"/>
    <w:rsid w:val="006444BB"/>
  </w:style>
  <w:style w:type="character" w:customStyle="1" w:styleId="rvts37">
    <w:name w:val="rvts37"/>
    <w:uiPriority w:val="99"/>
    <w:rsid w:val="00A02045"/>
  </w:style>
  <w:style w:type="character" w:customStyle="1" w:styleId="15">
    <w:name w:val="Основний текст Знак1"/>
    <w:uiPriority w:val="99"/>
    <w:locked/>
    <w:rsid w:val="00C90C4C"/>
    <w:rPr>
      <w:sz w:val="17"/>
      <w:shd w:val="clear" w:color="auto" w:fill="FFFFFF"/>
    </w:rPr>
  </w:style>
  <w:style w:type="character" w:customStyle="1" w:styleId="hps">
    <w:name w:val="hps"/>
    <w:uiPriority w:val="99"/>
    <w:rsid w:val="00C90C4C"/>
  </w:style>
  <w:style w:type="character" w:customStyle="1" w:styleId="apple-style-span">
    <w:name w:val="apple-style-span"/>
    <w:uiPriority w:val="99"/>
    <w:rsid w:val="000E054E"/>
    <w:rPr>
      <w:rFonts w:ascii="Times New Roman" w:hAnsi="Times New Roman"/>
    </w:rPr>
  </w:style>
</w:styles>
</file>

<file path=word/webSettings.xml><?xml version="1.0" encoding="utf-8"?>
<w:webSettings xmlns:r="http://schemas.openxmlformats.org/officeDocument/2006/relationships" xmlns:w="http://schemas.openxmlformats.org/wordprocessingml/2006/main">
  <w:divs>
    <w:div w:id="196965135">
      <w:marLeft w:val="0"/>
      <w:marRight w:val="0"/>
      <w:marTop w:val="0"/>
      <w:marBottom w:val="0"/>
      <w:divBdr>
        <w:top w:val="none" w:sz="0" w:space="0" w:color="auto"/>
        <w:left w:val="none" w:sz="0" w:space="0" w:color="auto"/>
        <w:bottom w:val="none" w:sz="0" w:space="0" w:color="auto"/>
        <w:right w:val="none" w:sz="0" w:space="0" w:color="auto"/>
      </w:divBdr>
    </w:div>
    <w:div w:id="196965136">
      <w:marLeft w:val="0"/>
      <w:marRight w:val="0"/>
      <w:marTop w:val="0"/>
      <w:marBottom w:val="0"/>
      <w:divBdr>
        <w:top w:val="none" w:sz="0" w:space="0" w:color="auto"/>
        <w:left w:val="none" w:sz="0" w:space="0" w:color="auto"/>
        <w:bottom w:val="none" w:sz="0" w:space="0" w:color="auto"/>
        <w:right w:val="none" w:sz="0" w:space="0" w:color="auto"/>
      </w:divBdr>
    </w:div>
    <w:div w:id="196965137">
      <w:marLeft w:val="0"/>
      <w:marRight w:val="0"/>
      <w:marTop w:val="0"/>
      <w:marBottom w:val="0"/>
      <w:divBdr>
        <w:top w:val="none" w:sz="0" w:space="0" w:color="auto"/>
        <w:left w:val="none" w:sz="0" w:space="0" w:color="auto"/>
        <w:bottom w:val="none" w:sz="0" w:space="0" w:color="auto"/>
        <w:right w:val="none" w:sz="0" w:space="0" w:color="auto"/>
      </w:divBdr>
    </w:div>
    <w:div w:id="196965138">
      <w:marLeft w:val="0"/>
      <w:marRight w:val="0"/>
      <w:marTop w:val="0"/>
      <w:marBottom w:val="0"/>
      <w:divBdr>
        <w:top w:val="none" w:sz="0" w:space="0" w:color="auto"/>
        <w:left w:val="none" w:sz="0" w:space="0" w:color="auto"/>
        <w:bottom w:val="none" w:sz="0" w:space="0" w:color="auto"/>
        <w:right w:val="none" w:sz="0" w:space="0" w:color="auto"/>
      </w:divBdr>
    </w:div>
    <w:div w:id="196965139">
      <w:marLeft w:val="0"/>
      <w:marRight w:val="0"/>
      <w:marTop w:val="0"/>
      <w:marBottom w:val="0"/>
      <w:divBdr>
        <w:top w:val="none" w:sz="0" w:space="0" w:color="auto"/>
        <w:left w:val="none" w:sz="0" w:space="0" w:color="auto"/>
        <w:bottom w:val="none" w:sz="0" w:space="0" w:color="auto"/>
        <w:right w:val="none" w:sz="0" w:space="0" w:color="auto"/>
      </w:divBdr>
    </w:div>
    <w:div w:id="196965140">
      <w:marLeft w:val="0"/>
      <w:marRight w:val="0"/>
      <w:marTop w:val="0"/>
      <w:marBottom w:val="0"/>
      <w:divBdr>
        <w:top w:val="none" w:sz="0" w:space="0" w:color="auto"/>
        <w:left w:val="none" w:sz="0" w:space="0" w:color="auto"/>
        <w:bottom w:val="none" w:sz="0" w:space="0" w:color="auto"/>
        <w:right w:val="none" w:sz="0" w:space="0" w:color="auto"/>
      </w:divBdr>
    </w:div>
    <w:div w:id="196965141">
      <w:marLeft w:val="0"/>
      <w:marRight w:val="0"/>
      <w:marTop w:val="0"/>
      <w:marBottom w:val="0"/>
      <w:divBdr>
        <w:top w:val="none" w:sz="0" w:space="0" w:color="auto"/>
        <w:left w:val="none" w:sz="0" w:space="0" w:color="auto"/>
        <w:bottom w:val="none" w:sz="0" w:space="0" w:color="auto"/>
        <w:right w:val="none" w:sz="0" w:space="0" w:color="auto"/>
      </w:divBdr>
    </w:div>
    <w:div w:id="196965142">
      <w:marLeft w:val="0"/>
      <w:marRight w:val="0"/>
      <w:marTop w:val="0"/>
      <w:marBottom w:val="0"/>
      <w:divBdr>
        <w:top w:val="none" w:sz="0" w:space="0" w:color="auto"/>
        <w:left w:val="none" w:sz="0" w:space="0" w:color="auto"/>
        <w:bottom w:val="none" w:sz="0" w:space="0" w:color="auto"/>
        <w:right w:val="none" w:sz="0" w:space="0" w:color="auto"/>
      </w:divBdr>
    </w:div>
    <w:div w:id="196965143">
      <w:marLeft w:val="0"/>
      <w:marRight w:val="0"/>
      <w:marTop w:val="0"/>
      <w:marBottom w:val="0"/>
      <w:divBdr>
        <w:top w:val="none" w:sz="0" w:space="0" w:color="auto"/>
        <w:left w:val="none" w:sz="0" w:space="0" w:color="auto"/>
        <w:bottom w:val="none" w:sz="0" w:space="0" w:color="auto"/>
        <w:right w:val="none" w:sz="0" w:space="0" w:color="auto"/>
      </w:divBdr>
    </w:div>
    <w:div w:id="196965144">
      <w:marLeft w:val="0"/>
      <w:marRight w:val="0"/>
      <w:marTop w:val="0"/>
      <w:marBottom w:val="0"/>
      <w:divBdr>
        <w:top w:val="none" w:sz="0" w:space="0" w:color="auto"/>
        <w:left w:val="none" w:sz="0" w:space="0" w:color="auto"/>
        <w:bottom w:val="none" w:sz="0" w:space="0" w:color="auto"/>
        <w:right w:val="none" w:sz="0" w:space="0" w:color="auto"/>
      </w:divBdr>
    </w:div>
    <w:div w:id="196965145">
      <w:marLeft w:val="0"/>
      <w:marRight w:val="0"/>
      <w:marTop w:val="0"/>
      <w:marBottom w:val="0"/>
      <w:divBdr>
        <w:top w:val="none" w:sz="0" w:space="0" w:color="auto"/>
        <w:left w:val="none" w:sz="0" w:space="0" w:color="auto"/>
        <w:bottom w:val="none" w:sz="0" w:space="0" w:color="auto"/>
        <w:right w:val="none" w:sz="0" w:space="0" w:color="auto"/>
      </w:divBdr>
    </w:div>
    <w:div w:id="196965146">
      <w:marLeft w:val="0"/>
      <w:marRight w:val="0"/>
      <w:marTop w:val="0"/>
      <w:marBottom w:val="0"/>
      <w:divBdr>
        <w:top w:val="none" w:sz="0" w:space="0" w:color="auto"/>
        <w:left w:val="none" w:sz="0" w:space="0" w:color="auto"/>
        <w:bottom w:val="none" w:sz="0" w:space="0" w:color="auto"/>
        <w:right w:val="none" w:sz="0" w:space="0" w:color="auto"/>
      </w:divBdr>
    </w:div>
    <w:div w:id="196965147">
      <w:marLeft w:val="0"/>
      <w:marRight w:val="0"/>
      <w:marTop w:val="0"/>
      <w:marBottom w:val="0"/>
      <w:divBdr>
        <w:top w:val="none" w:sz="0" w:space="0" w:color="auto"/>
        <w:left w:val="none" w:sz="0" w:space="0" w:color="auto"/>
        <w:bottom w:val="none" w:sz="0" w:space="0" w:color="auto"/>
        <w:right w:val="none" w:sz="0" w:space="0" w:color="auto"/>
      </w:divBdr>
    </w:div>
    <w:div w:id="196965149">
      <w:marLeft w:val="0"/>
      <w:marRight w:val="0"/>
      <w:marTop w:val="0"/>
      <w:marBottom w:val="0"/>
      <w:divBdr>
        <w:top w:val="none" w:sz="0" w:space="0" w:color="auto"/>
        <w:left w:val="none" w:sz="0" w:space="0" w:color="auto"/>
        <w:bottom w:val="none" w:sz="0" w:space="0" w:color="auto"/>
        <w:right w:val="none" w:sz="0" w:space="0" w:color="auto"/>
      </w:divBdr>
    </w:div>
    <w:div w:id="196965151">
      <w:marLeft w:val="0"/>
      <w:marRight w:val="0"/>
      <w:marTop w:val="0"/>
      <w:marBottom w:val="0"/>
      <w:divBdr>
        <w:top w:val="none" w:sz="0" w:space="0" w:color="auto"/>
        <w:left w:val="none" w:sz="0" w:space="0" w:color="auto"/>
        <w:bottom w:val="none" w:sz="0" w:space="0" w:color="auto"/>
        <w:right w:val="none" w:sz="0" w:space="0" w:color="auto"/>
      </w:divBdr>
    </w:div>
    <w:div w:id="196965152">
      <w:marLeft w:val="0"/>
      <w:marRight w:val="0"/>
      <w:marTop w:val="0"/>
      <w:marBottom w:val="0"/>
      <w:divBdr>
        <w:top w:val="none" w:sz="0" w:space="0" w:color="auto"/>
        <w:left w:val="none" w:sz="0" w:space="0" w:color="auto"/>
        <w:bottom w:val="none" w:sz="0" w:space="0" w:color="auto"/>
        <w:right w:val="none" w:sz="0" w:space="0" w:color="auto"/>
      </w:divBdr>
    </w:div>
    <w:div w:id="196965153">
      <w:marLeft w:val="0"/>
      <w:marRight w:val="0"/>
      <w:marTop w:val="0"/>
      <w:marBottom w:val="0"/>
      <w:divBdr>
        <w:top w:val="none" w:sz="0" w:space="0" w:color="auto"/>
        <w:left w:val="none" w:sz="0" w:space="0" w:color="auto"/>
        <w:bottom w:val="none" w:sz="0" w:space="0" w:color="auto"/>
        <w:right w:val="none" w:sz="0" w:space="0" w:color="auto"/>
      </w:divBdr>
    </w:div>
    <w:div w:id="196965154">
      <w:marLeft w:val="0"/>
      <w:marRight w:val="0"/>
      <w:marTop w:val="0"/>
      <w:marBottom w:val="0"/>
      <w:divBdr>
        <w:top w:val="none" w:sz="0" w:space="0" w:color="auto"/>
        <w:left w:val="none" w:sz="0" w:space="0" w:color="auto"/>
        <w:bottom w:val="none" w:sz="0" w:space="0" w:color="auto"/>
        <w:right w:val="none" w:sz="0" w:space="0" w:color="auto"/>
      </w:divBdr>
    </w:div>
    <w:div w:id="196965155">
      <w:marLeft w:val="0"/>
      <w:marRight w:val="0"/>
      <w:marTop w:val="0"/>
      <w:marBottom w:val="0"/>
      <w:divBdr>
        <w:top w:val="none" w:sz="0" w:space="0" w:color="auto"/>
        <w:left w:val="none" w:sz="0" w:space="0" w:color="auto"/>
        <w:bottom w:val="none" w:sz="0" w:space="0" w:color="auto"/>
        <w:right w:val="none" w:sz="0" w:space="0" w:color="auto"/>
      </w:divBdr>
    </w:div>
    <w:div w:id="196965156">
      <w:marLeft w:val="0"/>
      <w:marRight w:val="0"/>
      <w:marTop w:val="0"/>
      <w:marBottom w:val="0"/>
      <w:divBdr>
        <w:top w:val="none" w:sz="0" w:space="0" w:color="auto"/>
        <w:left w:val="none" w:sz="0" w:space="0" w:color="auto"/>
        <w:bottom w:val="none" w:sz="0" w:space="0" w:color="auto"/>
        <w:right w:val="none" w:sz="0" w:space="0" w:color="auto"/>
      </w:divBdr>
    </w:div>
    <w:div w:id="196965157">
      <w:marLeft w:val="0"/>
      <w:marRight w:val="0"/>
      <w:marTop w:val="0"/>
      <w:marBottom w:val="0"/>
      <w:divBdr>
        <w:top w:val="none" w:sz="0" w:space="0" w:color="auto"/>
        <w:left w:val="none" w:sz="0" w:space="0" w:color="auto"/>
        <w:bottom w:val="none" w:sz="0" w:space="0" w:color="auto"/>
        <w:right w:val="none" w:sz="0" w:space="0" w:color="auto"/>
      </w:divBdr>
    </w:div>
    <w:div w:id="196965158">
      <w:marLeft w:val="0"/>
      <w:marRight w:val="0"/>
      <w:marTop w:val="0"/>
      <w:marBottom w:val="0"/>
      <w:divBdr>
        <w:top w:val="none" w:sz="0" w:space="0" w:color="auto"/>
        <w:left w:val="none" w:sz="0" w:space="0" w:color="auto"/>
        <w:bottom w:val="none" w:sz="0" w:space="0" w:color="auto"/>
        <w:right w:val="none" w:sz="0" w:space="0" w:color="auto"/>
      </w:divBdr>
    </w:div>
    <w:div w:id="196965159">
      <w:marLeft w:val="0"/>
      <w:marRight w:val="0"/>
      <w:marTop w:val="0"/>
      <w:marBottom w:val="0"/>
      <w:divBdr>
        <w:top w:val="none" w:sz="0" w:space="0" w:color="auto"/>
        <w:left w:val="none" w:sz="0" w:space="0" w:color="auto"/>
        <w:bottom w:val="none" w:sz="0" w:space="0" w:color="auto"/>
        <w:right w:val="none" w:sz="0" w:space="0" w:color="auto"/>
      </w:divBdr>
    </w:div>
    <w:div w:id="196965160">
      <w:marLeft w:val="0"/>
      <w:marRight w:val="0"/>
      <w:marTop w:val="0"/>
      <w:marBottom w:val="0"/>
      <w:divBdr>
        <w:top w:val="none" w:sz="0" w:space="0" w:color="auto"/>
        <w:left w:val="none" w:sz="0" w:space="0" w:color="auto"/>
        <w:bottom w:val="none" w:sz="0" w:space="0" w:color="auto"/>
        <w:right w:val="none" w:sz="0" w:space="0" w:color="auto"/>
      </w:divBdr>
    </w:div>
    <w:div w:id="196965161">
      <w:marLeft w:val="0"/>
      <w:marRight w:val="0"/>
      <w:marTop w:val="0"/>
      <w:marBottom w:val="0"/>
      <w:divBdr>
        <w:top w:val="none" w:sz="0" w:space="0" w:color="auto"/>
        <w:left w:val="none" w:sz="0" w:space="0" w:color="auto"/>
        <w:bottom w:val="none" w:sz="0" w:space="0" w:color="auto"/>
        <w:right w:val="none" w:sz="0" w:space="0" w:color="auto"/>
      </w:divBdr>
    </w:div>
    <w:div w:id="196965162">
      <w:marLeft w:val="0"/>
      <w:marRight w:val="0"/>
      <w:marTop w:val="0"/>
      <w:marBottom w:val="0"/>
      <w:divBdr>
        <w:top w:val="none" w:sz="0" w:space="0" w:color="auto"/>
        <w:left w:val="none" w:sz="0" w:space="0" w:color="auto"/>
        <w:bottom w:val="none" w:sz="0" w:space="0" w:color="auto"/>
        <w:right w:val="none" w:sz="0" w:space="0" w:color="auto"/>
      </w:divBdr>
    </w:div>
    <w:div w:id="196965163">
      <w:marLeft w:val="0"/>
      <w:marRight w:val="0"/>
      <w:marTop w:val="0"/>
      <w:marBottom w:val="0"/>
      <w:divBdr>
        <w:top w:val="none" w:sz="0" w:space="0" w:color="auto"/>
        <w:left w:val="none" w:sz="0" w:space="0" w:color="auto"/>
        <w:bottom w:val="none" w:sz="0" w:space="0" w:color="auto"/>
        <w:right w:val="none" w:sz="0" w:space="0" w:color="auto"/>
      </w:divBdr>
    </w:div>
    <w:div w:id="196965164">
      <w:marLeft w:val="0"/>
      <w:marRight w:val="0"/>
      <w:marTop w:val="0"/>
      <w:marBottom w:val="0"/>
      <w:divBdr>
        <w:top w:val="none" w:sz="0" w:space="0" w:color="auto"/>
        <w:left w:val="none" w:sz="0" w:space="0" w:color="auto"/>
        <w:bottom w:val="none" w:sz="0" w:space="0" w:color="auto"/>
        <w:right w:val="none" w:sz="0" w:space="0" w:color="auto"/>
      </w:divBdr>
    </w:div>
    <w:div w:id="196965165">
      <w:marLeft w:val="0"/>
      <w:marRight w:val="0"/>
      <w:marTop w:val="0"/>
      <w:marBottom w:val="0"/>
      <w:divBdr>
        <w:top w:val="none" w:sz="0" w:space="0" w:color="auto"/>
        <w:left w:val="none" w:sz="0" w:space="0" w:color="auto"/>
        <w:bottom w:val="none" w:sz="0" w:space="0" w:color="auto"/>
        <w:right w:val="none" w:sz="0" w:space="0" w:color="auto"/>
      </w:divBdr>
    </w:div>
    <w:div w:id="196965166">
      <w:marLeft w:val="0"/>
      <w:marRight w:val="0"/>
      <w:marTop w:val="0"/>
      <w:marBottom w:val="0"/>
      <w:divBdr>
        <w:top w:val="none" w:sz="0" w:space="0" w:color="auto"/>
        <w:left w:val="none" w:sz="0" w:space="0" w:color="auto"/>
        <w:bottom w:val="none" w:sz="0" w:space="0" w:color="auto"/>
        <w:right w:val="none" w:sz="0" w:space="0" w:color="auto"/>
      </w:divBdr>
    </w:div>
    <w:div w:id="196965167">
      <w:marLeft w:val="0"/>
      <w:marRight w:val="0"/>
      <w:marTop w:val="0"/>
      <w:marBottom w:val="0"/>
      <w:divBdr>
        <w:top w:val="none" w:sz="0" w:space="0" w:color="auto"/>
        <w:left w:val="none" w:sz="0" w:space="0" w:color="auto"/>
        <w:bottom w:val="none" w:sz="0" w:space="0" w:color="auto"/>
        <w:right w:val="none" w:sz="0" w:space="0" w:color="auto"/>
      </w:divBdr>
    </w:div>
    <w:div w:id="196965168">
      <w:marLeft w:val="0"/>
      <w:marRight w:val="0"/>
      <w:marTop w:val="0"/>
      <w:marBottom w:val="0"/>
      <w:divBdr>
        <w:top w:val="none" w:sz="0" w:space="0" w:color="auto"/>
        <w:left w:val="none" w:sz="0" w:space="0" w:color="auto"/>
        <w:bottom w:val="none" w:sz="0" w:space="0" w:color="auto"/>
        <w:right w:val="none" w:sz="0" w:space="0" w:color="auto"/>
      </w:divBdr>
    </w:div>
    <w:div w:id="196965169">
      <w:marLeft w:val="0"/>
      <w:marRight w:val="0"/>
      <w:marTop w:val="0"/>
      <w:marBottom w:val="0"/>
      <w:divBdr>
        <w:top w:val="none" w:sz="0" w:space="0" w:color="auto"/>
        <w:left w:val="none" w:sz="0" w:space="0" w:color="auto"/>
        <w:bottom w:val="none" w:sz="0" w:space="0" w:color="auto"/>
        <w:right w:val="none" w:sz="0" w:space="0" w:color="auto"/>
      </w:divBdr>
    </w:div>
    <w:div w:id="196965170">
      <w:marLeft w:val="0"/>
      <w:marRight w:val="0"/>
      <w:marTop w:val="0"/>
      <w:marBottom w:val="0"/>
      <w:divBdr>
        <w:top w:val="none" w:sz="0" w:space="0" w:color="auto"/>
        <w:left w:val="none" w:sz="0" w:space="0" w:color="auto"/>
        <w:bottom w:val="none" w:sz="0" w:space="0" w:color="auto"/>
        <w:right w:val="none" w:sz="0" w:space="0" w:color="auto"/>
      </w:divBdr>
    </w:div>
    <w:div w:id="196965171">
      <w:marLeft w:val="0"/>
      <w:marRight w:val="0"/>
      <w:marTop w:val="0"/>
      <w:marBottom w:val="0"/>
      <w:divBdr>
        <w:top w:val="none" w:sz="0" w:space="0" w:color="auto"/>
        <w:left w:val="none" w:sz="0" w:space="0" w:color="auto"/>
        <w:bottom w:val="none" w:sz="0" w:space="0" w:color="auto"/>
        <w:right w:val="none" w:sz="0" w:space="0" w:color="auto"/>
      </w:divBdr>
    </w:div>
    <w:div w:id="196965172">
      <w:marLeft w:val="0"/>
      <w:marRight w:val="0"/>
      <w:marTop w:val="0"/>
      <w:marBottom w:val="0"/>
      <w:divBdr>
        <w:top w:val="none" w:sz="0" w:space="0" w:color="auto"/>
        <w:left w:val="none" w:sz="0" w:space="0" w:color="auto"/>
        <w:bottom w:val="none" w:sz="0" w:space="0" w:color="auto"/>
        <w:right w:val="none" w:sz="0" w:space="0" w:color="auto"/>
      </w:divBdr>
    </w:div>
    <w:div w:id="196965173">
      <w:marLeft w:val="0"/>
      <w:marRight w:val="0"/>
      <w:marTop w:val="0"/>
      <w:marBottom w:val="0"/>
      <w:divBdr>
        <w:top w:val="none" w:sz="0" w:space="0" w:color="auto"/>
        <w:left w:val="none" w:sz="0" w:space="0" w:color="auto"/>
        <w:bottom w:val="none" w:sz="0" w:space="0" w:color="auto"/>
        <w:right w:val="none" w:sz="0" w:space="0" w:color="auto"/>
      </w:divBdr>
    </w:div>
    <w:div w:id="196965174">
      <w:marLeft w:val="0"/>
      <w:marRight w:val="0"/>
      <w:marTop w:val="0"/>
      <w:marBottom w:val="0"/>
      <w:divBdr>
        <w:top w:val="none" w:sz="0" w:space="0" w:color="auto"/>
        <w:left w:val="none" w:sz="0" w:space="0" w:color="auto"/>
        <w:bottom w:val="none" w:sz="0" w:space="0" w:color="auto"/>
        <w:right w:val="none" w:sz="0" w:space="0" w:color="auto"/>
      </w:divBdr>
    </w:div>
    <w:div w:id="196965175">
      <w:marLeft w:val="0"/>
      <w:marRight w:val="0"/>
      <w:marTop w:val="0"/>
      <w:marBottom w:val="0"/>
      <w:divBdr>
        <w:top w:val="none" w:sz="0" w:space="0" w:color="auto"/>
        <w:left w:val="none" w:sz="0" w:space="0" w:color="auto"/>
        <w:bottom w:val="none" w:sz="0" w:space="0" w:color="auto"/>
        <w:right w:val="none" w:sz="0" w:space="0" w:color="auto"/>
      </w:divBdr>
    </w:div>
    <w:div w:id="196965176">
      <w:marLeft w:val="0"/>
      <w:marRight w:val="0"/>
      <w:marTop w:val="0"/>
      <w:marBottom w:val="0"/>
      <w:divBdr>
        <w:top w:val="none" w:sz="0" w:space="0" w:color="auto"/>
        <w:left w:val="none" w:sz="0" w:space="0" w:color="auto"/>
        <w:bottom w:val="none" w:sz="0" w:space="0" w:color="auto"/>
        <w:right w:val="none" w:sz="0" w:space="0" w:color="auto"/>
      </w:divBdr>
    </w:div>
    <w:div w:id="196965177">
      <w:marLeft w:val="0"/>
      <w:marRight w:val="0"/>
      <w:marTop w:val="0"/>
      <w:marBottom w:val="0"/>
      <w:divBdr>
        <w:top w:val="none" w:sz="0" w:space="0" w:color="auto"/>
        <w:left w:val="none" w:sz="0" w:space="0" w:color="auto"/>
        <w:bottom w:val="none" w:sz="0" w:space="0" w:color="auto"/>
        <w:right w:val="none" w:sz="0" w:space="0" w:color="auto"/>
      </w:divBdr>
      <w:divsChild>
        <w:div w:id="196965213">
          <w:marLeft w:val="0"/>
          <w:marRight w:val="0"/>
          <w:marTop w:val="100"/>
          <w:marBottom w:val="100"/>
          <w:divBdr>
            <w:top w:val="none" w:sz="0" w:space="0" w:color="auto"/>
            <w:left w:val="none" w:sz="0" w:space="0" w:color="auto"/>
            <w:bottom w:val="none" w:sz="0" w:space="0" w:color="auto"/>
            <w:right w:val="none" w:sz="0" w:space="0" w:color="auto"/>
          </w:divBdr>
          <w:divsChild>
            <w:div w:id="196965148">
              <w:marLeft w:val="0"/>
              <w:marRight w:val="0"/>
              <w:marTop w:val="0"/>
              <w:marBottom w:val="0"/>
              <w:divBdr>
                <w:top w:val="single" w:sz="4" w:space="3" w:color="DCDCDC"/>
                <w:left w:val="single" w:sz="4" w:space="3" w:color="DCDCDC"/>
                <w:bottom w:val="single" w:sz="4" w:space="0" w:color="DCDCDC"/>
                <w:right w:val="single" w:sz="4" w:space="3" w:color="DCDCDC"/>
              </w:divBdr>
              <w:divsChild>
                <w:div w:id="196965150">
                  <w:marLeft w:val="0"/>
                  <w:marRight w:val="0"/>
                  <w:marTop w:val="0"/>
                  <w:marBottom w:val="0"/>
                  <w:divBdr>
                    <w:top w:val="none" w:sz="0" w:space="0" w:color="auto"/>
                    <w:left w:val="none" w:sz="0" w:space="0" w:color="auto"/>
                    <w:bottom w:val="none" w:sz="0" w:space="0" w:color="auto"/>
                    <w:right w:val="none" w:sz="0" w:space="0" w:color="auto"/>
                  </w:divBdr>
                  <w:divsChild>
                    <w:div w:id="19696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65178">
      <w:marLeft w:val="0"/>
      <w:marRight w:val="0"/>
      <w:marTop w:val="0"/>
      <w:marBottom w:val="0"/>
      <w:divBdr>
        <w:top w:val="none" w:sz="0" w:space="0" w:color="auto"/>
        <w:left w:val="none" w:sz="0" w:space="0" w:color="auto"/>
        <w:bottom w:val="none" w:sz="0" w:space="0" w:color="auto"/>
        <w:right w:val="none" w:sz="0" w:space="0" w:color="auto"/>
      </w:divBdr>
    </w:div>
    <w:div w:id="196965179">
      <w:marLeft w:val="0"/>
      <w:marRight w:val="0"/>
      <w:marTop w:val="0"/>
      <w:marBottom w:val="0"/>
      <w:divBdr>
        <w:top w:val="none" w:sz="0" w:space="0" w:color="auto"/>
        <w:left w:val="none" w:sz="0" w:space="0" w:color="auto"/>
        <w:bottom w:val="none" w:sz="0" w:space="0" w:color="auto"/>
        <w:right w:val="none" w:sz="0" w:space="0" w:color="auto"/>
      </w:divBdr>
    </w:div>
    <w:div w:id="196965180">
      <w:marLeft w:val="0"/>
      <w:marRight w:val="0"/>
      <w:marTop w:val="0"/>
      <w:marBottom w:val="0"/>
      <w:divBdr>
        <w:top w:val="none" w:sz="0" w:space="0" w:color="auto"/>
        <w:left w:val="none" w:sz="0" w:space="0" w:color="auto"/>
        <w:bottom w:val="none" w:sz="0" w:space="0" w:color="auto"/>
        <w:right w:val="none" w:sz="0" w:space="0" w:color="auto"/>
      </w:divBdr>
    </w:div>
    <w:div w:id="196965181">
      <w:marLeft w:val="0"/>
      <w:marRight w:val="0"/>
      <w:marTop w:val="0"/>
      <w:marBottom w:val="0"/>
      <w:divBdr>
        <w:top w:val="none" w:sz="0" w:space="0" w:color="auto"/>
        <w:left w:val="none" w:sz="0" w:space="0" w:color="auto"/>
        <w:bottom w:val="none" w:sz="0" w:space="0" w:color="auto"/>
        <w:right w:val="none" w:sz="0" w:space="0" w:color="auto"/>
      </w:divBdr>
    </w:div>
    <w:div w:id="196965182">
      <w:marLeft w:val="0"/>
      <w:marRight w:val="0"/>
      <w:marTop w:val="0"/>
      <w:marBottom w:val="0"/>
      <w:divBdr>
        <w:top w:val="none" w:sz="0" w:space="0" w:color="auto"/>
        <w:left w:val="none" w:sz="0" w:space="0" w:color="auto"/>
        <w:bottom w:val="none" w:sz="0" w:space="0" w:color="auto"/>
        <w:right w:val="none" w:sz="0" w:space="0" w:color="auto"/>
      </w:divBdr>
    </w:div>
    <w:div w:id="196965183">
      <w:marLeft w:val="0"/>
      <w:marRight w:val="0"/>
      <w:marTop w:val="0"/>
      <w:marBottom w:val="0"/>
      <w:divBdr>
        <w:top w:val="none" w:sz="0" w:space="0" w:color="auto"/>
        <w:left w:val="none" w:sz="0" w:space="0" w:color="auto"/>
        <w:bottom w:val="none" w:sz="0" w:space="0" w:color="auto"/>
        <w:right w:val="none" w:sz="0" w:space="0" w:color="auto"/>
      </w:divBdr>
    </w:div>
    <w:div w:id="196965184">
      <w:marLeft w:val="0"/>
      <w:marRight w:val="0"/>
      <w:marTop w:val="0"/>
      <w:marBottom w:val="0"/>
      <w:divBdr>
        <w:top w:val="none" w:sz="0" w:space="0" w:color="auto"/>
        <w:left w:val="none" w:sz="0" w:space="0" w:color="auto"/>
        <w:bottom w:val="none" w:sz="0" w:space="0" w:color="auto"/>
        <w:right w:val="none" w:sz="0" w:space="0" w:color="auto"/>
      </w:divBdr>
    </w:div>
    <w:div w:id="196965185">
      <w:marLeft w:val="0"/>
      <w:marRight w:val="0"/>
      <w:marTop w:val="0"/>
      <w:marBottom w:val="0"/>
      <w:divBdr>
        <w:top w:val="none" w:sz="0" w:space="0" w:color="auto"/>
        <w:left w:val="none" w:sz="0" w:space="0" w:color="auto"/>
        <w:bottom w:val="none" w:sz="0" w:space="0" w:color="auto"/>
        <w:right w:val="none" w:sz="0" w:space="0" w:color="auto"/>
      </w:divBdr>
    </w:div>
    <w:div w:id="196965186">
      <w:marLeft w:val="0"/>
      <w:marRight w:val="0"/>
      <w:marTop w:val="0"/>
      <w:marBottom w:val="0"/>
      <w:divBdr>
        <w:top w:val="none" w:sz="0" w:space="0" w:color="auto"/>
        <w:left w:val="none" w:sz="0" w:space="0" w:color="auto"/>
        <w:bottom w:val="none" w:sz="0" w:space="0" w:color="auto"/>
        <w:right w:val="none" w:sz="0" w:space="0" w:color="auto"/>
      </w:divBdr>
    </w:div>
    <w:div w:id="196965187">
      <w:marLeft w:val="0"/>
      <w:marRight w:val="0"/>
      <w:marTop w:val="0"/>
      <w:marBottom w:val="0"/>
      <w:divBdr>
        <w:top w:val="none" w:sz="0" w:space="0" w:color="auto"/>
        <w:left w:val="none" w:sz="0" w:space="0" w:color="auto"/>
        <w:bottom w:val="none" w:sz="0" w:space="0" w:color="auto"/>
        <w:right w:val="none" w:sz="0" w:space="0" w:color="auto"/>
      </w:divBdr>
    </w:div>
    <w:div w:id="196965188">
      <w:marLeft w:val="0"/>
      <w:marRight w:val="0"/>
      <w:marTop w:val="0"/>
      <w:marBottom w:val="0"/>
      <w:divBdr>
        <w:top w:val="none" w:sz="0" w:space="0" w:color="auto"/>
        <w:left w:val="none" w:sz="0" w:space="0" w:color="auto"/>
        <w:bottom w:val="none" w:sz="0" w:space="0" w:color="auto"/>
        <w:right w:val="none" w:sz="0" w:space="0" w:color="auto"/>
      </w:divBdr>
    </w:div>
    <w:div w:id="196965189">
      <w:marLeft w:val="0"/>
      <w:marRight w:val="0"/>
      <w:marTop w:val="0"/>
      <w:marBottom w:val="0"/>
      <w:divBdr>
        <w:top w:val="none" w:sz="0" w:space="0" w:color="auto"/>
        <w:left w:val="none" w:sz="0" w:space="0" w:color="auto"/>
        <w:bottom w:val="none" w:sz="0" w:space="0" w:color="auto"/>
        <w:right w:val="none" w:sz="0" w:space="0" w:color="auto"/>
      </w:divBdr>
    </w:div>
    <w:div w:id="196965190">
      <w:marLeft w:val="0"/>
      <w:marRight w:val="0"/>
      <w:marTop w:val="0"/>
      <w:marBottom w:val="0"/>
      <w:divBdr>
        <w:top w:val="none" w:sz="0" w:space="0" w:color="auto"/>
        <w:left w:val="none" w:sz="0" w:space="0" w:color="auto"/>
        <w:bottom w:val="none" w:sz="0" w:space="0" w:color="auto"/>
        <w:right w:val="none" w:sz="0" w:space="0" w:color="auto"/>
      </w:divBdr>
    </w:div>
    <w:div w:id="196965191">
      <w:marLeft w:val="0"/>
      <w:marRight w:val="0"/>
      <w:marTop w:val="0"/>
      <w:marBottom w:val="0"/>
      <w:divBdr>
        <w:top w:val="none" w:sz="0" w:space="0" w:color="auto"/>
        <w:left w:val="none" w:sz="0" w:space="0" w:color="auto"/>
        <w:bottom w:val="none" w:sz="0" w:space="0" w:color="auto"/>
        <w:right w:val="none" w:sz="0" w:space="0" w:color="auto"/>
      </w:divBdr>
    </w:div>
    <w:div w:id="196965192">
      <w:marLeft w:val="0"/>
      <w:marRight w:val="0"/>
      <w:marTop w:val="0"/>
      <w:marBottom w:val="0"/>
      <w:divBdr>
        <w:top w:val="none" w:sz="0" w:space="0" w:color="auto"/>
        <w:left w:val="none" w:sz="0" w:space="0" w:color="auto"/>
        <w:bottom w:val="none" w:sz="0" w:space="0" w:color="auto"/>
        <w:right w:val="none" w:sz="0" w:space="0" w:color="auto"/>
      </w:divBdr>
    </w:div>
    <w:div w:id="196965193">
      <w:marLeft w:val="0"/>
      <w:marRight w:val="0"/>
      <w:marTop w:val="0"/>
      <w:marBottom w:val="0"/>
      <w:divBdr>
        <w:top w:val="none" w:sz="0" w:space="0" w:color="auto"/>
        <w:left w:val="none" w:sz="0" w:space="0" w:color="auto"/>
        <w:bottom w:val="none" w:sz="0" w:space="0" w:color="auto"/>
        <w:right w:val="none" w:sz="0" w:space="0" w:color="auto"/>
      </w:divBdr>
    </w:div>
    <w:div w:id="196965194">
      <w:marLeft w:val="0"/>
      <w:marRight w:val="0"/>
      <w:marTop w:val="0"/>
      <w:marBottom w:val="0"/>
      <w:divBdr>
        <w:top w:val="none" w:sz="0" w:space="0" w:color="auto"/>
        <w:left w:val="none" w:sz="0" w:space="0" w:color="auto"/>
        <w:bottom w:val="none" w:sz="0" w:space="0" w:color="auto"/>
        <w:right w:val="none" w:sz="0" w:space="0" w:color="auto"/>
      </w:divBdr>
    </w:div>
    <w:div w:id="196965195">
      <w:marLeft w:val="0"/>
      <w:marRight w:val="0"/>
      <w:marTop w:val="0"/>
      <w:marBottom w:val="0"/>
      <w:divBdr>
        <w:top w:val="none" w:sz="0" w:space="0" w:color="auto"/>
        <w:left w:val="none" w:sz="0" w:space="0" w:color="auto"/>
        <w:bottom w:val="none" w:sz="0" w:space="0" w:color="auto"/>
        <w:right w:val="none" w:sz="0" w:space="0" w:color="auto"/>
      </w:divBdr>
    </w:div>
    <w:div w:id="196965196">
      <w:marLeft w:val="0"/>
      <w:marRight w:val="0"/>
      <w:marTop w:val="0"/>
      <w:marBottom w:val="0"/>
      <w:divBdr>
        <w:top w:val="none" w:sz="0" w:space="0" w:color="auto"/>
        <w:left w:val="none" w:sz="0" w:space="0" w:color="auto"/>
        <w:bottom w:val="none" w:sz="0" w:space="0" w:color="auto"/>
        <w:right w:val="none" w:sz="0" w:space="0" w:color="auto"/>
      </w:divBdr>
    </w:div>
    <w:div w:id="196965197">
      <w:marLeft w:val="0"/>
      <w:marRight w:val="0"/>
      <w:marTop w:val="0"/>
      <w:marBottom w:val="0"/>
      <w:divBdr>
        <w:top w:val="none" w:sz="0" w:space="0" w:color="auto"/>
        <w:left w:val="none" w:sz="0" w:space="0" w:color="auto"/>
        <w:bottom w:val="none" w:sz="0" w:space="0" w:color="auto"/>
        <w:right w:val="none" w:sz="0" w:space="0" w:color="auto"/>
      </w:divBdr>
    </w:div>
    <w:div w:id="196965198">
      <w:marLeft w:val="0"/>
      <w:marRight w:val="0"/>
      <w:marTop w:val="0"/>
      <w:marBottom w:val="0"/>
      <w:divBdr>
        <w:top w:val="none" w:sz="0" w:space="0" w:color="auto"/>
        <w:left w:val="none" w:sz="0" w:space="0" w:color="auto"/>
        <w:bottom w:val="none" w:sz="0" w:space="0" w:color="auto"/>
        <w:right w:val="none" w:sz="0" w:space="0" w:color="auto"/>
      </w:divBdr>
    </w:div>
    <w:div w:id="196965199">
      <w:marLeft w:val="0"/>
      <w:marRight w:val="0"/>
      <w:marTop w:val="0"/>
      <w:marBottom w:val="0"/>
      <w:divBdr>
        <w:top w:val="none" w:sz="0" w:space="0" w:color="auto"/>
        <w:left w:val="none" w:sz="0" w:space="0" w:color="auto"/>
        <w:bottom w:val="none" w:sz="0" w:space="0" w:color="auto"/>
        <w:right w:val="none" w:sz="0" w:space="0" w:color="auto"/>
      </w:divBdr>
    </w:div>
    <w:div w:id="196965200">
      <w:marLeft w:val="0"/>
      <w:marRight w:val="0"/>
      <w:marTop w:val="0"/>
      <w:marBottom w:val="0"/>
      <w:divBdr>
        <w:top w:val="none" w:sz="0" w:space="0" w:color="auto"/>
        <w:left w:val="none" w:sz="0" w:space="0" w:color="auto"/>
        <w:bottom w:val="none" w:sz="0" w:space="0" w:color="auto"/>
        <w:right w:val="none" w:sz="0" w:space="0" w:color="auto"/>
      </w:divBdr>
    </w:div>
    <w:div w:id="196965201">
      <w:marLeft w:val="0"/>
      <w:marRight w:val="0"/>
      <w:marTop w:val="0"/>
      <w:marBottom w:val="0"/>
      <w:divBdr>
        <w:top w:val="none" w:sz="0" w:space="0" w:color="auto"/>
        <w:left w:val="none" w:sz="0" w:space="0" w:color="auto"/>
        <w:bottom w:val="none" w:sz="0" w:space="0" w:color="auto"/>
        <w:right w:val="none" w:sz="0" w:space="0" w:color="auto"/>
      </w:divBdr>
    </w:div>
    <w:div w:id="196965202">
      <w:marLeft w:val="0"/>
      <w:marRight w:val="0"/>
      <w:marTop w:val="0"/>
      <w:marBottom w:val="0"/>
      <w:divBdr>
        <w:top w:val="none" w:sz="0" w:space="0" w:color="auto"/>
        <w:left w:val="none" w:sz="0" w:space="0" w:color="auto"/>
        <w:bottom w:val="none" w:sz="0" w:space="0" w:color="auto"/>
        <w:right w:val="none" w:sz="0" w:space="0" w:color="auto"/>
      </w:divBdr>
    </w:div>
    <w:div w:id="196965203">
      <w:marLeft w:val="0"/>
      <w:marRight w:val="0"/>
      <w:marTop w:val="0"/>
      <w:marBottom w:val="0"/>
      <w:divBdr>
        <w:top w:val="none" w:sz="0" w:space="0" w:color="auto"/>
        <w:left w:val="none" w:sz="0" w:space="0" w:color="auto"/>
        <w:bottom w:val="none" w:sz="0" w:space="0" w:color="auto"/>
        <w:right w:val="none" w:sz="0" w:space="0" w:color="auto"/>
      </w:divBdr>
    </w:div>
    <w:div w:id="196965204">
      <w:marLeft w:val="0"/>
      <w:marRight w:val="0"/>
      <w:marTop w:val="0"/>
      <w:marBottom w:val="0"/>
      <w:divBdr>
        <w:top w:val="none" w:sz="0" w:space="0" w:color="auto"/>
        <w:left w:val="none" w:sz="0" w:space="0" w:color="auto"/>
        <w:bottom w:val="none" w:sz="0" w:space="0" w:color="auto"/>
        <w:right w:val="none" w:sz="0" w:space="0" w:color="auto"/>
      </w:divBdr>
    </w:div>
    <w:div w:id="196965205">
      <w:marLeft w:val="0"/>
      <w:marRight w:val="0"/>
      <w:marTop w:val="0"/>
      <w:marBottom w:val="0"/>
      <w:divBdr>
        <w:top w:val="none" w:sz="0" w:space="0" w:color="auto"/>
        <w:left w:val="none" w:sz="0" w:space="0" w:color="auto"/>
        <w:bottom w:val="none" w:sz="0" w:space="0" w:color="auto"/>
        <w:right w:val="none" w:sz="0" w:space="0" w:color="auto"/>
      </w:divBdr>
    </w:div>
    <w:div w:id="196965206">
      <w:marLeft w:val="0"/>
      <w:marRight w:val="0"/>
      <w:marTop w:val="0"/>
      <w:marBottom w:val="0"/>
      <w:divBdr>
        <w:top w:val="none" w:sz="0" w:space="0" w:color="auto"/>
        <w:left w:val="none" w:sz="0" w:space="0" w:color="auto"/>
        <w:bottom w:val="none" w:sz="0" w:space="0" w:color="auto"/>
        <w:right w:val="none" w:sz="0" w:space="0" w:color="auto"/>
      </w:divBdr>
    </w:div>
    <w:div w:id="196965207">
      <w:marLeft w:val="0"/>
      <w:marRight w:val="0"/>
      <w:marTop w:val="0"/>
      <w:marBottom w:val="0"/>
      <w:divBdr>
        <w:top w:val="none" w:sz="0" w:space="0" w:color="auto"/>
        <w:left w:val="none" w:sz="0" w:space="0" w:color="auto"/>
        <w:bottom w:val="none" w:sz="0" w:space="0" w:color="auto"/>
        <w:right w:val="none" w:sz="0" w:space="0" w:color="auto"/>
      </w:divBdr>
    </w:div>
    <w:div w:id="196965208">
      <w:marLeft w:val="0"/>
      <w:marRight w:val="0"/>
      <w:marTop w:val="0"/>
      <w:marBottom w:val="0"/>
      <w:divBdr>
        <w:top w:val="none" w:sz="0" w:space="0" w:color="auto"/>
        <w:left w:val="none" w:sz="0" w:space="0" w:color="auto"/>
        <w:bottom w:val="none" w:sz="0" w:space="0" w:color="auto"/>
        <w:right w:val="none" w:sz="0" w:space="0" w:color="auto"/>
      </w:divBdr>
    </w:div>
    <w:div w:id="196965209">
      <w:marLeft w:val="0"/>
      <w:marRight w:val="0"/>
      <w:marTop w:val="0"/>
      <w:marBottom w:val="0"/>
      <w:divBdr>
        <w:top w:val="none" w:sz="0" w:space="0" w:color="auto"/>
        <w:left w:val="none" w:sz="0" w:space="0" w:color="auto"/>
        <w:bottom w:val="none" w:sz="0" w:space="0" w:color="auto"/>
        <w:right w:val="none" w:sz="0" w:space="0" w:color="auto"/>
      </w:divBdr>
    </w:div>
    <w:div w:id="196965210">
      <w:marLeft w:val="0"/>
      <w:marRight w:val="0"/>
      <w:marTop w:val="0"/>
      <w:marBottom w:val="0"/>
      <w:divBdr>
        <w:top w:val="none" w:sz="0" w:space="0" w:color="auto"/>
        <w:left w:val="none" w:sz="0" w:space="0" w:color="auto"/>
        <w:bottom w:val="none" w:sz="0" w:space="0" w:color="auto"/>
        <w:right w:val="none" w:sz="0" w:space="0" w:color="auto"/>
      </w:divBdr>
    </w:div>
    <w:div w:id="196965211">
      <w:marLeft w:val="0"/>
      <w:marRight w:val="0"/>
      <w:marTop w:val="0"/>
      <w:marBottom w:val="0"/>
      <w:divBdr>
        <w:top w:val="none" w:sz="0" w:space="0" w:color="auto"/>
        <w:left w:val="none" w:sz="0" w:space="0" w:color="auto"/>
        <w:bottom w:val="none" w:sz="0" w:space="0" w:color="auto"/>
        <w:right w:val="none" w:sz="0" w:space="0" w:color="auto"/>
      </w:divBdr>
    </w:div>
    <w:div w:id="196965212">
      <w:marLeft w:val="0"/>
      <w:marRight w:val="0"/>
      <w:marTop w:val="0"/>
      <w:marBottom w:val="0"/>
      <w:divBdr>
        <w:top w:val="none" w:sz="0" w:space="0" w:color="auto"/>
        <w:left w:val="none" w:sz="0" w:space="0" w:color="auto"/>
        <w:bottom w:val="none" w:sz="0" w:space="0" w:color="auto"/>
        <w:right w:val="none" w:sz="0" w:space="0" w:color="auto"/>
      </w:divBdr>
    </w:div>
    <w:div w:id="196965214">
      <w:marLeft w:val="0"/>
      <w:marRight w:val="0"/>
      <w:marTop w:val="0"/>
      <w:marBottom w:val="0"/>
      <w:divBdr>
        <w:top w:val="none" w:sz="0" w:space="0" w:color="auto"/>
        <w:left w:val="none" w:sz="0" w:space="0" w:color="auto"/>
        <w:bottom w:val="none" w:sz="0" w:space="0" w:color="auto"/>
        <w:right w:val="none" w:sz="0" w:space="0" w:color="auto"/>
      </w:divBdr>
    </w:div>
    <w:div w:id="196965215">
      <w:marLeft w:val="0"/>
      <w:marRight w:val="0"/>
      <w:marTop w:val="0"/>
      <w:marBottom w:val="0"/>
      <w:divBdr>
        <w:top w:val="none" w:sz="0" w:space="0" w:color="auto"/>
        <w:left w:val="none" w:sz="0" w:space="0" w:color="auto"/>
        <w:bottom w:val="none" w:sz="0" w:space="0" w:color="auto"/>
        <w:right w:val="none" w:sz="0" w:space="0" w:color="auto"/>
      </w:divBdr>
    </w:div>
    <w:div w:id="196965216">
      <w:marLeft w:val="0"/>
      <w:marRight w:val="0"/>
      <w:marTop w:val="0"/>
      <w:marBottom w:val="0"/>
      <w:divBdr>
        <w:top w:val="none" w:sz="0" w:space="0" w:color="auto"/>
        <w:left w:val="none" w:sz="0" w:space="0" w:color="auto"/>
        <w:bottom w:val="none" w:sz="0" w:space="0" w:color="auto"/>
        <w:right w:val="none" w:sz="0" w:space="0" w:color="auto"/>
      </w:divBdr>
    </w:div>
    <w:div w:id="196965217">
      <w:marLeft w:val="0"/>
      <w:marRight w:val="0"/>
      <w:marTop w:val="0"/>
      <w:marBottom w:val="0"/>
      <w:divBdr>
        <w:top w:val="none" w:sz="0" w:space="0" w:color="auto"/>
        <w:left w:val="none" w:sz="0" w:space="0" w:color="auto"/>
        <w:bottom w:val="none" w:sz="0" w:space="0" w:color="auto"/>
        <w:right w:val="none" w:sz="0" w:space="0" w:color="auto"/>
      </w:divBdr>
    </w:div>
    <w:div w:id="196965219">
      <w:marLeft w:val="0"/>
      <w:marRight w:val="0"/>
      <w:marTop w:val="0"/>
      <w:marBottom w:val="0"/>
      <w:divBdr>
        <w:top w:val="none" w:sz="0" w:space="0" w:color="auto"/>
        <w:left w:val="none" w:sz="0" w:space="0" w:color="auto"/>
        <w:bottom w:val="none" w:sz="0" w:space="0" w:color="auto"/>
        <w:right w:val="none" w:sz="0" w:space="0" w:color="auto"/>
      </w:divBdr>
    </w:div>
    <w:div w:id="196965220">
      <w:marLeft w:val="0"/>
      <w:marRight w:val="0"/>
      <w:marTop w:val="0"/>
      <w:marBottom w:val="0"/>
      <w:divBdr>
        <w:top w:val="none" w:sz="0" w:space="0" w:color="auto"/>
        <w:left w:val="none" w:sz="0" w:space="0" w:color="auto"/>
        <w:bottom w:val="none" w:sz="0" w:space="0" w:color="auto"/>
        <w:right w:val="none" w:sz="0" w:space="0" w:color="auto"/>
      </w:divBdr>
    </w:div>
    <w:div w:id="196965221">
      <w:marLeft w:val="0"/>
      <w:marRight w:val="0"/>
      <w:marTop w:val="0"/>
      <w:marBottom w:val="0"/>
      <w:divBdr>
        <w:top w:val="none" w:sz="0" w:space="0" w:color="auto"/>
        <w:left w:val="none" w:sz="0" w:space="0" w:color="auto"/>
        <w:bottom w:val="none" w:sz="0" w:space="0" w:color="auto"/>
        <w:right w:val="none" w:sz="0" w:space="0" w:color="auto"/>
      </w:divBdr>
    </w:div>
    <w:div w:id="196965222">
      <w:marLeft w:val="0"/>
      <w:marRight w:val="0"/>
      <w:marTop w:val="0"/>
      <w:marBottom w:val="0"/>
      <w:divBdr>
        <w:top w:val="none" w:sz="0" w:space="0" w:color="auto"/>
        <w:left w:val="none" w:sz="0" w:space="0" w:color="auto"/>
        <w:bottom w:val="none" w:sz="0" w:space="0" w:color="auto"/>
        <w:right w:val="none" w:sz="0" w:space="0" w:color="auto"/>
      </w:divBdr>
    </w:div>
    <w:div w:id="196965223">
      <w:marLeft w:val="0"/>
      <w:marRight w:val="0"/>
      <w:marTop w:val="0"/>
      <w:marBottom w:val="0"/>
      <w:divBdr>
        <w:top w:val="none" w:sz="0" w:space="0" w:color="auto"/>
        <w:left w:val="none" w:sz="0" w:space="0" w:color="auto"/>
        <w:bottom w:val="none" w:sz="0" w:space="0" w:color="auto"/>
        <w:right w:val="none" w:sz="0" w:space="0" w:color="auto"/>
      </w:divBdr>
    </w:div>
    <w:div w:id="196965224">
      <w:marLeft w:val="0"/>
      <w:marRight w:val="0"/>
      <w:marTop w:val="0"/>
      <w:marBottom w:val="0"/>
      <w:divBdr>
        <w:top w:val="none" w:sz="0" w:space="0" w:color="auto"/>
        <w:left w:val="none" w:sz="0" w:space="0" w:color="auto"/>
        <w:bottom w:val="none" w:sz="0" w:space="0" w:color="auto"/>
        <w:right w:val="none" w:sz="0" w:space="0" w:color="auto"/>
      </w:divBdr>
    </w:div>
    <w:div w:id="196965225">
      <w:marLeft w:val="0"/>
      <w:marRight w:val="0"/>
      <w:marTop w:val="0"/>
      <w:marBottom w:val="0"/>
      <w:divBdr>
        <w:top w:val="none" w:sz="0" w:space="0" w:color="auto"/>
        <w:left w:val="none" w:sz="0" w:space="0" w:color="auto"/>
        <w:bottom w:val="none" w:sz="0" w:space="0" w:color="auto"/>
        <w:right w:val="none" w:sz="0" w:space="0" w:color="auto"/>
      </w:divBdr>
    </w:div>
    <w:div w:id="196965226">
      <w:marLeft w:val="0"/>
      <w:marRight w:val="0"/>
      <w:marTop w:val="0"/>
      <w:marBottom w:val="0"/>
      <w:divBdr>
        <w:top w:val="none" w:sz="0" w:space="0" w:color="auto"/>
        <w:left w:val="none" w:sz="0" w:space="0" w:color="auto"/>
        <w:bottom w:val="none" w:sz="0" w:space="0" w:color="auto"/>
        <w:right w:val="none" w:sz="0" w:space="0" w:color="auto"/>
      </w:divBdr>
    </w:div>
    <w:div w:id="196965227">
      <w:marLeft w:val="0"/>
      <w:marRight w:val="0"/>
      <w:marTop w:val="0"/>
      <w:marBottom w:val="0"/>
      <w:divBdr>
        <w:top w:val="none" w:sz="0" w:space="0" w:color="auto"/>
        <w:left w:val="none" w:sz="0" w:space="0" w:color="auto"/>
        <w:bottom w:val="none" w:sz="0" w:space="0" w:color="auto"/>
        <w:right w:val="none" w:sz="0" w:space="0" w:color="auto"/>
      </w:divBdr>
    </w:div>
    <w:div w:id="196965228">
      <w:marLeft w:val="0"/>
      <w:marRight w:val="0"/>
      <w:marTop w:val="0"/>
      <w:marBottom w:val="0"/>
      <w:divBdr>
        <w:top w:val="none" w:sz="0" w:space="0" w:color="auto"/>
        <w:left w:val="none" w:sz="0" w:space="0" w:color="auto"/>
        <w:bottom w:val="none" w:sz="0" w:space="0" w:color="auto"/>
        <w:right w:val="none" w:sz="0" w:space="0" w:color="auto"/>
      </w:divBdr>
    </w:div>
    <w:div w:id="196965229">
      <w:marLeft w:val="0"/>
      <w:marRight w:val="0"/>
      <w:marTop w:val="0"/>
      <w:marBottom w:val="0"/>
      <w:divBdr>
        <w:top w:val="none" w:sz="0" w:space="0" w:color="auto"/>
        <w:left w:val="none" w:sz="0" w:space="0" w:color="auto"/>
        <w:bottom w:val="none" w:sz="0" w:space="0" w:color="auto"/>
        <w:right w:val="none" w:sz="0" w:space="0" w:color="auto"/>
      </w:divBdr>
    </w:div>
    <w:div w:id="196965230">
      <w:marLeft w:val="0"/>
      <w:marRight w:val="0"/>
      <w:marTop w:val="0"/>
      <w:marBottom w:val="0"/>
      <w:divBdr>
        <w:top w:val="none" w:sz="0" w:space="0" w:color="auto"/>
        <w:left w:val="none" w:sz="0" w:space="0" w:color="auto"/>
        <w:bottom w:val="none" w:sz="0" w:space="0" w:color="auto"/>
        <w:right w:val="none" w:sz="0" w:space="0" w:color="auto"/>
      </w:divBdr>
    </w:div>
    <w:div w:id="196965231">
      <w:marLeft w:val="0"/>
      <w:marRight w:val="0"/>
      <w:marTop w:val="0"/>
      <w:marBottom w:val="0"/>
      <w:divBdr>
        <w:top w:val="none" w:sz="0" w:space="0" w:color="auto"/>
        <w:left w:val="none" w:sz="0" w:space="0" w:color="auto"/>
        <w:bottom w:val="none" w:sz="0" w:space="0" w:color="auto"/>
        <w:right w:val="none" w:sz="0" w:space="0" w:color="auto"/>
      </w:divBdr>
    </w:div>
    <w:div w:id="196965232">
      <w:marLeft w:val="0"/>
      <w:marRight w:val="0"/>
      <w:marTop w:val="0"/>
      <w:marBottom w:val="0"/>
      <w:divBdr>
        <w:top w:val="none" w:sz="0" w:space="0" w:color="auto"/>
        <w:left w:val="none" w:sz="0" w:space="0" w:color="auto"/>
        <w:bottom w:val="none" w:sz="0" w:space="0" w:color="auto"/>
        <w:right w:val="none" w:sz="0" w:space="0" w:color="auto"/>
      </w:divBdr>
    </w:div>
    <w:div w:id="196965233">
      <w:marLeft w:val="0"/>
      <w:marRight w:val="0"/>
      <w:marTop w:val="0"/>
      <w:marBottom w:val="0"/>
      <w:divBdr>
        <w:top w:val="none" w:sz="0" w:space="0" w:color="auto"/>
        <w:left w:val="none" w:sz="0" w:space="0" w:color="auto"/>
        <w:bottom w:val="none" w:sz="0" w:space="0" w:color="auto"/>
        <w:right w:val="none" w:sz="0" w:space="0" w:color="auto"/>
      </w:divBdr>
    </w:div>
    <w:div w:id="196965234">
      <w:marLeft w:val="0"/>
      <w:marRight w:val="0"/>
      <w:marTop w:val="0"/>
      <w:marBottom w:val="0"/>
      <w:divBdr>
        <w:top w:val="none" w:sz="0" w:space="0" w:color="auto"/>
        <w:left w:val="none" w:sz="0" w:space="0" w:color="auto"/>
        <w:bottom w:val="none" w:sz="0" w:space="0" w:color="auto"/>
        <w:right w:val="none" w:sz="0" w:space="0" w:color="auto"/>
      </w:divBdr>
    </w:div>
    <w:div w:id="196965235">
      <w:marLeft w:val="0"/>
      <w:marRight w:val="0"/>
      <w:marTop w:val="0"/>
      <w:marBottom w:val="0"/>
      <w:divBdr>
        <w:top w:val="none" w:sz="0" w:space="0" w:color="auto"/>
        <w:left w:val="none" w:sz="0" w:space="0" w:color="auto"/>
        <w:bottom w:val="none" w:sz="0" w:space="0" w:color="auto"/>
        <w:right w:val="none" w:sz="0" w:space="0" w:color="auto"/>
      </w:divBdr>
    </w:div>
    <w:div w:id="196965236">
      <w:marLeft w:val="0"/>
      <w:marRight w:val="0"/>
      <w:marTop w:val="0"/>
      <w:marBottom w:val="0"/>
      <w:divBdr>
        <w:top w:val="none" w:sz="0" w:space="0" w:color="auto"/>
        <w:left w:val="none" w:sz="0" w:space="0" w:color="auto"/>
        <w:bottom w:val="none" w:sz="0" w:space="0" w:color="auto"/>
        <w:right w:val="none" w:sz="0" w:space="0" w:color="auto"/>
      </w:divBdr>
    </w:div>
    <w:div w:id="196965237">
      <w:marLeft w:val="0"/>
      <w:marRight w:val="0"/>
      <w:marTop w:val="0"/>
      <w:marBottom w:val="0"/>
      <w:divBdr>
        <w:top w:val="none" w:sz="0" w:space="0" w:color="auto"/>
        <w:left w:val="none" w:sz="0" w:space="0" w:color="auto"/>
        <w:bottom w:val="none" w:sz="0" w:space="0" w:color="auto"/>
        <w:right w:val="none" w:sz="0" w:space="0" w:color="auto"/>
      </w:divBdr>
    </w:div>
    <w:div w:id="196965238">
      <w:marLeft w:val="0"/>
      <w:marRight w:val="0"/>
      <w:marTop w:val="0"/>
      <w:marBottom w:val="0"/>
      <w:divBdr>
        <w:top w:val="none" w:sz="0" w:space="0" w:color="auto"/>
        <w:left w:val="none" w:sz="0" w:space="0" w:color="auto"/>
        <w:bottom w:val="none" w:sz="0" w:space="0" w:color="auto"/>
        <w:right w:val="none" w:sz="0" w:space="0" w:color="auto"/>
      </w:divBdr>
    </w:div>
    <w:div w:id="196965239">
      <w:marLeft w:val="0"/>
      <w:marRight w:val="0"/>
      <w:marTop w:val="0"/>
      <w:marBottom w:val="0"/>
      <w:divBdr>
        <w:top w:val="none" w:sz="0" w:space="0" w:color="auto"/>
        <w:left w:val="none" w:sz="0" w:space="0" w:color="auto"/>
        <w:bottom w:val="none" w:sz="0" w:space="0" w:color="auto"/>
        <w:right w:val="none" w:sz="0" w:space="0" w:color="auto"/>
      </w:divBdr>
    </w:div>
    <w:div w:id="196965240">
      <w:marLeft w:val="0"/>
      <w:marRight w:val="0"/>
      <w:marTop w:val="0"/>
      <w:marBottom w:val="0"/>
      <w:divBdr>
        <w:top w:val="none" w:sz="0" w:space="0" w:color="auto"/>
        <w:left w:val="none" w:sz="0" w:space="0" w:color="auto"/>
        <w:bottom w:val="none" w:sz="0" w:space="0" w:color="auto"/>
        <w:right w:val="none" w:sz="0" w:space="0" w:color="auto"/>
      </w:divBdr>
    </w:div>
    <w:div w:id="196965241">
      <w:marLeft w:val="0"/>
      <w:marRight w:val="0"/>
      <w:marTop w:val="0"/>
      <w:marBottom w:val="0"/>
      <w:divBdr>
        <w:top w:val="none" w:sz="0" w:space="0" w:color="auto"/>
        <w:left w:val="none" w:sz="0" w:space="0" w:color="auto"/>
        <w:bottom w:val="none" w:sz="0" w:space="0" w:color="auto"/>
        <w:right w:val="none" w:sz="0" w:space="0" w:color="auto"/>
      </w:divBdr>
    </w:div>
    <w:div w:id="196965242">
      <w:marLeft w:val="0"/>
      <w:marRight w:val="0"/>
      <w:marTop w:val="0"/>
      <w:marBottom w:val="0"/>
      <w:divBdr>
        <w:top w:val="none" w:sz="0" w:space="0" w:color="auto"/>
        <w:left w:val="none" w:sz="0" w:space="0" w:color="auto"/>
        <w:bottom w:val="none" w:sz="0" w:space="0" w:color="auto"/>
        <w:right w:val="none" w:sz="0" w:space="0" w:color="auto"/>
      </w:divBdr>
    </w:div>
    <w:div w:id="196965243">
      <w:marLeft w:val="0"/>
      <w:marRight w:val="0"/>
      <w:marTop w:val="0"/>
      <w:marBottom w:val="0"/>
      <w:divBdr>
        <w:top w:val="none" w:sz="0" w:space="0" w:color="auto"/>
        <w:left w:val="none" w:sz="0" w:space="0" w:color="auto"/>
        <w:bottom w:val="none" w:sz="0" w:space="0" w:color="auto"/>
        <w:right w:val="none" w:sz="0" w:space="0" w:color="auto"/>
      </w:divBdr>
    </w:div>
    <w:div w:id="196965244">
      <w:marLeft w:val="0"/>
      <w:marRight w:val="0"/>
      <w:marTop w:val="0"/>
      <w:marBottom w:val="0"/>
      <w:divBdr>
        <w:top w:val="none" w:sz="0" w:space="0" w:color="auto"/>
        <w:left w:val="none" w:sz="0" w:space="0" w:color="auto"/>
        <w:bottom w:val="none" w:sz="0" w:space="0" w:color="auto"/>
        <w:right w:val="none" w:sz="0" w:space="0" w:color="auto"/>
      </w:divBdr>
    </w:div>
    <w:div w:id="196965245">
      <w:marLeft w:val="0"/>
      <w:marRight w:val="0"/>
      <w:marTop w:val="0"/>
      <w:marBottom w:val="0"/>
      <w:divBdr>
        <w:top w:val="none" w:sz="0" w:space="0" w:color="auto"/>
        <w:left w:val="none" w:sz="0" w:space="0" w:color="auto"/>
        <w:bottom w:val="none" w:sz="0" w:space="0" w:color="auto"/>
        <w:right w:val="none" w:sz="0" w:space="0" w:color="auto"/>
      </w:divBdr>
    </w:div>
    <w:div w:id="196965246">
      <w:marLeft w:val="0"/>
      <w:marRight w:val="0"/>
      <w:marTop w:val="0"/>
      <w:marBottom w:val="0"/>
      <w:divBdr>
        <w:top w:val="none" w:sz="0" w:space="0" w:color="auto"/>
        <w:left w:val="none" w:sz="0" w:space="0" w:color="auto"/>
        <w:bottom w:val="none" w:sz="0" w:space="0" w:color="auto"/>
        <w:right w:val="none" w:sz="0" w:space="0" w:color="auto"/>
      </w:divBdr>
    </w:div>
    <w:div w:id="196965247">
      <w:marLeft w:val="0"/>
      <w:marRight w:val="0"/>
      <w:marTop w:val="0"/>
      <w:marBottom w:val="0"/>
      <w:divBdr>
        <w:top w:val="none" w:sz="0" w:space="0" w:color="auto"/>
        <w:left w:val="none" w:sz="0" w:space="0" w:color="auto"/>
        <w:bottom w:val="none" w:sz="0" w:space="0" w:color="auto"/>
        <w:right w:val="none" w:sz="0" w:space="0" w:color="auto"/>
      </w:divBdr>
    </w:div>
    <w:div w:id="196965248">
      <w:marLeft w:val="0"/>
      <w:marRight w:val="0"/>
      <w:marTop w:val="0"/>
      <w:marBottom w:val="0"/>
      <w:divBdr>
        <w:top w:val="none" w:sz="0" w:space="0" w:color="auto"/>
        <w:left w:val="none" w:sz="0" w:space="0" w:color="auto"/>
        <w:bottom w:val="none" w:sz="0" w:space="0" w:color="auto"/>
        <w:right w:val="none" w:sz="0" w:space="0" w:color="auto"/>
      </w:divBdr>
    </w:div>
    <w:div w:id="196965249">
      <w:marLeft w:val="0"/>
      <w:marRight w:val="0"/>
      <w:marTop w:val="0"/>
      <w:marBottom w:val="0"/>
      <w:divBdr>
        <w:top w:val="none" w:sz="0" w:space="0" w:color="auto"/>
        <w:left w:val="none" w:sz="0" w:space="0" w:color="auto"/>
        <w:bottom w:val="none" w:sz="0" w:space="0" w:color="auto"/>
        <w:right w:val="none" w:sz="0" w:space="0" w:color="auto"/>
      </w:divBdr>
    </w:div>
    <w:div w:id="196965250">
      <w:marLeft w:val="0"/>
      <w:marRight w:val="0"/>
      <w:marTop w:val="0"/>
      <w:marBottom w:val="0"/>
      <w:divBdr>
        <w:top w:val="none" w:sz="0" w:space="0" w:color="auto"/>
        <w:left w:val="none" w:sz="0" w:space="0" w:color="auto"/>
        <w:bottom w:val="none" w:sz="0" w:space="0" w:color="auto"/>
        <w:right w:val="none" w:sz="0" w:space="0" w:color="auto"/>
      </w:divBdr>
    </w:div>
    <w:div w:id="196965251">
      <w:marLeft w:val="0"/>
      <w:marRight w:val="0"/>
      <w:marTop w:val="0"/>
      <w:marBottom w:val="0"/>
      <w:divBdr>
        <w:top w:val="none" w:sz="0" w:space="0" w:color="auto"/>
        <w:left w:val="none" w:sz="0" w:space="0" w:color="auto"/>
        <w:bottom w:val="none" w:sz="0" w:space="0" w:color="auto"/>
        <w:right w:val="none" w:sz="0" w:space="0" w:color="auto"/>
      </w:divBdr>
    </w:div>
    <w:div w:id="196965252">
      <w:marLeft w:val="0"/>
      <w:marRight w:val="0"/>
      <w:marTop w:val="0"/>
      <w:marBottom w:val="0"/>
      <w:divBdr>
        <w:top w:val="none" w:sz="0" w:space="0" w:color="auto"/>
        <w:left w:val="none" w:sz="0" w:space="0" w:color="auto"/>
        <w:bottom w:val="none" w:sz="0" w:space="0" w:color="auto"/>
        <w:right w:val="none" w:sz="0" w:space="0" w:color="auto"/>
      </w:divBdr>
    </w:div>
    <w:div w:id="196965253">
      <w:marLeft w:val="0"/>
      <w:marRight w:val="0"/>
      <w:marTop w:val="0"/>
      <w:marBottom w:val="0"/>
      <w:divBdr>
        <w:top w:val="none" w:sz="0" w:space="0" w:color="auto"/>
        <w:left w:val="none" w:sz="0" w:space="0" w:color="auto"/>
        <w:bottom w:val="none" w:sz="0" w:space="0" w:color="auto"/>
        <w:right w:val="none" w:sz="0" w:space="0" w:color="auto"/>
      </w:divBdr>
    </w:div>
    <w:div w:id="196965254">
      <w:marLeft w:val="0"/>
      <w:marRight w:val="0"/>
      <w:marTop w:val="0"/>
      <w:marBottom w:val="0"/>
      <w:divBdr>
        <w:top w:val="none" w:sz="0" w:space="0" w:color="auto"/>
        <w:left w:val="none" w:sz="0" w:space="0" w:color="auto"/>
        <w:bottom w:val="none" w:sz="0" w:space="0" w:color="auto"/>
        <w:right w:val="none" w:sz="0" w:space="0" w:color="auto"/>
      </w:divBdr>
    </w:div>
    <w:div w:id="196965255">
      <w:marLeft w:val="0"/>
      <w:marRight w:val="0"/>
      <w:marTop w:val="0"/>
      <w:marBottom w:val="0"/>
      <w:divBdr>
        <w:top w:val="none" w:sz="0" w:space="0" w:color="auto"/>
        <w:left w:val="none" w:sz="0" w:space="0" w:color="auto"/>
        <w:bottom w:val="none" w:sz="0" w:space="0" w:color="auto"/>
        <w:right w:val="none" w:sz="0" w:space="0" w:color="auto"/>
      </w:divBdr>
    </w:div>
    <w:div w:id="196965256">
      <w:marLeft w:val="0"/>
      <w:marRight w:val="0"/>
      <w:marTop w:val="0"/>
      <w:marBottom w:val="0"/>
      <w:divBdr>
        <w:top w:val="none" w:sz="0" w:space="0" w:color="auto"/>
        <w:left w:val="none" w:sz="0" w:space="0" w:color="auto"/>
        <w:bottom w:val="none" w:sz="0" w:space="0" w:color="auto"/>
        <w:right w:val="none" w:sz="0" w:space="0" w:color="auto"/>
      </w:divBdr>
    </w:div>
    <w:div w:id="196965257">
      <w:marLeft w:val="0"/>
      <w:marRight w:val="0"/>
      <w:marTop w:val="0"/>
      <w:marBottom w:val="0"/>
      <w:divBdr>
        <w:top w:val="none" w:sz="0" w:space="0" w:color="auto"/>
        <w:left w:val="none" w:sz="0" w:space="0" w:color="auto"/>
        <w:bottom w:val="none" w:sz="0" w:space="0" w:color="auto"/>
        <w:right w:val="none" w:sz="0" w:space="0" w:color="auto"/>
      </w:divBdr>
    </w:div>
    <w:div w:id="196965258">
      <w:marLeft w:val="0"/>
      <w:marRight w:val="0"/>
      <w:marTop w:val="0"/>
      <w:marBottom w:val="0"/>
      <w:divBdr>
        <w:top w:val="none" w:sz="0" w:space="0" w:color="auto"/>
        <w:left w:val="none" w:sz="0" w:space="0" w:color="auto"/>
        <w:bottom w:val="none" w:sz="0" w:space="0" w:color="auto"/>
        <w:right w:val="none" w:sz="0" w:space="0" w:color="auto"/>
      </w:divBdr>
    </w:div>
    <w:div w:id="196965259">
      <w:marLeft w:val="0"/>
      <w:marRight w:val="0"/>
      <w:marTop w:val="0"/>
      <w:marBottom w:val="0"/>
      <w:divBdr>
        <w:top w:val="none" w:sz="0" w:space="0" w:color="auto"/>
        <w:left w:val="none" w:sz="0" w:space="0" w:color="auto"/>
        <w:bottom w:val="none" w:sz="0" w:space="0" w:color="auto"/>
        <w:right w:val="none" w:sz="0" w:space="0" w:color="auto"/>
      </w:divBdr>
    </w:div>
    <w:div w:id="196965260">
      <w:marLeft w:val="0"/>
      <w:marRight w:val="0"/>
      <w:marTop w:val="0"/>
      <w:marBottom w:val="0"/>
      <w:divBdr>
        <w:top w:val="none" w:sz="0" w:space="0" w:color="auto"/>
        <w:left w:val="none" w:sz="0" w:space="0" w:color="auto"/>
        <w:bottom w:val="none" w:sz="0" w:space="0" w:color="auto"/>
        <w:right w:val="none" w:sz="0" w:space="0" w:color="auto"/>
      </w:divBdr>
    </w:div>
    <w:div w:id="196965261">
      <w:marLeft w:val="0"/>
      <w:marRight w:val="0"/>
      <w:marTop w:val="0"/>
      <w:marBottom w:val="0"/>
      <w:divBdr>
        <w:top w:val="none" w:sz="0" w:space="0" w:color="auto"/>
        <w:left w:val="none" w:sz="0" w:space="0" w:color="auto"/>
        <w:bottom w:val="none" w:sz="0" w:space="0" w:color="auto"/>
        <w:right w:val="none" w:sz="0" w:space="0" w:color="auto"/>
      </w:divBdr>
    </w:div>
    <w:div w:id="196965262">
      <w:marLeft w:val="0"/>
      <w:marRight w:val="0"/>
      <w:marTop w:val="0"/>
      <w:marBottom w:val="0"/>
      <w:divBdr>
        <w:top w:val="none" w:sz="0" w:space="0" w:color="auto"/>
        <w:left w:val="none" w:sz="0" w:space="0" w:color="auto"/>
        <w:bottom w:val="none" w:sz="0" w:space="0" w:color="auto"/>
        <w:right w:val="none" w:sz="0" w:space="0" w:color="auto"/>
      </w:divBdr>
    </w:div>
    <w:div w:id="196965263">
      <w:marLeft w:val="0"/>
      <w:marRight w:val="0"/>
      <w:marTop w:val="0"/>
      <w:marBottom w:val="0"/>
      <w:divBdr>
        <w:top w:val="none" w:sz="0" w:space="0" w:color="auto"/>
        <w:left w:val="none" w:sz="0" w:space="0" w:color="auto"/>
        <w:bottom w:val="none" w:sz="0" w:space="0" w:color="auto"/>
        <w:right w:val="none" w:sz="0" w:space="0" w:color="auto"/>
      </w:divBdr>
    </w:div>
    <w:div w:id="196965264">
      <w:marLeft w:val="0"/>
      <w:marRight w:val="0"/>
      <w:marTop w:val="0"/>
      <w:marBottom w:val="0"/>
      <w:divBdr>
        <w:top w:val="none" w:sz="0" w:space="0" w:color="auto"/>
        <w:left w:val="none" w:sz="0" w:space="0" w:color="auto"/>
        <w:bottom w:val="none" w:sz="0" w:space="0" w:color="auto"/>
        <w:right w:val="none" w:sz="0" w:space="0" w:color="auto"/>
      </w:divBdr>
    </w:div>
    <w:div w:id="196965265">
      <w:marLeft w:val="0"/>
      <w:marRight w:val="0"/>
      <w:marTop w:val="0"/>
      <w:marBottom w:val="0"/>
      <w:divBdr>
        <w:top w:val="none" w:sz="0" w:space="0" w:color="auto"/>
        <w:left w:val="none" w:sz="0" w:space="0" w:color="auto"/>
        <w:bottom w:val="none" w:sz="0" w:space="0" w:color="auto"/>
        <w:right w:val="none" w:sz="0" w:space="0" w:color="auto"/>
      </w:divBdr>
    </w:div>
    <w:div w:id="196965266">
      <w:marLeft w:val="0"/>
      <w:marRight w:val="0"/>
      <w:marTop w:val="0"/>
      <w:marBottom w:val="0"/>
      <w:divBdr>
        <w:top w:val="none" w:sz="0" w:space="0" w:color="auto"/>
        <w:left w:val="none" w:sz="0" w:space="0" w:color="auto"/>
        <w:bottom w:val="none" w:sz="0" w:space="0" w:color="auto"/>
        <w:right w:val="none" w:sz="0" w:space="0" w:color="auto"/>
      </w:divBdr>
    </w:div>
    <w:div w:id="196965267">
      <w:marLeft w:val="0"/>
      <w:marRight w:val="0"/>
      <w:marTop w:val="0"/>
      <w:marBottom w:val="0"/>
      <w:divBdr>
        <w:top w:val="none" w:sz="0" w:space="0" w:color="auto"/>
        <w:left w:val="none" w:sz="0" w:space="0" w:color="auto"/>
        <w:bottom w:val="none" w:sz="0" w:space="0" w:color="auto"/>
        <w:right w:val="none" w:sz="0" w:space="0" w:color="auto"/>
      </w:divBdr>
    </w:div>
    <w:div w:id="196965268">
      <w:marLeft w:val="0"/>
      <w:marRight w:val="0"/>
      <w:marTop w:val="0"/>
      <w:marBottom w:val="0"/>
      <w:divBdr>
        <w:top w:val="none" w:sz="0" w:space="0" w:color="auto"/>
        <w:left w:val="none" w:sz="0" w:space="0" w:color="auto"/>
        <w:bottom w:val="none" w:sz="0" w:space="0" w:color="auto"/>
        <w:right w:val="none" w:sz="0" w:space="0" w:color="auto"/>
      </w:divBdr>
    </w:div>
    <w:div w:id="1969652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1207</Words>
  <Characters>689</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Andriy Romanchuk</dc:creator>
  <cp:keywords/>
  <dc:description/>
  <cp:lastModifiedBy>Deputat</cp:lastModifiedBy>
  <cp:revision>4</cp:revision>
  <cp:lastPrinted>2017-03-21T08:01:00Z</cp:lastPrinted>
  <dcterms:created xsi:type="dcterms:W3CDTF">2017-03-16T09:21:00Z</dcterms:created>
  <dcterms:modified xsi:type="dcterms:W3CDTF">2017-03-22T09:39:00Z</dcterms:modified>
</cp:coreProperties>
</file>