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2D01" w:rsidRDefault="00562D01" w:rsidP="00DE171B">
      <w:pPr>
        <w:pStyle w:val="NormalWeb"/>
        <w:pBdr>
          <w:bottom w:val="single" w:sz="12" w:space="1" w:color="auto"/>
        </w:pBdr>
        <w:jc w:val="center"/>
        <w:rPr>
          <w:rFonts w:ascii="Times New Roman" w:hAnsi="Times New Roman"/>
          <w:color w:val="000000"/>
          <w:lang w:val="en-US"/>
        </w:rPr>
      </w:pPr>
    </w:p>
    <w:p w:rsidR="00562D01" w:rsidRDefault="00562D01" w:rsidP="00DE171B">
      <w:pPr>
        <w:pStyle w:val="NormalWeb"/>
        <w:pBdr>
          <w:bottom w:val="single" w:sz="12" w:space="1" w:color="auto"/>
        </w:pBdr>
        <w:jc w:val="center"/>
        <w:rPr>
          <w:rFonts w:ascii="Times New Roman" w:hAnsi="Times New Roman"/>
          <w:color w:val="000000"/>
        </w:rPr>
      </w:pPr>
      <w:r w:rsidRPr="00924A87">
        <w:rPr>
          <w:rFonts w:ascii="Times New Roman" w:hAnsi="Times New Roman"/>
          <w:noProof/>
          <w:color w:val="00000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Описание: Описание: Описание: Описание: Описание: Описание: Описание: Описание: untitled" style="width:31.8pt;height:42.6pt;visibility:visible">
            <v:imagedata r:id="rId5" o:title=""/>
          </v:shape>
        </w:pict>
      </w:r>
    </w:p>
    <w:p w:rsidR="00562D01" w:rsidRDefault="00562D01" w:rsidP="00DE171B">
      <w:pPr>
        <w:pStyle w:val="NormalWeb"/>
        <w:pBdr>
          <w:bottom w:val="single" w:sz="12" w:space="1" w:color="auto"/>
        </w:pBdr>
        <w:spacing w:before="0" w:beforeAutospacing="0" w:after="0" w:afterAutospacing="0"/>
        <w:jc w:val="center"/>
        <w:rPr>
          <w:rFonts w:ascii="Times New Roman" w:hAnsi="Times New Roman"/>
          <w:b/>
          <w:color w:val="000000"/>
          <w:sz w:val="32"/>
          <w:szCs w:val="28"/>
        </w:rPr>
      </w:pPr>
      <w:r>
        <w:rPr>
          <w:rFonts w:ascii="Times New Roman" w:hAnsi="Times New Roman"/>
          <w:b/>
          <w:color w:val="000000"/>
          <w:sz w:val="32"/>
          <w:szCs w:val="28"/>
        </w:rPr>
        <w:t>НАРОДНИЙ   ДЕПУТАТ  УКРАЇНИ</w:t>
      </w:r>
    </w:p>
    <w:p w:rsidR="00562D01" w:rsidRDefault="00562D01" w:rsidP="00DE171B">
      <w:pPr>
        <w:pStyle w:val="NormalWeb"/>
        <w:pBdr>
          <w:bottom w:val="single" w:sz="12" w:space="1" w:color="auto"/>
        </w:pBdr>
        <w:spacing w:after="0" w:afterAutospacing="0"/>
        <w:jc w:val="center"/>
        <w:rPr>
          <w:rFonts w:ascii="Times New Roman" w:hAnsi="Times New Roman"/>
          <w:b/>
          <w:color w:val="000000"/>
          <w:sz w:val="20"/>
          <w:szCs w:val="20"/>
        </w:rPr>
      </w:pPr>
      <w:smartTag w:uri="urn:schemas-microsoft-com:office:smarttags" w:element="metricconverter">
        <w:smartTagPr>
          <w:attr w:name="ProductID" w:val="01008, м"/>
        </w:smartTagPr>
        <w:r>
          <w:rPr>
            <w:rFonts w:ascii="Times New Roman" w:hAnsi="Times New Roman"/>
            <w:b/>
            <w:color w:val="000000"/>
            <w:sz w:val="20"/>
            <w:szCs w:val="20"/>
          </w:rPr>
          <w:t>01008, м</w:t>
        </w:r>
      </w:smartTag>
      <w:r>
        <w:rPr>
          <w:rFonts w:ascii="Times New Roman" w:hAnsi="Times New Roman"/>
          <w:b/>
          <w:color w:val="000000"/>
          <w:sz w:val="20"/>
          <w:szCs w:val="20"/>
        </w:rPr>
        <w:t>. Київ-8, вул. М. Грушевського, 5, Верховна Рада України</w:t>
      </w:r>
    </w:p>
    <w:p w:rsidR="00562D01" w:rsidRDefault="00562D01" w:rsidP="005947EA">
      <w:pPr>
        <w:rPr>
          <w:rFonts w:cs="Antiqua"/>
          <w:sz w:val="32"/>
          <w:szCs w:val="32"/>
        </w:rPr>
      </w:pPr>
    </w:p>
    <w:p w:rsidR="00562D01" w:rsidRPr="00DE171B" w:rsidRDefault="00562D01" w:rsidP="00DE171B">
      <w:r>
        <w:t xml:space="preserve"> "</w:t>
      </w:r>
      <w:r w:rsidRPr="00907A78">
        <w:rPr>
          <w:lang w:val="ru-RU"/>
        </w:rPr>
        <w:t xml:space="preserve">____" ______________ </w:t>
      </w:r>
      <w:r>
        <w:t>2018 р.</w:t>
      </w:r>
    </w:p>
    <w:p w:rsidR="00562D01" w:rsidRDefault="00562D01" w:rsidP="005947EA">
      <w:pPr>
        <w:pStyle w:val="a0"/>
        <w:spacing w:before="240" w:after="120"/>
        <w:rPr>
          <w:rFonts w:ascii="Times New Roman" w:hAnsi="Times New Roman" w:cs="Times New Roman"/>
          <w:b/>
          <w:bCs/>
          <w:sz w:val="28"/>
          <w:szCs w:val="28"/>
        </w:rPr>
      </w:pPr>
    </w:p>
    <w:p w:rsidR="00562D01" w:rsidRDefault="00562D01" w:rsidP="005947EA">
      <w:pPr>
        <w:pStyle w:val="a0"/>
        <w:spacing w:before="240" w:after="12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ВЕРХОВНА РАДА УКРАЇНИ</w:t>
      </w:r>
    </w:p>
    <w:p w:rsidR="00562D01" w:rsidRDefault="00562D01" w:rsidP="005947EA">
      <w:pPr>
        <w:pStyle w:val="a"/>
        <w:jc w:val="both"/>
        <w:rPr>
          <w:rFonts w:ascii="Times New Roman" w:hAnsi="Times New Roman" w:cs="Times New Roman"/>
          <w:sz w:val="28"/>
          <w:szCs w:val="28"/>
        </w:rPr>
      </w:pPr>
    </w:p>
    <w:p w:rsidR="00562D01" w:rsidRPr="001B35D8" w:rsidRDefault="00562D01" w:rsidP="001B35D8">
      <w:pPr>
        <w:ind w:firstLine="709"/>
        <w:jc w:val="both"/>
        <w:rPr>
          <w:b/>
          <w:bCs/>
        </w:rPr>
      </w:pPr>
      <w:r>
        <w:t xml:space="preserve">Відповідно до статті 93 Конституції України, статті 12 Закону України «Про статус народного депутата України» та  статей 89 та 100 Регламенту Верховної Ради України в порядку законодавчої ініціативи  вноситься на розгляд Верховної Ради України проект Закону України </w:t>
      </w:r>
      <w:r>
        <w:rPr>
          <w:b/>
          <w:bCs/>
        </w:rPr>
        <w:t>«Про внесення змін до Регламенту Верховної Ради України (щодо зміни процедури другого читання)».</w:t>
      </w:r>
      <w:r>
        <w:t xml:space="preserve"> </w:t>
      </w:r>
    </w:p>
    <w:p w:rsidR="00562D01" w:rsidRDefault="00562D01" w:rsidP="005947EA">
      <w:pPr>
        <w:pStyle w:val="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Доповідати даний законопроект на пленарному засіданні Верховної Ради України буде народний депутат України Шинькович А.В.</w:t>
      </w:r>
    </w:p>
    <w:p w:rsidR="00562D01" w:rsidRDefault="00562D01" w:rsidP="005947EA">
      <w:pPr>
        <w:pStyle w:val="a"/>
        <w:jc w:val="both"/>
        <w:rPr>
          <w:rFonts w:ascii="Times New Roman" w:hAnsi="Times New Roman" w:cs="Times New Roman"/>
          <w:sz w:val="28"/>
          <w:szCs w:val="28"/>
        </w:rPr>
      </w:pPr>
    </w:p>
    <w:p w:rsidR="00562D01" w:rsidRDefault="00562D01" w:rsidP="005947EA">
      <w:pPr>
        <w:pStyle w:val="HTMLPreformatted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62D01" w:rsidRDefault="00562D01" w:rsidP="005947EA">
      <w:pPr>
        <w:pStyle w:val="HTMLPreformatted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07A78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>Додатки:</w:t>
      </w:r>
    </w:p>
    <w:p w:rsidR="00562D01" w:rsidRDefault="00562D01" w:rsidP="005947EA">
      <w:pPr>
        <w:pStyle w:val="HTMLPreformatted"/>
        <w:numPr>
          <w:ilvl w:val="0"/>
          <w:numId w:val="1"/>
        </w:numPr>
        <w:tabs>
          <w:tab w:val="clear" w:pos="1440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Проект Закону України на  4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val="uk-UA"/>
        </w:rPr>
        <w:t>арк.</w:t>
      </w:r>
    </w:p>
    <w:p w:rsidR="00562D01" w:rsidRDefault="00562D01" w:rsidP="005947EA">
      <w:pPr>
        <w:pStyle w:val="HTMLPreformatted"/>
        <w:numPr>
          <w:ilvl w:val="0"/>
          <w:numId w:val="1"/>
        </w:numPr>
        <w:tabs>
          <w:tab w:val="clear" w:pos="1440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Пояснювальна записка до проекту Закону України на 5 арк.</w:t>
      </w:r>
    </w:p>
    <w:p w:rsidR="00562D01" w:rsidRDefault="00562D01" w:rsidP="005947EA">
      <w:pPr>
        <w:pStyle w:val="HTMLPreformatted"/>
        <w:numPr>
          <w:ilvl w:val="0"/>
          <w:numId w:val="1"/>
        </w:numPr>
        <w:tabs>
          <w:tab w:val="clear" w:pos="1440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Порівняльна таблиця до проекту Закону України на 12 арк.</w:t>
      </w:r>
    </w:p>
    <w:p w:rsidR="00562D01" w:rsidRDefault="00562D01" w:rsidP="005947EA">
      <w:pPr>
        <w:pStyle w:val="HTMLPreformatted"/>
        <w:numPr>
          <w:ilvl w:val="0"/>
          <w:numId w:val="1"/>
        </w:numPr>
        <w:tabs>
          <w:tab w:val="clear" w:pos="1440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Авторський колектив на 1 арк.</w:t>
      </w:r>
    </w:p>
    <w:p w:rsidR="00562D01" w:rsidRDefault="00562D01" w:rsidP="005947EA">
      <w:pPr>
        <w:pStyle w:val="HTMLPreformatted"/>
        <w:numPr>
          <w:ilvl w:val="0"/>
          <w:numId w:val="1"/>
        </w:numPr>
        <w:tabs>
          <w:tab w:val="clear" w:pos="1440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Електрона версія супровідних документів.</w:t>
      </w:r>
    </w:p>
    <w:p w:rsidR="00562D01" w:rsidRDefault="00562D01" w:rsidP="005947EA">
      <w:pPr>
        <w:pStyle w:val="HTMLPreformatted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62D01" w:rsidRDefault="00562D01" w:rsidP="005947EA">
      <w:pPr>
        <w:pStyle w:val="HTMLPreformatted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W w:w="0" w:type="auto"/>
        <w:tblLook w:val="01E0"/>
      </w:tblPr>
      <w:tblGrid>
        <w:gridCol w:w="4785"/>
        <w:gridCol w:w="4785"/>
      </w:tblGrid>
      <w:tr w:rsidR="00562D01" w:rsidTr="00445943">
        <w:tc>
          <w:tcPr>
            <w:tcW w:w="4785" w:type="dxa"/>
          </w:tcPr>
          <w:p w:rsidR="00562D01" w:rsidRDefault="00562D01" w:rsidP="00445943">
            <w:pPr>
              <w:pStyle w:val="BodyText"/>
              <w:spacing w:line="480" w:lineRule="auto"/>
            </w:pPr>
            <w:r w:rsidRPr="00445943">
              <w:rPr>
                <w:b/>
                <w:bCs/>
              </w:rPr>
              <w:t>Народні депутати України</w:t>
            </w:r>
          </w:p>
        </w:tc>
        <w:tc>
          <w:tcPr>
            <w:tcW w:w="4785" w:type="dxa"/>
          </w:tcPr>
          <w:p w:rsidR="00562D01" w:rsidRPr="00AF0010" w:rsidRDefault="00562D01" w:rsidP="00933F09">
            <w:pPr>
              <w:rPr>
                <w:b/>
              </w:rPr>
            </w:pPr>
            <w:r>
              <w:rPr>
                <w:b/>
                <w:bCs/>
                <w:lang w:val="en-US"/>
              </w:rPr>
              <w:t xml:space="preserve">            </w:t>
            </w:r>
            <w:r>
              <w:rPr>
                <w:b/>
                <w:bCs/>
              </w:rPr>
              <w:t xml:space="preserve"> </w:t>
            </w:r>
            <w:r w:rsidRPr="00AF0010">
              <w:rPr>
                <w:b/>
                <w:lang w:val="ru-RU"/>
              </w:rPr>
              <w:t>А.В. Шинькович</w:t>
            </w:r>
          </w:p>
          <w:p w:rsidR="00562D01" w:rsidRPr="00AF0010" w:rsidRDefault="00562D01" w:rsidP="00933F09">
            <w:pPr>
              <w:ind w:left="975"/>
              <w:rPr>
                <w:b/>
              </w:rPr>
            </w:pPr>
            <w:r w:rsidRPr="00AF0010">
              <w:rPr>
                <w:b/>
              </w:rPr>
              <w:tab/>
              <w:t xml:space="preserve">                            </w:t>
            </w:r>
            <w:r>
              <w:rPr>
                <w:b/>
              </w:rPr>
              <w:t xml:space="preserve">                                                            </w:t>
            </w:r>
            <w:r w:rsidRPr="00933F09">
              <w:rPr>
                <w:b/>
                <w:lang w:val="ru-RU"/>
              </w:rPr>
              <w:t xml:space="preserve">              </w:t>
            </w:r>
            <w:r w:rsidRPr="00AF0010">
              <w:rPr>
                <w:b/>
              </w:rPr>
              <w:t>О.В. Герега</w:t>
            </w:r>
          </w:p>
          <w:p w:rsidR="00562D01" w:rsidRPr="00AF0010" w:rsidRDefault="00562D01" w:rsidP="00933F09">
            <w:pPr>
              <w:ind w:left="975"/>
              <w:rPr>
                <w:b/>
              </w:rPr>
            </w:pPr>
            <w:r w:rsidRPr="00933F09">
              <w:rPr>
                <w:b/>
                <w:lang w:val="ru-RU"/>
              </w:rPr>
              <w:t xml:space="preserve"> </w:t>
            </w:r>
            <w:r w:rsidRPr="00AF0010">
              <w:rPr>
                <w:b/>
              </w:rPr>
              <w:t xml:space="preserve">                            </w:t>
            </w:r>
            <w:r>
              <w:rPr>
                <w:b/>
              </w:rPr>
              <w:t xml:space="preserve">                                                                </w:t>
            </w:r>
            <w:r w:rsidRPr="00AF0010">
              <w:rPr>
                <w:b/>
              </w:rPr>
              <w:t xml:space="preserve"> </w:t>
            </w:r>
            <w:r w:rsidRPr="00933F09">
              <w:rPr>
                <w:b/>
                <w:lang w:val="ru-RU"/>
              </w:rPr>
              <w:t xml:space="preserve">            </w:t>
            </w:r>
          </w:p>
          <w:p w:rsidR="00562D01" w:rsidRPr="002006D0" w:rsidRDefault="00562D01" w:rsidP="00933F09">
            <w:pPr>
              <w:pStyle w:val="BodyText"/>
              <w:ind w:left="975"/>
              <w:rPr>
                <w:b/>
              </w:rPr>
            </w:pPr>
            <w:r>
              <w:rPr>
                <w:b/>
              </w:rPr>
              <w:t xml:space="preserve">    </w:t>
            </w:r>
            <w:r w:rsidRPr="00192DC5">
              <w:rPr>
                <w:b/>
                <w:lang w:val="ru-RU"/>
              </w:rPr>
              <w:t xml:space="preserve">            </w:t>
            </w:r>
          </w:p>
          <w:p w:rsidR="00562D01" w:rsidRPr="00445943" w:rsidRDefault="00562D01" w:rsidP="00445943">
            <w:pPr>
              <w:pStyle w:val="BodyText"/>
              <w:spacing w:line="480" w:lineRule="auto"/>
              <w:jc w:val="left"/>
              <w:rPr>
                <w:b/>
                <w:bCs/>
              </w:rPr>
            </w:pPr>
            <w:r w:rsidRPr="00445943">
              <w:rPr>
                <w:b/>
                <w:bCs/>
              </w:rPr>
              <w:t xml:space="preserve">             </w:t>
            </w:r>
          </w:p>
        </w:tc>
      </w:tr>
      <w:tr w:rsidR="00562D01" w:rsidTr="00445943">
        <w:tc>
          <w:tcPr>
            <w:tcW w:w="4785" w:type="dxa"/>
          </w:tcPr>
          <w:p w:rsidR="00562D01" w:rsidRPr="00445943" w:rsidRDefault="00562D01" w:rsidP="00445943">
            <w:pPr>
              <w:pStyle w:val="BodyText"/>
              <w:spacing w:line="480" w:lineRule="auto"/>
              <w:rPr>
                <w:b/>
                <w:bCs/>
              </w:rPr>
            </w:pPr>
            <w:r w:rsidRPr="00445943">
              <w:rPr>
                <w:b/>
                <w:bCs/>
              </w:rPr>
              <w:t xml:space="preserve">                                                                                                                           </w:t>
            </w:r>
          </w:p>
        </w:tc>
        <w:tc>
          <w:tcPr>
            <w:tcW w:w="4785" w:type="dxa"/>
          </w:tcPr>
          <w:p w:rsidR="00562D01" w:rsidRPr="00413F2E" w:rsidRDefault="00562D01" w:rsidP="00EB371F">
            <w:pPr>
              <w:pStyle w:val="BodyText"/>
              <w:spacing w:line="480" w:lineRule="auto"/>
              <w:rPr>
                <w:b/>
                <w:bCs/>
              </w:rPr>
            </w:pPr>
            <w:r w:rsidRPr="00445943">
              <w:rPr>
                <w:b/>
                <w:bCs/>
              </w:rPr>
              <w:t xml:space="preserve">                                </w:t>
            </w:r>
            <w:r w:rsidRPr="00933F09">
              <w:rPr>
                <w:b/>
                <w:bCs/>
                <w:lang w:val="ru-RU"/>
              </w:rPr>
              <w:t xml:space="preserve">  </w:t>
            </w:r>
          </w:p>
        </w:tc>
      </w:tr>
    </w:tbl>
    <w:p w:rsidR="00562D01" w:rsidRPr="00ED7E11" w:rsidRDefault="00562D01" w:rsidP="00ED7E11">
      <w:pPr>
        <w:tabs>
          <w:tab w:val="num" w:pos="1440"/>
        </w:tabs>
        <w:rPr>
          <w:lang w:val="en-US"/>
        </w:rPr>
      </w:pPr>
    </w:p>
    <w:p w:rsidR="00562D01" w:rsidRDefault="00562D01" w:rsidP="005947EA">
      <w:pPr>
        <w:tabs>
          <w:tab w:val="num" w:pos="1440"/>
        </w:tabs>
        <w:jc w:val="right"/>
      </w:pPr>
    </w:p>
    <w:p w:rsidR="00562D01" w:rsidRDefault="00562D01" w:rsidP="005947EA">
      <w:pPr>
        <w:tabs>
          <w:tab w:val="num" w:pos="1440"/>
        </w:tabs>
        <w:jc w:val="right"/>
      </w:pPr>
    </w:p>
    <w:p w:rsidR="00562D01" w:rsidRPr="00933F09" w:rsidRDefault="00562D01" w:rsidP="001B35D8">
      <w:pPr>
        <w:tabs>
          <w:tab w:val="num" w:pos="1440"/>
        </w:tabs>
        <w:rPr>
          <w:lang w:val="ru-RU"/>
        </w:rPr>
      </w:pPr>
    </w:p>
    <w:sectPr w:rsidR="00562D01" w:rsidRPr="00933F09" w:rsidSect="0035435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4136FC"/>
    <w:multiLevelType w:val="hybridMultilevel"/>
    <w:tmpl w:val="494C55EE"/>
    <w:lvl w:ilvl="0" w:tplc="0422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947EA"/>
    <w:rsid w:val="00127206"/>
    <w:rsid w:val="00192DC5"/>
    <w:rsid w:val="001B2060"/>
    <w:rsid w:val="001B35D8"/>
    <w:rsid w:val="002006D0"/>
    <w:rsid w:val="002111AD"/>
    <w:rsid w:val="00240D92"/>
    <w:rsid w:val="00253C3C"/>
    <w:rsid w:val="00354354"/>
    <w:rsid w:val="004073E2"/>
    <w:rsid w:val="00413F2E"/>
    <w:rsid w:val="00445943"/>
    <w:rsid w:val="004E5BC7"/>
    <w:rsid w:val="004F407B"/>
    <w:rsid w:val="00562D01"/>
    <w:rsid w:val="005947EA"/>
    <w:rsid w:val="005D1611"/>
    <w:rsid w:val="005E699B"/>
    <w:rsid w:val="00600561"/>
    <w:rsid w:val="006E278A"/>
    <w:rsid w:val="007037B2"/>
    <w:rsid w:val="00752CEB"/>
    <w:rsid w:val="007D57E7"/>
    <w:rsid w:val="00853B39"/>
    <w:rsid w:val="00906994"/>
    <w:rsid w:val="00907A78"/>
    <w:rsid w:val="00924A87"/>
    <w:rsid w:val="00933F09"/>
    <w:rsid w:val="009C5707"/>
    <w:rsid w:val="00A11808"/>
    <w:rsid w:val="00AA28AC"/>
    <w:rsid w:val="00AD47AA"/>
    <w:rsid w:val="00AF0010"/>
    <w:rsid w:val="00B41230"/>
    <w:rsid w:val="00BB4129"/>
    <w:rsid w:val="00C76606"/>
    <w:rsid w:val="00CB2A92"/>
    <w:rsid w:val="00CC0171"/>
    <w:rsid w:val="00D1162F"/>
    <w:rsid w:val="00D32A14"/>
    <w:rsid w:val="00D91E66"/>
    <w:rsid w:val="00DB3020"/>
    <w:rsid w:val="00DE171B"/>
    <w:rsid w:val="00EB371F"/>
    <w:rsid w:val="00ED7E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47EA"/>
    <w:rPr>
      <w:rFonts w:ascii="Times New Roman" w:hAnsi="Times New Roman" w:cs="Times New Roman"/>
      <w:sz w:val="28"/>
      <w:szCs w:val="28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947EA"/>
    <w:pPr>
      <w:keepNext/>
      <w:overflowPunct w:val="0"/>
      <w:autoSpaceDE w:val="0"/>
      <w:autoSpaceDN w:val="0"/>
      <w:adjustRightInd w:val="0"/>
      <w:jc w:val="center"/>
      <w:outlineLvl w:val="0"/>
    </w:pPr>
    <w:rPr>
      <w:b/>
      <w:bCs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5947EA"/>
    <w:rPr>
      <w:rFonts w:ascii="Times New Roman" w:hAnsi="Times New Roman" w:cs="Times New Roman"/>
      <w:b/>
      <w:bCs/>
      <w:sz w:val="28"/>
      <w:szCs w:val="28"/>
      <w:lang w:eastAsia="uk-UA"/>
    </w:rPr>
  </w:style>
  <w:style w:type="paragraph" w:styleId="HTMLPreformatted">
    <w:name w:val="HTML Preformatted"/>
    <w:basedOn w:val="Normal"/>
    <w:link w:val="HTMLPreformattedChar"/>
    <w:uiPriority w:val="99"/>
    <w:semiHidden/>
    <w:rsid w:val="005947E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5947EA"/>
    <w:rPr>
      <w:rFonts w:ascii="Courier New" w:hAnsi="Courier New" w:cs="Courier New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5947EA"/>
    <w:pPr>
      <w:overflowPunct w:val="0"/>
      <w:autoSpaceDE w:val="0"/>
      <w:autoSpaceDN w:val="0"/>
      <w:adjustRightInd w:val="0"/>
      <w:jc w:val="both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5947EA"/>
    <w:rPr>
      <w:rFonts w:ascii="Times New Roman" w:hAnsi="Times New Roman" w:cs="Times New Roman"/>
      <w:sz w:val="28"/>
      <w:szCs w:val="28"/>
      <w:lang w:eastAsia="uk-UA"/>
    </w:rPr>
  </w:style>
  <w:style w:type="paragraph" w:customStyle="1" w:styleId="a">
    <w:name w:val="Нормальний текст"/>
    <w:basedOn w:val="Normal"/>
    <w:uiPriority w:val="99"/>
    <w:rsid w:val="005947EA"/>
    <w:pPr>
      <w:spacing w:before="120"/>
      <w:ind w:firstLine="567"/>
    </w:pPr>
    <w:rPr>
      <w:rFonts w:ascii="Antiqua" w:hAnsi="Antiqua" w:cs="Antiqua"/>
      <w:sz w:val="26"/>
      <w:szCs w:val="26"/>
    </w:rPr>
  </w:style>
  <w:style w:type="paragraph" w:customStyle="1" w:styleId="a0">
    <w:name w:val="Шапка документу"/>
    <w:basedOn w:val="Normal"/>
    <w:uiPriority w:val="99"/>
    <w:rsid w:val="005947EA"/>
    <w:pPr>
      <w:keepNext/>
      <w:keepLines/>
      <w:spacing w:after="240"/>
      <w:ind w:left="4536"/>
      <w:jc w:val="center"/>
    </w:pPr>
    <w:rPr>
      <w:rFonts w:ascii="Antiqua" w:hAnsi="Antiqua" w:cs="Antiqua"/>
      <w:sz w:val="26"/>
      <w:szCs w:val="26"/>
    </w:rPr>
  </w:style>
  <w:style w:type="table" w:styleId="TableGrid">
    <w:name w:val="Table Grid"/>
    <w:basedOn w:val="TableNormal"/>
    <w:uiPriority w:val="99"/>
    <w:rsid w:val="005947EA"/>
    <w:rPr>
      <w:rFonts w:ascii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rsid w:val="00DE171B"/>
    <w:pPr>
      <w:spacing w:before="100" w:beforeAutospacing="1" w:after="100" w:afterAutospacing="1"/>
    </w:pPr>
    <w:rPr>
      <w:rFonts w:ascii="Verdana" w:hAnsi="Verdan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1011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11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</TotalTime>
  <Pages>1</Pages>
  <Words>854</Words>
  <Characters>487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НАРОДНИЙ ДЕПУТАТ УКРАЇНИ</dc:title>
  <dc:subject/>
  <dc:creator>Volodymyr Kryzhanivsky</dc:creator>
  <cp:keywords/>
  <dc:description/>
  <cp:lastModifiedBy>Deputat</cp:lastModifiedBy>
  <cp:revision>12</cp:revision>
  <cp:lastPrinted>2018-05-24T08:48:00Z</cp:lastPrinted>
  <dcterms:created xsi:type="dcterms:W3CDTF">2018-04-25T11:24:00Z</dcterms:created>
  <dcterms:modified xsi:type="dcterms:W3CDTF">2018-05-24T13:07:00Z</dcterms:modified>
</cp:coreProperties>
</file>