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DA43F8" w14:textId="77777777" w:rsidR="00350A4C" w:rsidRPr="00C541DE" w:rsidRDefault="00350A4C" w:rsidP="00350A4C">
      <w:pPr>
        <w:pStyle w:val="StyleZakonu"/>
        <w:spacing w:after="0" w:line="240" w:lineRule="auto"/>
        <w:ind w:firstLine="709"/>
        <w:jc w:val="center"/>
        <w:rPr>
          <w:rFonts w:ascii="Peterburg" w:hAnsi="Peterburg"/>
          <w:color w:val="000000" w:themeColor="text1"/>
          <w:sz w:val="28"/>
          <w:szCs w:val="28"/>
        </w:rPr>
      </w:pPr>
      <w:bookmarkStart w:id="0" w:name="tabl"/>
      <w:bookmarkStart w:id="1" w:name="n1" w:colFirst="0" w:colLast="0"/>
    </w:p>
    <w:p w14:paraId="73051019" w14:textId="31F648B8" w:rsidR="00350A4C" w:rsidRPr="005033D3" w:rsidRDefault="005033D3" w:rsidP="005033D3">
      <w:pPr>
        <w:pStyle w:val="StyleZakonu"/>
        <w:spacing w:after="0" w:line="240" w:lineRule="auto"/>
        <w:ind w:firstLine="709"/>
        <w:rPr>
          <w:rFonts w:ascii="Peterburg" w:hAnsi="Peterburg"/>
          <w:b/>
          <w:color w:val="000000" w:themeColor="text1"/>
          <w:sz w:val="28"/>
          <w:szCs w:val="28"/>
        </w:rPr>
      </w:pPr>
      <w:r>
        <w:rPr>
          <w:rFonts w:ascii="Peterburg" w:hAnsi="Peterburg"/>
          <w:color w:val="000000" w:themeColor="text1"/>
          <w:sz w:val="28"/>
          <w:szCs w:val="28"/>
        </w:rPr>
        <w:t xml:space="preserve">        </w:t>
      </w:r>
      <w:r w:rsidR="0013122A" w:rsidRPr="005033D3">
        <w:rPr>
          <w:rFonts w:ascii="Peterburg" w:hAnsi="Peterburg"/>
          <w:b/>
          <w:color w:val="000000" w:themeColor="text1"/>
          <w:sz w:val="28"/>
          <w:szCs w:val="28"/>
        </w:rPr>
        <w:t>З А К О Н    У К Р А Ї Н И</w:t>
      </w:r>
    </w:p>
    <w:p w14:paraId="026ACB1E" w14:textId="77777777" w:rsidR="00350A4C" w:rsidRPr="00C541DE" w:rsidRDefault="00350A4C" w:rsidP="00350A4C">
      <w:pPr>
        <w:pStyle w:val="StyleZakonu"/>
        <w:spacing w:after="0" w:line="240" w:lineRule="auto"/>
        <w:ind w:firstLine="709"/>
        <w:jc w:val="center"/>
        <w:rPr>
          <w:rFonts w:ascii="Peterburg" w:hAnsi="Peterburg"/>
          <w:color w:val="000000" w:themeColor="text1"/>
          <w:sz w:val="28"/>
          <w:szCs w:val="28"/>
        </w:rPr>
      </w:pPr>
    </w:p>
    <w:p w14:paraId="7235EDD1" w14:textId="77777777" w:rsidR="00350A4C" w:rsidRPr="00C541DE" w:rsidRDefault="00350A4C" w:rsidP="00350A4C">
      <w:pPr>
        <w:pStyle w:val="StyleZakonu"/>
        <w:spacing w:after="0" w:line="240" w:lineRule="auto"/>
        <w:ind w:firstLine="709"/>
        <w:jc w:val="center"/>
        <w:rPr>
          <w:rFonts w:ascii="Peterburg" w:hAnsi="Peterburg"/>
          <w:color w:val="000000" w:themeColor="text1"/>
          <w:sz w:val="28"/>
          <w:szCs w:val="28"/>
        </w:rPr>
      </w:pPr>
    </w:p>
    <w:p w14:paraId="75BEECDB" w14:textId="51B92309" w:rsidR="00161747" w:rsidRPr="00C541DE" w:rsidRDefault="005033D3" w:rsidP="005033D3">
      <w:pPr>
        <w:pStyle w:val="StyleZakonu"/>
        <w:spacing w:after="0" w:line="240" w:lineRule="auto"/>
        <w:ind w:firstLine="0"/>
        <w:rPr>
          <w:rFonts w:ascii="Peterburg" w:hAnsi="Peterburg"/>
          <w:color w:val="000000" w:themeColor="text1"/>
          <w:sz w:val="28"/>
          <w:szCs w:val="28"/>
        </w:rPr>
      </w:pPr>
      <w:r>
        <w:rPr>
          <w:rFonts w:ascii="Peterburg" w:hAnsi="Peterburg"/>
          <w:color w:val="000000" w:themeColor="text1"/>
          <w:sz w:val="28"/>
          <w:szCs w:val="28"/>
        </w:rPr>
        <w:t xml:space="preserve">              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Про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фінансовий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лізинг</w:t>
      </w:r>
    </w:p>
    <w:bookmarkStart w:id="2" w:name="n2" w:colFirst="0" w:colLast="0"/>
    <w:bookmarkEnd w:id="1"/>
    <w:p w14:paraId="4C080309" w14:textId="2BE837AE" w:rsidR="00563974" w:rsidRPr="00C541DE" w:rsidRDefault="00350A4C" w:rsidP="00350A4C">
      <w:pPr>
        <w:pStyle w:val="StyleZakonu"/>
        <w:spacing w:after="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noProof/>
          <w:color w:val="000000" w:themeColor="text1"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92EFDC" wp14:editId="7DDA1C21">
                <wp:simplePos x="0" y="0"/>
                <wp:positionH relativeFrom="column">
                  <wp:posOffset>1720215</wp:posOffset>
                </wp:positionH>
                <wp:positionV relativeFrom="paragraph">
                  <wp:posOffset>25400</wp:posOffset>
                </wp:positionV>
                <wp:extent cx="1944000" cy="0"/>
                <wp:effectExtent l="0" t="0" r="37465" b="19050"/>
                <wp:wrapNone/>
                <wp:docPr id="1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44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CCCF6B" id="Пряма сполучна лінія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5.45pt,2pt" to="288.5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" strokecolor="black [3200]" strokeweight=".5pt">
                <v:stroke joinstyle="miter"/>
              </v:line>
            </w:pict>
          </mc:Fallback>
        </mc:AlternateContent>
      </w:r>
      <w:r w:rsidR="005033D3">
        <w:rPr>
          <w:rFonts w:ascii="Peterburg" w:hAnsi="Peterburg"/>
          <w:color w:val="000000" w:themeColor="text1"/>
          <w:sz w:val="28"/>
          <w:szCs w:val="28"/>
        </w:rPr>
        <w:t xml:space="preserve">   </w:t>
      </w:r>
    </w:p>
    <w:p w14:paraId="41FA2AC3" w14:textId="77777777" w:rsidR="00350A4C" w:rsidRPr="00C541DE" w:rsidRDefault="00350A4C" w:rsidP="00350A4C">
      <w:pPr>
        <w:pStyle w:val="StyleZakonu"/>
        <w:spacing w:after="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</w:p>
    <w:p w14:paraId="38917855" w14:textId="24F37DC1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Цей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Закон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визначає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загальні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правові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організаційні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засади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Україні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відповідно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міжнародно-правових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стандартів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цій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сфері.</w:t>
      </w:r>
    </w:p>
    <w:p w14:paraId="2C2C1900" w14:textId="77777777" w:rsidR="00350A4C" w:rsidRPr="00C541DE" w:rsidRDefault="00350A4C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</w:p>
    <w:p w14:paraId="169B6520" w14:textId="3D709D5A" w:rsidR="00161747" w:rsidRPr="00C541DE" w:rsidRDefault="00161747" w:rsidP="00C541DE">
      <w:pPr>
        <w:pStyle w:val="StyleZakonu"/>
        <w:spacing w:after="120" w:line="240" w:lineRule="auto"/>
        <w:ind w:firstLine="0"/>
        <w:jc w:val="center"/>
        <w:rPr>
          <w:rFonts w:ascii="Peterburg" w:hAnsi="Peterburg"/>
          <w:color w:val="000000" w:themeColor="text1"/>
          <w:sz w:val="28"/>
          <w:szCs w:val="28"/>
        </w:rPr>
      </w:pPr>
      <w:bookmarkStart w:id="3" w:name="n3" w:colFirst="0" w:colLast="0"/>
      <w:bookmarkEnd w:id="2"/>
      <w:r w:rsidRPr="00C541DE">
        <w:rPr>
          <w:rFonts w:ascii="Peterburg" w:hAnsi="Peterburg"/>
          <w:color w:val="000000" w:themeColor="text1"/>
          <w:sz w:val="28"/>
          <w:szCs w:val="28"/>
        </w:rPr>
        <w:t>Розділ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</w:t>
      </w:r>
      <w:r w:rsidR="00350A4C" w:rsidRPr="00C541DE">
        <w:rPr>
          <w:rFonts w:ascii="Peterburg" w:hAnsi="Peterburg"/>
          <w:color w:val="000000" w:themeColor="text1"/>
          <w:sz w:val="28"/>
          <w:szCs w:val="28"/>
        </w:rPr>
        <w:br/>
      </w:r>
      <w:r w:rsidRPr="00C541DE">
        <w:rPr>
          <w:rFonts w:ascii="Peterburg" w:hAnsi="Peterburg"/>
          <w:color w:val="000000" w:themeColor="text1"/>
          <w:sz w:val="28"/>
          <w:szCs w:val="28"/>
        </w:rPr>
        <w:t>ЗАГАЛЬНІ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ПОЛОЖЕННЯ</w:t>
      </w:r>
    </w:p>
    <w:p w14:paraId="24514A42" w14:textId="77777777" w:rsidR="00350A4C" w:rsidRPr="00C541DE" w:rsidRDefault="00350A4C" w:rsidP="00350A4C">
      <w:pPr>
        <w:pStyle w:val="StyleZakonu"/>
        <w:spacing w:after="120" w:line="240" w:lineRule="auto"/>
        <w:ind w:firstLine="709"/>
        <w:jc w:val="center"/>
        <w:rPr>
          <w:rFonts w:ascii="Peterburg" w:hAnsi="Peterburg"/>
          <w:color w:val="000000" w:themeColor="text1"/>
          <w:sz w:val="28"/>
          <w:szCs w:val="28"/>
        </w:rPr>
      </w:pPr>
    </w:p>
    <w:p w14:paraId="6283284E" w14:textId="43F52D6A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bookmarkStart w:id="4" w:name="n4" w:colFirst="0" w:colLast="0"/>
      <w:bookmarkEnd w:id="3"/>
      <w:r w:rsidRPr="00C541DE">
        <w:rPr>
          <w:rFonts w:ascii="Peterburg" w:hAnsi="Peterburg"/>
          <w:color w:val="000000" w:themeColor="text1"/>
          <w:sz w:val="28"/>
          <w:szCs w:val="28"/>
        </w:rPr>
        <w:t>Стаття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1.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Визначення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термінів</w:t>
      </w:r>
    </w:p>
    <w:p w14:paraId="2FDC20D0" w14:textId="77777777" w:rsidR="00350A4C" w:rsidRPr="00C541DE" w:rsidRDefault="00350A4C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  <w:lang w:val="ru-RU"/>
        </w:rPr>
      </w:pPr>
    </w:p>
    <w:p w14:paraId="5CAE3491" w14:textId="3FF4A8AD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bookmarkStart w:id="5" w:name="n5" w:colFirst="0" w:colLast="0"/>
      <w:bookmarkEnd w:id="4"/>
      <w:r w:rsidRPr="00C541DE">
        <w:rPr>
          <w:rFonts w:ascii="Peterburg" w:hAnsi="Peterburg"/>
          <w:color w:val="000000" w:themeColor="text1"/>
          <w:sz w:val="28"/>
          <w:szCs w:val="28"/>
        </w:rPr>
        <w:t>1.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цьому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Законі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терміни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вживаються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такому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значенні:</w:t>
      </w:r>
    </w:p>
    <w:p w14:paraId="22237EA9" w14:textId="60E55AE6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bookmarkStart w:id="6" w:name="n6" w:colFirst="0" w:colLast="0"/>
      <w:bookmarkEnd w:id="5"/>
      <w:r w:rsidRPr="00C541DE">
        <w:rPr>
          <w:rFonts w:ascii="Peterburg" w:hAnsi="Peterburg"/>
          <w:color w:val="000000" w:themeColor="text1"/>
          <w:sz w:val="28"/>
          <w:szCs w:val="28"/>
        </w:rPr>
        <w:t>договір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C541DE" w:rsidRPr="00C541DE">
        <w:rPr>
          <w:rFonts w:ascii="Peterburg" w:hAnsi="Peterburg"/>
          <w:color w:val="000000" w:themeColor="text1"/>
          <w:spacing w:val="-2"/>
          <w:sz w:val="28"/>
          <w:szCs w:val="28"/>
          <w:lang w:val="en-US"/>
        </w:rPr>
        <w:sym w:font="Symbol" w:char="F02D"/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договір,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яким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надаються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послуги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лізингу;</w:t>
      </w:r>
    </w:p>
    <w:p w14:paraId="5D3B1999" w14:textId="67E7AD9A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bookmarkStart w:id="7" w:name="n7" w:colFirst="0" w:colLast="0"/>
      <w:bookmarkEnd w:id="6"/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лізингодавець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C541DE" w:rsidRPr="00C541DE">
        <w:rPr>
          <w:rFonts w:ascii="Peterburg" w:hAnsi="Peterburg"/>
          <w:color w:val="000000" w:themeColor="text1"/>
          <w:spacing w:val="-2"/>
          <w:sz w:val="28"/>
          <w:szCs w:val="28"/>
          <w:lang w:val="en-US"/>
        </w:rPr>
        <w:sym w:font="Symbol" w:char="F02D"/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юридична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особа,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яка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набула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  <w:lang w:val="ru-RU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  <w:lang w:val="ru-RU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встановленому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законом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порядку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право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надавати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послуги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підставі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передає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proofErr w:type="spellStart"/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лізингоодержувачу</w:t>
      </w:r>
      <w:proofErr w:type="spellEnd"/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володіння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користування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лізингу;</w:t>
      </w:r>
      <w:bookmarkEnd w:id="7"/>
    </w:p>
    <w:p w14:paraId="2DCAF7D3" w14:textId="066757F3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bookmarkStart w:id="8" w:name="n8" w:colFirst="0" w:colLast="0"/>
      <w:proofErr w:type="spellStart"/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</w:t>
      </w:r>
      <w:proofErr w:type="spellEnd"/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C541DE" w:rsidRPr="00C541DE">
        <w:rPr>
          <w:rFonts w:ascii="Peterburg" w:hAnsi="Peterburg"/>
          <w:color w:val="000000" w:themeColor="text1"/>
          <w:spacing w:val="-2"/>
          <w:sz w:val="28"/>
          <w:szCs w:val="28"/>
          <w:lang w:val="en-US"/>
        </w:rPr>
        <w:sym w:font="Symbol" w:char="F02D"/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фізична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особа,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фізична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особа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737960" w:rsidRPr="00737960">
        <w:rPr>
          <w:rFonts w:ascii="Peterburg" w:hAnsi="Peterburg"/>
          <w:color w:val="000000" w:themeColor="text1"/>
          <w:spacing w:val="-2"/>
          <w:sz w:val="28"/>
          <w:szCs w:val="28"/>
          <w:lang w:val="en-US"/>
        </w:rPr>
        <w:sym w:font="Symbol" w:char="F02D"/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підприємець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або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юридична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особа,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яка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відповідно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отримує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лізингодавця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володіння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користування;</w:t>
      </w:r>
      <w:bookmarkEnd w:id="8"/>
    </w:p>
    <w:p w14:paraId="5D6A29F8" w14:textId="21906507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bookmarkStart w:id="9" w:name="n9" w:colFirst="0" w:colLast="0"/>
      <w:r w:rsidRPr="00C541DE">
        <w:rPr>
          <w:rFonts w:ascii="Peterburg" w:hAnsi="Peterburg"/>
          <w:color w:val="000000" w:themeColor="text1"/>
          <w:sz w:val="28"/>
          <w:szCs w:val="28"/>
        </w:rPr>
        <w:t>продавець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(постачальник)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C541DE" w:rsidRPr="00C541DE">
        <w:rPr>
          <w:rFonts w:ascii="Peterburg" w:hAnsi="Peterburg"/>
          <w:color w:val="000000" w:themeColor="text1"/>
          <w:spacing w:val="-2"/>
          <w:sz w:val="28"/>
          <w:szCs w:val="28"/>
        </w:rPr>
        <w:sym w:font="Symbol" w:char="F02D"/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фізична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особа,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фізична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особа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737960" w:rsidRPr="00737960">
        <w:rPr>
          <w:rFonts w:ascii="Peterburg" w:hAnsi="Peterburg"/>
          <w:color w:val="000000" w:themeColor="text1"/>
          <w:spacing w:val="-2"/>
          <w:sz w:val="28"/>
          <w:szCs w:val="28"/>
          <w:lang w:val="en-US"/>
        </w:rPr>
        <w:sym w:font="Symbol" w:char="F02D"/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підприємець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або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юридична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особа,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якої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лізингодавець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набуває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власність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майно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(об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для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подальшої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передачі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proofErr w:type="spellStart"/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лізингоодержувачу</w:t>
      </w:r>
      <w:proofErr w:type="spellEnd"/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підставі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лізингу;</w:t>
      </w:r>
      <w:bookmarkEnd w:id="9"/>
    </w:p>
    <w:p w14:paraId="3278D5F6" w14:textId="39A96607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bookmarkStart w:id="10" w:name="n12" w:colFirst="0" w:colLast="0"/>
      <w:r w:rsidRPr="00C541DE">
        <w:rPr>
          <w:rFonts w:ascii="Peterburg" w:hAnsi="Peterburg"/>
          <w:color w:val="000000" w:themeColor="text1"/>
          <w:sz w:val="28"/>
          <w:szCs w:val="28"/>
        </w:rPr>
        <w:t>фінансовий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C541DE" w:rsidRPr="00C541DE">
        <w:rPr>
          <w:rFonts w:ascii="Peterburg" w:hAnsi="Peterburg"/>
          <w:color w:val="000000" w:themeColor="text1"/>
          <w:spacing w:val="-2"/>
          <w:sz w:val="28"/>
          <w:szCs w:val="28"/>
        </w:rPr>
        <w:sym w:font="Symbol" w:char="F02D"/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вид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правових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відносин,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якими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лізингодавець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зобов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язується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відповідно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строк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плату,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визначені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таким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договором,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передати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proofErr w:type="spellStart"/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лізингоодержувачу</w:t>
      </w:r>
      <w:proofErr w:type="spellEnd"/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володіння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користування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як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майно,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що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lastRenderedPageBreak/>
        <w:t>належить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лізингодавцю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праві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власності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набуте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ним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без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попередньої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домовленості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proofErr w:type="spellStart"/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лізингоодержувачем</w:t>
      </w:r>
      <w:proofErr w:type="spellEnd"/>
      <w:r w:rsidRPr="00C541DE">
        <w:rPr>
          <w:rFonts w:ascii="Peterburg" w:hAnsi="Peterburg"/>
          <w:color w:val="000000" w:themeColor="text1"/>
          <w:sz w:val="28"/>
          <w:szCs w:val="28"/>
        </w:rPr>
        <w:t>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або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майно,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спеціально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придбане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лізингодавцем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продавця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(постачальника)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відповідно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встановлених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proofErr w:type="spellStart"/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лізингоодержувачем</w:t>
      </w:r>
      <w:proofErr w:type="spellEnd"/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специфікацій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умов,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які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передбача</w:t>
      </w:r>
      <w:r w:rsidR="00E0582D" w:rsidRPr="00C541DE">
        <w:rPr>
          <w:rFonts w:ascii="Peterburg" w:hAnsi="Peterburg"/>
          <w:color w:val="000000" w:themeColor="text1"/>
          <w:sz w:val="28"/>
          <w:szCs w:val="28"/>
        </w:rPr>
        <w:t>ють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наявність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хоча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б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однієї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ознак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встановлених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цим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Законом.</w:t>
      </w:r>
      <w:bookmarkEnd w:id="10"/>
    </w:p>
    <w:p w14:paraId="1999E9B6" w14:textId="474AC86E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bookmarkStart w:id="11" w:name="n17" w:colFirst="0" w:colLast="0"/>
      <w:r w:rsidRPr="00C541DE">
        <w:rPr>
          <w:rFonts w:ascii="Peterburg" w:hAnsi="Peterburg"/>
          <w:color w:val="000000" w:themeColor="text1"/>
          <w:sz w:val="28"/>
          <w:szCs w:val="28"/>
        </w:rPr>
        <w:t>2.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Інші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терміни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цьому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Законі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вживаються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значеннях,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наведених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Цивільному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кодексі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України,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Господарському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кодексі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України,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Законі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України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"Про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захист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прав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споживачів",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Законі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України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"Про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електронну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комерцію"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законах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України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питань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регулювання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діяльності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надання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послуг.</w:t>
      </w:r>
    </w:p>
    <w:p w14:paraId="1AF80166" w14:textId="77777777" w:rsidR="00C541DE" w:rsidRPr="00C541DE" w:rsidRDefault="00C541DE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</w:p>
    <w:p w14:paraId="31B60EC8" w14:textId="5B8F3403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bookmarkStart w:id="12" w:name="n18" w:colFirst="0" w:colLast="0"/>
      <w:bookmarkEnd w:id="11"/>
      <w:r w:rsidRPr="00C541DE">
        <w:rPr>
          <w:rFonts w:ascii="Peterburg" w:hAnsi="Peterburg"/>
          <w:color w:val="000000" w:themeColor="text1"/>
          <w:sz w:val="28"/>
          <w:szCs w:val="28"/>
        </w:rPr>
        <w:t>Стаття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2.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Мета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сфера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застосування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Закону</w:t>
      </w:r>
    </w:p>
    <w:p w14:paraId="1FCB2F35" w14:textId="77777777" w:rsidR="00C541DE" w:rsidRPr="00C541DE" w:rsidRDefault="00C541DE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</w:p>
    <w:p w14:paraId="3061DADC" w14:textId="2F7EF45A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bookmarkStart w:id="13" w:name="n19" w:colFirst="0" w:colLast="0"/>
      <w:bookmarkEnd w:id="12"/>
      <w:r w:rsidRPr="00C541DE">
        <w:rPr>
          <w:rFonts w:ascii="Peterburg" w:hAnsi="Peterburg"/>
          <w:color w:val="000000" w:themeColor="text1"/>
          <w:sz w:val="28"/>
          <w:szCs w:val="28"/>
        </w:rPr>
        <w:t>1.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Метою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цього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Закону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забезпечення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захисту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прав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законних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інтересів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proofErr w:type="spellStart"/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лізингоодержувачів</w:t>
      </w:r>
      <w:proofErr w:type="spellEnd"/>
      <w:r w:rsidRPr="00C541DE">
        <w:rPr>
          <w:rFonts w:ascii="Peterburg" w:hAnsi="Peterburg"/>
          <w:color w:val="000000" w:themeColor="text1"/>
          <w:sz w:val="28"/>
          <w:szCs w:val="28"/>
        </w:rPr>
        <w:t>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лізингодавців,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створення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належного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конкурентного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середовища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сфері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гармонізація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законодавства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України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законодавством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Європейського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Союзу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міжнародними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стандартами,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забезпечення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сприятливих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умов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для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розвитку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економіки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України.</w:t>
      </w:r>
    </w:p>
    <w:bookmarkEnd w:id="13"/>
    <w:p w14:paraId="3515F959" w14:textId="60A8D0B9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  <w:lang w:val="ru-RU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2.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Цей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Закон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регулює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відносини,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що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виникають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сфері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Pr="00C541DE">
        <w:rPr>
          <w:rFonts w:ascii="Peterburg" w:hAnsi="Peterburg"/>
          <w:color w:val="000000" w:themeColor="text1"/>
          <w:sz w:val="28"/>
          <w:szCs w:val="28"/>
          <w:lang w:val="ru-RU"/>
        </w:rPr>
        <w:t>.</w:t>
      </w:r>
    </w:p>
    <w:p w14:paraId="475C2DD6" w14:textId="77777777" w:rsidR="00C541DE" w:rsidRPr="00C541DE" w:rsidRDefault="00C541DE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  <w:lang w:val="ru-RU"/>
        </w:rPr>
      </w:pPr>
    </w:p>
    <w:p w14:paraId="07F2DDA5" w14:textId="4E74EB47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bookmarkStart w:id="14" w:name="n20" w:colFirst="0" w:colLast="0"/>
      <w:r w:rsidRPr="00C541DE">
        <w:rPr>
          <w:rFonts w:ascii="Peterburg" w:hAnsi="Peterburg"/>
          <w:color w:val="000000" w:themeColor="text1"/>
          <w:sz w:val="28"/>
          <w:szCs w:val="28"/>
        </w:rPr>
        <w:t>Стаття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3.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Законодавство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сфері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</w:p>
    <w:p w14:paraId="7672E758" w14:textId="77777777" w:rsidR="00C541DE" w:rsidRPr="00C541DE" w:rsidRDefault="00C541DE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</w:p>
    <w:p w14:paraId="53EB6AE2" w14:textId="31DE9CF4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bookmarkStart w:id="15" w:name="n21" w:colFirst="0" w:colLast="0"/>
      <w:bookmarkEnd w:id="14"/>
      <w:r w:rsidRPr="00C541DE">
        <w:rPr>
          <w:rFonts w:ascii="Peterburg" w:hAnsi="Peterburg"/>
          <w:color w:val="000000" w:themeColor="text1"/>
          <w:sz w:val="28"/>
          <w:szCs w:val="28"/>
        </w:rPr>
        <w:t>1.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Відносини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між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лізингодавцем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лізингоодержувачем,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що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виникають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підставі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регулюються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положеннями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Цивільного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кодексу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України,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Господарського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кодексу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України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урахуванням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особливостей,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встановлених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законами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України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питань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регулювання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діяльності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надання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послуг,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цим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Законом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іншими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законами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України,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також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прийнятими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їх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виконання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нормативно-правовими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актами.</w:t>
      </w:r>
      <w:bookmarkEnd w:id="15"/>
    </w:p>
    <w:p w14:paraId="585C3BDD" w14:textId="027BA07C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sz w:val="28"/>
          <w:szCs w:val="28"/>
        </w:rPr>
      </w:pPr>
      <w:bookmarkStart w:id="16" w:name="n22" w:colFirst="0" w:colLast="0"/>
      <w:r w:rsidRPr="00C541DE">
        <w:rPr>
          <w:rFonts w:ascii="Peterburg" w:hAnsi="Peterburg"/>
          <w:sz w:val="28"/>
          <w:szCs w:val="28"/>
        </w:rPr>
        <w:t>2.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Відносини,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що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виникають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між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лізингодавцем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та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продавцем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(постачальником)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у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зв</w:t>
      </w:r>
      <w:r w:rsidR="00C541DE" w:rsidRPr="00C541DE">
        <w:rPr>
          <w:rFonts w:ascii="Peterburg" w:hAnsi="Peterburg"/>
          <w:sz w:val="28"/>
          <w:szCs w:val="28"/>
        </w:rPr>
        <w:t>’</w:t>
      </w:r>
      <w:r w:rsidRPr="00C541DE">
        <w:rPr>
          <w:rFonts w:ascii="Peterburg" w:hAnsi="Peterburg"/>
          <w:sz w:val="28"/>
          <w:szCs w:val="28"/>
        </w:rPr>
        <w:t>язку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з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набуттям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лізингодавцем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у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власність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об</w:t>
      </w:r>
      <w:r w:rsidR="00C541DE" w:rsidRPr="00C541DE">
        <w:rPr>
          <w:rFonts w:ascii="Peterburg" w:hAnsi="Peterburg"/>
          <w:sz w:val="28"/>
          <w:szCs w:val="28"/>
        </w:rPr>
        <w:t>’</w:t>
      </w:r>
      <w:r w:rsidRPr="00C541DE">
        <w:rPr>
          <w:rFonts w:ascii="Peterburg" w:hAnsi="Peterburg"/>
          <w:sz w:val="28"/>
          <w:szCs w:val="28"/>
        </w:rPr>
        <w:t>єкта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фінансового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лізингу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для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подальшої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передачі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цього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об</w:t>
      </w:r>
      <w:r w:rsidR="00C541DE" w:rsidRPr="00C541DE">
        <w:rPr>
          <w:rFonts w:ascii="Peterburg" w:hAnsi="Peterburg"/>
          <w:sz w:val="28"/>
          <w:szCs w:val="28"/>
        </w:rPr>
        <w:t>’</w:t>
      </w:r>
      <w:r w:rsidRPr="00C541DE">
        <w:rPr>
          <w:rFonts w:ascii="Peterburg" w:hAnsi="Peterburg"/>
          <w:sz w:val="28"/>
          <w:szCs w:val="28"/>
        </w:rPr>
        <w:t>єкта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proofErr w:type="spellStart"/>
      <w:r w:rsidRPr="00C541DE">
        <w:rPr>
          <w:rFonts w:ascii="Peterburg" w:hAnsi="Peterburg"/>
          <w:sz w:val="28"/>
          <w:szCs w:val="28"/>
        </w:rPr>
        <w:t>лізингоодержувачу</w:t>
      </w:r>
      <w:proofErr w:type="spellEnd"/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на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підставі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договору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фінансового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лізингу,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регулюються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lastRenderedPageBreak/>
        <w:t>положеннями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Цивільного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кодексу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України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про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купівлю-продаж,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поставку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з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урахуванням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особливостей,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встановлених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цим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Законом.</w:t>
      </w:r>
      <w:bookmarkEnd w:id="16"/>
    </w:p>
    <w:p w14:paraId="3C83A16A" w14:textId="2B0DE3BB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3.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Положення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інших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нормативно-правових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актів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регулюють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відносини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сфері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частині,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що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суперечить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цьому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Закону.</w:t>
      </w:r>
    </w:p>
    <w:p w14:paraId="4EE648AF" w14:textId="77777777" w:rsidR="00C541DE" w:rsidRPr="00C541DE" w:rsidRDefault="00C541DE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</w:p>
    <w:p w14:paraId="20D43740" w14:textId="61E98828" w:rsidR="00161747" w:rsidRPr="00C541DE" w:rsidRDefault="00161747" w:rsidP="00C541DE">
      <w:pPr>
        <w:pStyle w:val="StyleZakonu"/>
        <w:spacing w:after="120" w:line="240" w:lineRule="auto"/>
        <w:ind w:left="2002" w:hanging="1293"/>
        <w:jc w:val="left"/>
        <w:rPr>
          <w:rFonts w:ascii="Peterburg" w:hAnsi="Peterburg"/>
          <w:color w:val="000000" w:themeColor="text1"/>
          <w:sz w:val="28"/>
          <w:szCs w:val="28"/>
        </w:rPr>
      </w:pPr>
      <w:bookmarkStart w:id="17" w:name="n25" w:colFirst="0" w:colLast="0"/>
      <w:r w:rsidRPr="00C541DE">
        <w:rPr>
          <w:rFonts w:ascii="Peterburg" w:hAnsi="Peterburg"/>
          <w:color w:val="000000" w:themeColor="text1"/>
          <w:sz w:val="28"/>
          <w:szCs w:val="28"/>
        </w:rPr>
        <w:t>Стаття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4.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Державне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регулювання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нагляд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ринку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</w:p>
    <w:p w14:paraId="57194457" w14:textId="77777777" w:rsidR="00C541DE" w:rsidRPr="00C541DE" w:rsidRDefault="00C541DE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</w:p>
    <w:p w14:paraId="7470BD83" w14:textId="067D3834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bookmarkStart w:id="18" w:name="n26" w:colFirst="0" w:colLast="0"/>
      <w:bookmarkEnd w:id="17"/>
      <w:r w:rsidRPr="00C541DE">
        <w:rPr>
          <w:rFonts w:ascii="Peterburg" w:hAnsi="Peterburg"/>
          <w:color w:val="000000" w:themeColor="text1"/>
          <w:sz w:val="28"/>
          <w:szCs w:val="28"/>
        </w:rPr>
        <w:t>1.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Державне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регулювання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нагляд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ринку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здійснює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Національний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банк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України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відповідно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Закону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України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послуги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державне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регулювання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ринків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послуг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Pr="00C541DE">
        <w:rPr>
          <w:rFonts w:ascii="Peterburg" w:hAnsi="Peterburg"/>
          <w:color w:val="000000" w:themeColor="text1"/>
          <w:sz w:val="28"/>
          <w:szCs w:val="28"/>
        </w:rPr>
        <w:t>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цього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Закону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інших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законодавчих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актів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України.</w:t>
      </w:r>
      <w:bookmarkEnd w:id="18"/>
    </w:p>
    <w:p w14:paraId="700868E1" w14:textId="2A7F8A8B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bookmarkStart w:id="19" w:name="n28" w:colFirst="0" w:colLast="0"/>
      <w:r w:rsidRPr="00C541DE">
        <w:rPr>
          <w:rFonts w:ascii="Peterburg" w:hAnsi="Peterburg"/>
          <w:color w:val="000000" w:themeColor="text1"/>
          <w:sz w:val="28"/>
          <w:szCs w:val="28"/>
        </w:rPr>
        <w:t>2.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Інші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державні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органи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здійснюють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контроль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діяльністю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учасників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ринку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отримують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інформацію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межах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повноважень,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визначених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законом.</w:t>
      </w:r>
      <w:bookmarkEnd w:id="19"/>
    </w:p>
    <w:p w14:paraId="79F2B249" w14:textId="77777777" w:rsidR="00C541DE" w:rsidRPr="00C541DE" w:rsidRDefault="00C541DE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</w:p>
    <w:p w14:paraId="1653CFD3" w14:textId="38EC133D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sz w:val="28"/>
          <w:szCs w:val="28"/>
        </w:rPr>
      </w:pPr>
      <w:r w:rsidRPr="00C541DE">
        <w:rPr>
          <w:rFonts w:ascii="Peterburg" w:hAnsi="Peterburg"/>
          <w:sz w:val="28"/>
          <w:szCs w:val="28"/>
        </w:rPr>
        <w:t>Стаття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5.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Ознаки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фінансового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лізингу</w:t>
      </w:r>
    </w:p>
    <w:p w14:paraId="53AACBD3" w14:textId="77777777" w:rsidR="00C541DE" w:rsidRPr="00C541DE" w:rsidRDefault="00C541DE" w:rsidP="00350A4C">
      <w:pPr>
        <w:pStyle w:val="StyleZakonu"/>
        <w:spacing w:after="120" w:line="240" w:lineRule="auto"/>
        <w:ind w:firstLine="709"/>
        <w:rPr>
          <w:rFonts w:ascii="Peterburg" w:hAnsi="Peterburg"/>
          <w:sz w:val="28"/>
          <w:szCs w:val="28"/>
        </w:rPr>
      </w:pPr>
    </w:p>
    <w:p w14:paraId="28588F2C" w14:textId="2958BF97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sz w:val="28"/>
          <w:szCs w:val="28"/>
        </w:rPr>
      </w:pPr>
      <w:r w:rsidRPr="00C541DE">
        <w:rPr>
          <w:rFonts w:ascii="Peterburg" w:hAnsi="Peterburg"/>
          <w:sz w:val="28"/>
          <w:szCs w:val="28"/>
        </w:rPr>
        <w:t>1.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Лізинг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вважається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фінансовим,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у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разі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якщо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до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лізингоодержувача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переходять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усі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ризики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та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винагороди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(вигоди)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щодо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користування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та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володіння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об</w:t>
      </w:r>
      <w:r w:rsidR="00C541DE" w:rsidRPr="00C541DE">
        <w:rPr>
          <w:rFonts w:ascii="Peterburg" w:hAnsi="Peterburg"/>
          <w:sz w:val="28"/>
          <w:szCs w:val="28"/>
        </w:rPr>
        <w:t>’</w:t>
      </w:r>
      <w:r w:rsidRPr="00C541DE">
        <w:rPr>
          <w:rFonts w:ascii="Peterburg" w:hAnsi="Peterburg"/>
          <w:sz w:val="28"/>
          <w:szCs w:val="28"/>
        </w:rPr>
        <w:t>єктом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фінансового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лізингу,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за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умови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додержання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хоча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б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однієї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з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таких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ознак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(умов):</w:t>
      </w:r>
    </w:p>
    <w:p w14:paraId="68794354" w14:textId="05A6A500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sz w:val="28"/>
          <w:szCs w:val="28"/>
        </w:rPr>
      </w:pPr>
      <w:r w:rsidRPr="00C541DE">
        <w:rPr>
          <w:rFonts w:ascii="Peterburg" w:hAnsi="Peterburg"/>
          <w:sz w:val="28"/>
          <w:szCs w:val="28"/>
        </w:rPr>
        <w:t>1)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об</w:t>
      </w:r>
      <w:r w:rsidR="00C541DE" w:rsidRPr="00C541DE">
        <w:rPr>
          <w:rFonts w:ascii="Peterburg" w:hAnsi="Peterburg"/>
          <w:sz w:val="28"/>
          <w:szCs w:val="28"/>
        </w:rPr>
        <w:t>’</w:t>
      </w:r>
      <w:r w:rsidRPr="00C541DE">
        <w:rPr>
          <w:rFonts w:ascii="Peterburg" w:hAnsi="Peterburg"/>
          <w:sz w:val="28"/>
          <w:szCs w:val="28"/>
        </w:rPr>
        <w:t>єкт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фінансового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лізингу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передається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на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строк,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протягом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якого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амортизується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не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менше</w:t>
      </w:r>
      <w:r w:rsidR="00302F1E" w:rsidRPr="00C541DE">
        <w:rPr>
          <w:rFonts w:ascii="Peterburg" w:hAnsi="Peterburg"/>
          <w:sz w:val="28"/>
          <w:szCs w:val="28"/>
        </w:rPr>
        <w:t xml:space="preserve">  </w:t>
      </w:r>
      <w:r w:rsidRPr="00C541DE">
        <w:rPr>
          <w:rFonts w:ascii="Peterburg" w:hAnsi="Peterburg"/>
          <w:sz w:val="28"/>
          <w:szCs w:val="28"/>
        </w:rPr>
        <w:t>75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відсотків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його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первісної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вартості,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а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proofErr w:type="spellStart"/>
      <w:r w:rsidRPr="00C541DE">
        <w:rPr>
          <w:rFonts w:ascii="Peterburg" w:hAnsi="Peterburg"/>
          <w:sz w:val="28"/>
          <w:szCs w:val="28"/>
        </w:rPr>
        <w:t>лізингоодержувач</w:t>
      </w:r>
      <w:proofErr w:type="spellEnd"/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зобов</w:t>
      </w:r>
      <w:r w:rsidR="00C541DE" w:rsidRPr="00C541DE">
        <w:rPr>
          <w:rFonts w:ascii="Peterburg" w:hAnsi="Peterburg"/>
          <w:sz w:val="28"/>
          <w:szCs w:val="28"/>
        </w:rPr>
        <w:t>’</w:t>
      </w:r>
      <w:r w:rsidRPr="00C541DE">
        <w:rPr>
          <w:rFonts w:ascii="Peterburg" w:hAnsi="Peterburg"/>
          <w:sz w:val="28"/>
          <w:szCs w:val="28"/>
        </w:rPr>
        <w:t>язаний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на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підставі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договору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фінансового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лізингу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або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іншого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договору,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визначеного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договором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фінансового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лізингу,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протягом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строку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дії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договору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фінансового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лізингу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придбати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об</w:t>
      </w:r>
      <w:r w:rsidR="00C541DE" w:rsidRPr="00C541DE">
        <w:rPr>
          <w:rFonts w:ascii="Peterburg" w:hAnsi="Peterburg"/>
          <w:sz w:val="28"/>
          <w:szCs w:val="28"/>
        </w:rPr>
        <w:t>’</w:t>
      </w:r>
      <w:r w:rsidRPr="00C541DE">
        <w:rPr>
          <w:rFonts w:ascii="Peterburg" w:hAnsi="Peterburg"/>
          <w:sz w:val="28"/>
          <w:szCs w:val="28"/>
        </w:rPr>
        <w:t>єкт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фінансового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лізингу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з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подальшим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переходом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права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власності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від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лізингодавця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до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лізингоодержувача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за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ціною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та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на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умовах,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передбачених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таким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договором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фінансового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лізингу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або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іншим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договором,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визначеним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договором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фінансового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лізингу;</w:t>
      </w:r>
    </w:p>
    <w:p w14:paraId="0F18DE23" w14:textId="63D42F8B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sz w:val="28"/>
          <w:szCs w:val="28"/>
        </w:rPr>
      </w:pPr>
      <w:r w:rsidRPr="00C541DE">
        <w:rPr>
          <w:rFonts w:ascii="Peterburg" w:hAnsi="Peterburg"/>
          <w:sz w:val="28"/>
          <w:szCs w:val="28"/>
        </w:rPr>
        <w:t>2)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сума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лізингових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платежів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на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момент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укладення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договору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фінансового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лізингу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дорівнює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первісній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вартості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об</w:t>
      </w:r>
      <w:r w:rsidR="00C541DE" w:rsidRPr="00C541DE">
        <w:rPr>
          <w:rFonts w:ascii="Peterburg" w:hAnsi="Peterburg"/>
          <w:sz w:val="28"/>
          <w:szCs w:val="28"/>
        </w:rPr>
        <w:t>’</w:t>
      </w:r>
      <w:r w:rsidRPr="00C541DE">
        <w:rPr>
          <w:rFonts w:ascii="Peterburg" w:hAnsi="Peterburg"/>
          <w:sz w:val="28"/>
          <w:szCs w:val="28"/>
        </w:rPr>
        <w:t>єкта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фінансового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лізингу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або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перевищує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її;</w:t>
      </w:r>
    </w:p>
    <w:p w14:paraId="480E986A" w14:textId="7C7CC94A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sz w:val="28"/>
          <w:szCs w:val="28"/>
        </w:rPr>
      </w:pPr>
      <w:r w:rsidRPr="00C541DE">
        <w:rPr>
          <w:rFonts w:ascii="Peterburg" w:hAnsi="Peterburg"/>
          <w:sz w:val="28"/>
          <w:szCs w:val="28"/>
        </w:rPr>
        <w:lastRenderedPageBreak/>
        <w:t>3)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балансова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(залишкова)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вартість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об</w:t>
      </w:r>
      <w:r w:rsidR="00C541DE" w:rsidRPr="00C541DE">
        <w:rPr>
          <w:rFonts w:ascii="Peterburg" w:hAnsi="Peterburg"/>
          <w:sz w:val="28"/>
          <w:szCs w:val="28"/>
        </w:rPr>
        <w:t>’</w:t>
      </w:r>
      <w:r w:rsidRPr="00C541DE">
        <w:rPr>
          <w:rFonts w:ascii="Peterburg" w:hAnsi="Peterburg"/>
          <w:sz w:val="28"/>
          <w:szCs w:val="28"/>
        </w:rPr>
        <w:t>єкта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фінансового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лізингу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на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момент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закінчення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строку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дії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договору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фінансового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лізингу,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передбаченого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таким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договором,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становить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не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більше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25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відсотків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первісної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вартості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(ціни)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такого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об</w:t>
      </w:r>
      <w:r w:rsidR="00C541DE" w:rsidRPr="00C541DE">
        <w:rPr>
          <w:rFonts w:ascii="Peterburg" w:hAnsi="Peterburg"/>
          <w:sz w:val="28"/>
          <w:szCs w:val="28"/>
        </w:rPr>
        <w:t>’</w:t>
      </w:r>
      <w:r w:rsidRPr="00C541DE">
        <w:rPr>
          <w:rFonts w:ascii="Peterburg" w:hAnsi="Peterburg"/>
          <w:sz w:val="28"/>
          <w:szCs w:val="28"/>
        </w:rPr>
        <w:t>єкта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фінансового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лізингу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станом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на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початок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строку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дії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договору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фінансового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лізингу;</w:t>
      </w:r>
    </w:p>
    <w:p w14:paraId="72FA0115" w14:textId="6D0D8599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sz w:val="28"/>
          <w:szCs w:val="28"/>
        </w:rPr>
      </w:pPr>
      <w:r w:rsidRPr="00C541DE">
        <w:rPr>
          <w:rFonts w:ascii="Peterburg" w:hAnsi="Peterburg"/>
          <w:sz w:val="28"/>
          <w:szCs w:val="28"/>
        </w:rPr>
        <w:t>4)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об</w:t>
      </w:r>
      <w:r w:rsidR="00C541DE" w:rsidRPr="00C541DE">
        <w:rPr>
          <w:rFonts w:ascii="Peterburg" w:hAnsi="Peterburg"/>
          <w:sz w:val="28"/>
          <w:szCs w:val="28"/>
        </w:rPr>
        <w:t>’</w:t>
      </w:r>
      <w:r w:rsidRPr="00C541DE">
        <w:rPr>
          <w:rFonts w:ascii="Peterburg" w:hAnsi="Peterburg"/>
          <w:sz w:val="28"/>
          <w:szCs w:val="28"/>
        </w:rPr>
        <w:t>єкт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фінансового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лізингу,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виготовлений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на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замовлення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proofErr w:type="spellStart"/>
      <w:r w:rsidRPr="00C541DE">
        <w:rPr>
          <w:rFonts w:ascii="Peterburg" w:hAnsi="Peterburg"/>
          <w:sz w:val="28"/>
          <w:szCs w:val="28"/>
        </w:rPr>
        <w:t>лізингоодержувача</w:t>
      </w:r>
      <w:proofErr w:type="spellEnd"/>
      <w:r w:rsidRPr="00C541DE">
        <w:rPr>
          <w:rFonts w:ascii="Peterburg" w:hAnsi="Peterburg"/>
          <w:sz w:val="28"/>
          <w:szCs w:val="28"/>
        </w:rPr>
        <w:t>,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після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закінчення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дії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договору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фінансового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лізингу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не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може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бути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використаний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іншими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особами,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крім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proofErr w:type="spellStart"/>
      <w:r w:rsidRPr="00C541DE">
        <w:rPr>
          <w:rFonts w:ascii="Peterburg" w:hAnsi="Peterburg"/>
          <w:sz w:val="28"/>
          <w:szCs w:val="28"/>
        </w:rPr>
        <w:t>лізингоодержувача</w:t>
      </w:r>
      <w:proofErr w:type="spellEnd"/>
      <w:r w:rsidRPr="00C541DE">
        <w:rPr>
          <w:rFonts w:ascii="Peterburg" w:hAnsi="Peterburg"/>
          <w:sz w:val="28"/>
          <w:szCs w:val="28"/>
        </w:rPr>
        <w:t>,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зважаючи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на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його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технологічні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та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якісні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характеристики.</w:t>
      </w:r>
    </w:p>
    <w:p w14:paraId="7C087604" w14:textId="7C923D82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sz w:val="28"/>
          <w:szCs w:val="28"/>
        </w:rPr>
      </w:pPr>
      <w:r w:rsidRPr="00C541DE">
        <w:rPr>
          <w:rFonts w:ascii="Peterburg" w:hAnsi="Peterburg"/>
          <w:sz w:val="28"/>
          <w:szCs w:val="28"/>
        </w:rPr>
        <w:t>2.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Строк,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на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який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proofErr w:type="spellStart"/>
      <w:r w:rsidRPr="00C541DE">
        <w:rPr>
          <w:rFonts w:ascii="Peterburg" w:hAnsi="Peterburg"/>
          <w:sz w:val="28"/>
          <w:szCs w:val="28"/>
        </w:rPr>
        <w:t>лізингоодержувачу</w:t>
      </w:r>
      <w:proofErr w:type="spellEnd"/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передається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об</w:t>
      </w:r>
      <w:r w:rsidR="00C541DE" w:rsidRPr="00C541DE">
        <w:rPr>
          <w:rFonts w:ascii="Peterburg" w:hAnsi="Peterburg" w:cs="Arial"/>
          <w:sz w:val="28"/>
          <w:szCs w:val="28"/>
        </w:rPr>
        <w:t>’</w:t>
      </w:r>
      <w:r w:rsidRPr="00C541DE">
        <w:rPr>
          <w:rFonts w:ascii="Peterburg" w:hAnsi="Peterburg" w:cs="Peterburg"/>
          <w:sz w:val="28"/>
          <w:szCs w:val="28"/>
        </w:rPr>
        <w:t>єкт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фінансового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лізингу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у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володіння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та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користування,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не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може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становити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менше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одного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року.</w:t>
      </w:r>
    </w:p>
    <w:p w14:paraId="216CB7FB" w14:textId="77777777" w:rsidR="00C541DE" w:rsidRPr="00C541DE" w:rsidRDefault="00C541DE" w:rsidP="00350A4C">
      <w:pPr>
        <w:pStyle w:val="StyleZakonu"/>
        <w:spacing w:after="120" w:line="240" w:lineRule="auto"/>
        <w:ind w:firstLine="709"/>
        <w:rPr>
          <w:rFonts w:ascii="Peterburg" w:hAnsi="Peterburg"/>
          <w:sz w:val="28"/>
          <w:szCs w:val="28"/>
        </w:rPr>
      </w:pPr>
    </w:p>
    <w:p w14:paraId="6BA46D2A" w14:textId="4FDF1FC4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bookmarkStart w:id="20" w:name="n29" w:colFirst="0" w:colLast="0"/>
      <w:r w:rsidRPr="00C541DE">
        <w:rPr>
          <w:rFonts w:ascii="Peterburg" w:hAnsi="Peterburg"/>
          <w:color w:val="000000" w:themeColor="text1"/>
          <w:sz w:val="28"/>
          <w:szCs w:val="28"/>
        </w:rPr>
        <w:t>Стаття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6.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</w:p>
    <w:p w14:paraId="3DD28C14" w14:textId="77777777" w:rsidR="00C541DE" w:rsidRPr="00C541DE" w:rsidRDefault="00C541DE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</w:p>
    <w:p w14:paraId="708669C1" w14:textId="630B0AD3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bookmarkStart w:id="21" w:name="n30" w:colFirst="0" w:colLast="0"/>
      <w:bookmarkEnd w:id="20"/>
      <w:r w:rsidRPr="00C541DE">
        <w:rPr>
          <w:rFonts w:ascii="Peterburg" w:hAnsi="Peterburg"/>
          <w:color w:val="000000" w:themeColor="text1"/>
          <w:sz w:val="28"/>
          <w:szCs w:val="28"/>
        </w:rPr>
        <w:t>1.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може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бути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proofErr w:type="spellStart"/>
      <w:r w:rsidRPr="00C541DE">
        <w:rPr>
          <w:rFonts w:ascii="Peterburg" w:hAnsi="Peterburg"/>
          <w:color w:val="000000" w:themeColor="text1"/>
          <w:sz w:val="28"/>
          <w:szCs w:val="28"/>
          <w:lang w:val="ru-RU"/>
        </w:rPr>
        <w:t>майно</w:t>
      </w:r>
      <w:proofErr w:type="spellEnd"/>
      <w:r w:rsidRPr="00C541DE">
        <w:rPr>
          <w:rFonts w:ascii="Peterburg" w:hAnsi="Peterburg"/>
          <w:color w:val="000000" w:themeColor="text1"/>
          <w:sz w:val="28"/>
          <w:szCs w:val="28"/>
        </w:rPr>
        <w:t>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визначене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індивідуальними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ознаками,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що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відповідає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критеріям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основних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засобів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відповідно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законодавства,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заборонене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законом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вільного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обігу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ринку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щодо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передачі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якого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законом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встановлено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обмежень.</w:t>
      </w:r>
      <w:bookmarkEnd w:id="21"/>
    </w:p>
    <w:p w14:paraId="5A113C4D" w14:textId="73247143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bookmarkStart w:id="22" w:name="n31" w:colFirst="0" w:colLast="0"/>
      <w:r w:rsidRPr="00C541DE">
        <w:rPr>
          <w:rFonts w:ascii="Peterburg" w:hAnsi="Peterburg"/>
          <w:color w:val="000000" w:themeColor="text1"/>
          <w:sz w:val="28"/>
          <w:szCs w:val="28"/>
        </w:rPr>
        <w:t>2.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можуть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бути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єктами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земельні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ділянки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інші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природні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єкти.</w:t>
      </w:r>
    </w:p>
    <w:p w14:paraId="63B78362" w14:textId="1A69A98D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3.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можуть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бути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єктами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єкти,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визначені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частиною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другою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статті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3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Закону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України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"Про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оренду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державного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комунального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майна".</w:t>
      </w:r>
      <w:bookmarkEnd w:id="22"/>
    </w:p>
    <w:p w14:paraId="2BC08F57" w14:textId="610F04C1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bookmarkStart w:id="23" w:name="n32" w:colFirst="0" w:colLast="0"/>
      <w:r w:rsidRPr="00C541DE">
        <w:rPr>
          <w:rFonts w:ascii="Peterburg" w:hAnsi="Peterburg"/>
          <w:color w:val="000000" w:themeColor="text1"/>
          <w:sz w:val="28"/>
          <w:szCs w:val="28"/>
        </w:rPr>
        <w:t>4.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підлягає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реєстрації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випадках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порядку,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передбачених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законодавством.</w:t>
      </w:r>
    </w:p>
    <w:p w14:paraId="1547C7D6" w14:textId="674691A9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bookmarkStart w:id="24" w:name="n33" w:colFirst="0" w:colLast="0"/>
      <w:bookmarkEnd w:id="23"/>
      <w:r w:rsidRPr="00C541DE">
        <w:rPr>
          <w:rFonts w:ascii="Peterburg" w:hAnsi="Peterburg"/>
          <w:color w:val="000000" w:themeColor="text1"/>
          <w:sz w:val="28"/>
          <w:szCs w:val="28"/>
        </w:rPr>
        <w:t>5.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Обтяження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рухомого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майна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реєструється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Державному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реєстрі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обтяжень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рухомого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майна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випадках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порядку,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встановлених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законодавством.</w:t>
      </w:r>
    </w:p>
    <w:p w14:paraId="4CE3B967" w14:textId="2E308531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Обтяження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нерухомого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майна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підлягає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державній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реєстрації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порядку,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встановленому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законодавством.</w:t>
      </w:r>
      <w:bookmarkEnd w:id="24"/>
    </w:p>
    <w:p w14:paraId="16727A2D" w14:textId="77777777" w:rsidR="00C541DE" w:rsidRPr="00C541DE" w:rsidRDefault="00C541DE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</w:p>
    <w:p w14:paraId="516CEDC3" w14:textId="1BA1E175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bookmarkStart w:id="25" w:name="n35" w:colFirst="0" w:colLast="0"/>
      <w:r w:rsidRPr="00C541DE">
        <w:rPr>
          <w:rFonts w:ascii="Peterburg" w:hAnsi="Peterburg"/>
          <w:color w:val="000000" w:themeColor="text1"/>
          <w:sz w:val="28"/>
          <w:szCs w:val="28"/>
        </w:rPr>
        <w:t>Стаття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7.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Право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власності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</w:p>
    <w:p w14:paraId="2C530DF6" w14:textId="77777777" w:rsidR="00C541DE" w:rsidRPr="00C541DE" w:rsidRDefault="00C541DE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</w:p>
    <w:p w14:paraId="23487BAC" w14:textId="343CDFC0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bookmarkStart w:id="26" w:name="n36" w:colFirst="0" w:colLast="0"/>
      <w:bookmarkEnd w:id="25"/>
      <w:r w:rsidRPr="00C541DE">
        <w:rPr>
          <w:rFonts w:ascii="Peterburg" w:hAnsi="Peterburg"/>
          <w:color w:val="000000" w:themeColor="text1"/>
          <w:sz w:val="28"/>
          <w:szCs w:val="28"/>
        </w:rPr>
        <w:lastRenderedPageBreak/>
        <w:t>1.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Порядок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умови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набуття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proofErr w:type="spellStart"/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лізингоодержувачем</w:t>
      </w:r>
      <w:proofErr w:type="spellEnd"/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власність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визначаються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або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зазначеним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такому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окремим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купівлі-продажу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(викупу)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або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іншим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договором,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визначеним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лізингу.</w:t>
      </w:r>
    </w:p>
    <w:p w14:paraId="08C70C98" w14:textId="55F53EB4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bookmarkStart w:id="27" w:name="n37" w:colFirst="0" w:colLast="0"/>
      <w:bookmarkEnd w:id="26"/>
      <w:r w:rsidRPr="00C541DE">
        <w:rPr>
          <w:rFonts w:ascii="Peterburg" w:hAnsi="Peterburg"/>
          <w:color w:val="000000" w:themeColor="text1"/>
          <w:sz w:val="28"/>
          <w:szCs w:val="28"/>
        </w:rPr>
        <w:t>2.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має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право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набути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власність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умови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належного,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повного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безумовного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виконання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proofErr w:type="spellStart"/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лізингоодержувачем</w:t>
      </w:r>
      <w:proofErr w:type="spellEnd"/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своїх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зобов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язань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тому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числі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сплати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лізингових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інших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платежів,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також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неустойки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(штрафу,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пені),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bCs/>
          <w:color w:val="000000" w:themeColor="text1"/>
          <w:sz w:val="28"/>
          <w:szCs w:val="28"/>
        </w:rPr>
        <w:t>якщо</w:t>
      </w:r>
      <w:r w:rsidR="00302F1E" w:rsidRPr="00C541DE">
        <w:rPr>
          <w:rFonts w:ascii="Peterburg" w:hAnsi="Peterburg"/>
          <w:bCs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bCs/>
          <w:color w:val="000000" w:themeColor="text1"/>
          <w:sz w:val="28"/>
          <w:szCs w:val="28"/>
        </w:rPr>
        <w:t>інше</w:t>
      </w:r>
      <w:r w:rsidR="00302F1E" w:rsidRPr="00C541DE">
        <w:rPr>
          <w:rFonts w:ascii="Peterburg" w:hAnsi="Peterburg"/>
          <w:bCs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bCs/>
          <w:color w:val="000000" w:themeColor="text1"/>
          <w:sz w:val="28"/>
          <w:szCs w:val="28"/>
        </w:rPr>
        <w:t>не</w:t>
      </w:r>
      <w:r w:rsidR="00302F1E" w:rsidRPr="00C541DE">
        <w:rPr>
          <w:rFonts w:ascii="Peterburg" w:hAnsi="Peterburg"/>
          <w:bCs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bCs/>
          <w:color w:val="000000" w:themeColor="text1"/>
          <w:sz w:val="28"/>
          <w:szCs w:val="28"/>
        </w:rPr>
        <w:t>передбачено</w:t>
      </w:r>
      <w:r w:rsidR="00302F1E" w:rsidRPr="00C541DE">
        <w:rPr>
          <w:rFonts w:ascii="Peterburg" w:hAnsi="Peterburg"/>
          <w:bCs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bCs/>
          <w:color w:val="000000" w:themeColor="text1"/>
          <w:sz w:val="28"/>
          <w:szCs w:val="28"/>
        </w:rPr>
        <w:t>таким</w:t>
      </w:r>
      <w:r w:rsidR="00302F1E" w:rsidRPr="00C541DE">
        <w:rPr>
          <w:rFonts w:ascii="Peterburg" w:hAnsi="Peterburg"/>
          <w:bCs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bCs/>
          <w:color w:val="000000" w:themeColor="text1"/>
          <w:sz w:val="28"/>
          <w:szCs w:val="28"/>
        </w:rPr>
        <w:t>договором</w:t>
      </w:r>
      <w:r w:rsidRPr="00C541DE">
        <w:rPr>
          <w:rFonts w:ascii="Peterburg" w:hAnsi="Peterburg"/>
          <w:color w:val="000000" w:themeColor="text1"/>
          <w:sz w:val="28"/>
          <w:szCs w:val="28"/>
        </w:rPr>
        <w:t>.</w:t>
      </w:r>
    </w:p>
    <w:p w14:paraId="111FF399" w14:textId="2BE56827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bookmarkStart w:id="28" w:name="n38" w:colFirst="0" w:colLast="0"/>
      <w:bookmarkEnd w:id="27"/>
      <w:r w:rsidRPr="00C541DE">
        <w:rPr>
          <w:rFonts w:ascii="Peterburg" w:hAnsi="Peterburg"/>
          <w:color w:val="000000" w:themeColor="text1"/>
          <w:sz w:val="28"/>
          <w:szCs w:val="28"/>
        </w:rPr>
        <w:t>Якщо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сторони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уклали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договір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купівлі-продажу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  <w:lang w:val="ru-RU"/>
        </w:rPr>
        <w:t>(</w:t>
      </w:r>
      <w:proofErr w:type="spellStart"/>
      <w:r w:rsidRPr="00C541DE">
        <w:rPr>
          <w:rFonts w:ascii="Peterburg" w:hAnsi="Peterburg"/>
          <w:color w:val="000000" w:themeColor="text1"/>
          <w:sz w:val="28"/>
          <w:szCs w:val="28"/>
          <w:lang w:val="ru-RU"/>
        </w:rPr>
        <w:t>викупу</w:t>
      </w:r>
      <w:proofErr w:type="spellEnd"/>
      <w:r w:rsidRPr="00C541DE">
        <w:rPr>
          <w:rFonts w:ascii="Peterburg" w:hAnsi="Peterburg"/>
          <w:color w:val="000000" w:themeColor="text1"/>
          <w:sz w:val="28"/>
          <w:szCs w:val="28"/>
          <w:lang w:val="ru-RU"/>
        </w:rPr>
        <w:t>)</w:t>
      </w:r>
      <w:r w:rsidR="00302F1E" w:rsidRPr="00C541DE">
        <w:rPr>
          <w:rFonts w:ascii="Peterburg" w:hAnsi="Peterburg"/>
          <w:color w:val="000000" w:themeColor="text1"/>
          <w:sz w:val="28"/>
          <w:szCs w:val="28"/>
          <w:lang w:val="ru-RU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право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власності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переходить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proofErr w:type="spellStart"/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лізингоодержувача</w:t>
      </w:r>
      <w:proofErr w:type="spellEnd"/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разі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моменту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сплати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ним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визначеної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таким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ціни,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якщо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інше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передбачено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таким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договором.</w:t>
      </w:r>
    </w:p>
    <w:p w14:paraId="0D2D6FC2" w14:textId="652057FE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bookmarkStart w:id="29" w:name="n39" w:colFirst="0" w:colLast="0"/>
      <w:bookmarkEnd w:id="28"/>
      <w:r w:rsidRPr="00C541DE">
        <w:rPr>
          <w:rFonts w:ascii="Peterburg" w:hAnsi="Peterburg"/>
          <w:color w:val="000000" w:themeColor="text1"/>
          <w:sz w:val="28"/>
          <w:szCs w:val="28"/>
        </w:rPr>
        <w:t>3.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Відступлення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права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вимоги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здійснюється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відповідно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цивільного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законодавства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урахуванням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особливостей,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встановлених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цим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Законом.</w:t>
      </w:r>
    </w:p>
    <w:p w14:paraId="232524F1" w14:textId="3AE89B56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разі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якщо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прав</w:t>
      </w:r>
      <w:r w:rsidR="00501C40" w:rsidRPr="00C541DE">
        <w:rPr>
          <w:rFonts w:ascii="Peterburg" w:hAnsi="Peterburg"/>
          <w:color w:val="000000" w:themeColor="text1"/>
          <w:sz w:val="28"/>
          <w:szCs w:val="28"/>
        </w:rPr>
        <w:t>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вимоги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відступа</w:t>
      </w:r>
      <w:r w:rsidR="00686DDF" w:rsidRPr="00C541DE">
        <w:rPr>
          <w:rFonts w:ascii="Peterburg" w:hAnsi="Peterburg"/>
          <w:color w:val="000000" w:themeColor="text1"/>
          <w:sz w:val="28"/>
          <w:szCs w:val="28"/>
        </w:rPr>
        <w:t>є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ться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лізингодавцем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особі,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яка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відповідно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закону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має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право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надавати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послуги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такої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особи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переходять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права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обсязі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умовах,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що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існували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момент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переходу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цих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прав,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якщо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інше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встановлено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або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законом.</w:t>
      </w:r>
    </w:p>
    <w:p w14:paraId="6307059E" w14:textId="66152CF6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разі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якщо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прав</w:t>
      </w:r>
      <w:r w:rsidR="00501C40" w:rsidRPr="00C541DE">
        <w:rPr>
          <w:rFonts w:ascii="Peterburg" w:hAnsi="Peterburg"/>
          <w:color w:val="000000" w:themeColor="text1"/>
          <w:sz w:val="28"/>
          <w:szCs w:val="28"/>
        </w:rPr>
        <w:t>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вимоги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відступа</w:t>
      </w:r>
      <w:r w:rsidR="00501C40" w:rsidRPr="00C541DE">
        <w:rPr>
          <w:rFonts w:ascii="Peterburg" w:hAnsi="Peterburg"/>
          <w:color w:val="000000" w:themeColor="text1"/>
          <w:sz w:val="28"/>
          <w:szCs w:val="28"/>
        </w:rPr>
        <w:t>є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ться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лізингодавцем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особі,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яка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відповідно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закону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має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права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надавати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послуги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такої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особи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переходять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права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виключно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обсязі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суми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заборгованості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лізингоодержувача,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що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існувала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момент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переходу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цих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прав,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без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можливості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збільшення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такої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суми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заборгованості.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</w:p>
    <w:p w14:paraId="7E2B8993" w14:textId="2BA06532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sz w:val="28"/>
          <w:szCs w:val="28"/>
        </w:rPr>
      </w:pPr>
      <w:r w:rsidRPr="00C541DE">
        <w:rPr>
          <w:rFonts w:ascii="Peterburg" w:hAnsi="Peterburg"/>
          <w:sz w:val="28"/>
          <w:szCs w:val="28"/>
        </w:rPr>
        <w:t>4.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Лізингодавець,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який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відступив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право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вимоги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за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договором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фінансового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лізингу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новому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кредитору,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зобов</w:t>
      </w:r>
      <w:r w:rsidR="00C541DE" w:rsidRPr="00C541DE">
        <w:rPr>
          <w:rFonts w:ascii="Peterburg" w:hAnsi="Peterburg"/>
          <w:sz w:val="28"/>
          <w:szCs w:val="28"/>
        </w:rPr>
        <w:t>’</w:t>
      </w:r>
      <w:r w:rsidRPr="00C541DE">
        <w:rPr>
          <w:rFonts w:ascii="Peterburg" w:hAnsi="Peterburg"/>
          <w:sz w:val="28"/>
          <w:szCs w:val="28"/>
        </w:rPr>
        <w:t>язаний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у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спосіб,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передбачений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договором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фінансового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лізингу,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письмово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повідомити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лізингоодержувача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про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факт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такого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відступлення.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При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цьому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lastRenderedPageBreak/>
        <w:t>передача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персональних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даних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такого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лізингоодержувача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здійснюється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з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дотриманням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вимог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Закону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України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"Про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захист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персональних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="00C541DE" w:rsidRPr="00C541DE">
        <w:rPr>
          <w:rFonts w:ascii="Peterburg" w:hAnsi="Peterburg"/>
          <w:sz w:val="28"/>
          <w:szCs w:val="28"/>
        </w:rPr>
        <w:t xml:space="preserve">  </w:t>
      </w:r>
      <w:r w:rsidRPr="00C541DE">
        <w:rPr>
          <w:rFonts w:ascii="Peterburg" w:hAnsi="Peterburg"/>
          <w:sz w:val="28"/>
          <w:szCs w:val="28"/>
        </w:rPr>
        <w:t>даних".</w:t>
      </w:r>
      <w:bookmarkEnd w:id="29"/>
    </w:p>
    <w:p w14:paraId="4EC90FED" w14:textId="33C6A294" w:rsidR="00161747" w:rsidRPr="00C541DE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bookmarkStart w:id="30" w:name="n40" w:colFirst="0" w:colLast="0"/>
      <w:r w:rsidRPr="00C541DE">
        <w:rPr>
          <w:rFonts w:ascii="Peterburg" w:hAnsi="Peterburg"/>
          <w:color w:val="000000" w:themeColor="text1"/>
          <w:sz w:val="28"/>
          <w:szCs w:val="28"/>
        </w:rPr>
        <w:t>5.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разі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переходу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права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власності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лізингодавця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третіх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осіб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таких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осіб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також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переходять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відповідні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права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обов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язки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лізингодавця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урахуванням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обмежень,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встановлених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частиною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третьою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цієї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статті.</w:t>
      </w:r>
    </w:p>
    <w:p w14:paraId="6657E486" w14:textId="77777777" w:rsidR="00C541DE" w:rsidRPr="00C541DE" w:rsidRDefault="00C541DE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</w:p>
    <w:p w14:paraId="19D7A0CD" w14:textId="0EB92CD2" w:rsidR="00161747" w:rsidRPr="00C541DE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bookmarkStart w:id="31" w:name="n41" w:colFirst="0" w:colLast="0"/>
      <w:bookmarkEnd w:id="30"/>
      <w:r w:rsidRPr="00C541DE">
        <w:rPr>
          <w:rFonts w:ascii="Peterburg" w:hAnsi="Peterburg"/>
          <w:color w:val="000000" w:themeColor="text1"/>
          <w:sz w:val="28"/>
          <w:szCs w:val="28"/>
        </w:rPr>
        <w:t>6.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може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бути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конфісковано,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нього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може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бути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накладено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арешт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третіми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особами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зв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язку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br/>
      </w:r>
      <w:r w:rsidRPr="00C541DE">
        <w:rPr>
          <w:rFonts w:ascii="Peterburg" w:hAnsi="Peterburg"/>
          <w:color w:val="000000" w:themeColor="text1"/>
          <w:sz w:val="28"/>
          <w:szCs w:val="28"/>
        </w:rPr>
        <w:t>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будь-якими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діями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або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бездіяльністю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лізингоодержувача,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крім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випадків,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встановлених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законом.</w:t>
      </w:r>
      <w:bookmarkEnd w:id="31"/>
    </w:p>
    <w:p w14:paraId="3A81C3E6" w14:textId="51F4144C" w:rsidR="00161747" w:rsidRPr="00C541DE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bookmarkStart w:id="32" w:name="n42" w:colFirst="0" w:colLast="0"/>
      <w:r w:rsidRPr="00C541DE">
        <w:rPr>
          <w:rFonts w:ascii="Peterburg" w:hAnsi="Peterburg"/>
          <w:color w:val="000000" w:themeColor="text1"/>
          <w:sz w:val="28"/>
          <w:szCs w:val="28"/>
        </w:rPr>
        <w:t>7.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може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бути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включений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складу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ліквідаційної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маси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разі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визнання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банкрутом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випадках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порядку,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встановлених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Кодексом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України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процедур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банкрутства.</w:t>
      </w:r>
    </w:p>
    <w:bookmarkEnd w:id="32"/>
    <w:p w14:paraId="199A0E66" w14:textId="450AB90E" w:rsidR="00161747" w:rsidRPr="00C541DE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8.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Лізингодавець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підписання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зобов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язаний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попередити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proofErr w:type="spellStart"/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лізингоодержувача</w:t>
      </w:r>
      <w:proofErr w:type="spellEnd"/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всі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права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третіх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осіб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також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повинен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bCs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bCs/>
          <w:color w:val="000000" w:themeColor="text1"/>
          <w:sz w:val="28"/>
          <w:szCs w:val="28"/>
        </w:rPr>
        <w:t>письмовій</w:t>
      </w:r>
      <w:r w:rsidR="00302F1E" w:rsidRPr="00C541DE">
        <w:rPr>
          <w:rFonts w:ascii="Peterburg" w:hAnsi="Peterburg"/>
          <w:bCs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bCs/>
          <w:color w:val="000000" w:themeColor="text1"/>
          <w:sz w:val="28"/>
          <w:szCs w:val="28"/>
        </w:rPr>
        <w:t>формі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повідомляти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виникнення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всі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зміни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таких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прав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протягом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строку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дії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лізингу.</w:t>
      </w:r>
    </w:p>
    <w:p w14:paraId="476A2AD9" w14:textId="77777777" w:rsidR="00C541DE" w:rsidRPr="00C541DE" w:rsidRDefault="00C541DE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</w:p>
    <w:p w14:paraId="1C82DFC5" w14:textId="63B2E457" w:rsidR="00161747" w:rsidRPr="00C541DE" w:rsidRDefault="00161747" w:rsidP="00C541DE">
      <w:pPr>
        <w:spacing w:after="120"/>
        <w:ind w:left="2030" w:hanging="1321"/>
        <w:rPr>
          <w:rFonts w:ascii="Peterburg" w:hAnsi="Peterburg"/>
          <w:color w:val="000000" w:themeColor="text1"/>
          <w:sz w:val="28"/>
          <w:szCs w:val="28"/>
        </w:rPr>
      </w:pPr>
      <w:bookmarkStart w:id="33" w:name="n44" w:colFirst="0" w:colLast="0"/>
      <w:r w:rsidRPr="00C541DE">
        <w:rPr>
          <w:rFonts w:ascii="Peterburg" w:hAnsi="Peterburg"/>
          <w:bCs/>
          <w:color w:val="000000" w:themeColor="text1"/>
          <w:sz w:val="28"/>
          <w:szCs w:val="28"/>
        </w:rPr>
        <w:t>Стаття</w:t>
      </w:r>
      <w:r w:rsidR="00302F1E" w:rsidRPr="00C541DE">
        <w:rPr>
          <w:rFonts w:ascii="Peterburg" w:hAnsi="Peterburg"/>
          <w:bCs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bCs/>
          <w:color w:val="000000" w:themeColor="text1"/>
          <w:sz w:val="28"/>
          <w:szCs w:val="28"/>
        </w:rPr>
        <w:t>8.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Захист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прав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proofErr w:type="spellStart"/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лізингоодержувача</w:t>
      </w:r>
      <w:proofErr w:type="spellEnd"/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</w:p>
    <w:p w14:paraId="60EEB7B4" w14:textId="77777777" w:rsidR="00C541DE" w:rsidRPr="00C541DE" w:rsidRDefault="00C541DE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</w:p>
    <w:p w14:paraId="1FA29E11" w14:textId="7683E426" w:rsidR="00161747" w:rsidRPr="00C541DE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bookmarkStart w:id="34" w:name="n45" w:colFirst="0" w:colLast="0"/>
      <w:bookmarkEnd w:id="33"/>
      <w:r w:rsidRPr="00C541DE">
        <w:rPr>
          <w:rFonts w:ascii="Peterburg" w:hAnsi="Peterburg"/>
          <w:color w:val="000000" w:themeColor="text1"/>
          <w:sz w:val="28"/>
          <w:szCs w:val="28"/>
        </w:rPr>
        <w:t>1.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Протягом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строку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дії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умови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належного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виконання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умов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такого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забезпечується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захист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належних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йому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відповідно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закону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та/або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прав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щодо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дотриманням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цьому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захисту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встановлених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законом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та/або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прав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лізингодавця.</w:t>
      </w:r>
    </w:p>
    <w:p w14:paraId="7BD93844" w14:textId="3F7C3407" w:rsidR="00161747" w:rsidRPr="00C541DE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bookmarkStart w:id="35" w:name="n46" w:colFirst="0" w:colLast="0"/>
      <w:bookmarkEnd w:id="34"/>
      <w:r w:rsidRPr="00C541DE">
        <w:rPr>
          <w:rFonts w:ascii="Peterburg" w:hAnsi="Peterburg"/>
          <w:color w:val="000000" w:themeColor="text1"/>
          <w:sz w:val="28"/>
          <w:szCs w:val="28"/>
        </w:rPr>
        <w:t>2.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Протягом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строку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дії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умови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належного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виконання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умов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такого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має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право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вимагати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осіб,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які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порушують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його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права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як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лізингоодержувача,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тому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числі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лізингодавця,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усунення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будь-яких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порушень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його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прав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лізингу.</w:t>
      </w:r>
    </w:p>
    <w:p w14:paraId="3B636FAA" w14:textId="5814EDAD" w:rsidR="00161747" w:rsidRPr="00C541DE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bookmarkStart w:id="36" w:name="n47" w:colFirst="0" w:colLast="0"/>
      <w:bookmarkEnd w:id="35"/>
      <w:r w:rsidRPr="00C541DE">
        <w:rPr>
          <w:rFonts w:ascii="Peterburg" w:hAnsi="Peterburg"/>
          <w:color w:val="000000" w:themeColor="text1"/>
          <w:sz w:val="28"/>
          <w:szCs w:val="28"/>
        </w:rPr>
        <w:lastRenderedPageBreak/>
        <w:t>3.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Якщо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відповідно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вибір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продавця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(постачальника)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предмета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здійснений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лізингоодержувачем,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продавець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(постачальник)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несе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відповідальність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перед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proofErr w:type="spellStart"/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лізингоодержувачем</w:t>
      </w:r>
      <w:proofErr w:type="spellEnd"/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порушення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зобов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язань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щодо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строку,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якості,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комплектності,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справності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предмета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його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доставки,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заміни,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безоплатного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усунення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недоліків,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монтажу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запуску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експлуатацію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тощо.</w:t>
      </w:r>
    </w:p>
    <w:p w14:paraId="230BC216" w14:textId="28501161" w:rsidR="00161747" w:rsidRPr="00C541DE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Якщо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вибір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продавця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(постачальника)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предмета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здійснений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лізингодавцем,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продавець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(постачальник)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лізингодавець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несуть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перед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лізингоодержувачем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солідарну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відповідальність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зобов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язаннями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щодо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продажу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(поставки)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предмета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лізингу.</w:t>
      </w:r>
      <w:bookmarkEnd w:id="36"/>
    </w:p>
    <w:p w14:paraId="4CE99AAC" w14:textId="699910F6" w:rsidR="00161747" w:rsidRPr="00C541DE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bookmarkStart w:id="37" w:name="n48" w:colFirst="0" w:colLast="0"/>
      <w:r w:rsidRPr="00C541DE">
        <w:rPr>
          <w:rFonts w:ascii="Peterburg" w:hAnsi="Peterburg"/>
          <w:color w:val="000000" w:themeColor="text1"/>
          <w:sz w:val="28"/>
          <w:szCs w:val="28"/>
        </w:rPr>
        <w:t>4.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моменту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прийняття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proofErr w:type="spellStart"/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лізингоодержувачем</w:t>
      </w:r>
      <w:proofErr w:type="spellEnd"/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згідно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яким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вибір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продавця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(постачальника)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здійснено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лізингоодержувачем,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усі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претензії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/або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вимоги,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передбачені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частиною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третьою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цієї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статті,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пред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являються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proofErr w:type="spellStart"/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лізингоодержувачем</w:t>
      </w:r>
      <w:proofErr w:type="spellEnd"/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продавцю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(постачальнику)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порядку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строки,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визначені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договором,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однією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сторін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якого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такий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продавець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(постачальник).</w:t>
      </w:r>
    </w:p>
    <w:p w14:paraId="735C5310" w14:textId="441256D9" w:rsidR="00161747" w:rsidRPr="00C541DE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bookmarkStart w:id="38" w:name="n49" w:colFirst="0" w:colLast="0"/>
      <w:bookmarkEnd w:id="37"/>
      <w:r w:rsidRPr="00C541DE">
        <w:rPr>
          <w:rFonts w:ascii="Peterburg" w:hAnsi="Peterburg"/>
          <w:color w:val="000000" w:themeColor="text1"/>
          <w:sz w:val="28"/>
          <w:szCs w:val="28"/>
        </w:rPr>
        <w:t>5.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Ремонт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технічне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обслуговування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здійснюються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продавцем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(постачальником)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підставі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купівлі-продажу,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яким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лізингодавець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набув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власність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чи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підставі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окремого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укладеного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між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proofErr w:type="spellStart"/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лізингоодержувачем</w:t>
      </w:r>
      <w:proofErr w:type="spellEnd"/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продавцем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(постачальником).</w:t>
      </w:r>
    </w:p>
    <w:p w14:paraId="0E9A92C9" w14:textId="77777777" w:rsidR="00C541DE" w:rsidRPr="00C541DE" w:rsidRDefault="00C541DE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</w:p>
    <w:bookmarkEnd w:id="38"/>
    <w:p w14:paraId="01D92770" w14:textId="3750B457" w:rsidR="00161747" w:rsidRPr="00C541DE" w:rsidRDefault="00161747" w:rsidP="00C541DE">
      <w:pPr>
        <w:spacing w:after="120"/>
        <w:ind w:left="2044" w:hanging="1335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Стаття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9.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Захист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прав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споживачів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послуг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</w:p>
    <w:p w14:paraId="422DE262" w14:textId="77777777" w:rsidR="00C541DE" w:rsidRPr="00C541DE" w:rsidRDefault="00C541DE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</w:p>
    <w:p w14:paraId="02CA9928" w14:textId="237C3CDF" w:rsidR="00161747" w:rsidRPr="00C541DE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1.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Лізингодавцю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забороняється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пов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язувати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укладення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фінансовий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споживачем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послуг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вимогою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укладення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договорів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надання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інших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послуг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(договорів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страхування,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оцінки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майна,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надання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нотаріальних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послуг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тощо)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конкретно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визначеною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третьою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особою.</w:t>
      </w:r>
    </w:p>
    <w:p w14:paraId="3162401E" w14:textId="0DE1BD97" w:rsidR="00161747" w:rsidRPr="00C541DE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2.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Лізингодавцю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та/або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пов</w:t>
      </w:r>
      <w:r w:rsidR="00C541DE" w:rsidRPr="00C541DE">
        <w:rPr>
          <w:rFonts w:ascii="Peterburg" w:hAnsi="Peterburg" w:cs="Arial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 w:cs="Peterburg"/>
          <w:color w:val="000000" w:themeColor="text1"/>
          <w:sz w:val="28"/>
          <w:szCs w:val="28"/>
        </w:rPr>
        <w:t>язан</w:t>
      </w:r>
      <w:r w:rsidR="00501C40" w:rsidRPr="00C541DE">
        <w:rPr>
          <w:rFonts w:ascii="Peterburg" w:hAnsi="Peterburg"/>
          <w:color w:val="000000" w:themeColor="text1"/>
          <w:sz w:val="28"/>
          <w:szCs w:val="28"/>
        </w:rPr>
        <w:t>и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ним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особам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забороняється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без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згоди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proofErr w:type="spellStart"/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лізингоодержувача</w:t>
      </w:r>
      <w:proofErr w:type="spellEnd"/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C541DE" w:rsidRPr="00C541DE">
        <w:rPr>
          <w:rFonts w:ascii="Peterburg" w:hAnsi="Peterburg"/>
          <w:color w:val="000000" w:themeColor="text1"/>
          <w:spacing w:val="-2"/>
          <w:sz w:val="28"/>
          <w:szCs w:val="28"/>
        </w:rPr>
        <w:sym w:font="Symbol" w:char="F02D"/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споживача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lastRenderedPageBreak/>
        <w:t>послуг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розголошувати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відомості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нього,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що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стали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відомі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такому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лізингодавцю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(пов</w:t>
      </w:r>
      <w:r w:rsidR="00C541DE" w:rsidRPr="00C541DE">
        <w:rPr>
          <w:rFonts w:ascii="Peterburg" w:hAnsi="Peterburg" w:cs="Arial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 w:cs="Peterburg"/>
          <w:color w:val="000000" w:themeColor="text1"/>
          <w:sz w:val="28"/>
          <w:szCs w:val="28"/>
        </w:rPr>
        <w:t>язан</w:t>
      </w:r>
      <w:r w:rsidR="00501C40" w:rsidRPr="00C541DE">
        <w:rPr>
          <w:rFonts w:ascii="Peterburg" w:hAnsi="Peterburg"/>
          <w:color w:val="000000" w:themeColor="text1"/>
          <w:sz w:val="28"/>
          <w:szCs w:val="28"/>
        </w:rPr>
        <w:t>и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ним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особам)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зв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язку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укладенням,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виконанням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припиненням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таким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proofErr w:type="spellStart"/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лізингоодержувачем</w:t>
      </w:r>
      <w:proofErr w:type="spellEnd"/>
      <w:r w:rsidRPr="00C541DE">
        <w:rPr>
          <w:rFonts w:ascii="Peterburg" w:hAnsi="Peterburg"/>
          <w:color w:val="000000" w:themeColor="text1"/>
          <w:sz w:val="28"/>
          <w:szCs w:val="28"/>
        </w:rPr>
        <w:t>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крім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випадків,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встановлених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законом.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Зазначена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заборона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чинною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після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припинення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права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юридичної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особи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надавати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послуги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та/або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втрати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фізичною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особою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статусу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пов</w:t>
      </w:r>
      <w:r w:rsidR="00C541DE" w:rsidRPr="00C541DE">
        <w:rPr>
          <w:rFonts w:ascii="Peterburg" w:hAnsi="Peterburg" w:cs="Arial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 w:cs="Peterburg"/>
          <w:color w:val="000000" w:themeColor="text1"/>
          <w:sz w:val="28"/>
          <w:szCs w:val="28"/>
        </w:rPr>
        <w:t>язаної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особи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порядку,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встановленому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законом.</w:t>
      </w:r>
    </w:p>
    <w:p w14:paraId="21428C4C" w14:textId="1CF137E8" w:rsidR="00161747" w:rsidRPr="00C541DE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Для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цілей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цієї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частини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термін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"пов</w:t>
      </w:r>
      <w:r w:rsidR="00C541DE" w:rsidRPr="00C541DE">
        <w:rPr>
          <w:rFonts w:ascii="Peterburg" w:hAnsi="Peterburg" w:cs="Arial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 w:cs="Peterburg"/>
          <w:color w:val="000000" w:themeColor="text1"/>
          <w:sz w:val="28"/>
          <w:szCs w:val="28"/>
        </w:rPr>
        <w:t>язан</w:t>
      </w:r>
      <w:r w:rsidRPr="00C541DE">
        <w:rPr>
          <w:rFonts w:ascii="Peterburg" w:hAnsi="Peterburg"/>
          <w:color w:val="000000" w:themeColor="text1"/>
          <w:sz w:val="28"/>
          <w:szCs w:val="28"/>
        </w:rPr>
        <w:t>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особа"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вживається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значенні,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наведеному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Законі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України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"Про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послуги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державне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регулювання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ринків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послуг".</w:t>
      </w:r>
    </w:p>
    <w:p w14:paraId="110D03CC" w14:textId="06BB2DD5" w:rsidR="00161747" w:rsidRPr="00C541DE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3.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Лізингодавець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зобов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язаний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повідомляти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proofErr w:type="spellStart"/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лізингоодержувача</w:t>
      </w:r>
      <w:proofErr w:type="spellEnd"/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C541DE" w:rsidRPr="00C541DE">
        <w:rPr>
          <w:rFonts w:ascii="Peterburg" w:hAnsi="Peterburg"/>
          <w:color w:val="000000" w:themeColor="text1"/>
          <w:spacing w:val="-2"/>
          <w:sz w:val="28"/>
          <w:szCs w:val="28"/>
        </w:rPr>
        <w:sym w:font="Symbol" w:char="F02D"/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споживача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послуг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відступлення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зобов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язання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порядку,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визначеному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таким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договором,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згідно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внутрішніми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правилами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надання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послуг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такого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лізингодавця,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затвердженими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відповідно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законодавства.</w:t>
      </w:r>
    </w:p>
    <w:p w14:paraId="3B5767D3" w14:textId="7BB23D74" w:rsidR="00161747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4.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Лізингодавець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своїй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діяльності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повинен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дотримуватися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законодавства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захист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прав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споживачів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послуг.</w:t>
      </w:r>
    </w:p>
    <w:p w14:paraId="7FEC924F" w14:textId="77777777" w:rsidR="00C541DE" w:rsidRPr="00C541DE" w:rsidRDefault="00C541DE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</w:p>
    <w:p w14:paraId="2336E4C4" w14:textId="123B2A00" w:rsidR="00161747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bookmarkStart w:id="39" w:name="n50" w:colFirst="0" w:colLast="0"/>
      <w:r w:rsidRPr="00C541DE">
        <w:rPr>
          <w:rFonts w:ascii="Peterburg" w:hAnsi="Peterburg"/>
          <w:color w:val="000000" w:themeColor="text1"/>
          <w:sz w:val="28"/>
          <w:szCs w:val="28"/>
        </w:rPr>
        <w:t>Стаття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10.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Суб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</w:p>
    <w:p w14:paraId="02C6FBD9" w14:textId="77777777" w:rsidR="00C541DE" w:rsidRPr="00C541DE" w:rsidRDefault="00C541DE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</w:p>
    <w:p w14:paraId="0BF30840" w14:textId="274BF442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bookmarkStart w:id="40" w:name="n51" w:colFirst="0" w:colLast="0"/>
      <w:bookmarkEnd w:id="39"/>
      <w:r w:rsidRPr="00C541DE">
        <w:rPr>
          <w:rFonts w:ascii="Peterburg" w:hAnsi="Peterburg"/>
          <w:color w:val="000000" w:themeColor="text1"/>
          <w:sz w:val="28"/>
          <w:szCs w:val="28"/>
        </w:rPr>
        <w:t>1.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Суб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єктами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є: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</w:p>
    <w:p w14:paraId="059038F3" w14:textId="6A99A4A4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bookmarkStart w:id="41" w:name="n52" w:colFirst="0" w:colLast="0"/>
      <w:bookmarkEnd w:id="40"/>
      <w:r w:rsidRPr="00C541DE">
        <w:rPr>
          <w:rFonts w:ascii="Peterburg" w:hAnsi="Peterburg"/>
          <w:color w:val="000000" w:themeColor="text1"/>
          <w:sz w:val="28"/>
          <w:szCs w:val="28"/>
        </w:rPr>
        <w:t>1)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лізингодавець;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</w:p>
    <w:p w14:paraId="08E57083" w14:textId="7FB5DED6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bookmarkStart w:id="42" w:name="n53" w:colFirst="0" w:colLast="0"/>
      <w:bookmarkEnd w:id="41"/>
      <w:r w:rsidRPr="00C541DE">
        <w:rPr>
          <w:rFonts w:ascii="Peterburg" w:hAnsi="Peterburg"/>
          <w:color w:val="000000" w:themeColor="text1"/>
          <w:sz w:val="28"/>
          <w:szCs w:val="28"/>
        </w:rPr>
        <w:t>2)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лізингоодержувач;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</w:p>
    <w:p w14:paraId="651A07D6" w14:textId="353F56ED" w:rsidR="00161747" w:rsidRPr="00C541DE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bookmarkStart w:id="43" w:name="n54" w:colFirst="0" w:colLast="0"/>
      <w:bookmarkEnd w:id="42"/>
      <w:r w:rsidRPr="00C541DE">
        <w:rPr>
          <w:rFonts w:ascii="Peterburg" w:hAnsi="Peterburg"/>
          <w:color w:val="000000" w:themeColor="text1"/>
          <w:sz w:val="28"/>
          <w:szCs w:val="28"/>
        </w:rPr>
        <w:t>3)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продавець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(постачальник);</w:t>
      </w:r>
    </w:p>
    <w:bookmarkEnd w:id="43"/>
    <w:p w14:paraId="531D26F9" w14:textId="413002A9" w:rsidR="00161747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4)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інші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особи,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які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сторонами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багатостороннього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лізингу.</w:t>
      </w:r>
    </w:p>
    <w:p w14:paraId="69E2D699" w14:textId="77777777" w:rsidR="00C541DE" w:rsidRPr="00C541DE" w:rsidRDefault="00C541DE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</w:p>
    <w:p w14:paraId="16AF3470" w14:textId="7955007C" w:rsidR="00161747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Стаття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11.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Супровідні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послуги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ринку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</w:p>
    <w:p w14:paraId="4D009433" w14:textId="77777777" w:rsidR="00C541DE" w:rsidRPr="00C541DE" w:rsidRDefault="00C541DE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</w:p>
    <w:p w14:paraId="5A7B694E" w14:textId="0ED201D5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1.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супровідних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послуг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ринку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належать:</w:t>
      </w:r>
    </w:p>
    <w:p w14:paraId="4B83AD27" w14:textId="7887733D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lastRenderedPageBreak/>
        <w:t>1)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посередницькі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послуги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ринку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лізингу;</w:t>
      </w:r>
    </w:p>
    <w:p w14:paraId="15968684" w14:textId="65509ECF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2)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допоміжні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послуги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ринку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лізингу.</w:t>
      </w:r>
    </w:p>
    <w:p w14:paraId="4AB32528" w14:textId="11B2C731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2.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посередницьких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послуг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ринку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належить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діяльність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агентів,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які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імені,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дорученням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інтересах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лізингодавця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здійснюють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укладення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договорів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надають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консультаційні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чи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експертно-інформаційні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послуги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та/або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проводять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іншу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роботу,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пов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язану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підготовкою,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укладенням,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виконанням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та/або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супроводом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договорів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лізингу.</w:t>
      </w:r>
    </w:p>
    <w:p w14:paraId="55A55A01" w14:textId="39E730A2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3.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допоміжних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послуг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ринку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належать</w:t>
      </w:r>
      <w:r w:rsidR="00302F1E" w:rsidRPr="00C541DE">
        <w:rPr>
          <w:rFonts w:ascii="Peterburg" w:hAnsi="Peterburg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541DE">
        <w:rPr>
          <w:rFonts w:ascii="Peterburg" w:hAnsi="Peterburg"/>
          <w:color w:val="000000" w:themeColor="text1"/>
          <w:sz w:val="28"/>
          <w:szCs w:val="28"/>
          <w:lang w:val="ru-RU"/>
        </w:rPr>
        <w:t>послуги</w:t>
      </w:r>
      <w:proofErr w:type="spellEnd"/>
      <w:r w:rsidR="00302F1E" w:rsidRPr="00C541DE">
        <w:rPr>
          <w:rFonts w:ascii="Peterburg" w:hAnsi="Peterburg"/>
          <w:color w:val="000000" w:themeColor="text1"/>
          <w:sz w:val="28"/>
          <w:szCs w:val="28"/>
          <w:lang w:val="ru-RU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з:</w:t>
      </w:r>
    </w:p>
    <w:p w14:paraId="437AB679" w14:textId="0359C500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1)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страхування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та/або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ризиків,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пов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язаних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виконанням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лізингу;</w:t>
      </w:r>
    </w:p>
    <w:p w14:paraId="55B71F31" w14:textId="340A072F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2)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оцінки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майна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лізингоодержувача,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що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використовується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для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забезпечення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виконання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ним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зобов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язань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лізингу;</w:t>
      </w:r>
    </w:p>
    <w:p w14:paraId="6D346F78" w14:textId="57770F75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3)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ремонту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обслуговування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майна,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яке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предметом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лізингу;</w:t>
      </w:r>
    </w:p>
    <w:p w14:paraId="0FA5322D" w14:textId="7541945C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4)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продажу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майна,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яке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було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предметом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відповідно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та/або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порядку,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встановленому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законом,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 </w:t>
      </w:r>
      <w:proofErr w:type="spellStart"/>
      <w:r w:rsidRPr="00C541DE">
        <w:rPr>
          <w:rFonts w:ascii="Peterburg" w:hAnsi="Peterburg"/>
          <w:color w:val="000000" w:themeColor="text1"/>
          <w:sz w:val="28"/>
          <w:szCs w:val="28"/>
        </w:rPr>
        <w:t>повернено</w:t>
      </w:r>
      <w:proofErr w:type="spellEnd"/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лізингодавцю;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</w:p>
    <w:p w14:paraId="4F82AB42" w14:textId="1A617D81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5)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надання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майна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оренду;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</w:p>
    <w:p w14:paraId="62F0E4AE" w14:textId="2E3BD4AD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6)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консультування.</w:t>
      </w:r>
    </w:p>
    <w:p w14:paraId="4E81E205" w14:textId="2F5E1577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Національний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банк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України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може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встановлювати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інші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види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допоміжних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послуг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ринку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</w:p>
    <w:p w14:paraId="67C8A87D" w14:textId="08B6CA33" w:rsidR="00161747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4.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Вимоги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осіб,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які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надають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супровідні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послуги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ринку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особливості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надання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таких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послуг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встановлюються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Національним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банком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України.</w:t>
      </w:r>
    </w:p>
    <w:p w14:paraId="6777CA1C" w14:textId="77777777" w:rsidR="00C541DE" w:rsidRPr="00C541DE" w:rsidRDefault="00C541DE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</w:p>
    <w:p w14:paraId="22690213" w14:textId="78A00B6E" w:rsidR="00161747" w:rsidRDefault="00161747" w:rsidP="00C541DE">
      <w:pPr>
        <w:pStyle w:val="StyleZakonu"/>
        <w:spacing w:after="120" w:line="240" w:lineRule="auto"/>
        <w:ind w:firstLine="0"/>
        <w:jc w:val="center"/>
        <w:rPr>
          <w:rFonts w:ascii="Peterburg" w:hAnsi="Peterburg"/>
          <w:color w:val="000000" w:themeColor="text1"/>
          <w:sz w:val="28"/>
          <w:szCs w:val="28"/>
        </w:rPr>
      </w:pPr>
      <w:bookmarkStart w:id="44" w:name="n56" w:colFirst="0" w:colLast="0"/>
      <w:r w:rsidRPr="00C541DE">
        <w:rPr>
          <w:rFonts w:ascii="Peterburg" w:hAnsi="Peterburg"/>
          <w:color w:val="000000" w:themeColor="text1"/>
          <w:sz w:val="28"/>
          <w:szCs w:val="28"/>
        </w:rPr>
        <w:t>Розділ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ІІ</w:t>
      </w:r>
      <w:r w:rsidR="00C541DE">
        <w:rPr>
          <w:rFonts w:ascii="Peterburg" w:hAnsi="Peterburg"/>
          <w:color w:val="000000" w:themeColor="text1"/>
          <w:sz w:val="28"/>
          <w:szCs w:val="28"/>
        </w:rPr>
        <w:br/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ДОГОВІР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</w:p>
    <w:p w14:paraId="00160AE2" w14:textId="77777777" w:rsidR="00C541DE" w:rsidRPr="00C541DE" w:rsidRDefault="00C541DE" w:rsidP="00350A4C">
      <w:pPr>
        <w:pStyle w:val="StyleZakonu"/>
        <w:spacing w:after="120" w:line="240" w:lineRule="auto"/>
        <w:ind w:firstLine="709"/>
        <w:jc w:val="center"/>
        <w:rPr>
          <w:rFonts w:ascii="Peterburg" w:hAnsi="Peterburg"/>
          <w:color w:val="000000" w:themeColor="text1"/>
          <w:sz w:val="28"/>
          <w:szCs w:val="28"/>
        </w:rPr>
      </w:pPr>
    </w:p>
    <w:p w14:paraId="40D407BD" w14:textId="1E9AF367" w:rsidR="00161747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bookmarkStart w:id="45" w:name="n57" w:colFirst="0" w:colLast="0"/>
      <w:bookmarkEnd w:id="44"/>
      <w:r w:rsidRPr="00C541DE">
        <w:rPr>
          <w:rFonts w:ascii="Peterburg" w:hAnsi="Peterburg"/>
          <w:color w:val="000000" w:themeColor="text1"/>
          <w:sz w:val="28"/>
          <w:szCs w:val="28"/>
        </w:rPr>
        <w:t>Стаття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12.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Укладення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bookmarkEnd w:id="45"/>
    </w:p>
    <w:p w14:paraId="397868FF" w14:textId="77777777" w:rsidR="00C541DE" w:rsidRPr="00C541DE" w:rsidRDefault="00C541DE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</w:p>
    <w:p w14:paraId="2A2FC148" w14:textId="625619B7" w:rsidR="00161747" w:rsidRPr="00C541DE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bookmarkStart w:id="46" w:name="n59" w:colFirst="0" w:colLast="0"/>
      <w:r w:rsidRPr="00C541DE">
        <w:rPr>
          <w:rFonts w:ascii="Peterburg" w:hAnsi="Peterburg"/>
          <w:color w:val="000000" w:themeColor="text1"/>
          <w:sz w:val="28"/>
          <w:szCs w:val="28"/>
        </w:rPr>
        <w:t>1.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Визначення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лізингодавцем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можливості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укладення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здійснюється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підставі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lastRenderedPageBreak/>
        <w:t>відповідного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запиту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(заяви)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лізингоодержувача,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тому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числі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використанням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засобів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дистанційного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зв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язку.</w:t>
      </w:r>
    </w:p>
    <w:p w14:paraId="6BBD6BF6" w14:textId="56D7EE6D" w:rsidR="00161747" w:rsidRPr="00C541DE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bookmarkStart w:id="47" w:name="n60" w:colFirst="0" w:colLast="0"/>
      <w:bookmarkEnd w:id="46"/>
      <w:r w:rsidRPr="00C541DE">
        <w:rPr>
          <w:rFonts w:ascii="Peterburg" w:hAnsi="Peterburg"/>
          <w:color w:val="000000" w:themeColor="text1"/>
          <w:sz w:val="28"/>
          <w:szCs w:val="28"/>
        </w:rPr>
        <w:t>2.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Лізингодавцю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забороняється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встановлювати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плату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розгляд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запиту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(заяви)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укладення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лізингу.</w:t>
      </w:r>
    </w:p>
    <w:p w14:paraId="3BE8B634" w14:textId="380E8B1E" w:rsidR="00161747" w:rsidRPr="00C541DE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bookmarkStart w:id="48" w:name="n61" w:colFirst="0" w:colLast="0"/>
      <w:bookmarkEnd w:id="47"/>
      <w:r w:rsidRPr="00C541DE">
        <w:rPr>
          <w:rFonts w:ascii="Peterburg" w:hAnsi="Peterburg"/>
          <w:color w:val="000000" w:themeColor="text1"/>
          <w:sz w:val="28"/>
          <w:szCs w:val="28"/>
        </w:rPr>
        <w:t>3.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укладення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лізингодавець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має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право,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якщо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proofErr w:type="spellStart"/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лізингоодержувачем</w:t>
      </w:r>
      <w:proofErr w:type="spellEnd"/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фізична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особа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C541DE" w:rsidRPr="00C541DE">
        <w:rPr>
          <w:rFonts w:ascii="Peterburg" w:hAnsi="Peterburg"/>
          <w:color w:val="000000" w:themeColor="text1"/>
          <w:spacing w:val="-2"/>
          <w:sz w:val="28"/>
          <w:szCs w:val="28"/>
        </w:rPr>
        <w:sym w:font="Symbol" w:char="F02D"/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зобов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язаний,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використовуючи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свої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професійні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можливості,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оцінити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спроможність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proofErr w:type="spellStart"/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лізингоодержувача</w:t>
      </w:r>
      <w:proofErr w:type="spellEnd"/>
      <w:r w:rsidRPr="00C541DE">
        <w:rPr>
          <w:rFonts w:ascii="Peterburg" w:hAnsi="Peterburg"/>
          <w:color w:val="000000" w:themeColor="text1"/>
          <w:sz w:val="28"/>
          <w:szCs w:val="28"/>
        </w:rPr>
        <w:t>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враховуючи,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зокрема,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bCs/>
          <w:color w:val="000000" w:themeColor="text1"/>
          <w:sz w:val="28"/>
          <w:szCs w:val="28"/>
        </w:rPr>
        <w:t>строк</w:t>
      </w:r>
      <w:r w:rsidR="00302F1E" w:rsidRPr="00C541DE">
        <w:rPr>
          <w:rFonts w:ascii="Peterburg" w:hAnsi="Peterburg"/>
          <w:bCs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bCs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bCs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bCs/>
          <w:color w:val="000000" w:themeColor="text1"/>
          <w:sz w:val="28"/>
          <w:szCs w:val="28"/>
        </w:rPr>
        <w:t>лізингу</w:t>
      </w:r>
      <w:r w:rsidRPr="00C541DE">
        <w:rPr>
          <w:rFonts w:ascii="Peterburg" w:hAnsi="Peterburg"/>
          <w:color w:val="000000" w:themeColor="text1"/>
          <w:sz w:val="28"/>
          <w:szCs w:val="28"/>
        </w:rPr>
        <w:t>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вартість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доходи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proofErr w:type="spellStart"/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лізингоодержувача</w:t>
      </w:r>
      <w:proofErr w:type="spellEnd"/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мету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отримання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володіння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користування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Оцінка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фінансової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спроможності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здійснюється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підставі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достатньої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інформації,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отриманої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proofErr w:type="spellStart"/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лізингоодержувача</w:t>
      </w:r>
      <w:proofErr w:type="spellEnd"/>
      <w:r w:rsidRPr="00C541DE">
        <w:rPr>
          <w:rFonts w:ascii="Peterburg" w:hAnsi="Peterburg"/>
          <w:color w:val="000000" w:themeColor="text1"/>
          <w:sz w:val="28"/>
          <w:szCs w:val="28"/>
        </w:rPr>
        <w:t>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(за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необхідності)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підставі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інформації,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отриманої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інших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джерел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відповідно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законодавства.</w:t>
      </w:r>
    </w:p>
    <w:p w14:paraId="25AC502C" w14:textId="37A5D8C1" w:rsidR="00161747" w:rsidRPr="00C541DE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bookmarkStart w:id="49" w:name="n62" w:colFirst="0" w:colLast="0"/>
      <w:bookmarkEnd w:id="48"/>
      <w:r w:rsidRPr="00C541DE">
        <w:rPr>
          <w:rFonts w:ascii="Peterburg" w:hAnsi="Peterburg"/>
          <w:color w:val="000000" w:themeColor="text1"/>
          <w:sz w:val="28"/>
          <w:szCs w:val="28"/>
        </w:rPr>
        <w:t>4.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разі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ненадання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лізингоодержувачем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документів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чи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відомостей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себе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та/або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свій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фінансовий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стан,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що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вимагаються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згідно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законодавством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та/або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внутрішніми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документами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лізингодавця,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лізингодавець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відмовляє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такому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укладенні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лізингу.</w:t>
      </w:r>
    </w:p>
    <w:p w14:paraId="4DCDBF4D" w14:textId="4092CF4B" w:rsidR="00161747" w:rsidRPr="00C541DE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bookmarkStart w:id="50" w:name="n63" w:colFirst="0" w:colLast="0"/>
      <w:bookmarkEnd w:id="49"/>
      <w:r w:rsidRPr="00C541DE">
        <w:rPr>
          <w:rFonts w:ascii="Peterburg" w:hAnsi="Peterburg"/>
          <w:color w:val="000000" w:themeColor="text1"/>
          <w:sz w:val="28"/>
          <w:szCs w:val="28"/>
        </w:rPr>
        <w:t>5.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Інформація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лізингоодержувача,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отримана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лізингодавцем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зв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язку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укладенням,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виконанням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припиненням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таким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лізингоодержувачем,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може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бути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передана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третім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особам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без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згоди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такого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лише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випадках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порядку,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встановлених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законом.</w:t>
      </w:r>
    </w:p>
    <w:p w14:paraId="15AAC55A" w14:textId="5C876A9B" w:rsidR="00161747" w:rsidRPr="00C541DE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bookmarkStart w:id="51" w:name="n64" w:colFirst="0" w:colLast="0"/>
      <w:bookmarkEnd w:id="50"/>
      <w:r w:rsidRPr="00C541DE">
        <w:rPr>
          <w:rFonts w:ascii="Peterburg" w:hAnsi="Peterburg"/>
          <w:color w:val="000000" w:themeColor="text1"/>
          <w:sz w:val="28"/>
          <w:szCs w:val="28"/>
        </w:rPr>
        <w:t>6.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Лізингодавець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proofErr w:type="spellStart"/>
      <w:r w:rsidRPr="00C541DE">
        <w:rPr>
          <w:rFonts w:ascii="Peterburg" w:hAnsi="Peterburg"/>
          <w:color w:val="000000" w:themeColor="text1"/>
          <w:sz w:val="28"/>
          <w:szCs w:val="28"/>
        </w:rPr>
        <w:t>нес</w:t>
      </w:r>
      <w:proofErr w:type="spellEnd"/>
      <w:r w:rsidRPr="00C541DE">
        <w:rPr>
          <w:rFonts w:ascii="Peterburg" w:hAnsi="Peterburg"/>
          <w:color w:val="000000" w:themeColor="text1"/>
          <w:sz w:val="28"/>
          <w:szCs w:val="28"/>
          <w:lang w:val="ru-RU"/>
        </w:rPr>
        <w:t>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відповідальність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порушення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прав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proofErr w:type="spellStart"/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лізингоодержувачів</w:t>
      </w:r>
      <w:proofErr w:type="spellEnd"/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сфері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захисту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персональних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даних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згідно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законом.</w:t>
      </w:r>
      <w:bookmarkEnd w:id="51"/>
    </w:p>
    <w:p w14:paraId="5A742B8E" w14:textId="7179CBA2" w:rsidR="00161747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bookmarkStart w:id="52" w:name="n65" w:colFirst="0" w:colLast="0"/>
      <w:r w:rsidRPr="00C541DE">
        <w:rPr>
          <w:rFonts w:ascii="Peterburg" w:hAnsi="Peterburg"/>
          <w:color w:val="000000" w:themeColor="text1"/>
          <w:sz w:val="28"/>
          <w:szCs w:val="28"/>
        </w:rPr>
        <w:t>7.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Лізингодавець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має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право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розірвати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договір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односторонньому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порядку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застосувати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визначені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таким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штрафні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санкції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разі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встановлення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факту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надання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лізингоодержувачем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недостовірної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інформації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та/або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документів,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необхідних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для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здійснення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оцінки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його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спроможності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виконувати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свої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зобов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язання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лізингу.</w:t>
      </w:r>
      <w:bookmarkEnd w:id="52"/>
    </w:p>
    <w:p w14:paraId="6885EE13" w14:textId="77777777" w:rsidR="00804AFD" w:rsidRPr="00C541DE" w:rsidRDefault="00804AFD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</w:p>
    <w:p w14:paraId="1C948404" w14:textId="5A2A7CFE" w:rsidR="00161747" w:rsidRDefault="00161747" w:rsidP="00804AFD">
      <w:pPr>
        <w:spacing w:after="120"/>
        <w:ind w:left="2184" w:hanging="1475"/>
        <w:rPr>
          <w:rFonts w:ascii="Peterburg" w:hAnsi="Peterburg"/>
          <w:color w:val="000000" w:themeColor="text1"/>
          <w:sz w:val="28"/>
          <w:szCs w:val="28"/>
        </w:rPr>
      </w:pPr>
      <w:bookmarkStart w:id="53" w:name="n66" w:colFirst="0" w:colLast="0"/>
      <w:r w:rsidRPr="00C541DE">
        <w:rPr>
          <w:rFonts w:ascii="Peterburg" w:hAnsi="Peterburg"/>
          <w:color w:val="000000" w:themeColor="text1"/>
          <w:sz w:val="28"/>
          <w:szCs w:val="28"/>
        </w:rPr>
        <w:lastRenderedPageBreak/>
        <w:t>Стаття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13.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Особливості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укладення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804AFD">
        <w:rPr>
          <w:rFonts w:ascii="Peterburg" w:hAnsi="Peterburg"/>
          <w:color w:val="000000" w:themeColor="text1"/>
          <w:sz w:val="28"/>
          <w:szCs w:val="28"/>
        </w:rPr>
        <w:br/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фізичною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особою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(крім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фізичної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804AFD">
        <w:rPr>
          <w:rFonts w:ascii="Peterburg" w:hAnsi="Peterburg"/>
          <w:color w:val="000000" w:themeColor="text1"/>
          <w:sz w:val="28"/>
          <w:szCs w:val="28"/>
        </w:rPr>
        <w:br/>
      </w:r>
      <w:r w:rsidRPr="00C541DE">
        <w:rPr>
          <w:rFonts w:ascii="Peterburg" w:hAnsi="Peterburg"/>
          <w:color w:val="000000" w:themeColor="text1"/>
          <w:sz w:val="28"/>
          <w:szCs w:val="28"/>
        </w:rPr>
        <w:t>особи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737960" w:rsidRPr="00737960">
        <w:rPr>
          <w:rFonts w:ascii="Peterburg" w:hAnsi="Peterburg"/>
          <w:color w:val="000000" w:themeColor="text1"/>
          <w:spacing w:val="-2"/>
          <w:sz w:val="28"/>
          <w:szCs w:val="28"/>
        </w:rPr>
        <w:sym w:font="Symbol" w:char="F02D"/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підприємця)</w:t>
      </w:r>
    </w:p>
    <w:p w14:paraId="26F4BFA3" w14:textId="77777777" w:rsidR="00804AFD" w:rsidRPr="00C541DE" w:rsidRDefault="00804AFD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</w:p>
    <w:p w14:paraId="27789A0F" w14:textId="272187F1" w:rsidR="00161747" w:rsidRPr="00C541DE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bookmarkStart w:id="54" w:name="n67" w:colFirst="0" w:colLast="0"/>
      <w:bookmarkEnd w:id="53"/>
      <w:r w:rsidRPr="00C541DE">
        <w:rPr>
          <w:rFonts w:ascii="Peterburg" w:hAnsi="Peterburg"/>
          <w:color w:val="000000" w:themeColor="text1"/>
          <w:sz w:val="28"/>
          <w:szCs w:val="28"/>
        </w:rPr>
        <w:t>1.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Лізингодавець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розміщує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своєму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власному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веб-сайті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інформацію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умови,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яких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надаються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послуги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proofErr w:type="spellStart"/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лізингоодержувачам</w:t>
      </w:r>
      <w:proofErr w:type="spellEnd"/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FC727F" w:rsidRPr="00FC727F">
        <w:rPr>
          <w:rFonts w:ascii="Peterburg" w:hAnsi="Peterburg"/>
          <w:color w:val="000000" w:themeColor="text1"/>
          <w:spacing w:val="-2"/>
          <w:sz w:val="28"/>
          <w:szCs w:val="28"/>
        </w:rPr>
        <w:sym w:font="Symbol" w:char="F02D"/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фізичним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особам.</w:t>
      </w:r>
      <w:bookmarkEnd w:id="54"/>
    </w:p>
    <w:p w14:paraId="4BA4DBC0" w14:textId="27FCBC1E" w:rsidR="00161747" w:rsidRPr="00C541DE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bookmarkStart w:id="55" w:name="n68" w:colFirst="0" w:colLast="0"/>
      <w:r w:rsidRPr="00C541DE">
        <w:rPr>
          <w:rFonts w:ascii="Peterburg" w:hAnsi="Peterburg"/>
          <w:color w:val="000000" w:themeColor="text1"/>
          <w:sz w:val="28"/>
          <w:szCs w:val="28"/>
        </w:rPr>
        <w:t>2.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укладення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proofErr w:type="spellStart"/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лізингоодержувачем</w:t>
      </w:r>
      <w:proofErr w:type="spellEnd"/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FC727F" w:rsidRPr="00FC727F">
        <w:rPr>
          <w:rFonts w:ascii="Peterburg" w:hAnsi="Peterburg"/>
          <w:color w:val="000000" w:themeColor="text1"/>
          <w:spacing w:val="-2"/>
          <w:sz w:val="28"/>
          <w:szCs w:val="28"/>
        </w:rPr>
        <w:sym w:font="Symbol" w:char="F02D"/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фізичною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особою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лізингодавець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повинен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безоплатно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надати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такому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proofErr w:type="spellStart"/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лізингоодержувачу</w:t>
      </w:r>
      <w:proofErr w:type="spellEnd"/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письмовій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формі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804AFD">
        <w:rPr>
          <w:rFonts w:ascii="Peterburg" w:hAnsi="Peterburg"/>
          <w:color w:val="000000" w:themeColor="text1"/>
          <w:sz w:val="28"/>
          <w:szCs w:val="28"/>
        </w:rPr>
        <w:br/>
      </w:r>
      <w:r w:rsidRPr="00C541DE">
        <w:rPr>
          <w:rFonts w:ascii="Peterburg" w:hAnsi="Peterburg"/>
          <w:color w:val="000000" w:themeColor="text1"/>
          <w:sz w:val="28"/>
          <w:szCs w:val="28"/>
        </w:rPr>
        <w:t>(в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електронній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формі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або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формі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паперового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документа)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зазначенням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дати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надання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строку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актуальності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інформацію,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необхідну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для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порівняння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різних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пропозицій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цього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лізингодавця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метою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прийняття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proofErr w:type="spellStart"/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лізингоодержувачем</w:t>
      </w:r>
      <w:proofErr w:type="spellEnd"/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рішення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щодо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укладення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відповідного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договору.</w:t>
      </w:r>
      <w:bookmarkEnd w:id="55"/>
    </w:p>
    <w:p w14:paraId="29D6A1BC" w14:textId="03273CE2" w:rsidR="00161747" w:rsidRPr="00C541DE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bookmarkStart w:id="56" w:name="n70" w:colFirst="0" w:colLast="0"/>
      <w:r w:rsidRPr="00C541DE">
        <w:rPr>
          <w:rFonts w:ascii="Peterburg" w:hAnsi="Peterburg"/>
          <w:color w:val="000000" w:themeColor="text1"/>
          <w:sz w:val="28"/>
          <w:szCs w:val="28"/>
        </w:rPr>
        <w:t>Крім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передбаченої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абзацом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першим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цієї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частини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інформації,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вимогу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proofErr w:type="spellStart"/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лізингоодержувача</w:t>
      </w:r>
      <w:proofErr w:type="spellEnd"/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FC727F" w:rsidRPr="00FC727F">
        <w:rPr>
          <w:rFonts w:ascii="Peterburg" w:hAnsi="Peterburg"/>
          <w:color w:val="000000" w:themeColor="text1"/>
          <w:spacing w:val="-2"/>
          <w:sz w:val="28"/>
          <w:szCs w:val="28"/>
        </w:rPr>
        <w:sym w:font="Symbol" w:char="F02D"/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фізичної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особи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лізингодавець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надає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такому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proofErr w:type="spellStart"/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лізингоодержувачу</w:t>
      </w:r>
      <w:proofErr w:type="spellEnd"/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пояснення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метою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забезпечення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можливості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оцінити,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чи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адаптовано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договір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потреб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цього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proofErr w:type="spellStart"/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лізингоодержувача</w:t>
      </w:r>
      <w:proofErr w:type="spellEnd"/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його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стану,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тому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числі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шляхом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роз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яснення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істотних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характеристик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запропонованих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послуг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наслідків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для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такого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proofErr w:type="spellStart"/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лізингоодержувача</w:t>
      </w:r>
      <w:proofErr w:type="spellEnd"/>
      <w:r w:rsidRPr="00C541DE">
        <w:rPr>
          <w:rFonts w:ascii="Peterburg" w:hAnsi="Peterburg"/>
          <w:color w:val="000000" w:themeColor="text1"/>
          <w:sz w:val="28"/>
          <w:szCs w:val="28"/>
        </w:rPr>
        <w:t>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зокрема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разі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невиконання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ним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зобов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язань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таким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договором.</w:t>
      </w:r>
      <w:bookmarkEnd w:id="56"/>
    </w:p>
    <w:p w14:paraId="4C1117B4" w14:textId="27350A84" w:rsidR="00161747" w:rsidRPr="00C541DE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3.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Зазначена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абзаці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першому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частини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другої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цієї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статті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інформація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повинна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включати:</w:t>
      </w:r>
    </w:p>
    <w:p w14:paraId="61E9633E" w14:textId="60C37DDA" w:rsidR="00161747" w:rsidRPr="00C541DE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bookmarkStart w:id="57" w:name="n72" w:colFirst="0" w:colLast="0"/>
      <w:r w:rsidRPr="00C541DE">
        <w:rPr>
          <w:rFonts w:ascii="Peterburg" w:hAnsi="Peterburg"/>
          <w:color w:val="000000" w:themeColor="text1"/>
          <w:sz w:val="28"/>
          <w:szCs w:val="28"/>
        </w:rPr>
        <w:t>1)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кількість,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строки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сплати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розмір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лізингових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платежів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дату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надання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інформації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виходячи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обраних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лізингоодержувачем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умов.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Інформація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лізингові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платежі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може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бути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надана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формі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графіка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лізингових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платежів;</w:t>
      </w:r>
    </w:p>
    <w:p w14:paraId="6E606E6E" w14:textId="687373B1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bookmarkStart w:id="58" w:name="n73" w:colFirst="0" w:colLast="0"/>
      <w:bookmarkEnd w:id="57"/>
      <w:r w:rsidRPr="00C541DE">
        <w:rPr>
          <w:rFonts w:ascii="Peterburg" w:hAnsi="Peterburg"/>
          <w:color w:val="000000" w:themeColor="text1"/>
          <w:sz w:val="28"/>
          <w:szCs w:val="28"/>
        </w:rPr>
        <w:t>2)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розмір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умови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сплати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додаткових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платежів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комісій,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пов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язаних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укладенням,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обслуговуванням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достроковим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викупом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лізингу;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</w:p>
    <w:p w14:paraId="047958FE" w14:textId="07EEC146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bookmarkStart w:id="59" w:name="n74" w:colFirst="0" w:colLast="0"/>
      <w:bookmarkEnd w:id="58"/>
      <w:r w:rsidRPr="00C541DE">
        <w:rPr>
          <w:rFonts w:ascii="Peterburg" w:hAnsi="Peterburg"/>
          <w:color w:val="000000" w:themeColor="text1"/>
          <w:sz w:val="28"/>
          <w:szCs w:val="28"/>
        </w:rPr>
        <w:t>3)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розмір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умови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сплати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платежів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супровідні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послуги,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що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надаються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лізингодавцем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та/або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іншими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особами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обов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язковими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для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укладення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чи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можуть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надаватися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протягом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строку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дії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якщо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такі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платежі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включені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lastRenderedPageBreak/>
        <w:t>складу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платежів,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передбачених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пунктами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1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2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цієї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частини;</w:t>
      </w:r>
    </w:p>
    <w:p w14:paraId="3E57B275" w14:textId="6252E8A4" w:rsidR="00161747" w:rsidRPr="00C541DE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bookmarkStart w:id="60" w:name="n75" w:colFirst="0" w:colLast="0"/>
      <w:bookmarkEnd w:id="59"/>
      <w:r w:rsidRPr="00C541DE">
        <w:rPr>
          <w:rFonts w:ascii="Peterburg" w:hAnsi="Peterburg"/>
          <w:color w:val="000000" w:themeColor="text1"/>
          <w:sz w:val="28"/>
          <w:szCs w:val="28"/>
        </w:rPr>
        <w:t>4)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строк,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який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proofErr w:type="spellStart"/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лізингоодержувачу</w:t>
      </w:r>
      <w:proofErr w:type="spellEnd"/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передається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 w:cs="Arial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 w:cs="Peterburg"/>
          <w:color w:val="000000" w:themeColor="text1"/>
          <w:sz w:val="28"/>
          <w:szCs w:val="28"/>
        </w:rPr>
        <w:t>єкт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володіння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користування;</w:t>
      </w:r>
    </w:p>
    <w:p w14:paraId="1BB77939" w14:textId="1977FD5A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bookmarkStart w:id="61" w:name="n76" w:colFirst="0" w:colLast="0"/>
      <w:bookmarkEnd w:id="60"/>
      <w:r w:rsidRPr="00C541DE">
        <w:rPr>
          <w:rFonts w:ascii="Peterburg" w:hAnsi="Peterburg"/>
          <w:color w:val="000000" w:themeColor="text1"/>
          <w:sz w:val="28"/>
          <w:szCs w:val="28"/>
        </w:rPr>
        <w:t>5)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інформацію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необхідність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укладення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третіми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особами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договорів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щодо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послуг,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які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обов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язковими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для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укладення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перелік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осіб,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яких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лізингодавець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визначив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для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надання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відповідних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послуг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(за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наявності);</w:t>
      </w:r>
      <w:bookmarkEnd w:id="61"/>
    </w:p>
    <w:p w14:paraId="4D6D5D5B" w14:textId="714DF398" w:rsidR="00161747" w:rsidRPr="00C541DE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bookmarkStart w:id="62" w:name="n78" w:colFirst="0" w:colLast="0"/>
      <w:r w:rsidRPr="00C541DE">
        <w:rPr>
          <w:rFonts w:ascii="Peterburg" w:hAnsi="Peterburg"/>
          <w:color w:val="000000" w:themeColor="text1"/>
          <w:sz w:val="28"/>
          <w:szCs w:val="28"/>
        </w:rPr>
        <w:t>6)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умови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переходу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власність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лізингоодержувача,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якщо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такий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перехід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передбачений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лізингу;</w:t>
      </w:r>
    </w:p>
    <w:p w14:paraId="77A34AFD" w14:textId="16ED8F39" w:rsidR="00161747" w:rsidRPr="00C541DE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bookmarkStart w:id="63" w:name="n79" w:colFirst="0" w:colLast="0"/>
      <w:bookmarkEnd w:id="62"/>
      <w:r w:rsidRPr="00C541DE">
        <w:rPr>
          <w:rFonts w:ascii="Peterburg" w:hAnsi="Peterburg"/>
          <w:color w:val="000000" w:themeColor="text1"/>
          <w:sz w:val="28"/>
          <w:szCs w:val="28"/>
        </w:rPr>
        <w:t>7)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порядок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умови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повернення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лізингодавцю;</w:t>
      </w:r>
    </w:p>
    <w:p w14:paraId="684EFED0" w14:textId="111FF8DF" w:rsidR="00161747" w:rsidRPr="00C541DE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bookmarkStart w:id="64" w:name="n80" w:colFirst="0" w:colLast="0"/>
      <w:bookmarkEnd w:id="63"/>
      <w:r w:rsidRPr="00C541DE">
        <w:rPr>
          <w:rFonts w:ascii="Peterburg" w:hAnsi="Peterburg"/>
          <w:color w:val="000000" w:themeColor="text1"/>
          <w:sz w:val="28"/>
          <w:szCs w:val="28"/>
        </w:rPr>
        <w:t>8)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проект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лізингу.</w:t>
      </w:r>
      <w:bookmarkEnd w:id="64"/>
    </w:p>
    <w:p w14:paraId="5AD554D1" w14:textId="3326D669" w:rsidR="00161747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bookmarkStart w:id="65" w:name="n82" w:colFirst="0" w:colLast="0"/>
      <w:r w:rsidRPr="00C541DE">
        <w:rPr>
          <w:rFonts w:ascii="Peterburg" w:hAnsi="Peterburg"/>
          <w:color w:val="000000" w:themeColor="text1"/>
          <w:sz w:val="28"/>
          <w:szCs w:val="28"/>
        </w:rPr>
        <w:t>4.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Для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укладення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proofErr w:type="spellStart"/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лізингоодержувачем</w:t>
      </w:r>
      <w:proofErr w:type="spellEnd"/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FC727F" w:rsidRPr="00FC727F">
        <w:rPr>
          <w:rFonts w:ascii="Peterburg" w:hAnsi="Peterburg"/>
          <w:color w:val="000000" w:themeColor="text1"/>
          <w:spacing w:val="-2"/>
          <w:sz w:val="28"/>
          <w:szCs w:val="28"/>
        </w:rPr>
        <w:sym w:font="Symbol" w:char="F02D"/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фізичною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особою,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яка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перебуває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шлюбі,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лізингодавець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повинен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отримати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такої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особи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письмову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згоду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її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подружжя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укладення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такого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договору.</w:t>
      </w:r>
    </w:p>
    <w:p w14:paraId="5350EA93" w14:textId="77777777" w:rsidR="00804AFD" w:rsidRPr="00C541DE" w:rsidRDefault="00804AFD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</w:p>
    <w:p w14:paraId="4523C1BF" w14:textId="2DBBF5A6" w:rsidR="00161747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bookmarkStart w:id="66" w:name="n83" w:colFirst="0" w:colLast="0"/>
      <w:bookmarkEnd w:id="65"/>
      <w:r w:rsidRPr="00C541DE">
        <w:rPr>
          <w:rFonts w:ascii="Peterburg" w:hAnsi="Peterburg"/>
          <w:color w:val="000000" w:themeColor="text1"/>
          <w:sz w:val="28"/>
          <w:szCs w:val="28"/>
        </w:rPr>
        <w:t>Стаття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14.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Договір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</w:p>
    <w:p w14:paraId="1ECBB2D4" w14:textId="77777777" w:rsidR="00804AFD" w:rsidRPr="00C541DE" w:rsidRDefault="00804AFD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</w:p>
    <w:p w14:paraId="07CCA4D7" w14:textId="2A152727" w:rsidR="00161747" w:rsidRPr="00C541DE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1.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Договір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повинен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відповідати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вимогам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статті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6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Закону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України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"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послуги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державне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регулювання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ринків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послуг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Pr="00C541DE">
        <w:rPr>
          <w:rFonts w:ascii="Peterburg" w:hAnsi="Peterburg"/>
          <w:color w:val="000000" w:themeColor="text1"/>
          <w:sz w:val="28"/>
          <w:szCs w:val="28"/>
        </w:rPr>
        <w:t>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статті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18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Закону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України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"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захист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прав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споживачів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"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цього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Закону.</w:t>
      </w:r>
    </w:p>
    <w:p w14:paraId="4C010892" w14:textId="63099BA8" w:rsidR="00161747" w:rsidRPr="00C541DE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bookmarkStart w:id="67" w:name="n84" w:colFirst="0" w:colLast="0"/>
      <w:bookmarkEnd w:id="66"/>
      <w:r w:rsidRPr="00C541DE">
        <w:rPr>
          <w:rFonts w:ascii="Peterburg" w:hAnsi="Peterburg"/>
          <w:color w:val="000000" w:themeColor="text1"/>
          <w:sz w:val="28"/>
          <w:szCs w:val="28"/>
        </w:rPr>
        <w:t>2.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Крім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вимог,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зазначених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частині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першій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цієї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статті,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договір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повинен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містити:</w:t>
      </w:r>
      <w:bookmarkEnd w:id="67"/>
    </w:p>
    <w:p w14:paraId="0F13885C" w14:textId="1ABA5883" w:rsidR="00161747" w:rsidRPr="00C541DE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bookmarkStart w:id="68" w:name="n88" w:colFirst="0" w:colLast="0"/>
      <w:r w:rsidRPr="00C541DE">
        <w:rPr>
          <w:rFonts w:ascii="Peterburg" w:hAnsi="Peterburg"/>
          <w:color w:val="000000" w:themeColor="text1"/>
          <w:sz w:val="28"/>
          <w:szCs w:val="28"/>
        </w:rPr>
        <w:t>1)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найменування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опис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зазначенням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індивідуальних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ознак,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що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дають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змогу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його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чітко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ідентифікувати.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разі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якщо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день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підписання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виробництво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 w:cs="Arial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 w:cs="Peterburg"/>
          <w:color w:val="000000" w:themeColor="text1"/>
          <w:sz w:val="28"/>
          <w:szCs w:val="28"/>
        </w:rPr>
        <w:t>єкта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що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предметом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такого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завершено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та/або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його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індивідуальні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ознаки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невідомі,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такий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договір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має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містити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посилання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документ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та/або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додаткову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угоду,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якій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визначені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індивідуальні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ознаки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такого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 w:cs="Arial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 w:cs="Peterburg"/>
          <w:color w:val="000000" w:themeColor="text1"/>
          <w:sz w:val="28"/>
          <w:szCs w:val="28"/>
        </w:rPr>
        <w:t>єкта</w:t>
      </w:r>
      <w:r w:rsidRPr="00C541DE">
        <w:rPr>
          <w:rFonts w:ascii="Peterburg" w:hAnsi="Peterburg"/>
          <w:color w:val="000000" w:themeColor="text1"/>
          <w:sz w:val="28"/>
          <w:szCs w:val="28"/>
        </w:rPr>
        <w:t>;</w:t>
      </w:r>
      <w:bookmarkEnd w:id="68"/>
    </w:p>
    <w:p w14:paraId="7DE3ECDB" w14:textId="266914DA" w:rsidR="00161747" w:rsidRPr="00C541DE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bookmarkStart w:id="69" w:name="n89" w:colFirst="0" w:colLast="0"/>
      <w:r w:rsidRPr="00C541DE">
        <w:rPr>
          <w:rFonts w:ascii="Peterburg" w:hAnsi="Peterburg"/>
          <w:color w:val="000000" w:themeColor="text1"/>
          <w:sz w:val="28"/>
          <w:szCs w:val="28"/>
        </w:rPr>
        <w:t>2)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строк,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який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надається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право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володіння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користування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лізингу;</w:t>
      </w:r>
    </w:p>
    <w:p w14:paraId="2C027C01" w14:textId="3503C08B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bookmarkStart w:id="70" w:name="n90" w:colFirst="0" w:colLast="0"/>
      <w:bookmarkEnd w:id="69"/>
      <w:r w:rsidRPr="00C541DE">
        <w:rPr>
          <w:rFonts w:ascii="Peterburg" w:hAnsi="Peterburg"/>
          <w:color w:val="000000" w:themeColor="text1"/>
          <w:sz w:val="28"/>
          <w:szCs w:val="28"/>
        </w:rPr>
        <w:lastRenderedPageBreak/>
        <w:t>3)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строк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передачі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proofErr w:type="spellStart"/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лізингоодержувачу</w:t>
      </w:r>
      <w:proofErr w:type="spellEnd"/>
      <w:r w:rsidRPr="00C541DE">
        <w:rPr>
          <w:rFonts w:ascii="Peterburg" w:hAnsi="Peterburg"/>
          <w:color w:val="000000" w:themeColor="text1"/>
          <w:sz w:val="28"/>
          <w:szCs w:val="28"/>
        </w:rPr>
        <w:t>;</w:t>
      </w:r>
    </w:p>
    <w:p w14:paraId="765C024F" w14:textId="1A0CB43A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bookmarkStart w:id="71" w:name="n91" w:colFirst="0" w:colLast="0"/>
      <w:bookmarkEnd w:id="70"/>
      <w:r w:rsidRPr="00C541DE">
        <w:rPr>
          <w:rFonts w:ascii="Peterburg" w:hAnsi="Peterburg"/>
          <w:color w:val="000000" w:themeColor="text1"/>
          <w:sz w:val="28"/>
          <w:szCs w:val="28"/>
        </w:rPr>
        <w:t>4)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порядок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графік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сплати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лізингоодержувачем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лізингових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платежів,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який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містить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загальну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суму,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що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підлягає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сплаті,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розмір,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строки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кількість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таких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платежів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(у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тому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числі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авансового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платежу),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інших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платежів,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що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безпосередньо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пов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язані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виконанням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лізингу;</w:t>
      </w:r>
    </w:p>
    <w:p w14:paraId="5D2EAA78" w14:textId="2F3ED182" w:rsidR="00161747" w:rsidRPr="00C541DE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bookmarkStart w:id="72" w:name="n92" w:colFirst="0" w:colLast="0"/>
      <w:bookmarkEnd w:id="71"/>
      <w:r w:rsidRPr="00C541DE">
        <w:rPr>
          <w:rFonts w:ascii="Peterburg" w:hAnsi="Peterburg"/>
          <w:color w:val="000000" w:themeColor="text1"/>
          <w:sz w:val="28"/>
          <w:szCs w:val="28"/>
        </w:rPr>
        <w:t>5)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розмір,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порядок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розрахунку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умови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сплати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додаткових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платежів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комісій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(за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наявності),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пов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язаних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укладенням,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виконанням,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зміною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розірванням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достроковим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викупом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також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порядок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зміни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та/або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індексації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таких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платежів;</w:t>
      </w:r>
      <w:bookmarkEnd w:id="72"/>
    </w:p>
    <w:p w14:paraId="2EF8D1E9" w14:textId="7562D3A6" w:rsidR="00161747" w:rsidRPr="00C541DE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bookmarkStart w:id="73" w:name="n93" w:colFirst="0" w:colLast="0"/>
      <w:r w:rsidRPr="00C541DE">
        <w:rPr>
          <w:rFonts w:ascii="Peterburg" w:hAnsi="Peterburg"/>
          <w:color w:val="000000" w:themeColor="text1"/>
          <w:sz w:val="28"/>
          <w:szCs w:val="28"/>
        </w:rPr>
        <w:t>6)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положення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щодо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необхідності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укладення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договорів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щодо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послуг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третіх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осіб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(за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наявності),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тому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числі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щодо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страхування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та/або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ризиків,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пов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язаних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виконанням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  <w:lang w:eastAsia="uk-UA"/>
        </w:rPr>
        <w:t>визначення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  <w:lang w:eastAsia="uk-UA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  <w:lang w:eastAsia="uk-UA"/>
        </w:rPr>
        <w:t>особи,</w:t>
      </w:r>
      <w:r w:rsidR="00302F1E" w:rsidRPr="00C541DE">
        <w:rPr>
          <w:rFonts w:ascii="Peterburg" w:hAnsi="Peterburg"/>
          <w:color w:val="000000" w:themeColor="text1"/>
          <w:sz w:val="28"/>
          <w:szCs w:val="28"/>
          <w:lang w:eastAsia="uk-UA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  <w:lang w:eastAsia="uk-UA"/>
        </w:rPr>
        <w:t>зобов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  <w:lang w:eastAsia="uk-UA"/>
        </w:rPr>
        <w:t>язаної</w:t>
      </w:r>
      <w:r w:rsidR="00302F1E" w:rsidRPr="00C541DE">
        <w:rPr>
          <w:rFonts w:ascii="Peterburg" w:hAnsi="Peterburg"/>
          <w:color w:val="000000" w:themeColor="text1"/>
          <w:sz w:val="28"/>
          <w:szCs w:val="28"/>
          <w:lang w:eastAsia="uk-UA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  <w:lang w:eastAsia="uk-UA"/>
        </w:rPr>
        <w:t>здійснити</w:t>
      </w:r>
      <w:r w:rsidR="00302F1E" w:rsidRPr="00C541DE">
        <w:rPr>
          <w:rFonts w:ascii="Peterburg" w:hAnsi="Peterburg"/>
          <w:color w:val="000000" w:themeColor="text1"/>
          <w:sz w:val="28"/>
          <w:szCs w:val="28"/>
          <w:lang w:eastAsia="uk-UA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  <w:lang w:eastAsia="uk-UA"/>
        </w:rPr>
        <w:t>страхування</w:t>
      </w:r>
      <w:bookmarkEnd w:id="73"/>
      <w:r w:rsidR="00FC727F">
        <w:rPr>
          <w:rFonts w:ascii="Peterburg" w:hAnsi="Peterburg"/>
          <w:color w:val="000000" w:themeColor="text1"/>
          <w:sz w:val="28"/>
          <w:szCs w:val="28"/>
        </w:rPr>
        <w:t>.</w:t>
      </w:r>
    </w:p>
    <w:p w14:paraId="1D6B7DA5" w14:textId="2A38A504" w:rsidR="00161747" w:rsidRPr="00C541DE" w:rsidRDefault="00105ECE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bookmarkStart w:id="74" w:name="n97" w:colFirst="0" w:colLast="0"/>
      <w:r w:rsidRPr="00C541DE">
        <w:rPr>
          <w:rFonts w:ascii="Peterburg" w:hAnsi="Peterburg"/>
          <w:color w:val="000000" w:themeColor="text1"/>
          <w:sz w:val="28"/>
          <w:szCs w:val="28"/>
        </w:rPr>
        <w:t>3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договорі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можуть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бути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зазначені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інші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умови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домовленістю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сторін.</w:t>
      </w:r>
    </w:p>
    <w:p w14:paraId="3FBFF0CB" w14:textId="4D140D80" w:rsidR="00161747" w:rsidRPr="00C541DE" w:rsidRDefault="00105ECE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bookmarkStart w:id="75" w:name="n98" w:colFirst="0" w:colLast="0"/>
      <w:bookmarkEnd w:id="74"/>
      <w:r w:rsidRPr="00C541DE">
        <w:rPr>
          <w:rFonts w:ascii="Peterburg" w:hAnsi="Peterburg"/>
          <w:color w:val="000000" w:themeColor="text1"/>
          <w:sz w:val="28"/>
          <w:szCs w:val="28"/>
        </w:rPr>
        <w:t>4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Грошове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зобов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язання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договором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лізингу,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разі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якщо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лізингоодержувачем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є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фізична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особа,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має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бути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виражене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виключно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гривні,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без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визначення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грошового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еквівалента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такого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зобов</w:t>
      </w:r>
      <w:r w:rsidR="00C541DE" w:rsidRPr="00C541DE">
        <w:rPr>
          <w:rFonts w:ascii="Peterburg" w:hAnsi="Peterburg" w:cs="Arial"/>
          <w:color w:val="000000" w:themeColor="text1"/>
          <w:sz w:val="28"/>
          <w:szCs w:val="28"/>
        </w:rPr>
        <w:t>’</w:t>
      </w:r>
      <w:r w:rsidR="00161747" w:rsidRPr="00C541DE">
        <w:rPr>
          <w:rFonts w:ascii="Peterburg" w:hAnsi="Peterburg" w:cs="Peterburg"/>
          <w:color w:val="000000" w:themeColor="text1"/>
          <w:sz w:val="28"/>
          <w:szCs w:val="28"/>
        </w:rPr>
        <w:t>язання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іноземній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валюті.</w:t>
      </w:r>
    </w:p>
    <w:p w14:paraId="31C51FE8" w14:textId="64BF458F" w:rsidR="00161747" w:rsidRPr="00C541DE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разі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якщо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лізингоодержувачем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юридична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особа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або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фізична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особа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FC727F" w:rsidRPr="00FC727F">
        <w:rPr>
          <w:rFonts w:ascii="Peterburg" w:hAnsi="Peterburg"/>
          <w:color w:val="000000" w:themeColor="text1"/>
          <w:spacing w:val="-2"/>
          <w:sz w:val="28"/>
          <w:szCs w:val="28"/>
        </w:rPr>
        <w:sym w:font="Symbol" w:char="F02D"/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підприємець,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грошове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зобов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язання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має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бути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виражене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гривні,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цьому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сторони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такого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 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мають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право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визначити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грошовий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еквівалент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зобов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язання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іноземній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валюті,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сума,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що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підлягає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сплаті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гривні,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визначається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офіційним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курсом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відповідної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валюти,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встановленим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Національним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банком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України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день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платежу,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або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курсом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банку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домовленістю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сторін,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якщо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інший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порядок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визначення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такої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суми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встановлений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або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законодавством.</w:t>
      </w:r>
      <w:bookmarkEnd w:id="75"/>
    </w:p>
    <w:p w14:paraId="3AD488BF" w14:textId="396A39C8" w:rsidR="00161747" w:rsidRPr="00C541DE" w:rsidRDefault="00105ECE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bookmarkStart w:id="76" w:name="n99" w:colFirst="0" w:colLast="0"/>
      <w:r w:rsidRPr="00C541DE">
        <w:rPr>
          <w:rFonts w:ascii="Peterburg" w:hAnsi="Peterburg"/>
          <w:color w:val="000000" w:themeColor="text1"/>
          <w:sz w:val="28"/>
          <w:szCs w:val="28"/>
        </w:rPr>
        <w:t>5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Забороняється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будь-який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спосіб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ускладнювати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прочитання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лізингоодержувачем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інформації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щодо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розміру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лізингових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інших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платежів,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зазначених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договорі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або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додатку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до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такого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договору,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тому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числі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шляхом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друкування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такої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інформації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шрифтом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меншого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розміру,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ніж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основний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текст,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злиття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кольору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lastRenderedPageBreak/>
        <w:t>шрифту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кольором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фону,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застосування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меншого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розміру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міжрядкових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proofErr w:type="spellStart"/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міжсимвольних</w:t>
      </w:r>
      <w:proofErr w:type="spellEnd"/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інтервалів,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ніж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основному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тексті.</w:t>
      </w:r>
      <w:bookmarkEnd w:id="76"/>
    </w:p>
    <w:p w14:paraId="059AC275" w14:textId="11DC3B28" w:rsidR="00161747" w:rsidRPr="00C541DE" w:rsidRDefault="00105ECE" w:rsidP="00350A4C">
      <w:pPr>
        <w:pStyle w:val="StyleZakonu"/>
        <w:spacing w:after="120" w:line="240" w:lineRule="auto"/>
        <w:ind w:firstLine="709"/>
        <w:rPr>
          <w:rFonts w:ascii="Peterburg" w:hAnsi="Peterburg"/>
          <w:sz w:val="28"/>
          <w:szCs w:val="28"/>
        </w:rPr>
      </w:pPr>
      <w:bookmarkStart w:id="77" w:name="n100" w:colFirst="0" w:colLast="0"/>
      <w:r w:rsidRPr="00C541DE">
        <w:rPr>
          <w:rFonts w:ascii="Peterburg" w:hAnsi="Peterburg"/>
          <w:sz w:val="28"/>
          <w:szCs w:val="28"/>
        </w:rPr>
        <w:t>6</w:t>
      </w:r>
      <w:r w:rsidR="00161747" w:rsidRPr="00C541DE">
        <w:rPr>
          <w:rFonts w:ascii="Peterburg" w:hAnsi="Peterburg"/>
          <w:sz w:val="28"/>
          <w:szCs w:val="28"/>
        </w:rPr>
        <w:t>.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="00161747" w:rsidRPr="00C541DE">
        <w:rPr>
          <w:rFonts w:ascii="Peterburg" w:hAnsi="Peterburg"/>
          <w:sz w:val="28"/>
          <w:szCs w:val="28"/>
        </w:rPr>
        <w:t>У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="00161747" w:rsidRPr="00C541DE">
        <w:rPr>
          <w:rFonts w:ascii="Peterburg" w:hAnsi="Peterburg"/>
          <w:sz w:val="28"/>
          <w:szCs w:val="28"/>
        </w:rPr>
        <w:t>разі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="00161747" w:rsidRPr="00C541DE">
        <w:rPr>
          <w:rFonts w:ascii="Peterburg" w:hAnsi="Peterburg"/>
          <w:sz w:val="28"/>
          <w:szCs w:val="28"/>
        </w:rPr>
        <w:t>якщо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="00161747" w:rsidRPr="00C541DE">
        <w:rPr>
          <w:rFonts w:ascii="Peterburg" w:hAnsi="Peterburg"/>
          <w:sz w:val="28"/>
          <w:szCs w:val="28"/>
        </w:rPr>
        <w:t>договором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="00161747" w:rsidRPr="00C541DE">
        <w:rPr>
          <w:rFonts w:ascii="Peterburg" w:hAnsi="Peterburg"/>
          <w:sz w:val="28"/>
          <w:szCs w:val="28"/>
        </w:rPr>
        <w:t>фінансового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="00161747" w:rsidRPr="00C541DE">
        <w:rPr>
          <w:rFonts w:ascii="Peterburg" w:hAnsi="Peterburg"/>
          <w:sz w:val="28"/>
          <w:szCs w:val="28"/>
        </w:rPr>
        <w:t>лізингу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="00161747" w:rsidRPr="00C541DE">
        <w:rPr>
          <w:rFonts w:ascii="Peterburg" w:hAnsi="Peterburg"/>
          <w:sz w:val="28"/>
          <w:szCs w:val="28"/>
        </w:rPr>
        <w:t>передбачено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="00161747" w:rsidRPr="00C541DE">
        <w:rPr>
          <w:rFonts w:ascii="Peterburg" w:hAnsi="Peterburg"/>
          <w:sz w:val="28"/>
          <w:szCs w:val="28"/>
        </w:rPr>
        <w:t>зміну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="00161747" w:rsidRPr="00C541DE">
        <w:rPr>
          <w:rFonts w:ascii="Peterburg" w:hAnsi="Peterburg"/>
          <w:sz w:val="28"/>
          <w:szCs w:val="28"/>
        </w:rPr>
        <w:t>розміру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="00161747" w:rsidRPr="00C541DE">
        <w:rPr>
          <w:rFonts w:ascii="Peterburg" w:hAnsi="Peterburg"/>
          <w:sz w:val="28"/>
          <w:szCs w:val="28"/>
        </w:rPr>
        <w:t>та/або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="00161747" w:rsidRPr="00C541DE">
        <w:rPr>
          <w:rFonts w:ascii="Peterburg" w:hAnsi="Peterburg"/>
          <w:sz w:val="28"/>
          <w:szCs w:val="28"/>
        </w:rPr>
        <w:t>індексацію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="00161747" w:rsidRPr="00C541DE">
        <w:rPr>
          <w:rFonts w:ascii="Peterburg" w:hAnsi="Peterburg"/>
          <w:sz w:val="28"/>
          <w:szCs w:val="28"/>
        </w:rPr>
        <w:t>передбачених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="00161747" w:rsidRPr="00C541DE">
        <w:rPr>
          <w:rFonts w:ascii="Peterburg" w:hAnsi="Peterburg"/>
          <w:sz w:val="28"/>
          <w:szCs w:val="28"/>
        </w:rPr>
        <w:t>таким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="00161747" w:rsidRPr="00C541DE">
        <w:rPr>
          <w:rFonts w:ascii="Peterburg" w:hAnsi="Peterburg"/>
          <w:sz w:val="28"/>
          <w:szCs w:val="28"/>
        </w:rPr>
        <w:t>договором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="00161747" w:rsidRPr="00C541DE">
        <w:rPr>
          <w:rFonts w:ascii="Peterburg" w:hAnsi="Peterburg"/>
          <w:sz w:val="28"/>
          <w:szCs w:val="28"/>
        </w:rPr>
        <w:t>платежів,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="00161747" w:rsidRPr="00C541DE">
        <w:rPr>
          <w:rFonts w:ascii="Peterburg" w:hAnsi="Peterburg"/>
          <w:sz w:val="28"/>
          <w:szCs w:val="28"/>
        </w:rPr>
        <w:t>такий</w:t>
      </w:r>
      <w:r w:rsidR="00302F1E" w:rsidRPr="00C541DE">
        <w:rPr>
          <w:rFonts w:ascii="Peterburg" w:hAnsi="Peterburg"/>
          <w:sz w:val="28"/>
          <w:szCs w:val="28"/>
        </w:rPr>
        <w:t xml:space="preserve">  </w:t>
      </w:r>
      <w:r w:rsidR="00161747" w:rsidRPr="00C541DE">
        <w:rPr>
          <w:rFonts w:ascii="Peterburg" w:hAnsi="Peterburg"/>
          <w:sz w:val="28"/>
          <w:szCs w:val="28"/>
        </w:rPr>
        <w:t>договір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="00161747" w:rsidRPr="00C541DE">
        <w:rPr>
          <w:rFonts w:ascii="Peterburg" w:hAnsi="Peterburg"/>
          <w:sz w:val="28"/>
          <w:szCs w:val="28"/>
        </w:rPr>
        <w:t>повинен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="00161747" w:rsidRPr="00C541DE">
        <w:rPr>
          <w:rFonts w:ascii="Peterburg" w:hAnsi="Peterburg"/>
          <w:sz w:val="28"/>
          <w:szCs w:val="28"/>
        </w:rPr>
        <w:t>визначати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="00161747" w:rsidRPr="00C541DE">
        <w:rPr>
          <w:rFonts w:ascii="Peterburg" w:hAnsi="Peterburg"/>
          <w:sz w:val="28"/>
          <w:szCs w:val="28"/>
        </w:rPr>
        <w:t>порядок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="00161747" w:rsidRPr="00C541DE">
        <w:rPr>
          <w:rFonts w:ascii="Peterburg" w:hAnsi="Peterburg"/>
          <w:sz w:val="28"/>
          <w:szCs w:val="28"/>
        </w:rPr>
        <w:t>проведення</w:t>
      </w:r>
      <w:r w:rsidR="00302F1E" w:rsidRPr="00C541DE">
        <w:rPr>
          <w:rFonts w:ascii="Peterburg" w:hAnsi="Peterburg"/>
          <w:sz w:val="28"/>
          <w:szCs w:val="28"/>
        </w:rPr>
        <w:t xml:space="preserve">  </w:t>
      </w:r>
      <w:r w:rsidR="00161747" w:rsidRPr="00C541DE">
        <w:rPr>
          <w:rFonts w:ascii="Peterburg" w:hAnsi="Peterburg"/>
          <w:sz w:val="28"/>
          <w:szCs w:val="28"/>
        </w:rPr>
        <w:t>зміни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="00161747" w:rsidRPr="00C541DE">
        <w:rPr>
          <w:rFonts w:ascii="Peterburg" w:hAnsi="Peterburg"/>
          <w:sz w:val="28"/>
          <w:szCs w:val="28"/>
        </w:rPr>
        <w:t>розміру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="00161747" w:rsidRPr="00C541DE">
        <w:rPr>
          <w:rFonts w:ascii="Peterburg" w:hAnsi="Peterburg"/>
          <w:sz w:val="28"/>
          <w:szCs w:val="28"/>
        </w:rPr>
        <w:t>та/або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="00161747" w:rsidRPr="00C541DE">
        <w:rPr>
          <w:rFonts w:ascii="Peterburg" w:hAnsi="Peterburg"/>
          <w:sz w:val="28"/>
          <w:szCs w:val="28"/>
        </w:rPr>
        <w:t>індексації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="00161747" w:rsidRPr="00C541DE">
        <w:rPr>
          <w:rFonts w:ascii="Peterburg" w:hAnsi="Peterburg"/>
          <w:sz w:val="28"/>
          <w:szCs w:val="28"/>
        </w:rPr>
        <w:t>платежів.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="00161747" w:rsidRPr="00C541DE">
        <w:rPr>
          <w:rFonts w:ascii="Peterburg" w:hAnsi="Peterburg"/>
          <w:sz w:val="28"/>
          <w:szCs w:val="28"/>
        </w:rPr>
        <w:t>У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="00161747" w:rsidRPr="00C541DE">
        <w:rPr>
          <w:rFonts w:ascii="Peterburg" w:hAnsi="Peterburg"/>
          <w:sz w:val="28"/>
          <w:szCs w:val="28"/>
        </w:rPr>
        <w:t>такому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="00161747" w:rsidRPr="00C541DE">
        <w:rPr>
          <w:rFonts w:ascii="Peterburg" w:hAnsi="Peterburg"/>
          <w:sz w:val="28"/>
          <w:szCs w:val="28"/>
        </w:rPr>
        <w:t>разі</w:t>
      </w:r>
      <w:r w:rsidR="00302F1E" w:rsidRPr="00C541DE">
        <w:rPr>
          <w:rFonts w:ascii="Peterburg" w:hAnsi="Peterburg"/>
          <w:sz w:val="28"/>
          <w:szCs w:val="28"/>
        </w:rPr>
        <w:t xml:space="preserve">  </w:t>
      </w:r>
      <w:r w:rsidR="00161747" w:rsidRPr="00C541DE">
        <w:rPr>
          <w:rFonts w:ascii="Peterburg" w:hAnsi="Peterburg"/>
          <w:sz w:val="28"/>
          <w:szCs w:val="28"/>
        </w:rPr>
        <w:t>проведення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="00161747" w:rsidRPr="00C541DE">
        <w:rPr>
          <w:rFonts w:ascii="Peterburg" w:hAnsi="Peterburg"/>
          <w:sz w:val="28"/>
          <w:szCs w:val="28"/>
        </w:rPr>
        <w:t>лізингодавцем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="00161747" w:rsidRPr="00C541DE">
        <w:rPr>
          <w:rFonts w:ascii="Peterburg" w:hAnsi="Peterburg"/>
          <w:sz w:val="28"/>
          <w:szCs w:val="28"/>
        </w:rPr>
        <w:t>зміни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="00161747" w:rsidRPr="00C541DE">
        <w:rPr>
          <w:rFonts w:ascii="Peterburg" w:hAnsi="Peterburg"/>
          <w:sz w:val="28"/>
          <w:szCs w:val="28"/>
        </w:rPr>
        <w:t>зазначеного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="00161747" w:rsidRPr="00C541DE">
        <w:rPr>
          <w:rFonts w:ascii="Peterburg" w:hAnsi="Peterburg"/>
          <w:sz w:val="28"/>
          <w:szCs w:val="28"/>
        </w:rPr>
        <w:t>порядку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="00161747" w:rsidRPr="00C541DE">
        <w:rPr>
          <w:rFonts w:ascii="Peterburg" w:hAnsi="Peterburg"/>
          <w:sz w:val="28"/>
          <w:szCs w:val="28"/>
        </w:rPr>
        <w:t>зміни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="00161747" w:rsidRPr="00C541DE">
        <w:rPr>
          <w:rFonts w:ascii="Peterburg" w:hAnsi="Peterburg"/>
          <w:sz w:val="28"/>
          <w:szCs w:val="28"/>
        </w:rPr>
        <w:t>розміру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="00161747" w:rsidRPr="00C541DE">
        <w:rPr>
          <w:rFonts w:ascii="Peterburg" w:hAnsi="Peterburg"/>
          <w:sz w:val="28"/>
          <w:szCs w:val="28"/>
        </w:rPr>
        <w:t>та/або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="00161747" w:rsidRPr="00C541DE">
        <w:rPr>
          <w:rFonts w:ascii="Peterburg" w:hAnsi="Peterburg"/>
          <w:sz w:val="28"/>
          <w:szCs w:val="28"/>
        </w:rPr>
        <w:t>індексації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="00161747" w:rsidRPr="00C541DE">
        <w:rPr>
          <w:rFonts w:ascii="Peterburg" w:hAnsi="Peterburg"/>
          <w:sz w:val="28"/>
          <w:szCs w:val="28"/>
        </w:rPr>
        <w:t>платежів,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="00161747" w:rsidRPr="00C541DE">
        <w:rPr>
          <w:rFonts w:ascii="Peterburg" w:hAnsi="Peterburg"/>
          <w:sz w:val="28"/>
          <w:szCs w:val="28"/>
        </w:rPr>
        <w:t>передбачених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="00161747" w:rsidRPr="00C541DE">
        <w:rPr>
          <w:rFonts w:ascii="Peterburg" w:hAnsi="Peterburg"/>
          <w:sz w:val="28"/>
          <w:szCs w:val="28"/>
        </w:rPr>
        <w:t>договором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="00161747" w:rsidRPr="00C541DE">
        <w:rPr>
          <w:rFonts w:ascii="Peterburg" w:hAnsi="Peterburg"/>
          <w:sz w:val="28"/>
          <w:szCs w:val="28"/>
        </w:rPr>
        <w:t>фінансового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="00161747" w:rsidRPr="00C541DE">
        <w:rPr>
          <w:rFonts w:ascii="Peterburg" w:hAnsi="Peterburg"/>
          <w:sz w:val="28"/>
          <w:szCs w:val="28"/>
        </w:rPr>
        <w:t>лізингу,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="00161747" w:rsidRPr="00C541DE">
        <w:rPr>
          <w:rFonts w:ascii="Peterburg" w:hAnsi="Peterburg"/>
          <w:sz w:val="28"/>
          <w:szCs w:val="28"/>
        </w:rPr>
        <w:t>в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="00161747" w:rsidRPr="00C541DE">
        <w:rPr>
          <w:rFonts w:ascii="Peterburg" w:hAnsi="Peterburg"/>
          <w:sz w:val="28"/>
          <w:szCs w:val="28"/>
        </w:rPr>
        <w:t>односторонньому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="00161747" w:rsidRPr="00C541DE">
        <w:rPr>
          <w:rFonts w:ascii="Peterburg" w:hAnsi="Peterburg"/>
          <w:sz w:val="28"/>
          <w:szCs w:val="28"/>
        </w:rPr>
        <w:t>порядку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="00161747" w:rsidRPr="00C541DE">
        <w:rPr>
          <w:rFonts w:ascii="Peterburg" w:hAnsi="Peterburg"/>
          <w:sz w:val="28"/>
          <w:szCs w:val="28"/>
        </w:rPr>
        <w:t>забороняється.</w:t>
      </w:r>
    </w:p>
    <w:p w14:paraId="30971570" w14:textId="79F7B299" w:rsidR="00161747" w:rsidRPr="00C541DE" w:rsidRDefault="00105ECE" w:rsidP="00350A4C">
      <w:pPr>
        <w:pStyle w:val="StyleZakonu"/>
        <w:spacing w:after="120" w:line="240" w:lineRule="auto"/>
        <w:ind w:firstLine="709"/>
        <w:rPr>
          <w:rFonts w:ascii="Peterburg" w:hAnsi="Peterburg"/>
          <w:sz w:val="28"/>
          <w:szCs w:val="28"/>
        </w:rPr>
      </w:pPr>
      <w:bookmarkStart w:id="78" w:name="n101" w:colFirst="0" w:colLast="0"/>
      <w:bookmarkEnd w:id="77"/>
      <w:r w:rsidRPr="00C541DE">
        <w:rPr>
          <w:rFonts w:ascii="Peterburg" w:hAnsi="Peterburg"/>
          <w:sz w:val="28"/>
          <w:szCs w:val="28"/>
        </w:rPr>
        <w:t>7</w:t>
      </w:r>
      <w:r w:rsidR="00161747" w:rsidRPr="00C541DE">
        <w:rPr>
          <w:rFonts w:ascii="Peterburg" w:hAnsi="Peterburg"/>
          <w:sz w:val="28"/>
          <w:szCs w:val="28"/>
        </w:rPr>
        <w:t>.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="00161747" w:rsidRPr="00C541DE">
        <w:rPr>
          <w:rFonts w:ascii="Peterburg" w:hAnsi="Peterburg"/>
          <w:sz w:val="28"/>
          <w:szCs w:val="28"/>
        </w:rPr>
        <w:t>У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="00161747" w:rsidRPr="00C541DE">
        <w:rPr>
          <w:rFonts w:ascii="Peterburg" w:hAnsi="Peterburg"/>
          <w:sz w:val="28"/>
          <w:szCs w:val="28"/>
        </w:rPr>
        <w:t>разі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="00161747" w:rsidRPr="00C541DE">
        <w:rPr>
          <w:rFonts w:ascii="Peterburg" w:hAnsi="Peterburg"/>
          <w:sz w:val="28"/>
          <w:szCs w:val="28"/>
        </w:rPr>
        <w:t>якщо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="00161747" w:rsidRPr="00C541DE">
        <w:rPr>
          <w:rFonts w:ascii="Peterburg" w:hAnsi="Peterburg"/>
          <w:sz w:val="28"/>
          <w:szCs w:val="28"/>
        </w:rPr>
        <w:t>договором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="00161747" w:rsidRPr="00C541DE">
        <w:rPr>
          <w:rFonts w:ascii="Peterburg" w:hAnsi="Peterburg"/>
          <w:sz w:val="28"/>
          <w:szCs w:val="28"/>
        </w:rPr>
        <w:t>фінансового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="00161747" w:rsidRPr="00C541DE">
        <w:rPr>
          <w:rFonts w:ascii="Peterburg" w:hAnsi="Peterburg"/>
          <w:sz w:val="28"/>
          <w:szCs w:val="28"/>
        </w:rPr>
        <w:t>лізингу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="00161747" w:rsidRPr="00C541DE">
        <w:rPr>
          <w:rFonts w:ascii="Peterburg" w:hAnsi="Peterburg"/>
          <w:sz w:val="28"/>
          <w:szCs w:val="28"/>
        </w:rPr>
        <w:t>не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="00161747" w:rsidRPr="00C541DE">
        <w:rPr>
          <w:rFonts w:ascii="Peterburg" w:hAnsi="Peterburg"/>
          <w:sz w:val="28"/>
          <w:szCs w:val="28"/>
        </w:rPr>
        <w:t>передбачено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="00161747" w:rsidRPr="00C541DE">
        <w:rPr>
          <w:rFonts w:ascii="Peterburg" w:hAnsi="Peterburg"/>
          <w:sz w:val="28"/>
          <w:szCs w:val="28"/>
        </w:rPr>
        <w:t>зміни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="00161747" w:rsidRPr="00C541DE">
        <w:rPr>
          <w:rFonts w:ascii="Peterburg" w:hAnsi="Peterburg"/>
          <w:sz w:val="28"/>
          <w:szCs w:val="28"/>
        </w:rPr>
        <w:t>розміру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="00161747" w:rsidRPr="00C541DE">
        <w:rPr>
          <w:rFonts w:ascii="Peterburg" w:hAnsi="Peterburg"/>
          <w:sz w:val="28"/>
          <w:szCs w:val="28"/>
        </w:rPr>
        <w:t>та/або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="00161747" w:rsidRPr="00C541DE">
        <w:rPr>
          <w:rFonts w:ascii="Peterburg" w:hAnsi="Peterburg"/>
          <w:sz w:val="28"/>
          <w:szCs w:val="28"/>
        </w:rPr>
        <w:t>індексації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="00161747" w:rsidRPr="00C541DE">
        <w:rPr>
          <w:rFonts w:ascii="Peterburg" w:hAnsi="Peterburg"/>
          <w:sz w:val="28"/>
          <w:szCs w:val="28"/>
        </w:rPr>
        <w:t>лізингових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="00161747" w:rsidRPr="00C541DE">
        <w:rPr>
          <w:rFonts w:ascii="Peterburg" w:hAnsi="Peterburg"/>
          <w:sz w:val="28"/>
          <w:szCs w:val="28"/>
        </w:rPr>
        <w:t>і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="00161747" w:rsidRPr="00C541DE">
        <w:rPr>
          <w:rFonts w:ascii="Peterburg" w:hAnsi="Peterburg"/>
          <w:sz w:val="28"/>
          <w:szCs w:val="28"/>
        </w:rPr>
        <w:t>будь-яких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="00161747" w:rsidRPr="00C541DE">
        <w:rPr>
          <w:rFonts w:ascii="Peterburg" w:hAnsi="Peterburg"/>
          <w:sz w:val="28"/>
          <w:szCs w:val="28"/>
        </w:rPr>
        <w:t>інших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="00161747" w:rsidRPr="00C541DE">
        <w:rPr>
          <w:rFonts w:ascii="Peterburg" w:hAnsi="Peterburg"/>
          <w:sz w:val="28"/>
          <w:szCs w:val="28"/>
        </w:rPr>
        <w:t>платежів,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="00161747" w:rsidRPr="00C541DE">
        <w:rPr>
          <w:rFonts w:ascii="Peterburg" w:hAnsi="Peterburg"/>
          <w:sz w:val="28"/>
          <w:szCs w:val="28"/>
        </w:rPr>
        <w:t>проведення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="00161747" w:rsidRPr="00C541DE">
        <w:rPr>
          <w:rFonts w:ascii="Peterburg" w:hAnsi="Peterburg"/>
          <w:sz w:val="28"/>
          <w:szCs w:val="28"/>
        </w:rPr>
        <w:t>лізингодавцем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="00161747" w:rsidRPr="00C541DE">
        <w:rPr>
          <w:rFonts w:ascii="Peterburg" w:hAnsi="Peterburg"/>
          <w:sz w:val="28"/>
          <w:szCs w:val="28"/>
        </w:rPr>
        <w:t>таких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="00161747" w:rsidRPr="00C541DE">
        <w:rPr>
          <w:rFonts w:ascii="Peterburg" w:hAnsi="Peterburg"/>
          <w:sz w:val="28"/>
          <w:szCs w:val="28"/>
        </w:rPr>
        <w:t>змін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="00161747" w:rsidRPr="00C541DE">
        <w:rPr>
          <w:rFonts w:ascii="Peterburg" w:hAnsi="Peterburg"/>
          <w:sz w:val="28"/>
          <w:szCs w:val="28"/>
        </w:rPr>
        <w:t>розміру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="00161747" w:rsidRPr="00C541DE">
        <w:rPr>
          <w:rFonts w:ascii="Peterburg" w:hAnsi="Peterburg"/>
          <w:sz w:val="28"/>
          <w:szCs w:val="28"/>
        </w:rPr>
        <w:t>та/або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="00161747" w:rsidRPr="00C541DE">
        <w:rPr>
          <w:rFonts w:ascii="Peterburg" w:hAnsi="Peterburg"/>
          <w:sz w:val="28"/>
          <w:szCs w:val="28"/>
        </w:rPr>
        <w:t>індексації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="00161747" w:rsidRPr="00C541DE">
        <w:rPr>
          <w:rFonts w:ascii="Peterburg" w:hAnsi="Peterburg"/>
          <w:sz w:val="28"/>
          <w:szCs w:val="28"/>
        </w:rPr>
        <w:t>в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="00161747" w:rsidRPr="00C541DE">
        <w:rPr>
          <w:rFonts w:ascii="Peterburg" w:hAnsi="Peterburg"/>
          <w:sz w:val="28"/>
          <w:szCs w:val="28"/>
        </w:rPr>
        <w:t>односторонньому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="00161747" w:rsidRPr="00C541DE">
        <w:rPr>
          <w:rFonts w:ascii="Peterburg" w:hAnsi="Peterburg"/>
          <w:sz w:val="28"/>
          <w:szCs w:val="28"/>
        </w:rPr>
        <w:t>порядку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="00161747" w:rsidRPr="00C541DE">
        <w:rPr>
          <w:rFonts w:ascii="Peterburg" w:hAnsi="Peterburg"/>
          <w:sz w:val="28"/>
          <w:szCs w:val="28"/>
        </w:rPr>
        <w:t>забороняється.</w:t>
      </w:r>
      <w:bookmarkEnd w:id="78"/>
    </w:p>
    <w:p w14:paraId="40AF0930" w14:textId="3F60BA1D" w:rsidR="00161747" w:rsidRPr="00C541DE" w:rsidRDefault="00105ECE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bookmarkStart w:id="79" w:name="n102" w:colFirst="0" w:colLast="0"/>
      <w:r w:rsidRPr="00C541DE">
        <w:rPr>
          <w:rFonts w:ascii="Peterburg" w:hAnsi="Peterburg"/>
          <w:color w:val="000000" w:themeColor="text1"/>
          <w:sz w:val="28"/>
          <w:szCs w:val="28"/>
        </w:rPr>
        <w:t>8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Лізингодавець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письмовою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заявою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та/або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письмовою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згодою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має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право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проводити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реструктуризацію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зобов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язань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договором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лізингу.</w:t>
      </w:r>
    </w:p>
    <w:bookmarkEnd w:id="79"/>
    <w:p w14:paraId="16005F7D" w14:textId="765C451F" w:rsidR="00161747" w:rsidRPr="00C541DE" w:rsidRDefault="00105ECE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9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Кожна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сторона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отримує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по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одному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примірнику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додатками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до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нього,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якщо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інше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не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встановлено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таким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договором.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</w:p>
    <w:p w14:paraId="275C0B37" w14:textId="397B9EB2" w:rsidR="00161747" w:rsidRPr="00C541DE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разі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укладення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фізичною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особою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обов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язок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доведення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того,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що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один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оригіналів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такого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переданий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proofErr w:type="spellStart"/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лізингоодержувачу</w:t>
      </w:r>
      <w:proofErr w:type="spellEnd"/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804AFD" w:rsidRPr="00804AFD">
        <w:rPr>
          <w:rFonts w:ascii="Peterburg" w:hAnsi="Peterburg"/>
          <w:color w:val="000000" w:themeColor="text1"/>
          <w:spacing w:val="-2"/>
          <w:sz w:val="28"/>
          <w:szCs w:val="28"/>
        </w:rPr>
        <w:sym w:font="Symbol" w:char="F02D"/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фізичній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особі,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покладається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лізингодавця.</w:t>
      </w:r>
    </w:p>
    <w:p w14:paraId="1126F76D" w14:textId="7D63F086" w:rsidR="00161747" w:rsidRPr="00C541DE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Примірник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що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належить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proofErr w:type="spellStart"/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лізингоодержувачу</w:t>
      </w:r>
      <w:proofErr w:type="spellEnd"/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804AFD" w:rsidRPr="00804AFD">
        <w:rPr>
          <w:rFonts w:ascii="Peterburg" w:hAnsi="Peterburg"/>
          <w:color w:val="000000" w:themeColor="text1"/>
          <w:spacing w:val="-2"/>
          <w:sz w:val="28"/>
          <w:szCs w:val="28"/>
        </w:rPr>
        <w:sym w:font="Symbol" w:char="F02D"/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фізичній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особі,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передається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йому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невідкладно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після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підписання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сторонами.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Примірник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укладеного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електронному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вигляді,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додатків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нього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надаються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proofErr w:type="spellStart"/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лізингоодержувачу</w:t>
      </w:r>
      <w:proofErr w:type="spellEnd"/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804AFD" w:rsidRPr="00804AFD">
        <w:rPr>
          <w:rFonts w:ascii="Peterburg" w:hAnsi="Peterburg"/>
          <w:color w:val="000000" w:themeColor="text1"/>
          <w:spacing w:val="-2"/>
          <w:sz w:val="28"/>
          <w:szCs w:val="28"/>
        </w:rPr>
        <w:sym w:font="Symbol" w:char="F02D"/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фізичній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особі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спосіб,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що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дає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змогу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встановити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особу,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яка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отримала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примірник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додатків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нього,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зокрема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шляхом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направлення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електронну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адресу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або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інший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спосіб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використанням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контактних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даних,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зазначених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proofErr w:type="spellStart"/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лізингоодержувачем</w:t>
      </w:r>
      <w:proofErr w:type="spellEnd"/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під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час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укладення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лізингу.</w:t>
      </w:r>
    </w:p>
    <w:p w14:paraId="1EEEDE27" w14:textId="755BE054" w:rsidR="00161747" w:rsidRPr="00C541DE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разі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якщо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один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оригіналів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направлено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лізингодавцем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поштою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або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кур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єром,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доказом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його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направлення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поштова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квитанція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(чек)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lastRenderedPageBreak/>
        <w:t>відправку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опис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вкладення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або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повідомлення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вручення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(у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разі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направлення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кур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єром).</w:t>
      </w:r>
    </w:p>
    <w:p w14:paraId="4CCD3191" w14:textId="646ED459" w:rsidR="00161747" w:rsidRPr="00C541DE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Положення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цієї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частини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поширюються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також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угоди,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якими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вносяться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зміни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та/або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доповнення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лізингу.</w:t>
      </w:r>
    </w:p>
    <w:p w14:paraId="76F378BD" w14:textId="0EA71626" w:rsidR="00161747" w:rsidRDefault="00105ECE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10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Умови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лізингу,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що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суперечать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положенням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цього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Закону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або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обмежують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права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порівняно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правами,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встановленими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законодавством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про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захист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прав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споживачів,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є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нікчемними.</w:t>
      </w:r>
    </w:p>
    <w:p w14:paraId="3B0972A4" w14:textId="77777777" w:rsidR="00804AFD" w:rsidRPr="00C541DE" w:rsidRDefault="00804AFD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</w:p>
    <w:p w14:paraId="756BEE88" w14:textId="20526C70" w:rsidR="00161747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bookmarkStart w:id="80" w:name="n103" w:colFirst="0" w:colLast="0"/>
      <w:r w:rsidRPr="00C541DE">
        <w:rPr>
          <w:rFonts w:ascii="Peterburg" w:hAnsi="Peterburg"/>
          <w:color w:val="000000" w:themeColor="text1"/>
          <w:sz w:val="28"/>
          <w:szCs w:val="28"/>
        </w:rPr>
        <w:t>Стаття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15.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Форма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</w:p>
    <w:p w14:paraId="1516B8FE" w14:textId="77777777" w:rsidR="00804AFD" w:rsidRPr="00C541DE" w:rsidRDefault="00804AFD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</w:p>
    <w:p w14:paraId="7DCDBEC3" w14:textId="5BDE5BDB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bookmarkStart w:id="81" w:name="n104" w:colFirst="0" w:colLast="0"/>
      <w:bookmarkEnd w:id="80"/>
      <w:r w:rsidRPr="00C541DE">
        <w:rPr>
          <w:rFonts w:ascii="Peterburg" w:hAnsi="Peterburg"/>
          <w:color w:val="000000" w:themeColor="text1"/>
          <w:sz w:val="28"/>
          <w:szCs w:val="28"/>
        </w:rPr>
        <w:t>1.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Договір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укладається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письмовій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формі.</w:t>
      </w:r>
    </w:p>
    <w:p w14:paraId="70D3CE38" w14:textId="11594A59" w:rsidR="00161747" w:rsidRPr="00C541DE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bookmarkStart w:id="82" w:name="n105" w:colFirst="0" w:colLast="0"/>
      <w:bookmarkEnd w:id="81"/>
      <w:r w:rsidRPr="00C541DE">
        <w:rPr>
          <w:rFonts w:ascii="Peterburg" w:hAnsi="Peterburg"/>
          <w:color w:val="000000" w:themeColor="text1"/>
          <w:sz w:val="28"/>
          <w:szCs w:val="28"/>
        </w:rPr>
        <w:t>2.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Договір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підлягає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нотаріальному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посвідченню,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крім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випадків,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встановлених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законом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або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домовленістю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сторін.</w:t>
      </w:r>
    </w:p>
    <w:p w14:paraId="65A0041E" w14:textId="1AF6A60B" w:rsidR="00161747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3.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Договір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транспортного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засобу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участю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фізичної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особи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підлягає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нотаріальному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посвідченню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вимогу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однієї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сторін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такого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договору.</w:t>
      </w:r>
      <w:bookmarkEnd w:id="82"/>
    </w:p>
    <w:p w14:paraId="034CBEA1" w14:textId="77777777" w:rsidR="00804AFD" w:rsidRPr="00C541DE" w:rsidRDefault="00804AFD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</w:p>
    <w:p w14:paraId="3E2279A3" w14:textId="5E3AD1A8" w:rsidR="00161747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bookmarkStart w:id="83" w:name="n109" w:colFirst="0" w:colLast="0"/>
      <w:r w:rsidRPr="00C541DE">
        <w:rPr>
          <w:rFonts w:ascii="Peterburg" w:hAnsi="Peterburg"/>
          <w:color w:val="000000" w:themeColor="text1"/>
          <w:sz w:val="28"/>
          <w:szCs w:val="28"/>
        </w:rPr>
        <w:t>Стаття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16.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Лізингові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платежі</w:t>
      </w:r>
    </w:p>
    <w:p w14:paraId="1189F73F" w14:textId="77777777" w:rsidR="00804AFD" w:rsidRPr="00C541DE" w:rsidRDefault="00804AFD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</w:p>
    <w:bookmarkEnd w:id="83"/>
    <w:p w14:paraId="78682AB0" w14:textId="4E0AB775" w:rsidR="00161747" w:rsidRPr="00C541DE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1.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Лізингові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платежі,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належні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сплати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здійснюються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порядку,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встановленому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лізингу.</w:t>
      </w:r>
    </w:p>
    <w:p w14:paraId="49EACE97" w14:textId="007C94DD" w:rsidR="00161747" w:rsidRPr="00C541DE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bookmarkStart w:id="84" w:name="n111" w:colFirst="0" w:colLast="0"/>
      <w:r w:rsidRPr="00C541DE">
        <w:rPr>
          <w:rFonts w:ascii="Peterburg" w:hAnsi="Peterburg"/>
          <w:color w:val="000000" w:themeColor="text1"/>
          <w:sz w:val="28"/>
          <w:szCs w:val="28"/>
        </w:rPr>
        <w:t>2.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складу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лізингових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платежів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включаються:</w:t>
      </w:r>
    </w:p>
    <w:p w14:paraId="50044EE6" w14:textId="4E9614D0" w:rsidR="00161747" w:rsidRPr="00C541DE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bookmarkStart w:id="85" w:name="n112" w:colFirst="0" w:colLast="0"/>
      <w:bookmarkEnd w:id="84"/>
      <w:r w:rsidRPr="00C541DE">
        <w:rPr>
          <w:rFonts w:ascii="Peterburg" w:hAnsi="Peterburg"/>
          <w:color w:val="000000" w:themeColor="text1"/>
          <w:sz w:val="28"/>
          <w:szCs w:val="28"/>
        </w:rPr>
        <w:t>1)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сума,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що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відшкодовує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частину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вартості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лізингу;</w:t>
      </w:r>
    </w:p>
    <w:p w14:paraId="3F3A7597" w14:textId="72F7D8CD" w:rsidR="00161747" w:rsidRPr="00C541DE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bookmarkStart w:id="86" w:name="n113" w:colFirst="0" w:colLast="0"/>
      <w:bookmarkEnd w:id="85"/>
      <w:r w:rsidRPr="00C541DE">
        <w:rPr>
          <w:rFonts w:ascii="Peterburg" w:hAnsi="Peterburg"/>
          <w:color w:val="000000" w:themeColor="text1"/>
          <w:sz w:val="28"/>
          <w:szCs w:val="28"/>
        </w:rPr>
        <w:t>2)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винагорода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лізингодавцю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отриманий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фінансовий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лізингу;</w:t>
      </w:r>
    </w:p>
    <w:p w14:paraId="51570564" w14:textId="5D81B1F7" w:rsidR="00161747" w:rsidRPr="00C541DE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bookmarkStart w:id="87" w:name="n114" w:colFirst="0" w:colLast="0"/>
      <w:bookmarkEnd w:id="86"/>
      <w:r w:rsidRPr="00C541DE">
        <w:rPr>
          <w:rFonts w:ascii="Peterburg" w:hAnsi="Peterburg"/>
          <w:color w:val="000000" w:themeColor="text1"/>
          <w:sz w:val="28"/>
          <w:szCs w:val="28"/>
        </w:rPr>
        <w:t>3)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інші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складові,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зокрема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платежі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та/або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витрати,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що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безпосередньо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пов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язані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виконанням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передбачені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таким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договором.</w:t>
      </w:r>
    </w:p>
    <w:p w14:paraId="6CC9F05C" w14:textId="5A26C7B0" w:rsidR="00161747" w:rsidRPr="00C541DE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bookmarkStart w:id="88" w:name="n115" w:colFirst="0" w:colLast="0"/>
      <w:bookmarkEnd w:id="87"/>
      <w:r w:rsidRPr="00C541DE">
        <w:rPr>
          <w:rFonts w:ascii="Peterburg" w:hAnsi="Peterburg"/>
          <w:color w:val="000000" w:themeColor="text1"/>
          <w:sz w:val="28"/>
          <w:szCs w:val="28"/>
        </w:rPr>
        <w:t>Протягом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строку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дії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розмір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лізингових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платежів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може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бути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змінено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випадках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порядку,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передбачених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таким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договором.</w:t>
      </w:r>
    </w:p>
    <w:p w14:paraId="7CC41444" w14:textId="6B39DD2D" w:rsidR="00161747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bookmarkStart w:id="89" w:name="n116" w:colFirst="0" w:colLast="0"/>
      <w:bookmarkEnd w:id="88"/>
      <w:r w:rsidRPr="00C541DE">
        <w:rPr>
          <w:rFonts w:ascii="Peterburg" w:hAnsi="Peterburg"/>
          <w:color w:val="000000" w:themeColor="text1"/>
          <w:sz w:val="28"/>
          <w:szCs w:val="28"/>
        </w:rPr>
        <w:t>3.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метою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виконання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лізингодавцем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своїх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зобов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язань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щодо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оплати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товарів,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lastRenderedPageBreak/>
        <w:t>виконання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робіт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тощо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лізингодавець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має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право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отримати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авансовий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платіж,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що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підлягає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сплаті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відповідно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умов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Авансовий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платіж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залученими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коштами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лізингодавця,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складовою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лізингових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платежів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що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відшкодовує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частину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вартості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лізингу.</w:t>
      </w:r>
    </w:p>
    <w:p w14:paraId="25E6FCFD" w14:textId="77777777" w:rsidR="00804AFD" w:rsidRPr="00C541DE" w:rsidRDefault="00804AFD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</w:p>
    <w:p w14:paraId="4CBB6D34" w14:textId="0AB7D6A2" w:rsidR="00161747" w:rsidRDefault="00161747" w:rsidP="00804AFD">
      <w:pPr>
        <w:pStyle w:val="StyleZakonu"/>
        <w:spacing w:after="120" w:line="240" w:lineRule="auto"/>
        <w:ind w:left="2170" w:hanging="1461"/>
        <w:jc w:val="left"/>
        <w:rPr>
          <w:rFonts w:ascii="Peterburg" w:hAnsi="Peterburg"/>
          <w:color w:val="000000" w:themeColor="text1"/>
          <w:sz w:val="28"/>
          <w:szCs w:val="28"/>
        </w:rPr>
      </w:pPr>
      <w:bookmarkStart w:id="90" w:name="n117" w:colFirst="0" w:colLast="0"/>
      <w:bookmarkEnd w:id="89"/>
      <w:r w:rsidRPr="00C541DE">
        <w:rPr>
          <w:rFonts w:ascii="Peterburg" w:hAnsi="Peterburg"/>
          <w:color w:val="000000" w:themeColor="text1"/>
          <w:sz w:val="28"/>
          <w:szCs w:val="28"/>
        </w:rPr>
        <w:t>Стаття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17.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Відмова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804AFD">
        <w:rPr>
          <w:rFonts w:ascii="Peterburg" w:hAnsi="Peterburg"/>
          <w:color w:val="000000" w:themeColor="text1"/>
          <w:sz w:val="28"/>
          <w:szCs w:val="28"/>
        </w:rPr>
        <w:br/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дострокове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розірвання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</w:p>
    <w:p w14:paraId="0BEFC96C" w14:textId="77777777" w:rsidR="00804AFD" w:rsidRPr="00C541DE" w:rsidRDefault="00804AFD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</w:p>
    <w:p w14:paraId="4D594F30" w14:textId="1E039B22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bookmarkStart w:id="91" w:name="n118" w:colFirst="0" w:colLast="0"/>
      <w:bookmarkEnd w:id="90"/>
      <w:r w:rsidRPr="00C541DE">
        <w:rPr>
          <w:rFonts w:ascii="Peterburg" w:hAnsi="Peterburg"/>
          <w:color w:val="000000" w:themeColor="text1"/>
          <w:sz w:val="28"/>
          <w:szCs w:val="28"/>
        </w:rPr>
        <w:t>1.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разі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прострочення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передачі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proofErr w:type="spellStart"/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лізингоодержувачу</w:t>
      </w:r>
      <w:proofErr w:type="spellEnd"/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більш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як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30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календарних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днів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умови,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що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передбачено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інший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строк,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моменту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передачі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йому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має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право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відмовитися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односторонньому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порядку,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письмово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повідомивши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це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лізингодавця.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Для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обрахунку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строку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прострочення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включаються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дні,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коли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proofErr w:type="spellStart"/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</w:t>
      </w:r>
      <w:proofErr w:type="spellEnd"/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порушував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свої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обов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язки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що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призвело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такого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прострочення,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також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строк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повідомлення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лізингодавця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лізингоодержувачем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односторонню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відмову.</w:t>
      </w:r>
    </w:p>
    <w:p w14:paraId="763FC278" w14:textId="37B1F00E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разі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якщо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скористався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своїм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правом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односторонньої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відмови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підстав,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визначених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абзацом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першим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цієї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частини,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такий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договір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вважається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розірваним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дати,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зазначеної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лізингоодержувачем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повідомленні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таку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відмову,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але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раніше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отримання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повідомлення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лізингодавцем.</w:t>
      </w:r>
    </w:p>
    <w:p w14:paraId="0714743A" w14:textId="41DD962A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такому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разі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сторони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звільняються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будь-яких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зобов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язань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таким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договором,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тому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числі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зобов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язань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щодо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сплати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будь-яких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платежів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зв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язку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відмовою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всі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кошти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(зокрема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авансовий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платіж),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сплачені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лізингоодержувачем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підлягають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поверненню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лізингодавцем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пізніше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трьох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робочих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днів,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починаючи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робочого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дня,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наступного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днем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отримання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ним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повідомлення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відмову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</w:p>
    <w:p w14:paraId="36BB87A6" w14:textId="240A7D07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lastRenderedPageBreak/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разі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якщо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передано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лізингодавцю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продавцем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(постачальником),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лізингодавець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використав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кошти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(зокрема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авансовий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платіж),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отримані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лізингоодержувача,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для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сплати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продавцю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(постачальнику)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цей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того,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як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скористався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своїм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правом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односторонньої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відмови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лізингодавець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повинен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письмово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повідомити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продавця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(постачальника)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таку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відмову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протягом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трьох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робочих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днів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отримання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повідомлення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односторонню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відмову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повернути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кошти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(зокрема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авансовий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платіж)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пізніше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трьох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робочих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днів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повернення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коштів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лізингодавцю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продавцем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(постачальником),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який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зобов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язаний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повернути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лізингодавцю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кошти,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отримані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такого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лізингодавця,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протягом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трьох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робочих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днів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отримання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повідомлення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лізингодавця.</w:t>
      </w:r>
    </w:p>
    <w:p w14:paraId="534FB615" w14:textId="737F0EE4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bookmarkStart w:id="92" w:name="n119" w:colFirst="0" w:colLast="0"/>
      <w:bookmarkEnd w:id="91"/>
      <w:r w:rsidRPr="00C541DE">
        <w:rPr>
          <w:rFonts w:ascii="Peterburg" w:hAnsi="Peterburg"/>
          <w:color w:val="000000" w:themeColor="text1"/>
          <w:sz w:val="28"/>
          <w:szCs w:val="28"/>
        </w:rPr>
        <w:t>2.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разі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прострочення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передачі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продавця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(постачальника)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лізингодавцю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більш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як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380C6A" w:rsidRPr="00C541DE">
        <w:rPr>
          <w:rFonts w:ascii="Peterburg" w:hAnsi="Peterburg"/>
          <w:color w:val="000000" w:themeColor="text1"/>
          <w:sz w:val="28"/>
          <w:szCs w:val="28"/>
        </w:rPr>
        <w:t xml:space="preserve">на </w:t>
      </w:r>
      <w:r w:rsidRPr="00C541DE">
        <w:rPr>
          <w:rFonts w:ascii="Peterburg" w:hAnsi="Peterburg"/>
          <w:color w:val="000000" w:themeColor="text1"/>
          <w:sz w:val="28"/>
          <w:szCs w:val="28"/>
        </w:rPr>
        <w:t>30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календарних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днів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умови,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що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купівлі-продажу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(поставки)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передбачено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інший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строк,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лізингодавець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має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право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відмовитися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поставки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односторонньому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порядку,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письмово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повідомивши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це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продавця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(постачальника)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лізингоодержувача.</w:t>
      </w:r>
    </w:p>
    <w:p w14:paraId="3409281C" w14:textId="3F5E2BDF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разі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якщо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лізингодавець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скористався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своїм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правом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односторонньої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відмови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купівлі-продажу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(поставки)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такі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вважаються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розірваними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дати,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зазначеної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лізингодавцем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повідомленні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таку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відмову,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але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раніше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отримання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повідомлення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продавцем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(постачальником)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лізингоодержувачем.</w:t>
      </w:r>
    </w:p>
    <w:p w14:paraId="5E5483E6" w14:textId="26DD94C8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такому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разі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сторони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звільняються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будь-яких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зобов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язань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такими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договорами,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тому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числі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зобов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язань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щодо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сплати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будь-яких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платежів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зв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язку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відмовою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всі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кошти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(зокрема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авансовий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платіж),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сплачені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лізингоодержувачем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підлягають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поверненню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лізингодавцем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пізніше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трьох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робочих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днів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надсилання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ним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повідомлення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відмову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</w:p>
    <w:p w14:paraId="5F2A637A" w14:textId="4C73B774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разі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якщо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лізингодавець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використав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кошти,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отримані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лізингоодержувача,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для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сплати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продавцю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(постачальнику)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такий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лізингодавець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повинен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повернути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lastRenderedPageBreak/>
        <w:t>зазначені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кошти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протягом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трьох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робочих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днів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отримання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ним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коштів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продавця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(постачальника),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який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зобов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язаний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повернути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кошти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лізингодавцю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протягом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трьох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робочих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днів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отримання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повідомлення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відмову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лізингодавця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договору.</w:t>
      </w:r>
      <w:bookmarkEnd w:id="92"/>
    </w:p>
    <w:p w14:paraId="4B62A163" w14:textId="2FED1A31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bookmarkStart w:id="93" w:name="n122" w:colFirst="0" w:colLast="0"/>
      <w:r w:rsidRPr="00C541DE">
        <w:rPr>
          <w:rFonts w:ascii="Peterburg" w:hAnsi="Peterburg"/>
          <w:color w:val="000000" w:themeColor="text1"/>
          <w:sz w:val="28"/>
          <w:szCs w:val="28"/>
        </w:rPr>
        <w:t>3.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Якщо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лізингодавець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та/або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продавець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(постачальник)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виконує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обов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язку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щодо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повернення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коштів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(зокрема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авансового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платежу)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встановлений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частинами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першою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другою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цієї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статті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строк,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має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право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вимагати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відповідної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сторони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сплати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неустойки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(пені)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розмірі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подвійної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облікової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ставки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Національного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банку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України,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що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діяла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періоді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прострочення,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суми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заборгованості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кожний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день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прострочення.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Якщо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вибір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продавця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(постачальника)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предмета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здійснений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лізингодавцем,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продавець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(постачальник)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лізингодавець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несуть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перед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лізингоодержувачем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солідарну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відповідальність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повернення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коштів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(зокрема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авансового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платежу),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тому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числі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сплату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неустойки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визначеному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цією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частиною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розмірі.</w:t>
      </w:r>
    </w:p>
    <w:p w14:paraId="25E93D06" w14:textId="3355880F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bookmarkStart w:id="94" w:name="n123" w:colFirst="0" w:colLast="0"/>
      <w:bookmarkEnd w:id="93"/>
      <w:r w:rsidRPr="00C541DE">
        <w:rPr>
          <w:rFonts w:ascii="Peterburg" w:hAnsi="Peterburg"/>
          <w:color w:val="000000" w:themeColor="text1"/>
          <w:sz w:val="28"/>
          <w:szCs w:val="28"/>
        </w:rPr>
        <w:t>4.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Після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отримання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proofErr w:type="spellStart"/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лізингоодержувачем</w:t>
      </w:r>
      <w:proofErr w:type="spellEnd"/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лізингодавець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має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право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відмовитися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односторонньому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порядку,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письмово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повідомивши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це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лізингоодержувача,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та/або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вимагати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повернення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тому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числі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безспірному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порядку,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підставі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виконавчого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напису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нотаріуса:</w:t>
      </w:r>
    </w:p>
    <w:p w14:paraId="7FD6CEF1" w14:textId="2E847A48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bookmarkStart w:id="95" w:name="n124" w:colFirst="0" w:colLast="0"/>
      <w:bookmarkEnd w:id="94"/>
      <w:r w:rsidRPr="00C541DE">
        <w:rPr>
          <w:rFonts w:ascii="Peterburg" w:hAnsi="Peterburg"/>
          <w:color w:val="000000" w:themeColor="text1"/>
          <w:sz w:val="28"/>
          <w:szCs w:val="28"/>
        </w:rPr>
        <w:t>1)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разі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якщо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сплатив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лізинговий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платіж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частково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або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повному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обсязі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прострочення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становить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більше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60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календарних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днів;</w:t>
      </w:r>
    </w:p>
    <w:p w14:paraId="6ECDE37E" w14:textId="465A3B26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2)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наявності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інших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підстав,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встановлених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або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законом.</w:t>
      </w:r>
    </w:p>
    <w:p w14:paraId="4E358518" w14:textId="3100289F" w:rsidR="00161747" w:rsidRPr="00C541DE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Повернення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предмета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виконавчим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написом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нотаріуса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здійснюється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порядку,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встановленому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Законом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України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"Про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виконавче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провадження".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Вчинення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виконавчого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напису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повернення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предмета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договорах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здійснюється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нотаріусом,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умови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надання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документів,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перелік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яких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визначається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Кабінетом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Міністрів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України.</w:t>
      </w:r>
      <w:bookmarkEnd w:id="95"/>
    </w:p>
    <w:p w14:paraId="4FD059F1" w14:textId="5526251F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5.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Для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цілей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цієї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статті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сторона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вважається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повідомленою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відмову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його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розірвання,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lastRenderedPageBreak/>
        <w:t>якщо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минуло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шість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робочих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днів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(у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разі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якщо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передбачено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більший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строк)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дня,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наступного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днем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надсилання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іншою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стороною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відповідного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повідомлення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поштову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адресу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та/або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адресу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електронної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пошти,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зазначену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договорі,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що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розривається.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</w:p>
    <w:p w14:paraId="0717578F" w14:textId="15EE6488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bookmarkStart w:id="96" w:name="n129" w:colFirst="0" w:colLast="0"/>
      <w:r w:rsidRPr="00C541DE">
        <w:rPr>
          <w:rFonts w:ascii="Peterburg" w:hAnsi="Peterburg"/>
          <w:color w:val="000000" w:themeColor="text1"/>
          <w:sz w:val="28"/>
          <w:szCs w:val="28"/>
        </w:rPr>
        <w:t>6.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  <w:lang w:eastAsia="uk-UA"/>
        </w:rPr>
        <w:t>Договір</w:t>
      </w:r>
      <w:r w:rsidR="00302F1E" w:rsidRPr="00C541DE">
        <w:rPr>
          <w:rFonts w:ascii="Peterburg" w:hAnsi="Peterburg"/>
          <w:color w:val="000000" w:themeColor="text1"/>
          <w:sz w:val="28"/>
          <w:szCs w:val="28"/>
          <w:lang w:eastAsia="uk-UA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  <w:lang w:eastAsia="uk-UA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  <w:lang w:eastAsia="uk-UA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  <w:lang w:eastAsia="uk-UA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  <w:lang w:eastAsia="uk-UA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  <w:lang w:eastAsia="uk-UA"/>
        </w:rPr>
        <w:t>може</w:t>
      </w:r>
      <w:r w:rsidR="00302F1E" w:rsidRPr="00C541DE">
        <w:rPr>
          <w:rFonts w:ascii="Peterburg" w:hAnsi="Peterburg"/>
          <w:color w:val="000000" w:themeColor="text1"/>
          <w:sz w:val="28"/>
          <w:szCs w:val="28"/>
          <w:lang w:eastAsia="uk-UA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  <w:lang w:eastAsia="uk-UA"/>
        </w:rPr>
        <w:t>бути</w:t>
      </w:r>
      <w:r w:rsidR="00302F1E" w:rsidRPr="00C541DE">
        <w:rPr>
          <w:rFonts w:ascii="Peterburg" w:hAnsi="Peterburg"/>
          <w:color w:val="000000" w:themeColor="text1"/>
          <w:sz w:val="28"/>
          <w:szCs w:val="28"/>
          <w:lang w:eastAsia="uk-UA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  <w:lang w:eastAsia="uk-UA"/>
        </w:rPr>
        <w:t>достроково</w:t>
      </w:r>
      <w:r w:rsidR="00302F1E" w:rsidRPr="00C541DE">
        <w:rPr>
          <w:rFonts w:ascii="Peterburg" w:hAnsi="Peterburg"/>
          <w:color w:val="000000" w:themeColor="text1"/>
          <w:sz w:val="28"/>
          <w:szCs w:val="28"/>
          <w:lang w:eastAsia="uk-UA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  <w:lang w:eastAsia="uk-UA"/>
        </w:rPr>
        <w:t>розірваний</w:t>
      </w:r>
      <w:r w:rsidR="00302F1E" w:rsidRPr="00C541DE">
        <w:rPr>
          <w:rFonts w:ascii="Peterburg" w:hAnsi="Peterburg"/>
          <w:color w:val="000000" w:themeColor="text1"/>
          <w:sz w:val="28"/>
          <w:szCs w:val="28"/>
          <w:lang w:eastAsia="uk-UA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  <w:lang w:eastAsia="uk-UA"/>
        </w:rPr>
        <w:t>з</w:t>
      </w:r>
      <w:r w:rsidR="00302F1E" w:rsidRPr="00C541DE">
        <w:rPr>
          <w:rFonts w:ascii="Peterburg" w:hAnsi="Peterburg"/>
          <w:color w:val="000000" w:themeColor="text1"/>
          <w:sz w:val="28"/>
          <w:szCs w:val="28"/>
          <w:lang w:eastAsia="uk-UA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  <w:lang w:eastAsia="uk-UA"/>
        </w:rPr>
        <w:t>інших</w:t>
      </w:r>
      <w:r w:rsidR="00302F1E" w:rsidRPr="00C541DE">
        <w:rPr>
          <w:rFonts w:ascii="Peterburg" w:hAnsi="Peterburg"/>
          <w:color w:val="000000" w:themeColor="text1"/>
          <w:sz w:val="28"/>
          <w:szCs w:val="28"/>
          <w:lang w:eastAsia="uk-UA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  <w:lang w:eastAsia="uk-UA"/>
        </w:rPr>
        <w:t>підстав,</w:t>
      </w:r>
      <w:r w:rsidR="00302F1E" w:rsidRPr="00C541DE">
        <w:rPr>
          <w:rFonts w:ascii="Peterburg" w:hAnsi="Peterburg"/>
          <w:color w:val="000000" w:themeColor="text1"/>
          <w:sz w:val="28"/>
          <w:szCs w:val="28"/>
          <w:lang w:eastAsia="uk-UA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  <w:lang w:eastAsia="uk-UA"/>
        </w:rPr>
        <w:t>встановлених</w:t>
      </w:r>
      <w:r w:rsidR="00302F1E" w:rsidRPr="00C541DE">
        <w:rPr>
          <w:rFonts w:ascii="Peterburg" w:hAnsi="Peterburg"/>
          <w:color w:val="000000" w:themeColor="text1"/>
          <w:sz w:val="28"/>
          <w:szCs w:val="28"/>
          <w:lang w:eastAsia="uk-UA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  <w:lang w:eastAsia="uk-UA"/>
        </w:rPr>
        <w:t>законом</w:t>
      </w:r>
      <w:r w:rsidR="00302F1E" w:rsidRPr="00C541DE">
        <w:rPr>
          <w:rFonts w:ascii="Peterburg" w:hAnsi="Peterburg"/>
          <w:color w:val="000000" w:themeColor="text1"/>
          <w:sz w:val="28"/>
          <w:szCs w:val="28"/>
          <w:lang w:eastAsia="uk-UA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  <w:lang w:eastAsia="uk-UA"/>
        </w:rPr>
        <w:t>або</w:t>
      </w:r>
      <w:r w:rsidR="00302F1E" w:rsidRPr="00C541DE">
        <w:rPr>
          <w:rFonts w:ascii="Peterburg" w:hAnsi="Peterburg"/>
          <w:color w:val="000000" w:themeColor="text1"/>
          <w:sz w:val="28"/>
          <w:szCs w:val="28"/>
          <w:lang w:eastAsia="uk-UA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  <w:lang w:eastAsia="uk-UA"/>
        </w:rPr>
        <w:t>таким</w:t>
      </w:r>
      <w:r w:rsidR="00302F1E" w:rsidRPr="00C541DE">
        <w:rPr>
          <w:rFonts w:ascii="Peterburg" w:hAnsi="Peterburg"/>
          <w:color w:val="000000" w:themeColor="text1"/>
          <w:sz w:val="28"/>
          <w:szCs w:val="28"/>
          <w:lang w:eastAsia="uk-UA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  <w:lang w:eastAsia="uk-UA"/>
        </w:rPr>
        <w:t>договором.</w:t>
      </w:r>
    </w:p>
    <w:p w14:paraId="06132413" w14:textId="6E5B8B86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bookmarkStart w:id="97" w:name="n130" w:colFirst="0" w:colLast="0"/>
      <w:bookmarkEnd w:id="96"/>
      <w:r w:rsidRPr="00C541DE">
        <w:rPr>
          <w:rFonts w:ascii="Peterburg" w:hAnsi="Peterburg"/>
          <w:color w:val="000000" w:themeColor="text1"/>
          <w:sz w:val="28"/>
          <w:szCs w:val="28"/>
        </w:rPr>
        <w:t>7.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Лізингові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платежі,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сплачені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лізингоодержувачем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дати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односторонньої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відмови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лізингодавця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або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його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розірвання,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підлягають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поверненню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крім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випадків,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коли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одностороння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відмова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або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його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розірвання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здійснюються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моменту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передачі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proofErr w:type="spellStart"/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лізингоодержувачу</w:t>
      </w:r>
      <w:proofErr w:type="spellEnd"/>
      <w:r w:rsidRPr="00C541DE">
        <w:rPr>
          <w:rFonts w:ascii="Peterburg" w:hAnsi="Peterburg"/>
          <w:color w:val="000000" w:themeColor="text1"/>
          <w:sz w:val="28"/>
          <w:szCs w:val="28"/>
        </w:rPr>
        <w:t>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Лізингодавець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має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право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стягнути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заборгованість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сплати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лізингових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платежів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дату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розірвання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також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збитки,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неустойку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(штраф,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пеню),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інші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витрати,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тому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числі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понесені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лізингодавцем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зв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язку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вчиненням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виконавчого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напису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нотаріусом.</w:t>
      </w:r>
      <w:bookmarkEnd w:id="97"/>
    </w:p>
    <w:p w14:paraId="7EE5173E" w14:textId="340F6A97" w:rsidR="00161747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bookmarkStart w:id="98" w:name="n131" w:colFirst="0" w:colLast="0"/>
      <w:r w:rsidRPr="00C541DE">
        <w:rPr>
          <w:rFonts w:ascii="Peterburg" w:hAnsi="Peterburg"/>
          <w:color w:val="000000" w:themeColor="text1"/>
          <w:sz w:val="28"/>
          <w:szCs w:val="28"/>
        </w:rPr>
        <w:t>8.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Відмова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його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розірвання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підставою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для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припинення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договорів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надання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послуг,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що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були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визначені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таким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як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обов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язкові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для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отримання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укладені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лізингодавцем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або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лізингоодержувачем.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Лізингодавець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або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третя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сторона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зобов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язані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повернути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proofErr w:type="spellStart"/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лізингоодержувачу</w:t>
      </w:r>
      <w:proofErr w:type="spellEnd"/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кошти,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сплачені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ним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такі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послуги,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пізніше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14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календарних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днів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надсилання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письмового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повідомлення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відмову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якщо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такі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послуги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були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фактично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надані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відмови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порядку,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визначеному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законодавством.</w:t>
      </w:r>
      <w:bookmarkEnd w:id="98"/>
    </w:p>
    <w:p w14:paraId="4E78E504" w14:textId="77777777" w:rsidR="00804AFD" w:rsidRPr="00C541DE" w:rsidRDefault="00804AFD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</w:p>
    <w:p w14:paraId="552DBC3C" w14:textId="1DE30E2B" w:rsidR="00161747" w:rsidRDefault="00161747" w:rsidP="00804AFD">
      <w:pPr>
        <w:spacing w:after="120"/>
        <w:ind w:left="2184" w:hanging="1475"/>
        <w:rPr>
          <w:rFonts w:ascii="Peterburg" w:hAnsi="Peterburg"/>
          <w:color w:val="000000" w:themeColor="text1"/>
          <w:sz w:val="28"/>
          <w:szCs w:val="28"/>
        </w:rPr>
      </w:pPr>
      <w:bookmarkStart w:id="99" w:name="n133" w:colFirst="0" w:colLast="0"/>
      <w:r w:rsidRPr="00C541DE">
        <w:rPr>
          <w:rFonts w:ascii="Peterburg" w:hAnsi="Peterburg"/>
          <w:color w:val="000000" w:themeColor="text1"/>
          <w:sz w:val="28"/>
          <w:szCs w:val="28"/>
        </w:rPr>
        <w:t>Стаття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18.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Повернення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разі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відмови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або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його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розірвання</w:t>
      </w:r>
      <w:bookmarkEnd w:id="99"/>
    </w:p>
    <w:p w14:paraId="2AA340B8" w14:textId="77777777" w:rsidR="00804AFD" w:rsidRPr="00C541DE" w:rsidRDefault="00804AFD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</w:p>
    <w:p w14:paraId="7C7D031D" w14:textId="3DEF7430" w:rsidR="00161747" w:rsidRPr="00C541DE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bookmarkStart w:id="100" w:name="n136" w:colFirst="0" w:colLast="0"/>
      <w:r w:rsidRPr="00C541DE">
        <w:rPr>
          <w:rFonts w:ascii="Peterburg" w:hAnsi="Peterburg"/>
          <w:color w:val="000000" w:themeColor="text1"/>
          <w:sz w:val="28"/>
          <w:szCs w:val="28"/>
        </w:rPr>
        <w:t>1.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разі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повернення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proofErr w:type="spellStart"/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лізингоодержувачем</w:t>
      </w:r>
      <w:proofErr w:type="spellEnd"/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тому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числі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підстав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розірвання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інших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випадках,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визначених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цим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Законом,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proofErr w:type="spellStart"/>
      <w:r w:rsidRPr="00C541DE">
        <w:rPr>
          <w:rFonts w:ascii="Peterburg" w:hAnsi="Peterburg"/>
          <w:color w:val="000000" w:themeColor="text1"/>
          <w:sz w:val="28"/>
          <w:szCs w:val="28"/>
        </w:rPr>
        <w:lastRenderedPageBreak/>
        <w:t>лізингоодержувач</w:t>
      </w:r>
      <w:proofErr w:type="spellEnd"/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зобов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язаний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повернути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лізингодавцю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стані,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якому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такий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було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отримано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нього,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урахуванням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нормального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зносу,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або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стані,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визначеному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супровідною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документаці</w:t>
      </w:r>
      <w:r w:rsidR="001B3487">
        <w:rPr>
          <w:rFonts w:ascii="Peterburg" w:hAnsi="Peterburg"/>
          <w:color w:val="000000" w:themeColor="text1"/>
          <w:sz w:val="28"/>
          <w:szCs w:val="28"/>
        </w:rPr>
        <w:t>є</w:t>
      </w:r>
      <w:r w:rsidRPr="00C541DE">
        <w:rPr>
          <w:rFonts w:ascii="Peterburg" w:hAnsi="Peterburg"/>
          <w:color w:val="000000" w:themeColor="text1"/>
          <w:sz w:val="28"/>
          <w:szCs w:val="28"/>
        </w:rPr>
        <w:t>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лізингу.</w:t>
      </w:r>
      <w:bookmarkEnd w:id="100"/>
    </w:p>
    <w:p w14:paraId="47523519" w14:textId="5CE12202" w:rsidR="00161747" w:rsidRPr="00C541DE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bookmarkStart w:id="101" w:name="n137" w:colFirst="0" w:colLast="0"/>
      <w:r w:rsidRPr="00C541DE">
        <w:rPr>
          <w:rFonts w:ascii="Peterburg" w:hAnsi="Peterburg"/>
          <w:color w:val="000000" w:themeColor="text1"/>
          <w:sz w:val="28"/>
          <w:szCs w:val="28"/>
        </w:rPr>
        <w:t>Якщо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повертається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лізингодавцю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неналежному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стані,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proofErr w:type="spellStart"/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</w:t>
      </w:r>
      <w:proofErr w:type="spellEnd"/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зобов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язаний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вимогу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лізингодавця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повному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обсязі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оплатити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ремонт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або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відшкодувати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лізингодавцю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витрати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ремонт.</w:t>
      </w:r>
    </w:p>
    <w:bookmarkEnd w:id="101"/>
    <w:p w14:paraId="7B0304E4" w14:textId="25AD38F6" w:rsidR="00161747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разі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тимчасової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державної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реєстрації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лізингоодержувачем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він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повинен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зняти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такий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обліку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передати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лізингодавцю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реєстраційні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документи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лізингу.</w:t>
      </w:r>
    </w:p>
    <w:p w14:paraId="016F034C" w14:textId="77777777" w:rsidR="00804AFD" w:rsidRPr="00C541DE" w:rsidRDefault="00804AFD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</w:p>
    <w:p w14:paraId="3DDF89AD" w14:textId="50DCBBC9" w:rsidR="00161747" w:rsidRDefault="00161747" w:rsidP="00804AFD">
      <w:pPr>
        <w:spacing w:after="120"/>
        <w:ind w:left="2170" w:hanging="1461"/>
        <w:rPr>
          <w:rFonts w:ascii="Peterburg" w:hAnsi="Peterburg"/>
          <w:color w:val="000000" w:themeColor="text1"/>
          <w:sz w:val="28"/>
          <w:szCs w:val="28"/>
        </w:rPr>
      </w:pPr>
      <w:bookmarkStart w:id="102" w:name="n139" w:colFirst="0" w:colLast="0"/>
      <w:r w:rsidRPr="00C541DE">
        <w:rPr>
          <w:rFonts w:ascii="Peterburg" w:hAnsi="Peterburg"/>
          <w:color w:val="000000" w:themeColor="text1"/>
          <w:sz w:val="28"/>
          <w:szCs w:val="28"/>
        </w:rPr>
        <w:t>Стаття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19.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Передача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proofErr w:type="spellStart"/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лізингоодержувачем</w:t>
      </w:r>
      <w:proofErr w:type="spellEnd"/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третій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особі</w:t>
      </w:r>
    </w:p>
    <w:p w14:paraId="3F1CE769" w14:textId="77777777" w:rsidR="00804AFD" w:rsidRPr="00C541DE" w:rsidRDefault="00804AFD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</w:p>
    <w:p w14:paraId="43B18C96" w14:textId="5500C9AA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bookmarkStart w:id="103" w:name="n140" w:colFirst="0" w:colLast="0"/>
      <w:bookmarkEnd w:id="102"/>
      <w:r w:rsidRPr="00C541DE">
        <w:rPr>
          <w:rFonts w:ascii="Peterburg" w:hAnsi="Peterburg"/>
          <w:color w:val="000000" w:themeColor="text1"/>
          <w:sz w:val="28"/>
          <w:szCs w:val="28"/>
        </w:rPr>
        <w:t>1.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відповідно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закону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може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передавати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третій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особі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підставі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окремого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урахуванням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особливостей,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визначених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цією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статтею.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разі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якщо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передається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лізингоодержувачем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третій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особі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умовах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такий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повинен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відповідати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вимогам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законодавства,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встановленим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для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лізингодавця.</w:t>
      </w:r>
    </w:p>
    <w:p w14:paraId="0A790825" w14:textId="780F1463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bookmarkStart w:id="104" w:name="n141" w:colFirst="0" w:colLast="0"/>
      <w:bookmarkEnd w:id="103"/>
      <w:r w:rsidRPr="00C541DE">
        <w:rPr>
          <w:rFonts w:ascii="Peterburg" w:hAnsi="Peterburg"/>
          <w:color w:val="000000" w:themeColor="text1"/>
          <w:sz w:val="28"/>
          <w:szCs w:val="28"/>
        </w:rPr>
        <w:t>2.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Передача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proofErr w:type="spellStart"/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лізингоодержувачем</w:t>
      </w:r>
      <w:proofErr w:type="spellEnd"/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третій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особі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можлива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лише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письмовою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згодою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лізингодавця.</w:t>
      </w:r>
    </w:p>
    <w:p w14:paraId="676A3878" w14:textId="651EF181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sz w:val="28"/>
          <w:szCs w:val="28"/>
        </w:rPr>
      </w:pPr>
      <w:bookmarkStart w:id="105" w:name="n142" w:colFirst="0" w:colLast="0"/>
      <w:bookmarkEnd w:id="104"/>
      <w:r w:rsidRPr="00C541DE">
        <w:rPr>
          <w:rFonts w:ascii="Peterburg" w:hAnsi="Peterburg"/>
          <w:sz w:val="28"/>
          <w:szCs w:val="28"/>
        </w:rPr>
        <w:t>3.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Строк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договору,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відповідно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до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якого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здійснюється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передача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proofErr w:type="spellStart"/>
      <w:r w:rsidRPr="00C541DE">
        <w:rPr>
          <w:rFonts w:ascii="Peterburg" w:hAnsi="Peterburg"/>
          <w:sz w:val="28"/>
          <w:szCs w:val="28"/>
        </w:rPr>
        <w:t>лізингоодержувачем</w:t>
      </w:r>
      <w:proofErr w:type="spellEnd"/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об</w:t>
      </w:r>
      <w:r w:rsidR="00C541DE" w:rsidRPr="00C541DE">
        <w:rPr>
          <w:rFonts w:ascii="Peterburg" w:hAnsi="Peterburg"/>
          <w:sz w:val="28"/>
          <w:szCs w:val="28"/>
        </w:rPr>
        <w:t>’</w:t>
      </w:r>
      <w:r w:rsidRPr="00C541DE">
        <w:rPr>
          <w:rFonts w:ascii="Peterburg" w:hAnsi="Peterburg"/>
          <w:sz w:val="28"/>
          <w:szCs w:val="28"/>
        </w:rPr>
        <w:t>єкта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фінансового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лізингу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третій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особі,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не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може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перевищувати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строку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договору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фінансового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лізингу.</w:t>
      </w:r>
    </w:p>
    <w:p w14:paraId="710541D0" w14:textId="4D1ACFE6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sz w:val="28"/>
          <w:szCs w:val="28"/>
        </w:rPr>
      </w:pPr>
      <w:r w:rsidRPr="00C541DE">
        <w:rPr>
          <w:rFonts w:ascii="Peterburg" w:hAnsi="Peterburg"/>
          <w:sz w:val="28"/>
          <w:szCs w:val="28"/>
        </w:rPr>
        <w:t>4.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Лізингодавець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має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право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здійснювати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контроль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за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використанням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об</w:t>
      </w:r>
      <w:r w:rsidR="00C541DE" w:rsidRPr="00C541DE">
        <w:rPr>
          <w:rFonts w:ascii="Peterburg" w:hAnsi="Peterburg" w:cs="Arial"/>
          <w:sz w:val="28"/>
          <w:szCs w:val="28"/>
        </w:rPr>
        <w:t>’</w:t>
      </w:r>
      <w:r w:rsidRPr="00C541DE">
        <w:rPr>
          <w:rFonts w:ascii="Peterburg" w:hAnsi="Peterburg" w:cs="Peterburg"/>
          <w:sz w:val="28"/>
          <w:szCs w:val="28"/>
        </w:rPr>
        <w:t>єкта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фінансового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лізингу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третьою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особою.</w:t>
      </w:r>
    </w:p>
    <w:p w14:paraId="71BAA9D1" w14:textId="32D5853C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sz w:val="28"/>
          <w:szCs w:val="28"/>
        </w:rPr>
      </w:pPr>
      <w:r w:rsidRPr="00C541DE">
        <w:rPr>
          <w:rFonts w:ascii="Peterburg" w:hAnsi="Peterburg"/>
          <w:sz w:val="28"/>
          <w:szCs w:val="28"/>
        </w:rPr>
        <w:t>5.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У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разі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невиконання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чи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неналежного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виконання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proofErr w:type="spellStart"/>
      <w:r w:rsidRPr="00C541DE">
        <w:rPr>
          <w:rFonts w:ascii="Peterburg" w:hAnsi="Peterburg"/>
          <w:sz w:val="28"/>
          <w:szCs w:val="28"/>
        </w:rPr>
        <w:t>лізингоодержувачем</w:t>
      </w:r>
      <w:proofErr w:type="spellEnd"/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зобов</w:t>
      </w:r>
      <w:r w:rsidR="00C541DE" w:rsidRPr="00C541DE">
        <w:rPr>
          <w:rFonts w:ascii="Peterburg" w:hAnsi="Peterburg"/>
          <w:sz w:val="28"/>
          <w:szCs w:val="28"/>
        </w:rPr>
        <w:t>’</w:t>
      </w:r>
      <w:r w:rsidRPr="00C541DE">
        <w:rPr>
          <w:rFonts w:ascii="Peterburg" w:hAnsi="Peterburg"/>
          <w:sz w:val="28"/>
          <w:szCs w:val="28"/>
        </w:rPr>
        <w:t>язань</w:t>
      </w:r>
      <w:r w:rsidR="00302F1E" w:rsidRPr="00C541DE">
        <w:rPr>
          <w:rFonts w:ascii="Peterburg" w:hAnsi="Peterburg"/>
          <w:sz w:val="28"/>
          <w:szCs w:val="28"/>
        </w:rPr>
        <w:t xml:space="preserve">  </w:t>
      </w:r>
      <w:r w:rsidRPr="00C541DE">
        <w:rPr>
          <w:rFonts w:ascii="Peterburg" w:hAnsi="Peterburg"/>
          <w:sz w:val="28"/>
          <w:szCs w:val="28"/>
        </w:rPr>
        <w:t>за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договором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фінансового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лізингу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лізингодавець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має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право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вимагати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безпосередньо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від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третьої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особи,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якій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proofErr w:type="spellStart"/>
      <w:r w:rsidRPr="00C541DE">
        <w:rPr>
          <w:rFonts w:ascii="Peterburg" w:hAnsi="Peterburg"/>
          <w:sz w:val="28"/>
          <w:szCs w:val="28"/>
        </w:rPr>
        <w:t>лізингоодержувач</w:t>
      </w:r>
      <w:proofErr w:type="spellEnd"/>
      <w:r w:rsidR="00302F1E" w:rsidRPr="00C541DE">
        <w:rPr>
          <w:rFonts w:ascii="Peterburg" w:hAnsi="Peterburg"/>
          <w:sz w:val="28"/>
          <w:szCs w:val="28"/>
        </w:rPr>
        <w:t xml:space="preserve">  </w:t>
      </w:r>
      <w:r w:rsidRPr="00C541DE">
        <w:rPr>
          <w:rFonts w:ascii="Peterburg" w:hAnsi="Peterburg"/>
          <w:sz w:val="28"/>
          <w:szCs w:val="28"/>
        </w:rPr>
        <w:t>передав</w:t>
      </w:r>
      <w:r w:rsidR="00E2364D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об</w:t>
      </w:r>
      <w:r w:rsidR="00C541DE" w:rsidRPr="00C541DE">
        <w:rPr>
          <w:rFonts w:ascii="Peterburg" w:hAnsi="Peterburg"/>
          <w:sz w:val="28"/>
          <w:szCs w:val="28"/>
        </w:rPr>
        <w:t>’</w:t>
      </w:r>
      <w:r w:rsidRPr="00C541DE">
        <w:rPr>
          <w:rFonts w:ascii="Peterburg" w:hAnsi="Peterburg"/>
          <w:sz w:val="28"/>
          <w:szCs w:val="28"/>
        </w:rPr>
        <w:t>єкт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фінансового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лізингу,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повернення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такого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об</w:t>
      </w:r>
      <w:r w:rsidR="00C541DE" w:rsidRPr="00C541DE">
        <w:rPr>
          <w:rFonts w:ascii="Peterburg" w:hAnsi="Peterburg"/>
          <w:sz w:val="28"/>
          <w:szCs w:val="28"/>
        </w:rPr>
        <w:t>’</w:t>
      </w:r>
      <w:r w:rsidRPr="00C541DE">
        <w:rPr>
          <w:rFonts w:ascii="Peterburg" w:hAnsi="Peterburg"/>
          <w:sz w:val="28"/>
          <w:szCs w:val="28"/>
        </w:rPr>
        <w:t>єкта</w:t>
      </w:r>
      <w:r w:rsidR="00302F1E" w:rsidRPr="00C541DE">
        <w:rPr>
          <w:rFonts w:ascii="Peterburg" w:hAnsi="Peterburg"/>
          <w:sz w:val="28"/>
          <w:szCs w:val="28"/>
        </w:rPr>
        <w:t xml:space="preserve">   </w:t>
      </w:r>
      <w:r w:rsidRPr="00C541DE">
        <w:rPr>
          <w:rFonts w:ascii="Peterburg" w:hAnsi="Peterburg"/>
          <w:sz w:val="28"/>
          <w:szCs w:val="28"/>
        </w:rPr>
        <w:t>та/або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lastRenderedPageBreak/>
        <w:t>виконання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грошових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зобов</w:t>
      </w:r>
      <w:r w:rsidR="00C541DE" w:rsidRPr="00C541DE">
        <w:rPr>
          <w:rFonts w:ascii="Peterburg" w:hAnsi="Peterburg"/>
          <w:sz w:val="28"/>
          <w:szCs w:val="28"/>
        </w:rPr>
        <w:t>’</w:t>
      </w:r>
      <w:r w:rsidRPr="00C541DE">
        <w:rPr>
          <w:rFonts w:ascii="Peterburg" w:hAnsi="Peterburg"/>
          <w:sz w:val="28"/>
          <w:szCs w:val="28"/>
        </w:rPr>
        <w:t>язань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відповідно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до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договору,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на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підставі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якого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proofErr w:type="spellStart"/>
      <w:r w:rsidRPr="00C541DE">
        <w:rPr>
          <w:rFonts w:ascii="Peterburg" w:hAnsi="Peterburg"/>
          <w:sz w:val="28"/>
          <w:szCs w:val="28"/>
        </w:rPr>
        <w:t>лізингоодержувач</w:t>
      </w:r>
      <w:proofErr w:type="spellEnd"/>
      <w:r w:rsidR="00302F1E" w:rsidRPr="00C541DE">
        <w:rPr>
          <w:rFonts w:ascii="Peterburg" w:hAnsi="Peterburg"/>
          <w:sz w:val="28"/>
          <w:szCs w:val="28"/>
        </w:rPr>
        <w:t xml:space="preserve">  </w:t>
      </w:r>
      <w:r w:rsidRPr="00C541DE">
        <w:rPr>
          <w:rFonts w:ascii="Peterburg" w:hAnsi="Peterburg"/>
          <w:sz w:val="28"/>
          <w:szCs w:val="28"/>
        </w:rPr>
        <w:t>передав</w:t>
      </w:r>
      <w:r w:rsidR="00302F1E" w:rsidRPr="00C541DE">
        <w:rPr>
          <w:rFonts w:ascii="Peterburg" w:hAnsi="Peterburg"/>
          <w:sz w:val="28"/>
          <w:szCs w:val="28"/>
        </w:rPr>
        <w:t xml:space="preserve">  </w:t>
      </w:r>
      <w:r w:rsidRPr="00C541DE">
        <w:rPr>
          <w:rFonts w:ascii="Peterburg" w:hAnsi="Peterburg"/>
          <w:sz w:val="28"/>
          <w:szCs w:val="28"/>
        </w:rPr>
        <w:t>об</w:t>
      </w:r>
      <w:r w:rsidR="00C541DE" w:rsidRPr="00C541DE">
        <w:rPr>
          <w:rFonts w:ascii="Peterburg" w:hAnsi="Peterburg"/>
          <w:sz w:val="28"/>
          <w:szCs w:val="28"/>
        </w:rPr>
        <w:t>’</w:t>
      </w:r>
      <w:r w:rsidRPr="00C541DE">
        <w:rPr>
          <w:rFonts w:ascii="Peterburg" w:hAnsi="Peterburg"/>
          <w:sz w:val="28"/>
          <w:szCs w:val="28"/>
        </w:rPr>
        <w:t>єкт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фінансового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лізингу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треті</w:t>
      </w:r>
      <w:r w:rsidR="00D811E9" w:rsidRPr="00C541DE">
        <w:rPr>
          <w:rFonts w:ascii="Peterburg" w:hAnsi="Peterburg"/>
          <w:sz w:val="28"/>
          <w:szCs w:val="28"/>
        </w:rPr>
        <w:t>й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особ</w:t>
      </w:r>
      <w:r w:rsidR="00D811E9" w:rsidRPr="00C541DE">
        <w:rPr>
          <w:rFonts w:ascii="Peterburg" w:hAnsi="Peterburg"/>
          <w:sz w:val="28"/>
          <w:szCs w:val="28"/>
        </w:rPr>
        <w:t>і</w:t>
      </w:r>
      <w:r w:rsidRPr="00C541DE">
        <w:rPr>
          <w:rFonts w:ascii="Peterburg" w:hAnsi="Peterburg"/>
          <w:sz w:val="28"/>
          <w:szCs w:val="28"/>
        </w:rPr>
        <w:t>.</w:t>
      </w:r>
    </w:p>
    <w:p w14:paraId="2111AE70" w14:textId="47EF9FD4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sz w:val="28"/>
          <w:szCs w:val="28"/>
        </w:rPr>
      </w:pPr>
      <w:r w:rsidRPr="00C541DE">
        <w:rPr>
          <w:rFonts w:ascii="Peterburg" w:hAnsi="Peterburg"/>
          <w:sz w:val="28"/>
          <w:szCs w:val="28"/>
        </w:rPr>
        <w:t>6.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Особа,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яка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отримала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об</w:t>
      </w:r>
      <w:r w:rsidR="00C541DE" w:rsidRPr="00C541DE">
        <w:rPr>
          <w:rFonts w:ascii="Peterburg" w:hAnsi="Peterburg"/>
          <w:sz w:val="28"/>
          <w:szCs w:val="28"/>
        </w:rPr>
        <w:t>’</w:t>
      </w:r>
      <w:r w:rsidRPr="00C541DE">
        <w:rPr>
          <w:rFonts w:ascii="Peterburg" w:hAnsi="Peterburg"/>
          <w:sz w:val="28"/>
          <w:szCs w:val="28"/>
        </w:rPr>
        <w:t>єкт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фінансового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лізингу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від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proofErr w:type="spellStart"/>
      <w:r w:rsidRPr="00C541DE">
        <w:rPr>
          <w:rFonts w:ascii="Peterburg" w:hAnsi="Peterburg"/>
          <w:sz w:val="28"/>
          <w:szCs w:val="28"/>
        </w:rPr>
        <w:t>лізингоодержувача</w:t>
      </w:r>
      <w:proofErr w:type="spellEnd"/>
      <w:r w:rsidRPr="00C541DE">
        <w:rPr>
          <w:rFonts w:ascii="Peterburg" w:hAnsi="Peterburg"/>
          <w:sz w:val="28"/>
          <w:szCs w:val="28"/>
        </w:rPr>
        <w:t>,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зобов</w:t>
      </w:r>
      <w:r w:rsidR="00C541DE" w:rsidRPr="00C541DE">
        <w:rPr>
          <w:rFonts w:ascii="Peterburg" w:hAnsi="Peterburg"/>
          <w:sz w:val="28"/>
          <w:szCs w:val="28"/>
        </w:rPr>
        <w:t>’</w:t>
      </w:r>
      <w:r w:rsidRPr="00C541DE">
        <w:rPr>
          <w:rFonts w:ascii="Peterburg" w:hAnsi="Peterburg"/>
          <w:sz w:val="28"/>
          <w:szCs w:val="28"/>
        </w:rPr>
        <w:t>язана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користуватися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об</w:t>
      </w:r>
      <w:r w:rsidR="00C541DE" w:rsidRPr="00C541DE">
        <w:rPr>
          <w:rFonts w:ascii="Peterburg" w:hAnsi="Peterburg"/>
          <w:sz w:val="28"/>
          <w:szCs w:val="28"/>
        </w:rPr>
        <w:t>’</w:t>
      </w:r>
      <w:r w:rsidRPr="00C541DE">
        <w:rPr>
          <w:rFonts w:ascii="Peterburg" w:hAnsi="Peterburg"/>
          <w:sz w:val="28"/>
          <w:szCs w:val="28"/>
        </w:rPr>
        <w:t>єктом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фінансового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лізингу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відповідно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до</w:t>
      </w:r>
      <w:r w:rsidR="00302F1E" w:rsidRPr="00C541DE">
        <w:rPr>
          <w:rFonts w:ascii="Peterburg" w:hAnsi="Peterburg"/>
          <w:sz w:val="28"/>
          <w:szCs w:val="28"/>
        </w:rPr>
        <w:t xml:space="preserve">  </w:t>
      </w:r>
      <w:r w:rsidRPr="00C541DE">
        <w:rPr>
          <w:rFonts w:ascii="Peterburg" w:hAnsi="Peterburg"/>
          <w:sz w:val="28"/>
          <w:szCs w:val="28"/>
        </w:rPr>
        <w:t>призначення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такого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об</w:t>
      </w:r>
      <w:r w:rsidR="00C541DE" w:rsidRPr="00C541DE">
        <w:rPr>
          <w:rFonts w:ascii="Peterburg" w:hAnsi="Peterburg" w:cs="Arial"/>
          <w:sz w:val="28"/>
          <w:szCs w:val="28"/>
        </w:rPr>
        <w:t>’</w:t>
      </w:r>
      <w:r w:rsidRPr="00C541DE">
        <w:rPr>
          <w:rFonts w:ascii="Peterburg" w:hAnsi="Peterburg" w:cs="Peterburg"/>
          <w:sz w:val="28"/>
          <w:szCs w:val="28"/>
        </w:rPr>
        <w:t>єкта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та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умов,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визначених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договором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фінансового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лізингу.</w:t>
      </w:r>
    </w:p>
    <w:p w14:paraId="3E5DCDBD" w14:textId="727271ED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sz w:val="28"/>
          <w:szCs w:val="28"/>
        </w:rPr>
      </w:pPr>
      <w:r w:rsidRPr="00C541DE">
        <w:rPr>
          <w:rFonts w:ascii="Peterburg" w:hAnsi="Peterburg"/>
          <w:sz w:val="28"/>
          <w:szCs w:val="28"/>
        </w:rPr>
        <w:t>7.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Лізингоодержувач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та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особа,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яка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отримала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об</w:t>
      </w:r>
      <w:r w:rsidR="00C541DE" w:rsidRPr="00C541DE">
        <w:rPr>
          <w:rFonts w:ascii="Peterburg" w:hAnsi="Peterburg"/>
          <w:sz w:val="28"/>
          <w:szCs w:val="28"/>
        </w:rPr>
        <w:t>’</w:t>
      </w:r>
      <w:r w:rsidRPr="00C541DE">
        <w:rPr>
          <w:rFonts w:ascii="Peterburg" w:hAnsi="Peterburg"/>
          <w:sz w:val="28"/>
          <w:szCs w:val="28"/>
        </w:rPr>
        <w:t>єкт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фінансового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лізингу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від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лізингоодержувача,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несуть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перед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лізингодавцем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солідарну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відповідальність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за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зобов</w:t>
      </w:r>
      <w:r w:rsidR="00C541DE" w:rsidRPr="00C541DE">
        <w:rPr>
          <w:rFonts w:ascii="Peterburg" w:hAnsi="Peterburg"/>
          <w:sz w:val="28"/>
          <w:szCs w:val="28"/>
        </w:rPr>
        <w:t>’</w:t>
      </w:r>
      <w:r w:rsidRPr="00C541DE">
        <w:rPr>
          <w:rFonts w:ascii="Peterburg" w:hAnsi="Peterburg"/>
          <w:sz w:val="28"/>
          <w:szCs w:val="28"/>
        </w:rPr>
        <w:t>язанням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щодо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належного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використання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об</w:t>
      </w:r>
      <w:r w:rsidR="00C541DE" w:rsidRPr="00C541DE">
        <w:rPr>
          <w:rFonts w:ascii="Peterburg" w:hAnsi="Peterburg"/>
          <w:sz w:val="28"/>
          <w:szCs w:val="28"/>
        </w:rPr>
        <w:t>’</w:t>
      </w:r>
      <w:r w:rsidRPr="00C541DE">
        <w:rPr>
          <w:rFonts w:ascii="Peterburg" w:hAnsi="Peterburg"/>
          <w:sz w:val="28"/>
          <w:szCs w:val="28"/>
        </w:rPr>
        <w:t>єкта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фінансового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лізингу,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передбаченого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відповідним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договором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фінансового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лізингу,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повернення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об</w:t>
      </w:r>
      <w:r w:rsidR="00C541DE" w:rsidRPr="00C541DE">
        <w:rPr>
          <w:rFonts w:ascii="Peterburg" w:hAnsi="Peterburg"/>
          <w:sz w:val="28"/>
          <w:szCs w:val="28"/>
        </w:rPr>
        <w:t>’</w:t>
      </w:r>
      <w:r w:rsidRPr="00C541DE">
        <w:rPr>
          <w:rFonts w:ascii="Peterburg" w:hAnsi="Peterburg"/>
          <w:sz w:val="28"/>
          <w:szCs w:val="28"/>
        </w:rPr>
        <w:t>єкта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фінансового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лізингу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та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оплати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ремонту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об</w:t>
      </w:r>
      <w:r w:rsidR="00C541DE" w:rsidRPr="00C541DE">
        <w:rPr>
          <w:rFonts w:ascii="Peterburg" w:hAnsi="Peterburg"/>
          <w:sz w:val="28"/>
          <w:szCs w:val="28"/>
        </w:rPr>
        <w:t>’</w:t>
      </w:r>
      <w:r w:rsidRPr="00C541DE">
        <w:rPr>
          <w:rFonts w:ascii="Peterburg" w:hAnsi="Peterburg"/>
          <w:sz w:val="28"/>
          <w:szCs w:val="28"/>
        </w:rPr>
        <w:t>єкта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фінансового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лізингу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або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відшкодування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витрат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на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його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ремонт.</w:t>
      </w:r>
    </w:p>
    <w:p w14:paraId="02C8C050" w14:textId="406F2DFF" w:rsidR="00161747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sz w:val="28"/>
          <w:szCs w:val="28"/>
        </w:rPr>
      </w:pPr>
      <w:r w:rsidRPr="00C541DE">
        <w:rPr>
          <w:rFonts w:ascii="Peterburg" w:hAnsi="Peterburg"/>
          <w:sz w:val="28"/>
          <w:szCs w:val="28"/>
        </w:rPr>
        <w:t>8.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Дострокове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припинення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або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розірвання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договору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фінансового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лізингу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у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випадках,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встановлених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таким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договором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та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цим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Законом,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є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підставою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для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розірвання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договору,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відповідно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до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якого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об</w:t>
      </w:r>
      <w:r w:rsidR="00C541DE" w:rsidRPr="00C541DE">
        <w:rPr>
          <w:rFonts w:ascii="Peterburg" w:hAnsi="Peterburg"/>
          <w:sz w:val="28"/>
          <w:szCs w:val="28"/>
        </w:rPr>
        <w:t>’</w:t>
      </w:r>
      <w:r w:rsidRPr="00C541DE">
        <w:rPr>
          <w:rFonts w:ascii="Peterburg" w:hAnsi="Peterburg"/>
          <w:sz w:val="28"/>
          <w:szCs w:val="28"/>
        </w:rPr>
        <w:t>єкт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фінансового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лізингу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переданий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proofErr w:type="spellStart"/>
      <w:r w:rsidRPr="00C541DE">
        <w:rPr>
          <w:rFonts w:ascii="Peterburg" w:hAnsi="Peterburg"/>
          <w:sz w:val="28"/>
          <w:szCs w:val="28"/>
        </w:rPr>
        <w:t>лізингоодержувачем</w:t>
      </w:r>
      <w:proofErr w:type="spellEnd"/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третій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особі,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та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повернення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такою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особою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об</w:t>
      </w:r>
      <w:r w:rsidR="00C541DE" w:rsidRPr="00C541DE">
        <w:rPr>
          <w:rFonts w:ascii="Peterburg" w:hAnsi="Peterburg"/>
          <w:sz w:val="28"/>
          <w:szCs w:val="28"/>
        </w:rPr>
        <w:t>’</w:t>
      </w:r>
      <w:r w:rsidRPr="00C541DE">
        <w:rPr>
          <w:rFonts w:ascii="Peterburg" w:hAnsi="Peterburg"/>
          <w:sz w:val="28"/>
          <w:szCs w:val="28"/>
        </w:rPr>
        <w:t>єкта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фінансового</w:t>
      </w:r>
      <w:r w:rsidR="00302F1E" w:rsidRPr="00C541DE">
        <w:rPr>
          <w:rFonts w:ascii="Peterburg" w:hAnsi="Peterburg"/>
          <w:sz w:val="28"/>
          <w:szCs w:val="28"/>
        </w:rPr>
        <w:t xml:space="preserve"> </w:t>
      </w:r>
      <w:r w:rsidRPr="00C541DE">
        <w:rPr>
          <w:rFonts w:ascii="Peterburg" w:hAnsi="Peterburg"/>
          <w:sz w:val="28"/>
          <w:szCs w:val="28"/>
        </w:rPr>
        <w:t>лізингу.</w:t>
      </w:r>
      <w:bookmarkEnd w:id="105"/>
    </w:p>
    <w:p w14:paraId="54CE1CD8" w14:textId="77777777" w:rsidR="00804AFD" w:rsidRPr="00C541DE" w:rsidRDefault="00804AFD" w:rsidP="00350A4C">
      <w:pPr>
        <w:pStyle w:val="StyleZakonu"/>
        <w:spacing w:after="120" w:line="240" w:lineRule="auto"/>
        <w:ind w:firstLine="709"/>
        <w:rPr>
          <w:rFonts w:ascii="Peterburg" w:hAnsi="Peterburg"/>
          <w:sz w:val="28"/>
          <w:szCs w:val="28"/>
        </w:rPr>
      </w:pPr>
    </w:p>
    <w:p w14:paraId="416F9671" w14:textId="766364F3" w:rsidR="00161747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bookmarkStart w:id="106" w:name="n149" w:colFirst="0" w:colLast="0"/>
      <w:r w:rsidRPr="00C541DE">
        <w:rPr>
          <w:rFonts w:ascii="Peterburg" w:hAnsi="Peterburg"/>
          <w:color w:val="000000" w:themeColor="text1"/>
          <w:sz w:val="28"/>
          <w:szCs w:val="28"/>
        </w:rPr>
        <w:t>Стаття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20.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Права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обов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язки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лізингодавця</w:t>
      </w:r>
    </w:p>
    <w:p w14:paraId="5E24C1A0" w14:textId="77777777" w:rsidR="00804AFD" w:rsidRPr="00C541DE" w:rsidRDefault="00804AFD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</w:p>
    <w:p w14:paraId="70EB3222" w14:textId="58DE9980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bookmarkStart w:id="107" w:name="n150" w:colFirst="0" w:colLast="0"/>
      <w:bookmarkEnd w:id="106"/>
      <w:r w:rsidRPr="00C541DE">
        <w:rPr>
          <w:rFonts w:ascii="Peterburg" w:hAnsi="Peterburg"/>
          <w:color w:val="000000" w:themeColor="text1"/>
          <w:sz w:val="28"/>
          <w:szCs w:val="28"/>
        </w:rPr>
        <w:t>1.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Лізингодавець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має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право: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</w:p>
    <w:p w14:paraId="09EF2E54" w14:textId="04EACA14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bookmarkStart w:id="108" w:name="n151" w:colFirst="0" w:colLast="0"/>
      <w:bookmarkEnd w:id="107"/>
      <w:r w:rsidRPr="00C541DE">
        <w:rPr>
          <w:rFonts w:ascii="Peterburg" w:hAnsi="Peterburg"/>
          <w:color w:val="000000" w:themeColor="text1"/>
          <w:sz w:val="28"/>
          <w:szCs w:val="28"/>
        </w:rPr>
        <w:t>1)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інвестувати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придбання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власні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та/або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залучені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кошти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урахуванням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вимог,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встановлених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законом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нормативно-правовими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актами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органів,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що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здійснюють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держа</w:t>
      </w:r>
      <w:r w:rsidR="001B3487">
        <w:rPr>
          <w:rFonts w:ascii="Peterburg" w:hAnsi="Peterburg"/>
          <w:color w:val="000000" w:themeColor="text1"/>
          <w:sz w:val="28"/>
          <w:szCs w:val="28"/>
        </w:rPr>
        <w:t>в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регулювання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ринків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послуг;</w:t>
      </w:r>
    </w:p>
    <w:p w14:paraId="5FE7EE03" w14:textId="74B8F79F" w:rsidR="00161747" w:rsidRPr="00C541DE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bookmarkStart w:id="109" w:name="n152" w:colFirst="0" w:colLast="0"/>
      <w:bookmarkEnd w:id="108"/>
      <w:r w:rsidRPr="00C541DE">
        <w:rPr>
          <w:rFonts w:ascii="Peterburg" w:hAnsi="Peterburg"/>
          <w:color w:val="000000" w:themeColor="text1"/>
          <w:sz w:val="28"/>
          <w:szCs w:val="28"/>
        </w:rPr>
        <w:t>2)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здійснювати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перевірки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дотримання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лізингоодержувачем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умов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володіння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користування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його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утримання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експлуатації;</w:t>
      </w:r>
    </w:p>
    <w:p w14:paraId="0350884D" w14:textId="0D780C97" w:rsidR="00161747" w:rsidRPr="00C541DE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bookmarkStart w:id="110" w:name="n153" w:colFirst="0" w:colLast="0"/>
      <w:bookmarkEnd w:id="109"/>
      <w:r w:rsidRPr="00C541DE">
        <w:rPr>
          <w:rFonts w:ascii="Peterburg" w:hAnsi="Peterburg"/>
          <w:color w:val="000000" w:themeColor="text1"/>
          <w:sz w:val="28"/>
          <w:szCs w:val="28"/>
        </w:rPr>
        <w:t>3)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випадках,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передбачених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законом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та/або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відмовитися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  <w:lang w:eastAsia="uk-UA"/>
        </w:rPr>
        <w:t>стягнути</w:t>
      </w:r>
      <w:r w:rsidR="00302F1E" w:rsidRPr="00C541DE">
        <w:rPr>
          <w:rFonts w:ascii="Peterburg" w:hAnsi="Peterburg"/>
          <w:color w:val="000000" w:themeColor="text1"/>
          <w:sz w:val="28"/>
          <w:szCs w:val="28"/>
          <w:lang w:eastAsia="uk-UA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  <w:lang w:eastAsia="uk-UA"/>
        </w:rPr>
        <w:t>з</w:t>
      </w:r>
      <w:r w:rsidR="00302F1E" w:rsidRPr="00C541DE">
        <w:rPr>
          <w:rFonts w:ascii="Peterburg" w:hAnsi="Peterburg"/>
          <w:color w:val="000000" w:themeColor="text1"/>
          <w:sz w:val="28"/>
          <w:szCs w:val="28"/>
          <w:lang w:eastAsia="uk-UA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  <w:lang w:eastAsia="uk-UA"/>
        </w:rPr>
        <w:t>лізингоодержувача</w:t>
      </w:r>
      <w:r w:rsidR="00302F1E" w:rsidRPr="00C541DE">
        <w:rPr>
          <w:rFonts w:ascii="Peterburg" w:hAnsi="Peterburg"/>
          <w:color w:val="000000" w:themeColor="text1"/>
          <w:sz w:val="28"/>
          <w:szCs w:val="28"/>
          <w:lang w:eastAsia="uk-UA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  <w:lang w:eastAsia="uk-UA"/>
        </w:rPr>
        <w:t>несплачені</w:t>
      </w:r>
      <w:r w:rsidR="00302F1E" w:rsidRPr="00C541DE">
        <w:rPr>
          <w:rFonts w:ascii="Peterburg" w:hAnsi="Peterburg"/>
          <w:color w:val="000000" w:themeColor="text1"/>
          <w:sz w:val="28"/>
          <w:szCs w:val="28"/>
          <w:lang w:eastAsia="uk-UA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  <w:lang w:eastAsia="uk-UA"/>
        </w:rPr>
        <w:t>лізингові</w:t>
      </w:r>
      <w:r w:rsidR="00302F1E" w:rsidRPr="00C541DE">
        <w:rPr>
          <w:rFonts w:ascii="Peterburg" w:hAnsi="Peterburg"/>
          <w:color w:val="000000" w:themeColor="text1"/>
          <w:sz w:val="28"/>
          <w:szCs w:val="28"/>
          <w:lang w:eastAsia="uk-UA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  <w:lang w:eastAsia="uk-UA"/>
        </w:rPr>
        <w:t>платежі,</w:t>
      </w:r>
      <w:r w:rsidR="00302F1E" w:rsidRPr="00C541DE">
        <w:rPr>
          <w:rFonts w:ascii="Peterburg" w:hAnsi="Peterburg"/>
          <w:color w:val="000000" w:themeColor="text1"/>
          <w:sz w:val="28"/>
          <w:szCs w:val="28"/>
          <w:lang w:eastAsia="uk-UA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  <w:lang w:eastAsia="uk-UA"/>
        </w:rPr>
        <w:t>термін</w:t>
      </w:r>
      <w:r w:rsidR="00302F1E" w:rsidRPr="00C541DE">
        <w:rPr>
          <w:rFonts w:ascii="Peterburg" w:hAnsi="Peterburg"/>
          <w:color w:val="000000" w:themeColor="text1"/>
          <w:sz w:val="28"/>
          <w:szCs w:val="28"/>
          <w:lang w:eastAsia="uk-UA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  <w:lang w:eastAsia="uk-UA"/>
        </w:rPr>
        <w:t>сплати</w:t>
      </w:r>
      <w:r w:rsidR="00302F1E" w:rsidRPr="00C541DE">
        <w:rPr>
          <w:rFonts w:ascii="Peterburg" w:hAnsi="Peterburg"/>
          <w:color w:val="000000" w:themeColor="text1"/>
          <w:sz w:val="28"/>
          <w:szCs w:val="28"/>
          <w:lang w:eastAsia="uk-UA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  <w:lang w:eastAsia="uk-UA"/>
        </w:rPr>
        <w:t>яких</w:t>
      </w:r>
      <w:r w:rsidR="00302F1E" w:rsidRPr="00C541DE">
        <w:rPr>
          <w:rFonts w:ascii="Peterburg" w:hAnsi="Peterburg"/>
          <w:color w:val="000000" w:themeColor="text1"/>
          <w:sz w:val="28"/>
          <w:szCs w:val="28"/>
          <w:lang w:eastAsia="uk-UA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  <w:lang w:eastAsia="uk-UA"/>
        </w:rPr>
        <w:t>настав</w:t>
      </w:r>
      <w:r w:rsidR="00302F1E" w:rsidRPr="00C541DE">
        <w:rPr>
          <w:rFonts w:ascii="Peterburg" w:hAnsi="Peterburg"/>
          <w:color w:val="000000" w:themeColor="text1"/>
          <w:sz w:val="28"/>
          <w:szCs w:val="28"/>
          <w:lang w:eastAsia="uk-UA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  <w:lang w:eastAsia="uk-UA"/>
        </w:rPr>
        <w:t>на</w:t>
      </w:r>
      <w:r w:rsidR="00302F1E" w:rsidRPr="00C541DE">
        <w:rPr>
          <w:rFonts w:ascii="Peterburg" w:hAnsi="Peterburg"/>
          <w:color w:val="000000" w:themeColor="text1"/>
          <w:sz w:val="28"/>
          <w:szCs w:val="28"/>
          <w:lang w:eastAsia="uk-UA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  <w:lang w:eastAsia="uk-UA"/>
        </w:rPr>
        <w:t>дату</w:t>
      </w:r>
      <w:r w:rsidR="00302F1E" w:rsidRPr="00C541DE">
        <w:rPr>
          <w:rFonts w:ascii="Peterburg" w:hAnsi="Peterburg"/>
          <w:color w:val="000000" w:themeColor="text1"/>
          <w:sz w:val="28"/>
          <w:szCs w:val="28"/>
          <w:lang w:eastAsia="uk-UA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  <w:lang w:eastAsia="uk-UA"/>
        </w:rPr>
        <w:t>такої</w:t>
      </w:r>
      <w:r w:rsidR="00302F1E" w:rsidRPr="00C541DE">
        <w:rPr>
          <w:rFonts w:ascii="Peterburg" w:hAnsi="Peterburg"/>
          <w:color w:val="000000" w:themeColor="text1"/>
          <w:sz w:val="28"/>
          <w:szCs w:val="28"/>
          <w:lang w:eastAsia="uk-UA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  <w:lang w:eastAsia="uk-UA"/>
        </w:rPr>
        <w:t>відмови,</w:t>
      </w:r>
      <w:r w:rsidR="00302F1E" w:rsidRPr="00C541DE">
        <w:rPr>
          <w:rFonts w:ascii="Peterburg" w:hAnsi="Peterburg"/>
          <w:color w:val="000000" w:themeColor="text1"/>
          <w:sz w:val="28"/>
          <w:szCs w:val="28"/>
          <w:lang w:eastAsia="uk-UA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вимагати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повернення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разі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невиконання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proofErr w:type="spellStart"/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лізингоодержувачем</w:t>
      </w:r>
      <w:proofErr w:type="spellEnd"/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обов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язку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щодо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повернення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lastRenderedPageBreak/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804AFD" w:rsidRPr="00804AFD">
        <w:rPr>
          <w:rFonts w:ascii="Peterburg" w:hAnsi="Peterburg"/>
          <w:color w:val="000000" w:themeColor="text1"/>
          <w:spacing w:val="-2"/>
          <w:sz w:val="28"/>
          <w:szCs w:val="28"/>
        </w:rPr>
        <w:sym w:font="Symbol" w:char="F02D"/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сплати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неустойки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розмірі,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встановленому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цим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Законом,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володіння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користування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час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прострочення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повернення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якщо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інший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розмір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неустойки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визначений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лізингу;</w:t>
      </w:r>
    </w:p>
    <w:p w14:paraId="6A652920" w14:textId="1469D7B2" w:rsidR="00161747" w:rsidRPr="00C541DE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bookmarkStart w:id="111" w:name="n154" w:colFirst="0" w:colLast="0"/>
      <w:bookmarkEnd w:id="110"/>
      <w:r w:rsidRPr="00C541DE">
        <w:rPr>
          <w:rFonts w:ascii="Peterburg" w:hAnsi="Peterburg"/>
          <w:color w:val="000000" w:themeColor="text1"/>
          <w:sz w:val="28"/>
          <w:szCs w:val="28"/>
        </w:rPr>
        <w:t>4)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стягувати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прострочену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заборгованість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відповідно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умов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законодавства;</w:t>
      </w:r>
    </w:p>
    <w:p w14:paraId="45E7B1A7" w14:textId="5405CDFF" w:rsidR="00161747" w:rsidRPr="00C541DE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bookmarkStart w:id="112" w:name="n155" w:colFirst="0" w:colLast="0"/>
      <w:bookmarkEnd w:id="111"/>
      <w:r w:rsidRPr="00C541DE">
        <w:rPr>
          <w:rFonts w:ascii="Peterburg" w:hAnsi="Peterburg"/>
          <w:color w:val="000000" w:themeColor="text1"/>
          <w:sz w:val="28"/>
          <w:szCs w:val="28"/>
        </w:rPr>
        <w:t>5)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вимагати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відшкодування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збитків,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тому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числі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оплати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ремонту,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відшкодування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витрат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ремонт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та/або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сплати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інших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платежів,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безпосередньо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пов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язаних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виконанням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відповідно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умов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такого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законодавства;</w:t>
      </w:r>
    </w:p>
    <w:p w14:paraId="64972543" w14:textId="542D02E6" w:rsidR="00161747" w:rsidRPr="00C541DE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bookmarkStart w:id="113" w:name="n156" w:colFirst="0" w:colLast="0"/>
      <w:bookmarkEnd w:id="112"/>
      <w:r w:rsidRPr="00C541DE">
        <w:rPr>
          <w:rFonts w:ascii="Peterburg" w:hAnsi="Peterburg"/>
          <w:color w:val="000000" w:themeColor="text1"/>
          <w:sz w:val="28"/>
          <w:szCs w:val="28"/>
        </w:rPr>
        <w:t>6)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вимагати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повернення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разі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невиконання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лізингоодержувачем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чи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особою,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яка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отримала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відповідно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цього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Закону,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обов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язку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щодо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належного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використання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лізингу;</w:t>
      </w:r>
    </w:p>
    <w:p w14:paraId="157D7421" w14:textId="548CCC0C" w:rsidR="00161747" w:rsidRPr="00C541DE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bookmarkStart w:id="114" w:name="n157" w:colFirst="0" w:colLast="0"/>
      <w:bookmarkEnd w:id="113"/>
      <w:r w:rsidRPr="00C541DE">
        <w:rPr>
          <w:rFonts w:ascii="Peterburg" w:hAnsi="Peterburg"/>
          <w:color w:val="000000" w:themeColor="text1"/>
          <w:sz w:val="28"/>
          <w:szCs w:val="28"/>
        </w:rPr>
        <w:t>7)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вимагати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усунення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будь-яких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порушень,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що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призвели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обмеження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права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власності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лізингодавця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лізингу;</w:t>
      </w:r>
    </w:p>
    <w:p w14:paraId="558311F3" w14:textId="22DB6DC5" w:rsidR="00161747" w:rsidRPr="00C541DE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bookmarkStart w:id="115" w:name="n158" w:colFirst="0" w:colLast="0"/>
      <w:bookmarkEnd w:id="114"/>
      <w:r w:rsidRPr="00C541DE">
        <w:rPr>
          <w:rFonts w:ascii="Peterburg" w:hAnsi="Peterburg"/>
          <w:color w:val="000000" w:themeColor="text1"/>
          <w:sz w:val="28"/>
          <w:szCs w:val="28"/>
        </w:rPr>
        <w:t>8)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разі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відмови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лізингодавця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неповернення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proofErr w:type="spellStart"/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лізингоодержувачем</w:t>
      </w:r>
      <w:proofErr w:type="spellEnd"/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вимогу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лізингодавця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терміни,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передбачені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вимагати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дострокову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сплату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розміру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всіх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майбутніх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лізингових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платежів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B3487">
        <w:rPr>
          <w:rFonts w:ascii="Peterburg" w:hAnsi="Peterburg"/>
          <w:color w:val="000000" w:themeColor="text1"/>
          <w:sz w:val="28"/>
          <w:szCs w:val="28"/>
          <w:lang w:eastAsia="uk-UA"/>
        </w:rPr>
        <w:t>в</w:t>
      </w:r>
      <w:r w:rsidR="00302F1E" w:rsidRPr="00C541DE">
        <w:rPr>
          <w:rFonts w:ascii="Peterburg" w:hAnsi="Peterburg"/>
          <w:color w:val="000000" w:themeColor="text1"/>
          <w:sz w:val="28"/>
          <w:szCs w:val="28"/>
          <w:lang w:eastAsia="uk-UA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  <w:lang w:eastAsia="uk-UA"/>
        </w:rPr>
        <w:t>частині</w:t>
      </w:r>
      <w:r w:rsidR="00302F1E" w:rsidRPr="00C541DE">
        <w:rPr>
          <w:rFonts w:ascii="Peterburg" w:hAnsi="Peterburg"/>
          <w:color w:val="000000" w:themeColor="text1"/>
          <w:sz w:val="28"/>
          <w:szCs w:val="28"/>
          <w:lang w:eastAsia="uk-UA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  <w:lang w:eastAsia="uk-UA"/>
        </w:rPr>
        <w:t>оплати</w:t>
      </w:r>
      <w:r w:rsidR="00302F1E" w:rsidRPr="00C541DE">
        <w:rPr>
          <w:rFonts w:ascii="Peterburg" w:hAnsi="Peterburg"/>
          <w:color w:val="000000" w:themeColor="text1"/>
          <w:sz w:val="28"/>
          <w:szCs w:val="28"/>
          <w:lang w:eastAsia="uk-UA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  <w:lang w:eastAsia="uk-UA"/>
        </w:rPr>
        <w:t>вартості</w:t>
      </w:r>
      <w:r w:rsidR="00302F1E" w:rsidRPr="00C541DE">
        <w:rPr>
          <w:rFonts w:ascii="Peterburg" w:hAnsi="Peterburg"/>
          <w:color w:val="000000" w:themeColor="text1"/>
          <w:sz w:val="28"/>
          <w:szCs w:val="28"/>
          <w:lang w:eastAsia="uk-UA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  <w:lang w:eastAsia="uk-UA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  <w:lang w:eastAsia="uk-UA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  <w:lang w:eastAsia="uk-UA"/>
        </w:rPr>
        <w:t>єкта</w:t>
      </w:r>
      <w:r w:rsidR="00302F1E" w:rsidRPr="00C541DE">
        <w:rPr>
          <w:rFonts w:ascii="Peterburg" w:hAnsi="Peterburg"/>
          <w:color w:val="000000" w:themeColor="text1"/>
          <w:sz w:val="28"/>
          <w:szCs w:val="28"/>
          <w:lang w:eastAsia="uk-UA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  <w:lang w:eastAsia="uk-UA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  <w:lang w:eastAsia="uk-UA"/>
        </w:rPr>
        <w:t>лізингу</w:t>
      </w:r>
      <w:r w:rsidRPr="00C541DE">
        <w:rPr>
          <w:rFonts w:ascii="Peterburg" w:hAnsi="Peterburg"/>
          <w:color w:val="000000" w:themeColor="text1"/>
          <w:sz w:val="28"/>
          <w:szCs w:val="28"/>
        </w:rPr>
        <w:t>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якщо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інше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передбачено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та/або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законодавством.</w:t>
      </w:r>
      <w:bookmarkEnd w:id="115"/>
    </w:p>
    <w:p w14:paraId="2D2F88F4" w14:textId="7FBE3865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bookmarkStart w:id="116" w:name="n159" w:colFirst="0" w:colLast="0"/>
      <w:r w:rsidRPr="00C541DE">
        <w:rPr>
          <w:rFonts w:ascii="Peterburg" w:hAnsi="Peterburg"/>
          <w:color w:val="000000" w:themeColor="text1"/>
          <w:sz w:val="28"/>
          <w:szCs w:val="28"/>
        </w:rPr>
        <w:t>2.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Лізингодавець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зобов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язаний: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</w:p>
    <w:p w14:paraId="648F8608" w14:textId="3890A62D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bookmarkStart w:id="117" w:name="n160" w:colFirst="0" w:colLast="0"/>
      <w:bookmarkEnd w:id="116"/>
      <w:r w:rsidRPr="00C541DE">
        <w:rPr>
          <w:rFonts w:ascii="Peterburg" w:hAnsi="Peterburg"/>
          <w:color w:val="000000" w:themeColor="text1"/>
          <w:sz w:val="28"/>
          <w:szCs w:val="28"/>
        </w:rPr>
        <w:t>1)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передбачені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строки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передати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proofErr w:type="spellStart"/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лізингоодержувачу</w:t>
      </w:r>
      <w:proofErr w:type="spellEnd"/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стані,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що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відповідає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призначенню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такого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умовам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лізингу;</w:t>
      </w:r>
    </w:p>
    <w:p w14:paraId="39F71C7B" w14:textId="26ECC3B7" w:rsidR="00161747" w:rsidRPr="00C541DE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bookmarkStart w:id="118" w:name="n161" w:colFirst="0" w:colLast="0"/>
      <w:bookmarkEnd w:id="117"/>
      <w:r w:rsidRPr="00C541DE">
        <w:rPr>
          <w:rFonts w:ascii="Peterburg" w:hAnsi="Peterburg"/>
          <w:color w:val="000000" w:themeColor="text1"/>
          <w:sz w:val="28"/>
          <w:szCs w:val="28"/>
        </w:rPr>
        <w:t>2)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попередити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всі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права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третіх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осіб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всі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відомі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йому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особливі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властивості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недоліки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що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можуть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становити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небезпеку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для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життя,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здоров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майна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proofErr w:type="spellStart"/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лізингоодержувача</w:t>
      </w:r>
      <w:proofErr w:type="spellEnd"/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чи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інших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осіб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або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lastRenderedPageBreak/>
        <w:t>призводити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пошкодження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самого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під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час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володіння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та/або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користування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ним;</w:t>
      </w:r>
    </w:p>
    <w:p w14:paraId="2B6537BB" w14:textId="345CFA03" w:rsidR="00161747" w:rsidRPr="00C541DE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bookmarkStart w:id="119" w:name="n162" w:colFirst="0" w:colLast="0"/>
      <w:bookmarkEnd w:id="118"/>
      <w:r w:rsidRPr="00C541DE">
        <w:rPr>
          <w:rFonts w:ascii="Peterburg" w:hAnsi="Peterburg"/>
          <w:color w:val="000000" w:themeColor="text1"/>
          <w:sz w:val="28"/>
          <w:szCs w:val="28"/>
        </w:rPr>
        <w:t>3)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відповідно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умов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своєчасно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повному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обсязі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виконувати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передбачені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таким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зобов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язання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щодо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утримання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якщо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інше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передбачено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лізингу;</w:t>
      </w:r>
    </w:p>
    <w:p w14:paraId="6C2DE616" w14:textId="6A9A6B60" w:rsidR="00161747" w:rsidRPr="00C541DE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bookmarkStart w:id="120" w:name="n163" w:colFirst="0" w:colLast="0"/>
      <w:bookmarkEnd w:id="119"/>
      <w:r w:rsidRPr="00C541DE">
        <w:rPr>
          <w:rFonts w:ascii="Peterburg" w:hAnsi="Peterburg"/>
          <w:color w:val="000000" w:themeColor="text1"/>
          <w:sz w:val="28"/>
          <w:szCs w:val="28"/>
        </w:rPr>
        <w:t>4)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відшкодовувати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витрати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поліпшення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що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здійснені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письмовою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згодою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лізингодавця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можуть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бути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відокремлені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без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заподіяння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йому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шкоди,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утримання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такого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або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усунення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недоліків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порядку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випадках,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передбачених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законом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та/або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лізингу;</w:t>
      </w:r>
    </w:p>
    <w:p w14:paraId="60AF2892" w14:textId="6E0491AF" w:rsidR="00161747" w:rsidRPr="00C541DE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bookmarkStart w:id="121" w:name="n164" w:colFirst="0" w:colLast="0"/>
      <w:bookmarkEnd w:id="120"/>
      <w:r w:rsidRPr="00C541DE">
        <w:rPr>
          <w:rFonts w:ascii="Peterburg" w:hAnsi="Peterburg"/>
          <w:color w:val="000000" w:themeColor="text1"/>
          <w:sz w:val="28"/>
          <w:szCs w:val="28"/>
        </w:rPr>
        <w:t>5)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прийняти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разі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розірвання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або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разі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закінчення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строку,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який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надавалося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право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володіння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користування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якщо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інше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передбачено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лізингу.</w:t>
      </w:r>
    </w:p>
    <w:p w14:paraId="3AB458FC" w14:textId="53B52A84" w:rsidR="00161747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bookmarkStart w:id="122" w:name="n165" w:colFirst="0" w:colLast="0"/>
      <w:bookmarkEnd w:id="121"/>
      <w:r w:rsidRPr="00C541DE">
        <w:rPr>
          <w:rFonts w:ascii="Peterburg" w:hAnsi="Peterburg"/>
          <w:color w:val="000000" w:themeColor="text1"/>
          <w:sz w:val="28"/>
          <w:szCs w:val="28"/>
        </w:rPr>
        <w:t>3.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Лізингодавець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може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мати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також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інші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права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обов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язки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відповідно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умов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законодавства.</w:t>
      </w:r>
    </w:p>
    <w:p w14:paraId="682CEF8E" w14:textId="77777777" w:rsidR="00804AFD" w:rsidRPr="00C541DE" w:rsidRDefault="00804AFD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</w:p>
    <w:p w14:paraId="33C67D43" w14:textId="56F1D125" w:rsidR="00161747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bookmarkStart w:id="123" w:name="n166" w:colFirst="0" w:colLast="0"/>
      <w:bookmarkEnd w:id="122"/>
      <w:r w:rsidRPr="00C541DE">
        <w:rPr>
          <w:rFonts w:ascii="Peterburg" w:hAnsi="Peterburg"/>
          <w:color w:val="000000" w:themeColor="text1"/>
          <w:sz w:val="28"/>
          <w:szCs w:val="28"/>
        </w:rPr>
        <w:t>Стаття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21.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Права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обов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язки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proofErr w:type="spellStart"/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лізингоодержувача</w:t>
      </w:r>
      <w:proofErr w:type="spellEnd"/>
    </w:p>
    <w:p w14:paraId="15F157FA" w14:textId="77777777" w:rsidR="00804AFD" w:rsidRPr="00C541DE" w:rsidRDefault="00804AFD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</w:p>
    <w:p w14:paraId="60C03247" w14:textId="266089AC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bookmarkStart w:id="124" w:name="n167" w:colFirst="0" w:colLast="0"/>
      <w:bookmarkEnd w:id="123"/>
      <w:r w:rsidRPr="00C541DE">
        <w:rPr>
          <w:rFonts w:ascii="Peterburg" w:hAnsi="Peterburg"/>
          <w:color w:val="000000" w:themeColor="text1"/>
          <w:sz w:val="28"/>
          <w:szCs w:val="28"/>
        </w:rPr>
        <w:t>1.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має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право: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</w:p>
    <w:p w14:paraId="4855BDD0" w14:textId="7FB8DBE0" w:rsidR="00161747" w:rsidRPr="00C541DE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bookmarkStart w:id="125" w:name="n168" w:colFirst="0" w:colLast="0"/>
      <w:bookmarkEnd w:id="124"/>
      <w:r w:rsidRPr="00C541DE">
        <w:rPr>
          <w:rFonts w:ascii="Peterburg" w:hAnsi="Peterburg"/>
          <w:color w:val="000000" w:themeColor="text1"/>
          <w:sz w:val="28"/>
          <w:szCs w:val="28"/>
        </w:rPr>
        <w:t>1)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вибрати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що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належить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лізингодавцю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праві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власності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набутий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ним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без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попередньої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домовленості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лізингоодержувачем,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та/або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встановити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специфікацію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доручити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вибір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такого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лізингодавцю;</w:t>
      </w:r>
    </w:p>
    <w:p w14:paraId="47B80691" w14:textId="7113B2AA" w:rsidR="00161747" w:rsidRPr="00C541DE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bookmarkStart w:id="126" w:name="n169" w:colFirst="0" w:colLast="0"/>
      <w:bookmarkEnd w:id="125"/>
      <w:r w:rsidRPr="00C541DE">
        <w:rPr>
          <w:rFonts w:ascii="Peterburg" w:hAnsi="Peterburg"/>
          <w:color w:val="000000" w:themeColor="text1"/>
          <w:sz w:val="28"/>
          <w:szCs w:val="28"/>
        </w:rPr>
        <w:t>2)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відмовитися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прийняття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що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відповідає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встановленим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умовам,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специфікаціям;</w:t>
      </w:r>
    </w:p>
    <w:p w14:paraId="4F865609" w14:textId="6AB19B6D" w:rsidR="00161747" w:rsidRPr="00C541DE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bookmarkStart w:id="127" w:name="n170" w:colFirst="0" w:colLast="0"/>
      <w:bookmarkEnd w:id="126"/>
      <w:r w:rsidRPr="00C541DE">
        <w:rPr>
          <w:rFonts w:ascii="Peterburg" w:hAnsi="Peterburg"/>
          <w:color w:val="000000" w:themeColor="text1"/>
          <w:sz w:val="28"/>
          <w:szCs w:val="28"/>
        </w:rPr>
        <w:t>3)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вимагати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розірвання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або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відмовитися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такого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випадках,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передбачених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 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законодавством;</w:t>
      </w:r>
    </w:p>
    <w:p w14:paraId="55190168" w14:textId="1687B8C1" w:rsidR="00161747" w:rsidRPr="00C541DE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bookmarkStart w:id="128" w:name="n171" w:colFirst="0" w:colLast="0"/>
      <w:bookmarkEnd w:id="127"/>
      <w:r w:rsidRPr="00C541DE">
        <w:rPr>
          <w:rFonts w:ascii="Peterburg" w:hAnsi="Peterburg"/>
          <w:color w:val="000000" w:themeColor="text1"/>
          <w:sz w:val="28"/>
          <w:szCs w:val="28"/>
        </w:rPr>
        <w:lastRenderedPageBreak/>
        <w:t>4)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вимагати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лізингодавця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відшкодування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збитків,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завданих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невиконанням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або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неналежним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виконанням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лізингодавцем;</w:t>
      </w:r>
    </w:p>
    <w:p w14:paraId="34D5A477" w14:textId="06B69475" w:rsidR="00161747" w:rsidRPr="00C541DE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5)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оскаржити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суді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одностороннє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розірвання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лізингодавцем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повернення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підставі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виконавчого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напису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нотаріуса,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вимагати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повернення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відшкодування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збитків,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B65460" w:rsidRPr="00C541DE">
        <w:rPr>
          <w:rFonts w:ascii="Peterburg" w:hAnsi="Peterburg"/>
          <w:color w:val="000000" w:themeColor="text1"/>
          <w:sz w:val="28"/>
          <w:szCs w:val="28"/>
        </w:rPr>
        <w:t xml:space="preserve">завданих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вилученням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такого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єкта.</w:t>
      </w:r>
    </w:p>
    <w:p w14:paraId="7F72BC19" w14:textId="7073DBFF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bookmarkStart w:id="129" w:name="n172" w:colFirst="0" w:colLast="0"/>
      <w:bookmarkEnd w:id="128"/>
      <w:r w:rsidRPr="00C541DE">
        <w:rPr>
          <w:rFonts w:ascii="Peterburg" w:hAnsi="Peterburg"/>
          <w:color w:val="000000" w:themeColor="text1"/>
          <w:sz w:val="28"/>
          <w:szCs w:val="28"/>
        </w:rPr>
        <w:t>2.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proofErr w:type="spellStart"/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</w:t>
      </w:r>
      <w:proofErr w:type="spellEnd"/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зобов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язаний:</w:t>
      </w:r>
    </w:p>
    <w:p w14:paraId="6FA6F9AC" w14:textId="7BFEC99D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bookmarkStart w:id="130" w:name="n173" w:colFirst="0" w:colLast="0"/>
      <w:bookmarkEnd w:id="129"/>
      <w:r w:rsidRPr="00C541DE">
        <w:rPr>
          <w:rFonts w:ascii="Peterburg" w:hAnsi="Peterburg"/>
          <w:color w:val="000000" w:themeColor="text1"/>
          <w:sz w:val="28"/>
          <w:szCs w:val="28"/>
        </w:rPr>
        <w:t>1)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разі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якщо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 w:cs="Arial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 w:cs="Peterburg"/>
          <w:color w:val="000000" w:themeColor="text1"/>
          <w:sz w:val="28"/>
          <w:szCs w:val="28"/>
        </w:rPr>
        <w:t>єкт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відповідає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встановленим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умовам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специфікаціям,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прийняти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такий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володіти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користуватися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ним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відповідно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його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призначення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умов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лізингу;</w:t>
      </w:r>
    </w:p>
    <w:p w14:paraId="1493A021" w14:textId="6CBB78BC" w:rsidR="00161747" w:rsidRPr="00C541DE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bookmarkStart w:id="131" w:name="n174" w:colFirst="0" w:colLast="0"/>
      <w:bookmarkEnd w:id="130"/>
      <w:r w:rsidRPr="00C541DE">
        <w:rPr>
          <w:rFonts w:ascii="Peterburg" w:hAnsi="Peterburg"/>
          <w:color w:val="000000" w:themeColor="text1"/>
          <w:sz w:val="28"/>
          <w:szCs w:val="28"/>
        </w:rPr>
        <w:t>2)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відповідно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умов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своєчасно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повному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обсязі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виконувати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зобов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язання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щодо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утримання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експлуатації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підтримувати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його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справному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стані;</w:t>
      </w:r>
      <w:bookmarkEnd w:id="131"/>
    </w:p>
    <w:p w14:paraId="3761BC53" w14:textId="2690F532" w:rsidR="00161747" w:rsidRPr="00C541DE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bookmarkStart w:id="132" w:name="n176" w:colFirst="0" w:colLast="0"/>
      <w:r w:rsidRPr="00C541DE">
        <w:rPr>
          <w:rFonts w:ascii="Peterburg" w:hAnsi="Peterburg"/>
          <w:color w:val="000000" w:themeColor="text1"/>
          <w:sz w:val="28"/>
          <w:szCs w:val="28"/>
        </w:rPr>
        <w:t>3)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своєчасно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сплачувати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передбачені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лізингові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інші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платежі;</w:t>
      </w:r>
    </w:p>
    <w:p w14:paraId="1475CA41" w14:textId="6621617C" w:rsidR="00161747" w:rsidRPr="00C541DE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bookmarkStart w:id="133" w:name="n177" w:colFirst="0" w:colLast="0"/>
      <w:bookmarkEnd w:id="132"/>
      <w:r w:rsidRPr="00C541DE">
        <w:rPr>
          <w:rFonts w:ascii="Peterburg" w:hAnsi="Peterburg"/>
          <w:color w:val="000000" w:themeColor="text1"/>
          <w:sz w:val="28"/>
          <w:szCs w:val="28"/>
        </w:rPr>
        <w:t>4)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надавати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лізингодавцю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доступ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забезпечувати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можливість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здійснення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перевірки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умов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його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використання,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експлуатації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утримання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порядку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умовах,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передбачених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лізингу;</w:t>
      </w:r>
    </w:p>
    <w:p w14:paraId="5DE440A2" w14:textId="28B17D91" w:rsidR="00161747" w:rsidRPr="00C541DE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bookmarkStart w:id="134" w:name="n178" w:colFirst="0" w:colLast="0"/>
      <w:bookmarkEnd w:id="133"/>
      <w:r w:rsidRPr="00C541DE">
        <w:rPr>
          <w:rFonts w:ascii="Peterburg" w:hAnsi="Peterburg"/>
          <w:color w:val="000000" w:themeColor="text1"/>
          <w:sz w:val="28"/>
          <w:szCs w:val="28"/>
        </w:rPr>
        <w:t>5)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письмово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повідомляти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лізингодавця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всі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випадки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виявлення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proofErr w:type="spellStart"/>
      <w:r w:rsidRPr="00C541DE">
        <w:rPr>
          <w:rFonts w:ascii="Peterburg" w:hAnsi="Peterburg"/>
          <w:color w:val="000000" w:themeColor="text1"/>
          <w:sz w:val="28"/>
          <w:szCs w:val="28"/>
        </w:rPr>
        <w:t>несправностей</w:t>
      </w:r>
      <w:proofErr w:type="spellEnd"/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його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поломок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або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збоїв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роботі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протягом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строку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дії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випадках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строки,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передбачені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таким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договором,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B3487" w:rsidRPr="001B3487">
        <w:rPr>
          <w:rFonts w:ascii="Peterburg" w:hAnsi="Peterburg"/>
          <w:color w:val="000000" w:themeColor="text1"/>
          <w:spacing w:val="-2"/>
          <w:sz w:val="28"/>
          <w:szCs w:val="28"/>
        </w:rPr>
        <w:sym w:font="Symbol" w:char="F02D"/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також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продавця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(постачальника)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такого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єкта;</w:t>
      </w:r>
    </w:p>
    <w:p w14:paraId="4912274B" w14:textId="7BAB71B5" w:rsidR="00161747" w:rsidRPr="00C541DE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bookmarkStart w:id="135" w:name="n179" w:colFirst="0" w:colLast="0"/>
      <w:bookmarkEnd w:id="134"/>
      <w:r w:rsidRPr="00C541DE">
        <w:rPr>
          <w:rFonts w:ascii="Peterburg" w:hAnsi="Peterburg"/>
          <w:color w:val="000000" w:themeColor="text1"/>
          <w:sz w:val="28"/>
          <w:szCs w:val="28"/>
        </w:rPr>
        <w:t>6)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письмово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повідомляти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лізингодавця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порушення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строків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проведення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або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proofErr w:type="spellStart"/>
      <w:r w:rsidRPr="00C541DE">
        <w:rPr>
          <w:rFonts w:ascii="Peterburg" w:hAnsi="Peterburg"/>
          <w:color w:val="000000" w:themeColor="text1"/>
          <w:sz w:val="28"/>
          <w:szCs w:val="28"/>
        </w:rPr>
        <w:t>непроведення</w:t>
      </w:r>
      <w:proofErr w:type="spellEnd"/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поточного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чи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сезонного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технічного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обслуговування,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будь-які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інші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обставини,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що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можуть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негативно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позначитися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стані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B3487" w:rsidRPr="001B3487">
        <w:rPr>
          <w:rFonts w:ascii="Peterburg" w:hAnsi="Peterburg"/>
          <w:color w:val="000000" w:themeColor="text1"/>
          <w:spacing w:val="-2"/>
          <w:sz w:val="28"/>
          <w:szCs w:val="28"/>
        </w:rPr>
        <w:sym w:font="Symbol" w:char="F02D"/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негайно,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але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пізніше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наступного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робочого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після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настання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зазначених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A53794" w:rsidRPr="00C541DE">
        <w:rPr>
          <w:rFonts w:ascii="Peterburg" w:hAnsi="Peterburg"/>
          <w:color w:val="000000" w:themeColor="text1"/>
          <w:sz w:val="28"/>
          <w:szCs w:val="28"/>
        </w:rPr>
        <w:t>обставин,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подій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A53794" w:rsidRPr="00C541DE">
        <w:rPr>
          <w:rFonts w:ascii="Peterburg" w:hAnsi="Peterburg"/>
          <w:color w:val="000000" w:themeColor="text1"/>
          <w:sz w:val="28"/>
          <w:szCs w:val="28"/>
        </w:rPr>
        <w:t>чи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фактів,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якщо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інше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встановлено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лізингу;</w:t>
      </w:r>
    </w:p>
    <w:p w14:paraId="4E67498A" w14:textId="20FD451B" w:rsidR="00161747" w:rsidRPr="00C541DE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bookmarkStart w:id="136" w:name="n180" w:colFirst="0" w:colLast="0"/>
      <w:bookmarkEnd w:id="135"/>
      <w:r w:rsidRPr="00C541DE">
        <w:rPr>
          <w:rFonts w:ascii="Peterburg" w:hAnsi="Peterburg"/>
          <w:color w:val="000000" w:themeColor="text1"/>
          <w:sz w:val="28"/>
          <w:szCs w:val="28"/>
        </w:rPr>
        <w:t>7)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разі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закінчення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строку,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який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proofErr w:type="spellStart"/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лізингоодержувачу</w:t>
      </w:r>
      <w:proofErr w:type="spellEnd"/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передано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 w:cs="Arial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 w:cs="Peterburg"/>
          <w:color w:val="000000" w:themeColor="text1"/>
          <w:sz w:val="28"/>
          <w:szCs w:val="28"/>
        </w:rPr>
        <w:t>єкт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lastRenderedPageBreak/>
        <w:t>володіння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користування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(якщо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переходить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право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власності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лізингу),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також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разі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дострокового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розірвання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інших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випадках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дострокового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повернення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повернути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стані,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якому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його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було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прийнято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володіння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користування,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урахуванням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нормального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зносу,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або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стані,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визначеному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супровідною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документаці</w:t>
      </w:r>
      <w:r w:rsidR="001B3487">
        <w:rPr>
          <w:rFonts w:ascii="Peterburg" w:hAnsi="Peterburg"/>
          <w:color w:val="000000" w:themeColor="text1"/>
          <w:sz w:val="28"/>
          <w:szCs w:val="28"/>
        </w:rPr>
        <w:t>є</w:t>
      </w:r>
      <w:r w:rsidRPr="00C541DE">
        <w:rPr>
          <w:rFonts w:ascii="Peterburg" w:hAnsi="Peterburg"/>
          <w:color w:val="000000" w:themeColor="text1"/>
          <w:sz w:val="28"/>
          <w:szCs w:val="28"/>
        </w:rPr>
        <w:t>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лізингу;</w:t>
      </w:r>
    </w:p>
    <w:p w14:paraId="62BC74E4" w14:textId="50644925" w:rsidR="00161747" w:rsidRPr="00C541DE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bookmarkStart w:id="137" w:name="n181" w:colFirst="0" w:colLast="0"/>
      <w:bookmarkEnd w:id="136"/>
      <w:r w:rsidRPr="00C541DE">
        <w:rPr>
          <w:rFonts w:ascii="Peterburg" w:hAnsi="Peterburg"/>
          <w:color w:val="000000" w:themeColor="text1"/>
          <w:sz w:val="28"/>
          <w:szCs w:val="28"/>
        </w:rPr>
        <w:t>8)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дотримуватися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умов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договорів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страхування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лізингу;</w:t>
      </w:r>
    </w:p>
    <w:p w14:paraId="2AF4E835" w14:textId="3D0293DE" w:rsidR="00161747" w:rsidRPr="00C541DE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bookmarkStart w:id="138" w:name="n182" w:colFirst="0" w:colLast="0"/>
      <w:bookmarkEnd w:id="137"/>
      <w:r w:rsidRPr="00C541DE">
        <w:rPr>
          <w:rFonts w:ascii="Peterburg" w:hAnsi="Peterburg"/>
          <w:color w:val="000000" w:themeColor="text1"/>
          <w:sz w:val="28"/>
          <w:szCs w:val="28"/>
        </w:rPr>
        <w:t>9)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надавати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лізингодавцю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його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запитом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інформацію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документи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щодо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стану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змісту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діяльності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порядку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строки,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визначені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та/або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законом;</w:t>
      </w:r>
    </w:p>
    <w:p w14:paraId="25C5FA42" w14:textId="795B5434" w:rsidR="00161747" w:rsidRPr="00C541DE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bookmarkStart w:id="139" w:name="n183" w:colFirst="0" w:colLast="0"/>
      <w:bookmarkEnd w:id="138"/>
      <w:r w:rsidRPr="00C541DE">
        <w:rPr>
          <w:rFonts w:ascii="Peterburg" w:hAnsi="Peterburg"/>
          <w:color w:val="000000" w:themeColor="text1"/>
          <w:sz w:val="28"/>
          <w:szCs w:val="28"/>
        </w:rPr>
        <w:t>10)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разі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тимчасової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державної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реєстрації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лізингоодержувачем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закінченні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строку,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який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proofErr w:type="spellStart"/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лізингоодержувачу</w:t>
      </w:r>
      <w:proofErr w:type="spellEnd"/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було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передано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 w:cs="Arial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 w:cs="Peterburg"/>
          <w:color w:val="000000" w:themeColor="text1"/>
          <w:sz w:val="28"/>
          <w:szCs w:val="28"/>
        </w:rPr>
        <w:t>єкт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володіння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користування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(якщо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переходить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право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власності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лізингу),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або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разі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дострокового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розірвання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зняти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такий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обліку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передати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лізингодавцю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реєстраційні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документи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лізингу.</w:t>
      </w:r>
      <w:bookmarkEnd w:id="139"/>
    </w:p>
    <w:p w14:paraId="4D0D9501" w14:textId="09C759BE" w:rsidR="00161747" w:rsidRPr="00C541DE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bookmarkStart w:id="140" w:name="n185" w:colFirst="0" w:colLast="0"/>
      <w:r w:rsidRPr="00C541DE">
        <w:rPr>
          <w:rFonts w:ascii="Peterburg" w:hAnsi="Peterburg"/>
          <w:color w:val="000000" w:themeColor="text1"/>
          <w:sz w:val="28"/>
          <w:szCs w:val="28"/>
        </w:rPr>
        <w:t>3.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може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мати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також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інші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права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обов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язки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відповідно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умов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цього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Закону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нормативно-правових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актів,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що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регулюють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відносини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лізингу.</w:t>
      </w:r>
    </w:p>
    <w:bookmarkEnd w:id="140"/>
    <w:p w14:paraId="1D1A1A29" w14:textId="3572B414" w:rsidR="00161747" w:rsidRPr="00C541DE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4.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Невиконання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proofErr w:type="spellStart"/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лізингоодержувачем</w:t>
      </w:r>
      <w:proofErr w:type="spellEnd"/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обов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язку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щодо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сплати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лізингових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платежів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відповідно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умов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підставою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для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нарахування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неустойки,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сплату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якої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лізингодавець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має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право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вимагати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лізингоодержувача,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розмірі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подвійної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облікової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ставки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Національного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банку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України,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що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діяла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періоді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прострочення,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суми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заборгованості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кожний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день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прострочення,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час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прострочення,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якщо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інший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розмір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неустойки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визначений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умовами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лізингу.</w:t>
      </w:r>
    </w:p>
    <w:p w14:paraId="0D6A65B9" w14:textId="048E88FD" w:rsidR="00161747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Невиконання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proofErr w:type="spellStart"/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лізингоодержувачем</w:t>
      </w:r>
      <w:proofErr w:type="spellEnd"/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обов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язку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щодо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повернення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відповідно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умов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підставою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для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нарахування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неустойки,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сплату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якої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лізингодавець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має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право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вимагати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lastRenderedPageBreak/>
        <w:t>від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лізингоодержувача,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розмірі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подвійної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суми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платежу,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який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необхідно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було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сплатити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останньому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періоді,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що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передує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періоду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невиконання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зазначеного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обов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язку,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розрахунку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кожний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день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такого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невиконання,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час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невиконання,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якщо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інший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розмір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неустойки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визначений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умовами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</w:p>
    <w:p w14:paraId="62535033" w14:textId="77777777" w:rsidR="00804AFD" w:rsidRPr="00C541DE" w:rsidRDefault="00804AFD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</w:p>
    <w:p w14:paraId="45CD20FB" w14:textId="69E32BE6" w:rsidR="00161747" w:rsidRDefault="00161747" w:rsidP="00804AFD">
      <w:pPr>
        <w:spacing w:after="120"/>
        <w:ind w:left="2212" w:hanging="1503"/>
        <w:rPr>
          <w:rFonts w:ascii="Peterburg" w:hAnsi="Peterburg"/>
          <w:color w:val="000000" w:themeColor="text1"/>
          <w:sz w:val="28"/>
          <w:szCs w:val="28"/>
        </w:rPr>
      </w:pPr>
      <w:bookmarkStart w:id="141" w:name="n186" w:colFirst="0" w:colLast="0"/>
      <w:r w:rsidRPr="00C541DE">
        <w:rPr>
          <w:rFonts w:ascii="Peterburg" w:hAnsi="Peterburg"/>
          <w:color w:val="000000" w:themeColor="text1"/>
          <w:sz w:val="28"/>
          <w:szCs w:val="28"/>
        </w:rPr>
        <w:t>Стаття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22.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Ризик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випадкового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знищення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або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випадкового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пошкодження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804AFD">
        <w:rPr>
          <w:rFonts w:ascii="Peterburg" w:hAnsi="Peterburg"/>
          <w:color w:val="000000" w:themeColor="text1"/>
          <w:sz w:val="28"/>
          <w:szCs w:val="28"/>
        </w:rPr>
        <w:br/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його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страхування</w:t>
      </w:r>
    </w:p>
    <w:p w14:paraId="662527AC" w14:textId="77777777" w:rsidR="00804AFD" w:rsidRPr="00C541DE" w:rsidRDefault="00804AFD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</w:p>
    <w:p w14:paraId="1E69E182" w14:textId="2AEEF368" w:rsidR="00161747" w:rsidRPr="00C541DE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bookmarkStart w:id="142" w:name="n187" w:colFirst="0" w:colLast="0"/>
      <w:bookmarkEnd w:id="141"/>
      <w:r w:rsidRPr="00C541DE">
        <w:rPr>
          <w:rFonts w:ascii="Peterburg" w:hAnsi="Peterburg"/>
          <w:color w:val="000000" w:themeColor="text1"/>
          <w:sz w:val="28"/>
          <w:szCs w:val="28"/>
        </w:rPr>
        <w:t>1.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моменту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передачі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володіння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користування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ризик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випадкового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знищення,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втрати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або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випадкового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пошкодження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переходить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лізингоодержувача.</w:t>
      </w:r>
    </w:p>
    <w:p w14:paraId="4EE7A89B" w14:textId="141D06CF" w:rsidR="00161747" w:rsidRPr="00C541DE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bookmarkStart w:id="143" w:name="n188" w:colFirst="0" w:colLast="0"/>
      <w:bookmarkEnd w:id="142"/>
      <w:r w:rsidRPr="00C541DE">
        <w:rPr>
          <w:rFonts w:ascii="Peterburg" w:hAnsi="Peterburg"/>
          <w:color w:val="000000" w:themeColor="text1"/>
          <w:sz w:val="28"/>
          <w:szCs w:val="28"/>
        </w:rPr>
        <w:t>2.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та/або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ризики,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пов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язані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виконанням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підлягають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страхуванню,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якщо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обов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язковість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такого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страхування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встановлена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законом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або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передбачена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лізингу.</w:t>
      </w:r>
      <w:bookmarkEnd w:id="143"/>
    </w:p>
    <w:p w14:paraId="3771E00B" w14:textId="068AE0E8" w:rsidR="00161747" w:rsidRPr="00C541DE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bookmarkStart w:id="144" w:name="n189" w:colFirst="0" w:colLast="0"/>
      <w:r w:rsidRPr="00C541DE">
        <w:rPr>
          <w:rFonts w:ascii="Peterburg" w:hAnsi="Peterburg"/>
          <w:color w:val="000000" w:themeColor="text1"/>
          <w:sz w:val="28"/>
          <w:szCs w:val="28"/>
        </w:rPr>
        <w:t>3.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Витрати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страхування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несе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якщо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інше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встановлено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таким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договором.</w:t>
      </w:r>
    </w:p>
    <w:p w14:paraId="26ACE0E3" w14:textId="052388F5" w:rsidR="00161747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bookmarkStart w:id="145" w:name="n190" w:colFirst="0" w:colLast="0"/>
      <w:bookmarkEnd w:id="144"/>
      <w:r w:rsidRPr="00C541DE">
        <w:rPr>
          <w:rFonts w:ascii="Peterburg" w:hAnsi="Peterburg"/>
          <w:color w:val="000000" w:themeColor="text1"/>
          <w:sz w:val="28"/>
          <w:szCs w:val="28"/>
        </w:rPr>
        <w:t>4.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разі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настання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страхового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випадку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або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оскарження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факту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його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невизнання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має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право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самостійно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звернутися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страховика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та/або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суду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захистом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своїх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порушених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прав.</w:t>
      </w:r>
    </w:p>
    <w:p w14:paraId="3F49C897" w14:textId="77777777" w:rsidR="00804AFD" w:rsidRPr="00C541DE" w:rsidRDefault="00804AFD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</w:p>
    <w:p w14:paraId="513C249A" w14:textId="513CC9A8" w:rsidR="00161747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bookmarkStart w:id="146" w:name="n191" w:colFirst="0" w:colLast="0"/>
      <w:bookmarkEnd w:id="145"/>
      <w:r w:rsidRPr="00C541DE">
        <w:rPr>
          <w:rFonts w:ascii="Peterburg" w:hAnsi="Peterburg"/>
          <w:bCs/>
          <w:color w:val="000000" w:themeColor="text1"/>
          <w:sz w:val="28"/>
          <w:szCs w:val="28"/>
        </w:rPr>
        <w:t>Стаття</w:t>
      </w:r>
      <w:r w:rsidR="00302F1E" w:rsidRPr="00C541DE">
        <w:rPr>
          <w:rFonts w:ascii="Peterburg" w:hAnsi="Peterburg"/>
          <w:bCs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bCs/>
          <w:color w:val="000000" w:themeColor="text1"/>
          <w:sz w:val="28"/>
          <w:szCs w:val="28"/>
        </w:rPr>
        <w:t>23.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Утримання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</w:p>
    <w:p w14:paraId="2411038E" w14:textId="77777777" w:rsidR="00804AFD" w:rsidRPr="00C541DE" w:rsidRDefault="00804AFD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</w:p>
    <w:p w14:paraId="3C5C4289" w14:textId="0FBE047E" w:rsidR="00161747" w:rsidRPr="00C541DE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bookmarkStart w:id="147" w:name="n192" w:colFirst="0" w:colLast="0"/>
      <w:bookmarkEnd w:id="146"/>
      <w:r w:rsidRPr="00C541DE">
        <w:rPr>
          <w:rFonts w:ascii="Peterburg" w:hAnsi="Peterburg"/>
          <w:color w:val="000000" w:themeColor="text1"/>
          <w:sz w:val="28"/>
          <w:szCs w:val="28"/>
        </w:rPr>
        <w:t>1.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протягом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усього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часу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перебування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його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володінні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користуванні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повинен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підтримувати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його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стані,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якому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його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прийнято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лізингодавця,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урахуванням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нормального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зносу,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або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стані,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визначеному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супровідною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документаці</w:t>
      </w:r>
      <w:r w:rsidR="001B3487">
        <w:rPr>
          <w:rFonts w:ascii="Peterburg" w:hAnsi="Peterburg"/>
          <w:color w:val="000000" w:themeColor="text1"/>
          <w:sz w:val="28"/>
          <w:szCs w:val="28"/>
        </w:rPr>
        <w:t>є</w:t>
      </w:r>
      <w:r w:rsidRPr="00C541DE">
        <w:rPr>
          <w:rFonts w:ascii="Peterburg" w:hAnsi="Peterburg"/>
          <w:color w:val="000000" w:themeColor="text1"/>
          <w:sz w:val="28"/>
          <w:szCs w:val="28"/>
        </w:rPr>
        <w:t>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лізингу.</w:t>
      </w:r>
    </w:p>
    <w:p w14:paraId="5431E3BF" w14:textId="35D4CC4A" w:rsidR="00161747" w:rsidRPr="00C541DE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bookmarkStart w:id="148" w:name="n193" w:colFirst="0" w:colLast="0"/>
      <w:bookmarkEnd w:id="147"/>
      <w:r w:rsidRPr="00C541DE">
        <w:rPr>
          <w:rFonts w:ascii="Peterburg" w:hAnsi="Peterburg"/>
          <w:color w:val="000000" w:themeColor="text1"/>
          <w:sz w:val="28"/>
          <w:szCs w:val="28"/>
        </w:rPr>
        <w:lastRenderedPageBreak/>
        <w:t>2.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протягом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строку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несе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витрати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утримання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пов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язані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його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експлуатацією,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технічним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обслуговуванням,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ремонтом,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якщо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інше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встановлено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або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законом.</w:t>
      </w:r>
    </w:p>
    <w:p w14:paraId="1F33BDAD" w14:textId="34F322D4" w:rsidR="00161747" w:rsidRPr="00C541DE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bookmarkStart w:id="149" w:name="n194" w:colFirst="0" w:colLast="0"/>
      <w:bookmarkEnd w:id="148"/>
      <w:r w:rsidRPr="00C541DE">
        <w:rPr>
          <w:rFonts w:ascii="Peterburg" w:hAnsi="Peterburg"/>
          <w:color w:val="000000" w:themeColor="text1"/>
          <w:sz w:val="28"/>
          <w:szCs w:val="28"/>
        </w:rPr>
        <w:t>3.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Якщо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встановлено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додаткове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обладнання,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несе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відповідальність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втрату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або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пошкодження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такого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обладнання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зобов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язаний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компенсувати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вартість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втраченого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або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пошкодженого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додаткового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обладнання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лізингодавцю.</w:t>
      </w:r>
      <w:bookmarkEnd w:id="149"/>
    </w:p>
    <w:p w14:paraId="6E1A2C7F" w14:textId="5FE99748" w:rsidR="00161747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4.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Умови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ремонту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технічного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обслуговування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визначаються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або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окремим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договором.</w:t>
      </w:r>
    </w:p>
    <w:p w14:paraId="1F5D7E66" w14:textId="77777777" w:rsidR="00804AFD" w:rsidRPr="00C541DE" w:rsidRDefault="00804AFD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</w:p>
    <w:p w14:paraId="1E994221" w14:textId="49CB6E6B" w:rsidR="00161747" w:rsidRDefault="00161747" w:rsidP="00804AFD">
      <w:pPr>
        <w:spacing w:after="120"/>
        <w:ind w:left="2198" w:hanging="1489"/>
        <w:rPr>
          <w:rFonts w:ascii="Peterburg" w:hAnsi="Peterburg"/>
          <w:color w:val="000000" w:themeColor="text1"/>
          <w:sz w:val="28"/>
          <w:szCs w:val="28"/>
        </w:rPr>
      </w:pPr>
      <w:bookmarkStart w:id="150" w:name="n195" w:colFirst="0" w:colLast="0"/>
      <w:r w:rsidRPr="00C541DE">
        <w:rPr>
          <w:rFonts w:ascii="Peterburg" w:hAnsi="Peterburg"/>
          <w:color w:val="000000" w:themeColor="text1"/>
          <w:sz w:val="28"/>
          <w:szCs w:val="28"/>
        </w:rPr>
        <w:t>Стаття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24.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Поліпшення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proofErr w:type="spellStart"/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лізингоодержувачем</w:t>
      </w:r>
      <w:proofErr w:type="spellEnd"/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</w:p>
    <w:p w14:paraId="1C57DD0F" w14:textId="77777777" w:rsidR="00804AFD" w:rsidRPr="00C541DE" w:rsidRDefault="00804AFD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</w:p>
    <w:bookmarkEnd w:id="150"/>
    <w:p w14:paraId="3C0D8985" w14:textId="6F40EC76" w:rsidR="00161747" w:rsidRPr="00C541DE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1.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має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право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поліпшити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майно,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яке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предметом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лише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письмовою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згодою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лізингодавця.</w:t>
      </w:r>
    </w:p>
    <w:p w14:paraId="06E78E69" w14:textId="62023CDD" w:rsidR="00161747" w:rsidRPr="00C541DE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bookmarkStart w:id="151" w:name="n197" w:colFirst="0" w:colLast="0"/>
      <w:r w:rsidRPr="00C541DE">
        <w:rPr>
          <w:rFonts w:ascii="Peterburg" w:hAnsi="Peterburg"/>
          <w:color w:val="000000" w:themeColor="text1"/>
          <w:sz w:val="28"/>
          <w:szCs w:val="28"/>
        </w:rPr>
        <w:t>2.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Якщо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поліпшення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здійснено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без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письмової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згоди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лізингодавця,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має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право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вилучити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здійснені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ним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поліпшення,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умови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що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такі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поліпшення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можуть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бути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відділені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без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шкоди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для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нього.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Якщо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такі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поліпшення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неможливо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відокремити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без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шкоди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для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нього,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вони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безоплатно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переходять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власність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лізингодавця.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сплачує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лізингодавцю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передбачену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неустойку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кожний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випадок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здійсненого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ним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поліпшення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без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згоди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лізингодавця.</w:t>
      </w:r>
    </w:p>
    <w:p w14:paraId="509AD7C0" w14:textId="37B5F17F" w:rsidR="00161747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bookmarkStart w:id="152" w:name="n198" w:colFirst="0" w:colLast="0"/>
      <w:bookmarkEnd w:id="151"/>
      <w:r w:rsidRPr="00C541DE">
        <w:rPr>
          <w:rFonts w:ascii="Peterburg" w:hAnsi="Peterburg"/>
          <w:color w:val="000000" w:themeColor="text1"/>
          <w:sz w:val="28"/>
          <w:szCs w:val="28"/>
        </w:rPr>
        <w:t>3.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Якщо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поліпшення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здійснено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згодою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лізингодавця,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має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право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(на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вибір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лізингодавця)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відшкодування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вартості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необхідних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витрат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або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зарахування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такої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вартості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складу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лізингових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платежів.</w:t>
      </w:r>
      <w:bookmarkEnd w:id="152"/>
    </w:p>
    <w:p w14:paraId="24D817F3" w14:textId="77777777" w:rsidR="00804AFD" w:rsidRPr="00C541DE" w:rsidRDefault="00804AFD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</w:p>
    <w:p w14:paraId="1968E0D9" w14:textId="6870ADEE" w:rsidR="00161747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bookmarkStart w:id="153" w:name="n212" w:colFirst="0" w:colLast="0"/>
      <w:r w:rsidRPr="00C541DE">
        <w:rPr>
          <w:rFonts w:ascii="Peterburg" w:hAnsi="Peterburg"/>
          <w:bCs/>
          <w:color w:val="000000" w:themeColor="text1"/>
          <w:sz w:val="28"/>
          <w:szCs w:val="28"/>
        </w:rPr>
        <w:t>Стаття</w:t>
      </w:r>
      <w:r w:rsidR="00302F1E" w:rsidRPr="00C541DE">
        <w:rPr>
          <w:rFonts w:ascii="Peterburg" w:hAnsi="Peterburg"/>
          <w:bCs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bCs/>
          <w:color w:val="000000" w:themeColor="text1"/>
          <w:sz w:val="28"/>
          <w:szCs w:val="28"/>
        </w:rPr>
        <w:t>25.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Вирішення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спорів</w:t>
      </w:r>
    </w:p>
    <w:p w14:paraId="45CD8516" w14:textId="77777777" w:rsidR="00804AFD" w:rsidRPr="00C541DE" w:rsidRDefault="00804AFD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</w:p>
    <w:p w14:paraId="431C88CC" w14:textId="22508320" w:rsidR="00161747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bookmarkStart w:id="154" w:name="n213" w:colFirst="0" w:colLast="0"/>
      <w:bookmarkEnd w:id="153"/>
      <w:r w:rsidRPr="00C541DE">
        <w:rPr>
          <w:rFonts w:ascii="Peterburg" w:hAnsi="Peterburg"/>
          <w:color w:val="000000" w:themeColor="text1"/>
          <w:sz w:val="28"/>
          <w:szCs w:val="28"/>
        </w:rPr>
        <w:lastRenderedPageBreak/>
        <w:t>1.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Спори,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що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виникають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укладенні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виконанні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договорів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вирішуються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відповідно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законодавства.</w:t>
      </w:r>
      <w:bookmarkEnd w:id="154"/>
    </w:p>
    <w:p w14:paraId="05C32AA3" w14:textId="77777777" w:rsidR="00804AFD" w:rsidRPr="00C541DE" w:rsidRDefault="00804AFD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</w:p>
    <w:p w14:paraId="2EC7B141" w14:textId="4E70A7EF" w:rsidR="00161747" w:rsidRDefault="00161747" w:rsidP="00350A4C">
      <w:pPr>
        <w:spacing w:after="120"/>
        <w:ind w:firstLine="709"/>
        <w:jc w:val="both"/>
        <w:rPr>
          <w:rFonts w:ascii="Peterburg" w:hAnsi="Peterburg"/>
          <w:bCs/>
          <w:color w:val="000000" w:themeColor="text1"/>
          <w:sz w:val="28"/>
          <w:szCs w:val="28"/>
        </w:rPr>
      </w:pPr>
      <w:bookmarkStart w:id="155" w:name="n215" w:colFirst="0" w:colLast="0"/>
      <w:r w:rsidRPr="00C541DE">
        <w:rPr>
          <w:rFonts w:ascii="Peterburg" w:hAnsi="Peterburg"/>
          <w:color w:val="000000" w:themeColor="text1"/>
          <w:sz w:val="28"/>
          <w:szCs w:val="28"/>
        </w:rPr>
        <w:t>Стаття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26.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Нарахування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амортизації</w:t>
      </w:r>
      <w:r w:rsidR="00302F1E" w:rsidRPr="00C541DE">
        <w:rPr>
          <w:rFonts w:ascii="Peterburg" w:hAnsi="Peterburg"/>
          <w:bCs/>
          <w:color w:val="000000" w:themeColor="text1"/>
          <w:sz w:val="28"/>
          <w:szCs w:val="28"/>
        </w:rPr>
        <w:t xml:space="preserve"> </w:t>
      </w:r>
    </w:p>
    <w:p w14:paraId="52E76D7D" w14:textId="77777777" w:rsidR="00804AFD" w:rsidRPr="00C541DE" w:rsidRDefault="00804AFD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</w:p>
    <w:p w14:paraId="0E9D71FA" w14:textId="2D58EF3F" w:rsidR="00161747" w:rsidRDefault="00161747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  <w:bookmarkStart w:id="156" w:name="n216" w:colFirst="0" w:colLast="0"/>
      <w:bookmarkEnd w:id="155"/>
      <w:r w:rsidRPr="00C541DE">
        <w:rPr>
          <w:rFonts w:ascii="Peterburg" w:hAnsi="Peterburg"/>
          <w:color w:val="000000" w:themeColor="text1"/>
          <w:sz w:val="28"/>
          <w:szCs w:val="28"/>
        </w:rPr>
        <w:t>1.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Нарахування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амортизації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єкт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здійснюється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відповідно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законодавства.</w:t>
      </w:r>
      <w:bookmarkEnd w:id="156"/>
    </w:p>
    <w:p w14:paraId="47DF0FCA" w14:textId="77777777" w:rsidR="00804AFD" w:rsidRPr="00C541DE" w:rsidRDefault="00804AFD" w:rsidP="00350A4C">
      <w:pPr>
        <w:spacing w:after="120"/>
        <w:ind w:firstLine="709"/>
        <w:jc w:val="both"/>
        <w:rPr>
          <w:rFonts w:ascii="Peterburg" w:hAnsi="Peterburg"/>
          <w:color w:val="000000" w:themeColor="text1"/>
          <w:sz w:val="28"/>
          <w:szCs w:val="28"/>
        </w:rPr>
      </w:pPr>
    </w:p>
    <w:p w14:paraId="2AA815E3" w14:textId="46E72EC7" w:rsidR="00161747" w:rsidRDefault="00161747" w:rsidP="00804AFD">
      <w:pPr>
        <w:spacing w:after="120"/>
        <w:jc w:val="center"/>
        <w:rPr>
          <w:rFonts w:ascii="Peterburg" w:hAnsi="Peterburg"/>
          <w:color w:val="000000" w:themeColor="text1"/>
          <w:sz w:val="28"/>
          <w:szCs w:val="28"/>
        </w:rPr>
      </w:pPr>
      <w:bookmarkStart w:id="157" w:name="n217" w:colFirst="0" w:colLast="0"/>
      <w:r w:rsidRPr="00C541DE">
        <w:rPr>
          <w:rFonts w:ascii="Peterburg" w:hAnsi="Peterburg"/>
          <w:color w:val="000000" w:themeColor="text1"/>
          <w:sz w:val="28"/>
          <w:szCs w:val="28"/>
        </w:rPr>
        <w:t>Розділ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ІІІ</w:t>
      </w:r>
      <w:r w:rsidR="00804AFD">
        <w:rPr>
          <w:rFonts w:ascii="Peterburg" w:hAnsi="Peterburg"/>
          <w:color w:val="000000" w:themeColor="text1"/>
          <w:sz w:val="28"/>
          <w:szCs w:val="28"/>
        </w:rPr>
        <w:br/>
      </w:r>
      <w:r w:rsidRPr="00C541DE">
        <w:rPr>
          <w:rFonts w:ascii="Peterburg" w:hAnsi="Peterburg"/>
          <w:color w:val="000000" w:themeColor="text1"/>
          <w:sz w:val="28"/>
          <w:szCs w:val="28"/>
        </w:rPr>
        <w:t>ПРИКІНЦЕВІ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ПЕРЕХІДНІ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ПОЛОЖЕННЯ</w:t>
      </w:r>
    </w:p>
    <w:p w14:paraId="0DCBE50B" w14:textId="77777777" w:rsidR="00804AFD" w:rsidRPr="00C541DE" w:rsidRDefault="00804AFD" w:rsidP="00350A4C">
      <w:pPr>
        <w:spacing w:after="120"/>
        <w:ind w:firstLine="709"/>
        <w:jc w:val="center"/>
        <w:rPr>
          <w:rFonts w:ascii="Peterburg" w:hAnsi="Peterburg"/>
          <w:color w:val="000000" w:themeColor="text1"/>
          <w:sz w:val="28"/>
          <w:szCs w:val="28"/>
        </w:rPr>
      </w:pPr>
    </w:p>
    <w:p w14:paraId="6739331B" w14:textId="1A3F5142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1.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Цей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Закон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набирає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чинності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через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три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місяці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його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опублікування.</w:t>
      </w:r>
    </w:p>
    <w:p w14:paraId="4986ADC8" w14:textId="62B3B1AA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2.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Цей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Закон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застосовується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відносин,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що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виникли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після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набрання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чинності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цим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Законом.</w:t>
      </w:r>
    </w:p>
    <w:p w14:paraId="4935472E" w14:textId="270B0A48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Відносини,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що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виникли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підставі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договорів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укладених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набрання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чинності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цим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Законом,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регулюються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відповідно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законодавства,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що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діяло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набрання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чинності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цим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Законом.</w:t>
      </w:r>
    </w:p>
    <w:p w14:paraId="3A3CDCCA" w14:textId="39078C5E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3.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Визнати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таким,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що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втратив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чинність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набрання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чинності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цим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Законом,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Закон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України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"Про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фінансовий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лізинг"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(Відомості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Верховної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Ради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України,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1998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р.,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16,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ст.68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наступними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змінами).</w:t>
      </w:r>
    </w:p>
    <w:p w14:paraId="1BB8E8AF" w14:textId="1D2E1A75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4.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Внести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зміни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таких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законодавчих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актів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України:</w:t>
      </w:r>
    </w:p>
    <w:p w14:paraId="4355DE0B" w14:textId="02CAEAA4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1)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Господарському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A53794" w:rsidRPr="00C541DE">
        <w:rPr>
          <w:rFonts w:ascii="Peterburg" w:hAnsi="Peterburg"/>
          <w:color w:val="000000" w:themeColor="text1"/>
          <w:sz w:val="28"/>
          <w:szCs w:val="28"/>
        </w:rPr>
        <w:t>к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одексі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України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(Відомості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Верховної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Ради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України,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2003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р.,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№</w:t>
      </w:r>
      <w:r w:rsidR="00A53794" w:rsidRPr="00C541DE">
        <w:rPr>
          <w:rFonts w:ascii="Peterburg" w:hAnsi="Peterburg"/>
          <w:color w:val="000000" w:themeColor="text1"/>
          <w:sz w:val="28"/>
          <w:szCs w:val="28"/>
        </w:rPr>
        <w:t>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18</w:t>
      </w:r>
      <w:r w:rsidR="00804AFD" w:rsidRPr="00804AFD">
        <w:rPr>
          <w:rFonts w:ascii="Peterburg" w:hAnsi="Peterburg"/>
          <w:color w:val="000000" w:themeColor="text1"/>
          <w:spacing w:val="-2"/>
          <w:sz w:val="28"/>
          <w:szCs w:val="28"/>
        </w:rPr>
        <w:sym w:font="Symbol" w:char="F02D"/>
      </w:r>
      <w:r w:rsidRPr="00C541DE">
        <w:rPr>
          <w:rFonts w:ascii="Peterburg" w:hAnsi="Peterburg"/>
          <w:color w:val="000000" w:themeColor="text1"/>
          <w:sz w:val="28"/>
          <w:szCs w:val="28"/>
        </w:rPr>
        <w:t>22,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144):</w:t>
      </w:r>
    </w:p>
    <w:p w14:paraId="503423BD" w14:textId="14CF4A8B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а)</w:t>
      </w:r>
      <w:r w:rsidR="00804AFD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статті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283:</w:t>
      </w:r>
    </w:p>
    <w:p w14:paraId="7B4BD808" w14:textId="3D0BFCD6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частині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першій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слова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"у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користування"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замінити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словами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B3487">
        <w:rPr>
          <w:rFonts w:ascii="Peterburg" w:hAnsi="Peterburg"/>
          <w:color w:val="000000" w:themeColor="text1"/>
          <w:sz w:val="28"/>
          <w:szCs w:val="28"/>
        </w:rPr>
        <w:br/>
      </w:r>
      <w:r w:rsidRPr="00C541DE">
        <w:rPr>
          <w:rFonts w:ascii="Peterburg" w:hAnsi="Peterburg"/>
          <w:color w:val="000000" w:themeColor="text1"/>
          <w:sz w:val="28"/>
          <w:szCs w:val="28"/>
        </w:rPr>
        <w:t>"у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володіння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користування";</w:t>
      </w:r>
    </w:p>
    <w:p w14:paraId="27ABAAF6" w14:textId="28AB6148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частині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другій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слова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"У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користування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договором"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замінити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словами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"За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договором";</w:t>
      </w:r>
    </w:p>
    <w:p w14:paraId="7FCA632C" w14:textId="14F08604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б)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статті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292:</w:t>
      </w:r>
    </w:p>
    <w:p w14:paraId="124B9DF3" w14:textId="55CC1AC2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частину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першу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після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слів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"у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виключне"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доповнити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словами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"володіння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та";</w:t>
      </w:r>
    </w:p>
    <w:p w14:paraId="013B541F" w14:textId="175131E8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частині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третій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слово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"фонди"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замінити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словом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"засоби"</w:t>
      </w:r>
      <w:r w:rsidR="00A53794" w:rsidRPr="00C541DE">
        <w:rPr>
          <w:rFonts w:ascii="Peterburg" w:hAnsi="Peterburg"/>
          <w:color w:val="000000" w:themeColor="text1"/>
          <w:sz w:val="28"/>
          <w:szCs w:val="28"/>
        </w:rPr>
        <w:t>;</w:t>
      </w:r>
    </w:p>
    <w:p w14:paraId="73BA74DB" w14:textId="21CEC44A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lastRenderedPageBreak/>
        <w:t>2)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Цивільному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кодексі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України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(Відомості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Верховної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Ради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України,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2003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р.,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№№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40</w:t>
      </w:r>
      <w:r w:rsidR="00804AFD" w:rsidRPr="00804AFD">
        <w:rPr>
          <w:rFonts w:ascii="Peterburg" w:hAnsi="Peterburg"/>
          <w:color w:val="000000" w:themeColor="text1"/>
          <w:spacing w:val="-2"/>
          <w:sz w:val="28"/>
          <w:szCs w:val="28"/>
        </w:rPr>
        <w:sym w:font="Symbol" w:char="F02D"/>
      </w:r>
      <w:r w:rsidRPr="00C541DE">
        <w:rPr>
          <w:rFonts w:ascii="Peterburg" w:hAnsi="Peterburg"/>
          <w:color w:val="000000" w:themeColor="text1"/>
          <w:sz w:val="28"/>
          <w:szCs w:val="28"/>
        </w:rPr>
        <w:t>44,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356):</w:t>
      </w:r>
    </w:p>
    <w:p w14:paraId="1859AD9A" w14:textId="2F949879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а)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частині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першій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статті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759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слова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користування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замінити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словами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володіння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користування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Pr="00C541DE">
        <w:rPr>
          <w:rFonts w:ascii="Peterburg" w:hAnsi="Peterburg"/>
          <w:color w:val="000000" w:themeColor="text1"/>
          <w:sz w:val="28"/>
          <w:szCs w:val="28"/>
        </w:rPr>
        <w:t>;</w:t>
      </w:r>
    </w:p>
    <w:p w14:paraId="43659914" w14:textId="1516DD5E" w:rsidR="00161747" w:rsidRPr="00C541DE" w:rsidRDefault="00161747" w:rsidP="00804AFD">
      <w:pPr>
        <w:pStyle w:val="StyleZakonu"/>
        <w:spacing w:after="24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б)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статтю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762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викласти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такій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редакції:</w:t>
      </w:r>
    </w:p>
    <w:p w14:paraId="2BAE6D95" w14:textId="08805360" w:rsidR="00161747" w:rsidRDefault="00161747" w:rsidP="00804AFD">
      <w:pPr>
        <w:pStyle w:val="StyleZakonu"/>
        <w:spacing w:after="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"Стаття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762.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Плата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proofErr w:type="spellStart"/>
      <w:r w:rsidRPr="00C541DE">
        <w:rPr>
          <w:rFonts w:ascii="Peterburg" w:hAnsi="Peterburg"/>
          <w:color w:val="000000" w:themeColor="text1"/>
          <w:sz w:val="28"/>
          <w:szCs w:val="28"/>
        </w:rPr>
        <w:t>найм</w:t>
      </w:r>
      <w:proofErr w:type="spellEnd"/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(оренду)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майна</w:t>
      </w:r>
    </w:p>
    <w:p w14:paraId="3E0B504F" w14:textId="77777777" w:rsidR="00804AFD" w:rsidRPr="00C541DE" w:rsidRDefault="00804AFD" w:rsidP="00804AFD">
      <w:pPr>
        <w:pStyle w:val="StyleZakonu"/>
        <w:spacing w:after="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</w:p>
    <w:p w14:paraId="5DAEB462" w14:textId="2DE77D7C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1.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proofErr w:type="spellStart"/>
      <w:r w:rsidRPr="00C541DE">
        <w:rPr>
          <w:rFonts w:ascii="Peterburg" w:hAnsi="Peterburg"/>
          <w:color w:val="000000" w:themeColor="text1"/>
          <w:sz w:val="28"/>
          <w:szCs w:val="28"/>
        </w:rPr>
        <w:t>найм</w:t>
      </w:r>
      <w:proofErr w:type="spellEnd"/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(оренду)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майна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наймача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справляється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плата,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розмір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якої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встановлюється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найму.</w:t>
      </w:r>
    </w:p>
    <w:p w14:paraId="124B09D7" w14:textId="206CCFBC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Якщо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розмір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плати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встановлений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договором,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він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визначається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урахуванням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споживчої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якості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речі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інших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обставин,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які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мають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істотне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значення.</w:t>
      </w:r>
    </w:p>
    <w:p w14:paraId="63C548B5" w14:textId="650A0ADA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2.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Плата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proofErr w:type="spellStart"/>
      <w:r w:rsidRPr="00C541DE">
        <w:rPr>
          <w:rFonts w:ascii="Peterburg" w:hAnsi="Peterburg"/>
          <w:color w:val="000000" w:themeColor="text1"/>
          <w:sz w:val="28"/>
          <w:szCs w:val="28"/>
        </w:rPr>
        <w:t>найм</w:t>
      </w:r>
      <w:proofErr w:type="spellEnd"/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(оренду)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майна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може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вноситися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вибором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сторін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грошовій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або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натуральній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формі.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Форма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плати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proofErr w:type="spellStart"/>
      <w:r w:rsidRPr="00C541DE">
        <w:rPr>
          <w:rFonts w:ascii="Peterburg" w:hAnsi="Peterburg"/>
          <w:color w:val="000000" w:themeColor="text1"/>
          <w:sz w:val="28"/>
          <w:szCs w:val="28"/>
        </w:rPr>
        <w:t>найм</w:t>
      </w:r>
      <w:proofErr w:type="spellEnd"/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(оренду)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майна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встановлюється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найму.</w:t>
      </w:r>
    </w:p>
    <w:p w14:paraId="22832C29" w14:textId="599F56B3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3.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або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законом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може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бути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встановлено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періодичний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перегляд,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зміну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(індексацію)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розміру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плати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proofErr w:type="spellStart"/>
      <w:r w:rsidRPr="00C541DE">
        <w:rPr>
          <w:rFonts w:ascii="Peterburg" w:hAnsi="Peterburg"/>
          <w:color w:val="000000" w:themeColor="text1"/>
          <w:sz w:val="28"/>
          <w:szCs w:val="28"/>
        </w:rPr>
        <w:t>найм</w:t>
      </w:r>
      <w:proofErr w:type="spellEnd"/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(оренду)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майна.</w:t>
      </w:r>
    </w:p>
    <w:p w14:paraId="1D41E3A8" w14:textId="02454151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4.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Наймач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має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право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вимагати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зменшення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плати,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якщо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через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обставини,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які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він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відповідає,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можливість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користування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майном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істотно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зменшилася.</w:t>
      </w:r>
    </w:p>
    <w:p w14:paraId="03C777CE" w14:textId="611A95B6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5.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Плата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proofErr w:type="spellStart"/>
      <w:r w:rsidRPr="00C541DE">
        <w:rPr>
          <w:rFonts w:ascii="Peterburg" w:hAnsi="Peterburg"/>
          <w:color w:val="000000" w:themeColor="text1"/>
          <w:sz w:val="28"/>
          <w:szCs w:val="28"/>
        </w:rPr>
        <w:t>найм</w:t>
      </w:r>
      <w:proofErr w:type="spellEnd"/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(оренду)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майна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вноситься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щомісячно,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якщо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інше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встановлено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договором.</w:t>
      </w:r>
    </w:p>
    <w:p w14:paraId="164BD029" w14:textId="2A41543E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6.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Наймач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звільняється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плати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весь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час,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протягом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якого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майно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могло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бути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використане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ним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через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обставини,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які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він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відповідає";</w:t>
      </w:r>
    </w:p>
    <w:p w14:paraId="757D82D1" w14:textId="05C35B1E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в)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статті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764: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</w:p>
    <w:p w14:paraId="6B108887" w14:textId="20F44210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назві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слово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користування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замінити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словами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володіння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та/або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користування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Pr="00C541DE">
        <w:rPr>
          <w:rFonts w:ascii="Peterburg" w:hAnsi="Peterburg"/>
          <w:color w:val="000000" w:themeColor="text1"/>
          <w:sz w:val="28"/>
          <w:szCs w:val="28"/>
        </w:rPr>
        <w:t>;</w:t>
      </w:r>
    </w:p>
    <w:p w14:paraId="7452A5F1" w14:textId="30EC34CD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частині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першій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слово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користуватися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замінити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словами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володіти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та/або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користуватися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Pr="00C541DE">
        <w:rPr>
          <w:rFonts w:ascii="Peterburg" w:hAnsi="Peterburg"/>
          <w:color w:val="000000" w:themeColor="text1"/>
          <w:sz w:val="28"/>
          <w:szCs w:val="28"/>
        </w:rPr>
        <w:t>;</w:t>
      </w:r>
    </w:p>
    <w:p w14:paraId="21B4F4FB" w14:textId="4889137D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г)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частині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першій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статті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765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слова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користування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виключити;</w:t>
      </w:r>
    </w:p>
    <w:p w14:paraId="36270059" w14:textId="2A476340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ґ)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частині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другій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статті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767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слово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користування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замінити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словами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володіння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та/або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користування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Pr="00C541DE">
        <w:rPr>
          <w:rFonts w:ascii="Peterburg" w:hAnsi="Peterburg"/>
          <w:color w:val="000000" w:themeColor="text1"/>
          <w:sz w:val="28"/>
          <w:szCs w:val="28"/>
        </w:rPr>
        <w:t>;</w:t>
      </w:r>
    </w:p>
    <w:p w14:paraId="114534E5" w14:textId="5AA1E55D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д)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B3487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пункті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0E459E" w:rsidRPr="00C541DE">
        <w:rPr>
          <w:rFonts w:ascii="Peterburg" w:hAnsi="Peterburg"/>
          <w:color w:val="000000" w:themeColor="text1"/>
          <w:sz w:val="28"/>
          <w:szCs w:val="28"/>
        </w:rPr>
        <w:t>2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частини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другої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статті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768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слова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користування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річчю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замінити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словами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proofErr w:type="spellStart"/>
      <w:r w:rsidRPr="00C541DE">
        <w:rPr>
          <w:rFonts w:ascii="Peterburg" w:hAnsi="Peterburg"/>
          <w:color w:val="000000" w:themeColor="text1"/>
          <w:sz w:val="28"/>
          <w:szCs w:val="28"/>
        </w:rPr>
        <w:t>найм</w:t>
      </w:r>
      <w:proofErr w:type="spellEnd"/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речі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Pr="00C541DE">
        <w:rPr>
          <w:rFonts w:ascii="Peterburg" w:hAnsi="Peterburg"/>
          <w:color w:val="000000" w:themeColor="text1"/>
          <w:sz w:val="28"/>
          <w:szCs w:val="28"/>
        </w:rPr>
        <w:t>;</w:t>
      </w:r>
    </w:p>
    <w:p w14:paraId="270AF183" w14:textId="5AB398EE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lastRenderedPageBreak/>
        <w:t>е)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частині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другій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статті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769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слова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користування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річчю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замінити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словами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proofErr w:type="spellStart"/>
      <w:r w:rsidRPr="00C541DE">
        <w:rPr>
          <w:rFonts w:ascii="Peterburg" w:hAnsi="Peterburg"/>
          <w:color w:val="000000" w:themeColor="text1"/>
          <w:sz w:val="28"/>
          <w:szCs w:val="28"/>
        </w:rPr>
        <w:t>найм</w:t>
      </w:r>
      <w:proofErr w:type="spellEnd"/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речі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Pr="00C541DE">
        <w:rPr>
          <w:rFonts w:ascii="Peterburg" w:hAnsi="Peterburg"/>
          <w:color w:val="000000" w:themeColor="text1"/>
          <w:sz w:val="28"/>
          <w:szCs w:val="28"/>
        </w:rPr>
        <w:t>;</w:t>
      </w:r>
    </w:p>
    <w:p w14:paraId="69DFEA88" w14:textId="32580828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є)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статті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773:</w:t>
      </w:r>
    </w:p>
    <w:p w14:paraId="4E35493C" w14:textId="56A4CE4B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назві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слово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Користування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замінити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словами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Володіння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та/або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користування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Pr="00C541DE">
        <w:rPr>
          <w:rFonts w:ascii="Peterburg" w:hAnsi="Peterburg"/>
          <w:color w:val="000000" w:themeColor="text1"/>
          <w:sz w:val="28"/>
          <w:szCs w:val="28"/>
        </w:rPr>
        <w:t>;</w:t>
      </w:r>
    </w:p>
    <w:p w14:paraId="6D4756DD" w14:textId="3315EB97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частині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першій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слово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користуватися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замінити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словами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володіти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та/або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користуватися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Pr="00C541DE">
        <w:rPr>
          <w:rFonts w:ascii="Peterburg" w:hAnsi="Peterburg"/>
          <w:color w:val="000000" w:themeColor="text1"/>
          <w:sz w:val="28"/>
          <w:szCs w:val="28"/>
        </w:rPr>
        <w:t>;</w:t>
      </w:r>
    </w:p>
    <w:p w14:paraId="64DC54D8" w14:textId="6ABCE777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частині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другій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слово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користується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замінити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словами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володіє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та/або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користується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Pr="00C541DE">
        <w:rPr>
          <w:rFonts w:ascii="Peterburg" w:hAnsi="Peterburg"/>
          <w:color w:val="000000" w:themeColor="text1"/>
          <w:sz w:val="28"/>
          <w:szCs w:val="28"/>
        </w:rPr>
        <w:t>;</w:t>
      </w:r>
    </w:p>
    <w:p w14:paraId="73AFC658" w14:textId="338BA627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ж)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частині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першій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статті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774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слово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користування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замінити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словами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володіння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користування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Pr="00C541DE">
        <w:rPr>
          <w:rFonts w:ascii="Peterburg" w:hAnsi="Peterburg"/>
          <w:color w:val="000000" w:themeColor="text1"/>
          <w:sz w:val="28"/>
          <w:szCs w:val="28"/>
        </w:rPr>
        <w:t>;</w:t>
      </w:r>
    </w:p>
    <w:p w14:paraId="3959230B" w14:textId="12765A93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з)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B3487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пункті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304441" w:rsidRPr="00C541DE">
        <w:rPr>
          <w:rFonts w:ascii="Peterburg" w:hAnsi="Peterburg"/>
          <w:color w:val="000000" w:themeColor="text1"/>
          <w:sz w:val="28"/>
          <w:szCs w:val="28"/>
        </w:rPr>
        <w:t xml:space="preserve">1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частини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третьої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статті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776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слова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користування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річчю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замінити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словами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proofErr w:type="spellStart"/>
      <w:r w:rsidRPr="00C541DE">
        <w:rPr>
          <w:rFonts w:ascii="Peterburg" w:hAnsi="Peterburg"/>
          <w:color w:val="000000" w:themeColor="text1"/>
          <w:sz w:val="28"/>
          <w:szCs w:val="28"/>
        </w:rPr>
        <w:t>найм</w:t>
      </w:r>
      <w:proofErr w:type="spellEnd"/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речі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Pr="00C541DE">
        <w:rPr>
          <w:rFonts w:ascii="Peterburg" w:hAnsi="Peterburg"/>
          <w:color w:val="000000" w:themeColor="text1"/>
          <w:sz w:val="28"/>
          <w:szCs w:val="28"/>
        </w:rPr>
        <w:t>;</w:t>
      </w:r>
    </w:p>
    <w:p w14:paraId="2BA22740" w14:textId="39ED6F42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и)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B3487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частині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третій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статті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778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слова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користування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річчю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замінити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словами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proofErr w:type="spellStart"/>
      <w:r w:rsidRPr="00C541DE">
        <w:rPr>
          <w:rFonts w:ascii="Peterburg" w:hAnsi="Peterburg"/>
          <w:color w:val="000000" w:themeColor="text1"/>
          <w:sz w:val="28"/>
          <w:szCs w:val="28"/>
        </w:rPr>
        <w:t>найм</w:t>
      </w:r>
      <w:proofErr w:type="spellEnd"/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речі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Pr="00C541DE">
        <w:rPr>
          <w:rFonts w:ascii="Peterburg" w:hAnsi="Peterburg"/>
          <w:color w:val="000000" w:themeColor="text1"/>
          <w:sz w:val="28"/>
          <w:szCs w:val="28"/>
        </w:rPr>
        <w:t>;</w:t>
      </w:r>
    </w:p>
    <w:p w14:paraId="59218FA3" w14:textId="5D6A59A1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і)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назві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тексті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статті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780</w:t>
      </w:r>
      <w:r w:rsidR="00304441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слово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користуванням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замінити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словами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володінням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та/або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користуванням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Pr="00C541DE">
        <w:rPr>
          <w:rFonts w:ascii="Peterburg" w:hAnsi="Peterburg"/>
          <w:color w:val="000000" w:themeColor="text1"/>
          <w:sz w:val="28"/>
          <w:szCs w:val="28"/>
        </w:rPr>
        <w:t>;</w:t>
      </w:r>
    </w:p>
    <w:p w14:paraId="7790539A" w14:textId="3CC43E84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ї)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B3487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частині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першій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статті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782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слова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користування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річчю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замінити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словами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proofErr w:type="spellStart"/>
      <w:r w:rsidRPr="00C541DE">
        <w:rPr>
          <w:rFonts w:ascii="Peterburg" w:hAnsi="Peterburg"/>
          <w:color w:val="000000" w:themeColor="text1"/>
          <w:sz w:val="28"/>
          <w:szCs w:val="28"/>
        </w:rPr>
        <w:t>найм</w:t>
      </w:r>
      <w:proofErr w:type="spellEnd"/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речі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Pr="00C541DE">
        <w:rPr>
          <w:rFonts w:ascii="Peterburg" w:hAnsi="Peterburg"/>
          <w:color w:val="000000" w:themeColor="text1"/>
          <w:sz w:val="28"/>
          <w:szCs w:val="28"/>
        </w:rPr>
        <w:t>;</w:t>
      </w:r>
    </w:p>
    <w:p w14:paraId="76E430A8" w14:textId="549C9D1D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й)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частині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першій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статті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783:</w:t>
      </w:r>
    </w:p>
    <w:p w14:paraId="2B2B84A9" w14:textId="6B1BCD34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пункті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1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слово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користується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замінити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словами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володіє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та/або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користується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Pr="00C541DE">
        <w:rPr>
          <w:rFonts w:ascii="Peterburg" w:hAnsi="Peterburg"/>
          <w:color w:val="000000" w:themeColor="text1"/>
          <w:sz w:val="28"/>
          <w:szCs w:val="28"/>
        </w:rPr>
        <w:t>;</w:t>
      </w:r>
    </w:p>
    <w:p w14:paraId="3F8D02F6" w14:textId="69015FE9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пункті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2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слово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користування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замінити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словами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володіння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та/або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користування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Pr="00C541DE">
        <w:rPr>
          <w:rFonts w:ascii="Peterburg" w:hAnsi="Peterburg"/>
          <w:color w:val="000000" w:themeColor="text1"/>
          <w:sz w:val="28"/>
          <w:szCs w:val="28"/>
        </w:rPr>
        <w:t>;</w:t>
      </w:r>
    </w:p>
    <w:p w14:paraId="1FB780B8" w14:textId="6E50142D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к)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пункті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1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частини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першої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статті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784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слова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користування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виключити;</w:t>
      </w:r>
    </w:p>
    <w:p w14:paraId="5DD1D527" w14:textId="6168CCD0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л)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частині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другій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статті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785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слова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користування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річчю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замінити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словами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proofErr w:type="spellStart"/>
      <w:r w:rsidRPr="00C541DE">
        <w:rPr>
          <w:rFonts w:ascii="Peterburg" w:hAnsi="Peterburg"/>
          <w:color w:val="000000" w:themeColor="text1"/>
          <w:sz w:val="28"/>
          <w:szCs w:val="28"/>
        </w:rPr>
        <w:t>найм</w:t>
      </w:r>
      <w:proofErr w:type="spellEnd"/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речі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Pr="00C541DE">
        <w:rPr>
          <w:rFonts w:ascii="Peterburg" w:hAnsi="Peterburg"/>
          <w:color w:val="000000" w:themeColor="text1"/>
          <w:sz w:val="28"/>
          <w:szCs w:val="28"/>
        </w:rPr>
        <w:t>;</w:t>
      </w:r>
    </w:p>
    <w:p w14:paraId="55EB2FDA" w14:textId="7BF50762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м)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частині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першій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статті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786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слова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користування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виключити;</w:t>
      </w:r>
    </w:p>
    <w:p w14:paraId="3A97B39C" w14:textId="4004C18A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н)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частині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першій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статті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787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слово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користування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замінити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словами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володіння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користування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Pr="00C541DE">
        <w:rPr>
          <w:rFonts w:ascii="Peterburg" w:hAnsi="Peterburg"/>
          <w:color w:val="000000" w:themeColor="text1"/>
          <w:sz w:val="28"/>
          <w:szCs w:val="28"/>
        </w:rPr>
        <w:t>;</w:t>
      </w:r>
    </w:p>
    <w:p w14:paraId="68D23359" w14:textId="7FA0B2A4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о)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частині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другій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статті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790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слово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користування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замінити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словами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володіння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та/або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користування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Pr="00C541DE">
        <w:rPr>
          <w:rFonts w:ascii="Peterburg" w:hAnsi="Peterburg"/>
          <w:color w:val="000000" w:themeColor="text1"/>
          <w:sz w:val="28"/>
          <w:szCs w:val="28"/>
        </w:rPr>
        <w:t>;</w:t>
      </w:r>
    </w:p>
    <w:p w14:paraId="56369081" w14:textId="264562A6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п)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частині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першій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статті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806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слова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користування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замінити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словами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володіння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користування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Pr="00C541DE">
        <w:rPr>
          <w:rFonts w:ascii="Peterburg" w:hAnsi="Peterburg"/>
          <w:color w:val="000000" w:themeColor="text1"/>
          <w:sz w:val="28"/>
          <w:szCs w:val="28"/>
        </w:rPr>
        <w:t>;</w:t>
      </w:r>
    </w:p>
    <w:p w14:paraId="5918A4D6" w14:textId="6A3098A6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р)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частину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першу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статті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807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викласти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такій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редакції:</w:t>
      </w:r>
    </w:p>
    <w:p w14:paraId="1E3EAC40" w14:textId="53FD5E16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lastRenderedPageBreak/>
        <w:t>"1.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Предметом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може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бути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майно,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визначене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індивідуальними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ознаками</w:t>
      </w:r>
      <w:r w:rsidR="000E459E" w:rsidRPr="00C541DE">
        <w:rPr>
          <w:rFonts w:ascii="Peterburg" w:hAnsi="Peterburg"/>
          <w:color w:val="000000" w:themeColor="text1"/>
          <w:sz w:val="28"/>
          <w:szCs w:val="28"/>
        </w:rPr>
        <w:t>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яке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відповідає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критеріям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основних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засобів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відповідно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законодавства";</w:t>
      </w:r>
    </w:p>
    <w:p w14:paraId="7A46FEC1" w14:textId="44D5245D" w:rsidR="00161747" w:rsidRPr="00C541DE" w:rsidRDefault="00161747" w:rsidP="00804AFD">
      <w:pPr>
        <w:pStyle w:val="StyleZakonu"/>
        <w:spacing w:after="24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с)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главу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58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доповнити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статтею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809</w:t>
      </w:r>
      <w:r w:rsidRPr="00C541DE">
        <w:rPr>
          <w:rFonts w:ascii="Peterburg" w:hAnsi="Peterburg"/>
          <w:color w:val="000000" w:themeColor="text1"/>
          <w:sz w:val="28"/>
          <w:szCs w:val="28"/>
          <w:vertAlign w:val="superscript"/>
        </w:rPr>
        <w:t>1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такого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змісту:</w:t>
      </w:r>
    </w:p>
    <w:p w14:paraId="10A8243B" w14:textId="33F20D5A" w:rsidR="00161747" w:rsidRDefault="00161747" w:rsidP="00804AFD">
      <w:pPr>
        <w:pStyle w:val="StyleZakonu"/>
        <w:spacing w:after="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"Стаття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809</w:t>
      </w:r>
      <w:r w:rsidRPr="00C541DE">
        <w:rPr>
          <w:rFonts w:ascii="Peterburg" w:hAnsi="Peterburg"/>
          <w:color w:val="000000" w:themeColor="text1"/>
          <w:sz w:val="28"/>
          <w:szCs w:val="28"/>
          <w:vertAlign w:val="superscript"/>
        </w:rPr>
        <w:t>1</w:t>
      </w:r>
      <w:r w:rsidRPr="00C541DE">
        <w:rPr>
          <w:rFonts w:ascii="Peterburg" w:hAnsi="Peterburg"/>
          <w:color w:val="000000" w:themeColor="text1"/>
          <w:sz w:val="28"/>
          <w:szCs w:val="28"/>
        </w:rPr>
        <w:t>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Наслідки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визнання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недійсним</w:t>
      </w:r>
    </w:p>
    <w:p w14:paraId="67F70318" w14:textId="77777777" w:rsidR="00804AFD" w:rsidRPr="00C541DE" w:rsidRDefault="00804AFD" w:rsidP="00804AFD">
      <w:pPr>
        <w:pStyle w:val="StyleZakonu"/>
        <w:spacing w:after="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</w:p>
    <w:p w14:paraId="2208CBA8" w14:textId="1F68994A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1.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разі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визнання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недійсним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або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віднесення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нікчемного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proofErr w:type="spellStart"/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</w:t>
      </w:r>
      <w:proofErr w:type="spellEnd"/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зобов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язаний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негайно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повернути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лізингодавцю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предмет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стані,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якому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він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був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одержаний,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урахуванням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нормального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зносу,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або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стані,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який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було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обумовлено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договорі.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цьому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лізингові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платежі,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сплачені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момент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визнання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недійсним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або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віднесення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нікчемного,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поверненню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підлягають.</w:t>
      </w:r>
    </w:p>
    <w:p w14:paraId="15B220A9" w14:textId="3C0F2030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Суд,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визнаючи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договір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0E459E" w:rsidRPr="00C541DE">
        <w:rPr>
          <w:rFonts w:ascii="Peterburg" w:hAnsi="Peterburg"/>
          <w:color w:val="000000" w:themeColor="text1"/>
          <w:sz w:val="28"/>
          <w:szCs w:val="28"/>
        </w:rPr>
        <w:t>недійсним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або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встановлюючи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його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нікчемність,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заявою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лізингодавця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накладає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арешт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предмет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такого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договору.</w:t>
      </w:r>
    </w:p>
    <w:p w14:paraId="6D9BBAF3" w14:textId="04123B20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2.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Якщо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користувався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або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продовжує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користуватися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предметом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та/або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після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дати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визнання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недійсним,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proofErr w:type="spellStart"/>
      <w:r w:rsidRPr="00C541DE">
        <w:rPr>
          <w:rFonts w:ascii="Peterburg" w:hAnsi="Peterburg"/>
          <w:color w:val="000000" w:themeColor="text1"/>
          <w:sz w:val="28"/>
          <w:szCs w:val="28"/>
        </w:rPr>
        <w:t>лізингоодержувач</w:t>
      </w:r>
      <w:proofErr w:type="spellEnd"/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зобов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язаний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відшкодувати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лізингодавцю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суми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лізингових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платежів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весь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відповідний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період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користування";</w:t>
      </w:r>
    </w:p>
    <w:p w14:paraId="0A5FE807" w14:textId="628D3292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т)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частині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третій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статті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815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слово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Pr="00C541DE">
        <w:rPr>
          <w:rFonts w:ascii="Peterburg" w:hAnsi="Peterburg"/>
          <w:color w:val="000000" w:themeColor="text1"/>
          <w:sz w:val="28"/>
          <w:szCs w:val="28"/>
        </w:rPr>
        <w:t>житло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замінити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словами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proofErr w:type="spellStart"/>
      <w:r w:rsidRPr="00C541DE">
        <w:rPr>
          <w:rFonts w:ascii="Peterburg" w:hAnsi="Peterburg"/>
          <w:color w:val="000000" w:themeColor="text1"/>
          <w:sz w:val="28"/>
          <w:szCs w:val="28"/>
        </w:rPr>
        <w:t>найм</w:t>
      </w:r>
      <w:proofErr w:type="spellEnd"/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житла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Pr="00C541DE">
        <w:rPr>
          <w:rFonts w:ascii="Peterburg" w:hAnsi="Peterburg"/>
          <w:color w:val="000000" w:themeColor="text1"/>
          <w:sz w:val="28"/>
          <w:szCs w:val="28"/>
        </w:rPr>
        <w:t>;</w:t>
      </w:r>
    </w:p>
    <w:p w14:paraId="064C6C0B" w14:textId="08F8D2BC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у)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частинах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першій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четвертій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статті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816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частині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другій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804AFD">
        <w:rPr>
          <w:rFonts w:ascii="Peterburg" w:hAnsi="Peterburg"/>
          <w:color w:val="000000" w:themeColor="text1"/>
          <w:sz w:val="28"/>
          <w:szCs w:val="28"/>
        </w:rPr>
        <w:br/>
      </w:r>
      <w:r w:rsidRPr="00C541DE">
        <w:rPr>
          <w:rFonts w:ascii="Peterburg" w:hAnsi="Peterburg"/>
          <w:color w:val="000000" w:themeColor="text1"/>
          <w:sz w:val="28"/>
          <w:szCs w:val="28"/>
        </w:rPr>
        <w:t>статті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817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слово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користування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замінити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словами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володіння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користування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Pr="00C541DE">
        <w:rPr>
          <w:rFonts w:ascii="Peterburg" w:hAnsi="Peterburg"/>
          <w:color w:val="000000" w:themeColor="text1"/>
          <w:sz w:val="28"/>
          <w:szCs w:val="28"/>
        </w:rPr>
        <w:t>;</w:t>
      </w:r>
    </w:p>
    <w:p w14:paraId="3CD98E6E" w14:textId="48E637DC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ф)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статті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818:</w:t>
      </w:r>
    </w:p>
    <w:p w14:paraId="0139E0CA" w14:textId="09B78C32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частині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першій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слова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користування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житлом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замінити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словами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proofErr w:type="spellStart"/>
      <w:r w:rsidRPr="00C541DE">
        <w:rPr>
          <w:rFonts w:ascii="Peterburg" w:hAnsi="Peterburg"/>
          <w:color w:val="000000" w:themeColor="text1"/>
          <w:sz w:val="28"/>
          <w:szCs w:val="28"/>
        </w:rPr>
        <w:t>найм</w:t>
      </w:r>
      <w:proofErr w:type="spellEnd"/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житла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Pr="00C541DE">
        <w:rPr>
          <w:rFonts w:ascii="Peterburg" w:hAnsi="Peterburg"/>
          <w:color w:val="000000" w:themeColor="text1"/>
          <w:sz w:val="28"/>
          <w:szCs w:val="28"/>
        </w:rPr>
        <w:t>;</w:t>
      </w:r>
    </w:p>
    <w:p w14:paraId="24715C28" w14:textId="448C1BE3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частині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другій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слово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користування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замінити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словами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володіння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користування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Pr="00C541DE">
        <w:rPr>
          <w:rFonts w:ascii="Peterburg" w:hAnsi="Peterburg"/>
          <w:color w:val="000000" w:themeColor="text1"/>
          <w:sz w:val="28"/>
          <w:szCs w:val="28"/>
        </w:rPr>
        <w:t>;</w:t>
      </w:r>
    </w:p>
    <w:p w14:paraId="2BE93BE8" w14:textId="5763D944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х)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частині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третій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статті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819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слово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користування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замінити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словами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володіння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та/або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користування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Pr="00C541DE">
        <w:rPr>
          <w:rFonts w:ascii="Peterburg" w:hAnsi="Peterburg"/>
          <w:color w:val="000000" w:themeColor="text1"/>
          <w:sz w:val="28"/>
          <w:szCs w:val="28"/>
        </w:rPr>
        <w:t>;</w:t>
      </w:r>
    </w:p>
    <w:p w14:paraId="2DABFC4D" w14:textId="109D9D30" w:rsidR="00161747" w:rsidRPr="00C541DE" w:rsidRDefault="00161747" w:rsidP="00804AFD">
      <w:pPr>
        <w:pStyle w:val="StyleZakonu"/>
        <w:spacing w:after="24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ц)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статтю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820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викласти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такій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редакції:</w:t>
      </w:r>
    </w:p>
    <w:p w14:paraId="39FADCF8" w14:textId="32D15DE0" w:rsidR="00161747" w:rsidRDefault="004C5C90" w:rsidP="00804AFD">
      <w:pPr>
        <w:pStyle w:val="StyleZakonu"/>
        <w:spacing w:after="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Стаття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820.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Плата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proofErr w:type="spellStart"/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найм</w:t>
      </w:r>
      <w:proofErr w:type="spellEnd"/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житла</w:t>
      </w:r>
    </w:p>
    <w:p w14:paraId="250B30C6" w14:textId="77777777" w:rsidR="00804AFD" w:rsidRPr="00C541DE" w:rsidRDefault="00804AFD" w:rsidP="00804AFD">
      <w:pPr>
        <w:pStyle w:val="StyleZakonu"/>
        <w:spacing w:after="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</w:p>
    <w:p w14:paraId="67FBE0C2" w14:textId="4EDB0B0B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lastRenderedPageBreak/>
        <w:t>1.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Розмір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плати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proofErr w:type="spellStart"/>
      <w:r w:rsidRPr="00C541DE">
        <w:rPr>
          <w:rFonts w:ascii="Peterburg" w:hAnsi="Peterburg"/>
          <w:color w:val="000000" w:themeColor="text1"/>
          <w:sz w:val="28"/>
          <w:szCs w:val="28"/>
        </w:rPr>
        <w:t>найм</w:t>
      </w:r>
      <w:proofErr w:type="spellEnd"/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житла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встановлюється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найму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житла.</w:t>
      </w:r>
    </w:p>
    <w:p w14:paraId="44EA5FB9" w14:textId="5EF1FED0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Якщо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законом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встановлений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максимальний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розмір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плати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proofErr w:type="spellStart"/>
      <w:r w:rsidRPr="00C541DE">
        <w:rPr>
          <w:rFonts w:ascii="Peterburg" w:hAnsi="Peterburg"/>
          <w:color w:val="000000" w:themeColor="text1"/>
          <w:sz w:val="28"/>
          <w:szCs w:val="28"/>
        </w:rPr>
        <w:t>найм</w:t>
      </w:r>
      <w:proofErr w:type="spellEnd"/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житла,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плата,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встановлена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договорі,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може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перевищувати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цього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розміру.</w:t>
      </w:r>
    </w:p>
    <w:p w14:paraId="6E670F9A" w14:textId="4A545369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2.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Одностороння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зміна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розміру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плати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proofErr w:type="spellStart"/>
      <w:r w:rsidRPr="00C541DE">
        <w:rPr>
          <w:rFonts w:ascii="Peterburg" w:hAnsi="Peterburg"/>
          <w:color w:val="000000" w:themeColor="text1"/>
          <w:sz w:val="28"/>
          <w:szCs w:val="28"/>
        </w:rPr>
        <w:t>найм</w:t>
      </w:r>
      <w:proofErr w:type="spellEnd"/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житла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допускається,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якщо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інше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встановлено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або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законом.</w:t>
      </w:r>
    </w:p>
    <w:p w14:paraId="02CE6728" w14:textId="7DBDC2CE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3.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Наймач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вносить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плату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proofErr w:type="spellStart"/>
      <w:r w:rsidRPr="00C541DE">
        <w:rPr>
          <w:rFonts w:ascii="Peterburg" w:hAnsi="Peterburg"/>
          <w:color w:val="000000" w:themeColor="text1"/>
          <w:sz w:val="28"/>
          <w:szCs w:val="28"/>
        </w:rPr>
        <w:t>найм</w:t>
      </w:r>
      <w:proofErr w:type="spellEnd"/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житла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строк,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встановлений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найму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житла.</w:t>
      </w:r>
    </w:p>
    <w:p w14:paraId="435825B3" w14:textId="74E4C895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Якщо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строк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внесення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плати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proofErr w:type="spellStart"/>
      <w:r w:rsidRPr="00C541DE">
        <w:rPr>
          <w:rFonts w:ascii="Peterburg" w:hAnsi="Peterburg"/>
          <w:color w:val="000000" w:themeColor="text1"/>
          <w:sz w:val="28"/>
          <w:szCs w:val="28"/>
        </w:rPr>
        <w:t>найм</w:t>
      </w:r>
      <w:proofErr w:type="spellEnd"/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житла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встановлений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договором,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наймач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вносить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її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щомісяця.</w:t>
      </w:r>
    </w:p>
    <w:p w14:paraId="27AB1867" w14:textId="2AB326FF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4.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Орендні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платежі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оренди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житла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викупом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804AFD" w:rsidRPr="00804AFD">
        <w:rPr>
          <w:rFonts w:ascii="Peterburg" w:hAnsi="Peterburg"/>
          <w:color w:val="000000" w:themeColor="text1"/>
          <w:spacing w:val="-2"/>
          <w:sz w:val="28"/>
          <w:szCs w:val="28"/>
        </w:rPr>
        <w:sym w:font="Symbol" w:char="F02D"/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періодичні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платежі,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які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особа-орендар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сплачує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підприємству-орендодавцю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відповідно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умов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оренди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житла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викупом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протягом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усього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строку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дії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Орендні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платежі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включають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платежі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викуп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обраного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особою-орендарем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житла,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винагороду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(дохід)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орендодавця.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Особа-орендар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також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зобов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язана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компенсувати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підприємству-орендодавцю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витрати,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визначені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законом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="00C02A53" w:rsidRPr="00C541DE">
        <w:rPr>
          <w:rFonts w:ascii="Peterburg" w:hAnsi="Peterburg"/>
          <w:color w:val="000000" w:themeColor="text1"/>
          <w:sz w:val="28"/>
          <w:szCs w:val="28"/>
        </w:rPr>
        <w:t>;</w:t>
      </w:r>
    </w:p>
    <w:p w14:paraId="69D3DFC3" w14:textId="4D8EFD5A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ч)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частин</w:t>
      </w:r>
      <w:r w:rsidR="00304441" w:rsidRPr="00C541DE">
        <w:rPr>
          <w:rFonts w:ascii="Peterburg" w:hAnsi="Peterburg"/>
          <w:color w:val="000000" w:themeColor="text1"/>
          <w:sz w:val="28"/>
          <w:szCs w:val="28"/>
        </w:rPr>
        <w:t>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першу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другу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статті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823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викласти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такій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редакції:</w:t>
      </w:r>
    </w:p>
    <w:p w14:paraId="003C2C76" w14:textId="17ECD871" w:rsidR="00161747" w:rsidRPr="00C541DE" w:rsidRDefault="004C5C90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1.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договором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піднайму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житла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наймач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згодою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наймодавця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передає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певний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строк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частину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або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все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найняте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ним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помешкання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володіння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користування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піднаймачеві.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Піднаймач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не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набуває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самостійного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права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володіння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самостійного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права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користування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161747" w:rsidRPr="00C541DE">
        <w:rPr>
          <w:rFonts w:ascii="Peterburg" w:hAnsi="Peterburg"/>
          <w:color w:val="000000" w:themeColor="text1"/>
          <w:sz w:val="28"/>
          <w:szCs w:val="28"/>
        </w:rPr>
        <w:t>житлом.</w:t>
      </w:r>
    </w:p>
    <w:p w14:paraId="1F825E92" w14:textId="019A35F3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2.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Договір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піднайму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житла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є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оплатним.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Розмір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плати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proofErr w:type="spellStart"/>
      <w:r w:rsidRPr="00C541DE">
        <w:rPr>
          <w:rFonts w:ascii="Peterburg" w:hAnsi="Peterburg"/>
          <w:color w:val="000000" w:themeColor="text1"/>
          <w:sz w:val="28"/>
          <w:szCs w:val="28"/>
        </w:rPr>
        <w:t>піднайм</w:t>
      </w:r>
      <w:proofErr w:type="spellEnd"/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житла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встановлюється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піднайму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Pr="00C541DE">
        <w:rPr>
          <w:rFonts w:ascii="Peterburg" w:hAnsi="Peterburg"/>
          <w:color w:val="000000" w:themeColor="text1"/>
          <w:sz w:val="28"/>
          <w:szCs w:val="28"/>
        </w:rPr>
        <w:t>;</w:t>
      </w:r>
    </w:p>
    <w:p w14:paraId="6772C741" w14:textId="71E748BF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ш)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статті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825:</w:t>
      </w:r>
    </w:p>
    <w:p w14:paraId="3952E407" w14:textId="5D8758FF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абзаці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другому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частини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першої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слова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"користування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житлом"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замінити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словами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  <w:lang w:val="ru-RU"/>
        </w:rPr>
        <w:t>"</w:t>
      </w:r>
      <w:proofErr w:type="spellStart"/>
      <w:r w:rsidRPr="00C541DE">
        <w:rPr>
          <w:rFonts w:ascii="Peterburg" w:hAnsi="Peterburg"/>
          <w:color w:val="000000" w:themeColor="text1"/>
          <w:sz w:val="28"/>
          <w:szCs w:val="28"/>
        </w:rPr>
        <w:t>найм</w:t>
      </w:r>
      <w:proofErr w:type="spellEnd"/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житла</w:t>
      </w:r>
      <w:r w:rsidRPr="00C541DE">
        <w:rPr>
          <w:rFonts w:ascii="Peterburg" w:hAnsi="Peterburg"/>
          <w:color w:val="000000" w:themeColor="text1"/>
          <w:sz w:val="28"/>
          <w:szCs w:val="28"/>
          <w:lang w:val="ru-RU"/>
        </w:rPr>
        <w:t>"</w:t>
      </w:r>
      <w:r w:rsidRPr="00C541DE">
        <w:rPr>
          <w:rFonts w:ascii="Peterburg" w:hAnsi="Peterburg"/>
          <w:color w:val="000000" w:themeColor="text1"/>
          <w:sz w:val="28"/>
          <w:szCs w:val="28"/>
        </w:rPr>
        <w:t>;</w:t>
      </w:r>
    </w:p>
    <w:p w14:paraId="7038D31A" w14:textId="4132F0B7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пункті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1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частини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другої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слово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  <w:lang w:val="ru-RU"/>
        </w:rPr>
        <w:t>"</w:t>
      </w:r>
      <w:r w:rsidRPr="00C541DE">
        <w:rPr>
          <w:rFonts w:ascii="Peterburg" w:hAnsi="Peterburg"/>
          <w:color w:val="000000" w:themeColor="text1"/>
          <w:sz w:val="28"/>
          <w:szCs w:val="28"/>
        </w:rPr>
        <w:t>житло</w:t>
      </w:r>
      <w:r w:rsidRPr="00C541DE">
        <w:rPr>
          <w:rFonts w:ascii="Peterburg" w:hAnsi="Peterburg"/>
          <w:color w:val="000000" w:themeColor="text1"/>
          <w:sz w:val="28"/>
          <w:szCs w:val="28"/>
          <w:lang w:val="ru-RU"/>
        </w:rPr>
        <w:t>"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замінити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словами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  <w:lang w:val="ru-RU"/>
        </w:rPr>
        <w:t>"</w:t>
      </w:r>
      <w:proofErr w:type="spellStart"/>
      <w:r w:rsidRPr="00C541DE">
        <w:rPr>
          <w:rFonts w:ascii="Peterburg" w:hAnsi="Peterburg"/>
          <w:color w:val="000000" w:themeColor="text1"/>
          <w:sz w:val="28"/>
          <w:szCs w:val="28"/>
        </w:rPr>
        <w:t>найм</w:t>
      </w:r>
      <w:proofErr w:type="spellEnd"/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житла</w:t>
      </w:r>
      <w:r w:rsidRPr="00C541DE">
        <w:rPr>
          <w:rFonts w:ascii="Peterburg" w:hAnsi="Peterburg"/>
          <w:color w:val="000000" w:themeColor="text1"/>
          <w:sz w:val="28"/>
          <w:szCs w:val="28"/>
          <w:lang w:val="ru-RU"/>
        </w:rPr>
        <w:t>"</w:t>
      </w:r>
      <w:r w:rsidRPr="00C541DE">
        <w:rPr>
          <w:rFonts w:ascii="Peterburg" w:hAnsi="Peterburg"/>
          <w:color w:val="000000" w:themeColor="text1"/>
          <w:sz w:val="28"/>
          <w:szCs w:val="28"/>
        </w:rPr>
        <w:t>;</w:t>
      </w:r>
    </w:p>
    <w:p w14:paraId="17E7BC4F" w14:textId="78BA6BD6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3)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Законі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України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дорожній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рух</w:t>
      </w:r>
      <w:r w:rsidR="004C5C90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(Відомості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Верховної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Ради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України,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1993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р.,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31,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338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наступними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змінами):</w:t>
      </w:r>
    </w:p>
    <w:p w14:paraId="6EAE996E" w14:textId="61BAE2E4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а)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абзац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другий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частини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другої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статті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16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після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слів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"реєстраційний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документ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транспортний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засіб"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доповнити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lastRenderedPageBreak/>
        <w:t>словами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"(у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разі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найму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(оренди)/лізингу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транспортного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засобу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замість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реєстраційного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документа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транспортний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засіб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водій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може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мати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собі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пред</w:t>
      </w:r>
      <w:r w:rsidR="00C541DE" w:rsidRPr="00C541DE">
        <w:rPr>
          <w:rFonts w:ascii="Peterburg" w:hAnsi="Peterburg"/>
          <w:color w:val="000000" w:themeColor="text1"/>
          <w:sz w:val="28"/>
          <w:szCs w:val="28"/>
        </w:rPr>
        <w:t>’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являти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його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копію,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вірність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якої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засвідчено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нотаріально,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разом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оригіналом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або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копією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договору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proofErr w:type="spellStart"/>
      <w:r w:rsidRPr="00C541DE">
        <w:rPr>
          <w:rFonts w:ascii="Peterburg" w:hAnsi="Peterburg"/>
          <w:color w:val="000000" w:themeColor="text1"/>
          <w:sz w:val="28"/>
          <w:szCs w:val="28"/>
        </w:rPr>
        <w:t>найм</w:t>
      </w:r>
      <w:proofErr w:type="spellEnd"/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(оренду)/лізинг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транспортного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засобу,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вірність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якої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засвідчено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нотаріально)";</w:t>
      </w:r>
    </w:p>
    <w:p w14:paraId="1011BB07" w14:textId="69DAA26F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б)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частину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одинадцяту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статті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34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доповнити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реченням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такого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змісту: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"У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разі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наявності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обтяжень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реєстрація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(перереєстрація)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транспортних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засобів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здійснюється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наявності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згоди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proofErr w:type="spellStart"/>
      <w:r w:rsidRPr="00C541DE">
        <w:rPr>
          <w:rFonts w:ascii="Peterburg" w:hAnsi="Peterburg"/>
          <w:color w:val="000000" w:themeColor="text1"/>
          <w:sz w:val="28"/>
          <w:szCs w:val="28"/>
        </w:rPr>
        <w:t>обтяжувача</w:t>
      </w:r>
      <w:proofErr w:type="spellEnd"/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(</w:t>
      </w:r>
      <w:proofErr w:type="spellStart"/>
      <w:r w:rsidRPr="00C541DE">
        <w:rPr>
          <w:rFonts w:ascii="Peterburg" w:hAnsi="Peterburg"/>
          <w:color w:val="000000" w:themeColor="text1"/>
          <w:sz w:val="28"/>
          <w:szCs w:val="28"/>
        </w:rPr>
        <w:t>обтяжувачів</w:t>
      </w:r>
      <w:proofErr w:type="spellEnd"/>
      <w:r w:rsidRPr="00C541DE">
        <w:rPr>
          <w:rFonts w:ascii="Peterburg" w:hAnsi="Peterburg"/>
          <w:color w:val="000000" w:themeColor="text1"/>
          <w:sz w:val="28"/>
          <w:szCs w:val="28"/>
        </w:rPr>
        <w:t>),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справжність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підпису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(підписів)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якого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(яких)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засвідчено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нотаріусом";</w:t>
      </w:r>
    </w:p>
    <w:p w14:paraId="1C05D0DA" w14:textId="039672D4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4)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="008F61A3"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підпункті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"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"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пункту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3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статті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3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Декрету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Кабінету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Міністрів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України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21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січня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1993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року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7-93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"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державне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мито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" </w:t>
      </w:r>
      <w:r w:rsidRPr="00C541DE">
        <w:rPr>
          <w:rFonts w:ascii="Peterburg" w:hAnsi="Peterburg"/>
          <w:color w:val="000000" w:themeColor="text1"/>
          <w:sz w:val="28"/>
          <w:szCs w:val="28"/>
        </w:rPr>
        <w:t>(Відомості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Верховної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Ради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України,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1993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р.,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13,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ст.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113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наступними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змінами)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слово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"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застави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"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замінити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словами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"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застави,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фінансового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лізингу,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оренди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(суборенди)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транспортних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засобів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>"</w:t>
      </w:r>
      <w:r w:rsidRPr="00C541DE">
        <w:rPr>
          <w:rFonts w:ascii="Peterburg" w:hAnsi="Peterburg"/>
          <w:color w:val="000000" w:themeColor="text1"/>
          <w:sz w:val="28"/>
          <w:szCs w:val="28"/>
        </w:rPr>
        <w:t>.</w:t>
      </w:r>
    </w:p>
    <w:p w14:paraId="2629EC20" w14:textId="483A50E8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5.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Кабінету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Міністрів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України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набрання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чинності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цим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Законом:</w:t>
      </w:r>
    </w:p>
    <w:p w14:paraId="3154528E" w14:textId="5033CBDB" w:rsidR="00161747" w:rsidRPr="00C541DE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привести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свої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нормативно-правові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акти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відповідність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цим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Законом;</w:t>
      </w:r>
    </w:p>
    <w:p w14:paraId="0AEFDDA4" w14:textId="2EC5EDA9" w:rsidR="00161747" w:rsidRDefault="00161747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забезпечити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приведення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міністерствами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та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іншими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центральними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органами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виконавчої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влади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їх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нормативно-правових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актів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відповідність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цим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Законом.</w:t>
      </w:r>
    </w:p>
    <w:p w14:paraId="332CDEEF" w14:textId="77777777" w:rsidR="00804AFD" w:rsidRPr="00C541DE" w:rsidRDefault="00804AFD" w:rsidP="00350A4C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</w:p>
    <w:p w14:paraId="4AA0819F" w14:textId="6D7F194A" w:rsidR="00161747" w:rsidRPr="00804AFD" w:rsidRDefault="00161747" w:rsidP="00804AFD">
      <w:pPr>
        <w:pStyle w:val="StyleZakonu"/>
        <w:spacing w:after="120" w:line="240" w:lineRule="auto"/>
        <w:ind w:firstLine="709"/>
        <w:rPr>
          <w:rFonts w:ascii="Peterburg" w:hAnsi="Peterburg"/>
          <w:color w:val="000000" w:themeColor="text1"/>
          <w:sz w:val="28"/>
          <w:szCs w:val="28"/>
        </w:rPr>
      </w:pPr>
      <w:r w:rsidRPr="00C541DE">
        <w:rPr>
          <w:rFonts w:ascii="Peterburg" w:hAnsi="Peterburg"/>
          <w:color w:val="000000" w:themeColor="text1"/>
          <w:sz w:val="28"/>
          <w:szCs w:val="28"/>
        </w:rPr>
        <w:t>6.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Національному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банку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України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до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дня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набрання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чинності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цим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Законом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привести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свої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нормативно-правові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акти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у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відповідність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із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цим</w:t>
      </w:r>
      <w:r w:rsidR="00302F1E" w:rsidRPr="00C541DE">
        <w:rPr>
          <w:rFonts w:ascii="Peterburg" w:hAnsi="Peterburg"/>
          <w:color w:val="000000" w:themeColor="text1"/>
          <w:sz w:val="28"/>
          <w:szCs w:val="28"/>
        </w:rPr>
        <w:t xml:space="preserve"> </w:t>
      </w:r>
      <w:r w:rsidRPr="00C541DE">
        <w:rPr>
          <w:rFonts w:ascii="Peterburg" w:hAnsi="Peterburg"/>
          <w:color w:val="000000" w:themeColor="text1"/>
          <w:sz w:val="28"/>
          <w:szCs w:val="28"/>
        </w:rPr>
        <w:t>Законом.</w:t>
      </w:r>
      <w:bookmarkEnd w:id="0"/>
      <w:bookmarkEnd w:id="157"/>
    </w:p>
    <w:p w14:paraId="3FFA18D4" w14:textId="026C068F" w:rsidR="00804AFD" w:rsidRPr="00804AFD" w:rsidRDefault="00804AFD" w:rsidP="00804AFD">
      <w:pPr>
        <w:pStyle w:val="StyleZakonu"/>
        <w:spacing w:after="0" w:line="240" w:lineRule="auto"/>
        <w:ind w:firstLine="0"/>
        <w:rPr>
          <w:rFonts w:ascii="Peterburg" w:hAnsi="Peterburg"/>
          <w:color w:val="000000" w:themeColor="text1"/>
          <w:sz w:val="28"/>
          <w:szCs w:val="28"/>
        </w:rPr>
      </w:pPr>
    </w:p>
    <w:p w14:paraId="05445520" w14:textId="190796EB" w:rsidR="00804AFD" w:rsidRPr="00804AFD" w:rsidRDefault="00804AFD" w:rsidP="00804AFD">
      <w:pPr>
        <w:pStyle w:val="StyleZakonu"/>
        <w:spacing w:after="0" w:line="240" w:lineRule="auto"/>
        <w:ind w:firstLine="0"/>
        <w:rPr>
          <w:rFonts w:ascii="Peterburg" w:hAnsi="Peterburg"/>
          <w:color w:val="000000" w:themeColor="text1"/>
          <w:sz w:val="28"/>
          <w:szCs w:val="28"/>
        </w:rPr>
      </w:pPr>
    </w:p>
    <w:p w14:paraId="53357F06" w14:textId="70AACB5A" w:rsidR="00804AFD" w:rsidRPr="00804AFD" w:rsidRDefault="00804AFD" w:rsidP="00804AFD">
      <w:pPr>
        <w:pStyle w:val="StyleZakonu"/>
        <w:spacing w:after="0" w:line="240" w:lineRule="auto"/>
        <w:ind w:firstLine="0"/>
        <w:rPr>
          <w:rFonts w:ascii="Peterburg" w:hAnsi="Peterburg"/>
          <w:color w:val="000000" w:themeColor="text1"/>
          <w:sz w:val="28"/>
          <w:szCs w:val="28"/>
        </w:rPr>
      </w:pPr>
    </w:p>
    <w:p w14:paraId="1845A974" w14:textId="77777777" w:rsidR="009E441A" w:rsidRPr="009E441A" w:rsidRDefault="009E441A" w:rsidP="000F7327">
      <w:pPr>
        <w:pStyle w:val="3"/>
        <w:jc w:val="left"/>
        <w:rPr>
          <w:rFonts w:ascii="Peterburg" w:hAnsi="Peterburg"/>
          <w:b w:val="0"/>
          <w:sz w:val="28"/>
          <w:szCs w:val="28"/>
        </w:rPr>
      </w:pPr>
      <w:r w:rsidRPr="009E441A">
        <w:rPr>
          <w:rFonts w:ascii="Peterburg" w:hAnsi="Peterburg"/>
          <w:b w:val="0"/>
          <w:sz w:val="28"/>
          <w:szCs w:val="28"/>
        </w:rPr>
        <w:t xml:space="preserve">Голова Верховної Ради </w:t>
      </w:r>
    </w:p>
    <w:p w14:paraId="43828F12" w14:textId="7604E1C5" w:rsidR="009E441A" w:rsidRDefault="005033D3" w:rsidP="000F7327">
      <w:pPr>
        <w:rPr>
          <w:rFonts w:ascii="Peterburg" w:hAnsi="Peterburg"/>
          <w:sz w:val="28"/>
          <w:szCs w:val="28"/>
        </w:rPr>
      </w:pPr>
      <w:r>
        <w:rPr>
          <w:rFonts w:ascii="Peterburg" w:hAnsi="Peterburg"/>
          <w:sz w:val="28"/>
          <w:szCs w:val="28"/>
        </w:rPr>
        <w:t xml:space="preserve">          України  </w:t>
      </w:r>
      <w:r w:rsidR="009E441A" w:rsidRPr="009E441A">
        <w:rPr>
          <w:rFonts w:ascii="Peterburg" w:hAnsi="Peterburg"/>
          <w:sz w:val="28"/>
          <w:szCs w:val="28"/>
        </w:rPr>
        <w:t xml:space="preserve">         </w:t>
      </w:r>
      <w:r w:rsidR="009E441A" w:rsidRPr="009E441A">
        <w:rPr>
          <w:rFonts w:ascii="Peterburg" w:hAnsi="Peterburg"/>
          <w:sz w:val="28"/>
          <w:szCs w:val="28"/>
        </w:rPr>
        <w:tab/>
        <w:t xml:space="preserve">        </w:t>
      </w:r>
      <w:r w:rsidR="009E441A" w:rsidRPr="009E441A">
        <w:rPr>
          <w:rFonts w:ascii="Peterburg" w:hAnsi="Peterburg"/>
          <w:sz w:val="28"/>
          <w:szCs w:val="28"/>
          <w:lang w:val="ru-RU"/>
        </w:rPr>
        <w:t>Д</w:t>
      </w:r>
      <w:r w:rsidR="009E441A" w:rsidRPr="009E441A">
        <w:rPr>
          <w:rFonts w:ascii="Peterburg" w:hAnsi="Peterburg"/>
          <w:sz w:val="28"/>
          <w:szCs w:val="28"/>
        </w:rPr>
        <w:t>.РАЗУМКОВ</w:t>
      </w:r>
    </w:p>
    <w:p w14:paraId="1D98FFD7" w14:textId="77777777" w:rsidR="009E441A" w:rsidRPr="009E441A" w:rsidRDefault="009E441A" w:rsidP="000F7327">
      <w:pPr>
        <w:rPr>
          <w:rFonts w:ascii="Peterburg" w:hAnsi="Peterburg"/>
          <w:sz w:val="28"/>
          <w:szCs w:val="28"/>
        </w:rPr>
      </w:pPr>
    </w:p>
    <w:p w14:paraId="24432984" w14:textId="77777777" w:rsidR="00804AFD" w:rsidRPr="00D53371" w:rsidRDefault="00804AFD" w:rsidP="00804AFD">
      <w:pPr>
        <w:ind w:firstLine="720"/>
        <w:rPr>
          <w:rFonts w:ascii="Peterburg" w:hAnsi="Peterburg"/>
          <w:sz w:val="28"/>
          <w:szCs w:val="28"/>
        </w:rPr>
      </w:pPr>
      <w:r w:rsidRPr="00D53371">
        <w:rPr>
          <w:rFonts w:ascii="Peterburg" w:hAnsi="Peterburg"/>
          <w:sz w:val="28"/>
          <w:szCs w:val="28"/>
        </w:rPr>
        <w:t xml:space="preserve">  м. К и ї в</w:t>
      </w:r>
    </w:p>
    <w:p w14:paraId="3F9C7004" w14:textId="042A3416" w:rsidR="00804AFD" w:rsidRPr="00804AFD" w:rsidRDefault="00804AFD" w:rsidP="00804AFD">
      <w:pPr>
        <w:rPr>
          <w:rFonts w:ascii="Peterburg" w:hAnsi="Peterburg"/>
          <w:sz w:val="28"/>
          <w:szCs w:val="28"/>
        </w:rPr>
      </w:pPr>
      <w:r w:rsidRPr="00804AFD">
        <w:rPr>
          <w:rFonts w:ascii="Peterburg" w:hAnsi="Peterburg"/>
          <w:sz w:val="28"/>
          <w:szCs w:val="28"/>
        </w:rPr>
        <w:t xml:space="preserve">  </w:t>
      </w:r>
      <w:r>
        <w:rPr>
          <w:rFonts w:ascii="Peterburg" w:hAnsi="Peterburg"/>
          <w:sz w:val="28"/>
          <w:szCs w:val="28"/>
        </w:rPr>
        <w:t xml:space="preserve">4 лютого </w:t>
      </w:r>
      <w:r w:rsidRPr="00804AFD">
        <w:rPr>
          <w:rFonts w:ascii="Peterburg" w:hAnsi="Peterburg"/>
          <w:sz w:val="28"/>
          <w:szCs w:val="28"/>
        </w:rPr>
        <w:t>2021 року</w:t>
      </w:r>
    </w:p>
    <w:p w14:paraId="6F8212BB" w14:textId="7C1843B5" w:rsidR="00804AFD" w:rsidRPr="00804AFD" w:rsidRDefault="00804AFD" w:rsidP="00804AFD">
      <w:pPr>
        <w:rPr>
          <w:rFonts w:ascii="Peterburg" w:hAnsi="Peterburg"/>
          <w:sz w:val="28"/>
          <w:szCs w:val="28"/>
        </w:rPr>
      </w:pPr>
      <w:r w:rsidRPr="00804AFD">
        <w:rPr>
          <w:rFonts w:ascii="Peterburg" w:hAnsi="Peterburg"/>
          <w:sz w:val="28"/>
          <w:szCs w:val="28"/>
        </w:rPr>
        <w:t xml:space="preserve">        № </w:t>
      </w:r>
      <w:r>
        <w:rPr>
          <w:rFonts w:ascii="Peterburg" w:hAnsi="Peterburg"/>
          <w:sz w:val="28"/>
          <w:szCs w:val="28"/>
        </w:rPr>
        <w:t>1201</w:t>
      </w:r>
      <w:r w:rsidRPr="00804AFD">
        <w:rPr>
          <w:rFonts w:ascii="Peterburg" w:hAnsi="Peterburg"/>
          <w:sz w:val="28"/>
          <w:szCs w:val="28"/>
        </w:rPr>
        <w:sym w:font="Symbol" w:char="F02D"/>
      </w:r>
      <w:r w:rsidRPr="00804AFD">
        <w:rPr>
          <w:rFonts w:ascii="Peterburg" w:hAnsi="Peterburg"/>
          <w:sz w:val="28"/>
          <w:szCs w:val="28"/>
        </w:rPr>
        <w:t xml:space="preserve">IX </w:t>
      </w:r>
    </w:p>
    <w:p w14:paraId="634830A8" w14:textId="7AC56C42" w:rsidR="00804AFD" w:rsidRPr="00804AFD" w:rsidRDefault="00804AFD" w:rsidP="00804AFD">
      <w:pPr>
        <w:pStyle w:val="StyleZakonu"/>
        <w:spacing w:after="0" w:line="240" w:lineRule="auto"/>
        <w:ind w:firstLine="0"/>
        <w:rPr>
          <w:rFonts w:ascii="Peterburg" w:hAnsi="Peterburg"/>
          <w:color w:val="000000" w:themeColor="text1"/>
          <w:sz w:val="28"/>
          <w:szCs w:val="28"/>
        </w:rPr>
      </w:pPr>
      <w:bookmarkStart w:id="158" w:name="_GoBack"/>
      <w:bookmarkEnd w:id="158"/>
    </w:p>
    <w:sectPr w:rsidR="00804AFD" w:rsidRPr="00804AFD" w:rsidSect="00350A4C">
      <w:headerReference w:type="even" r:id="rId8"/>
      <w:headerReference w:type="default" r:id="rId9"/>
      <w:footerReference w:type="even" r:id="rId10"/>
      <w:footerReference w:type="default" r:id="rId11"/>
      <w:pgSz w:w="11907" w:h="16840" w:code="9"/>
      <w:pgMar w:top="1134" w:right="851" w:bottom="1134" w:left="1701" w:header="567" w:footer="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3CDA3C" w14:textId="77777777" w:rsidR="00D3055B" w:rsidRDefault="00D3055B">
      <w:r>
        <w:separator/>
      </w:r>
    </w:p>
  </w:endnote>
  <w:endnote w:type="continuationSeparator" w:id="0">
    <w:p w14:paraId="67B5520E" w14:textId="77777777" w:rsidR="00D3055B" w:rsidRDefault="00D305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eterburg">
    <w:altName w:val="Courier New"/>
    <w:charset w:val="00"/>
    <w:family w:val="swiss"/>
    <w:pitch w:val="variable"/>
    <w:sig w:usb0="00000001" w:usb1="00000000" w:usb2="00000000" w:usb3="00000000" w:csb0="00000005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2D21D4" w14:textId="7C9EF8A2" w:rsidR="00C541DE" w:rsidRDefault="00C541DE" w:rsidP="00621A1C">
    <w:pPr>
      <w:pStyle w:val="a7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 PAGE </w:instrText>
    </w:r>
    <w:r>
      <w:rPr>
        <w:rStyle w:val="ab"/>
      </w:rPr>
      <w:fldChar w:fldCharType="separate"/>
    </w:r>
    <w:r w:rsidR="00D53371">
      <w:rPr>
        <w:rStyle w:val="ab"/>
        <w:noProof/>
      </w:rPr>
      <w:t>31</w:t>
    </w:r>
    <w:r>
      <w:rPr>
        <w:rStyle w:val="ab"/>
      </w:rPr>
      <w:fldChar w:fldCharType="end"/>
    </w:r>
  </w:p>
  <w:p w14:paraId="6F1E982B" w14:textId="04428D23" w:rsidR="00C541DE" w:rsidRDefault="00C541DE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DA6222" w14:textId="5E689209" w:rsidR="00C541DE" w:rsidRDefault="00C541DE">
    <w:pPr>
      <w:pStyle w:val="a7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ECF0F3" w14:textId="77777777" w:rsidR="00D3055B" w:rsidRDefault="00D3055B">
      <w:r>
        <w:separator/>
      </w:r>
    </w:p>
  </w:footnote>
  <w:footnote w:type="continuationSeparator" w:id="0">
    <w:p w14:paraId="7C67C12F" w14:textId="77777777" w:rsidR="00D3055B" w:rsidRDefault="00D305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7846D7" w14:textId="6FD6A336" w:rsidR="00C541DE" w:rsidRDefault="00C541DE" w:rsidP="00621A1C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 PAGE </w:instrText>
    </w:r>
    <w:r>
      <w:rPr>
        <w:rStyle w:val="ab"/>
      </w:rPr>
      <w:fldChar w:fldCharType="separate"/>
    </w:r>
    <w:r w:rsidR="00D53371">
      <w:rPr>
        <w:rStyle w:val="ab"/>
        <w:noProof/>
      </w:rPr>
      <w:t>31</w:t>
    </w:r>
    <w:r>
      <w:rPr>
        <w:rStyle w:val="ab"/>
      </w:rPr>
      <w:fldChar w:fldCharType="end"/>
    </w:r>
  </w:p>
  <w:p w14:paraId="6AABCFD2" w14:textId="0A998B0E" w:rsidR="00C541DE" w:rsidRDefault="00C541DE" w:rsidP="00BE230A">
    <w:pPr>
      <w:pStyle w:val="a9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2172251"/>
      <w:docPartObj>
        <w:docPartGallery w:val="Page Numbers (Top of Page)"/>
        <w:docPartUnique/>
      </w:docPartObj>
    </w:sdtPr>
    <w:sdtEndPr>
      <w:rPr>
        <w:rFonts w:ascii="Peterburg" w:hAnsi="Peterburg"/>
        <w:sz w:val="28"/>
        <w:szCs w:val="28"/>
      </w:rPr>
    </w:sdtEndPr>
    <w:sdtContent>
      <w:p w14:paraId="056D996C" w14:textId="58936238" w:rsidR="00C541DE" w:rsidRPr="00C541DE" w:rsidRDefault="00C541DE" w:rsidP="00C541DE">
        <w:pPr>
          <w:pStyle w:val="a9"/>
          <w:jc w:val="center"/>
          <w:rPr>
            <w:rFonts w:ascii="Peterburg" w:hAnsi="Peterburg"/>
            <w:sz w:val="28"/>
            <w:szCs w:val="28"/>
          </w:rPr>
        </w:pPr>
        <w:r w:rsidRPr="00C541DE">
          <w:rPr>
            <w:rFonts w:ascii="Peterburg" w:hAnsi="Peterburg"/>
            <w:sz w:val="28"/>
            <w:szCs w:val="28"/>
          </w:rPr>
          <w:fldChar w:fldCharType="begin"/>
        </w:r>
        <w:r w:rsidRPr="00C541DE">
          <w:rPr>
            <w:rFonts w:ascii="Peterburg" w:hAnsi="Peterburg"/>
            <w:sz w:val="28"/>
            <w:szCs w:val="28"/>
          </w:rPr>
          <w:instrText>PAGE   \* MERGEFORMAT</w:instrText>
        </w:r>
        <w:r w:rsidRPr="00C541DE">
          <w:rPr>
            <w:rFonts w:ascii="Peterburg" w:hAnsi="Peterburg"/>
            <w:sz w:val="28"/>
            <w:szCs w:val="28"/>
          </w:rPr>
          <w:fldChar w:fldCharType="separate"/>
        </w:r>
        <w:r w:rsidR="005033D3">
          <w:rPr>
            <w:rFonts w:ascii="Peterburg" w:hAnsi="Peterburg"/>
            <w:noProof/>
            <w:sz w:val="28"/>
            <w:szCs w:val="28"/>
          </w:rPr>
          <w:t>33</w:t>
        </w:r>
        <w:r w:rsidRPr="00C541DE">
          <w:rPr>
            <w:rFonts w:ascii="Peterburg" w:hAnsi="Peterburg"/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0D4251E6"/>
    <w:multiLevelType w:val="multilevel"/>
    <w:tmpl w:val="38E8AC5C"/>
    <w:lvl w:ilvl="0">
      <w:start w:val="1"/>
      <w:numFmt w:val="decimal"/>
      <w:lvlText w:val="%1."/>
      <w:lvlJc w:val="left"/>
      <w:pPr>
        <w:ind w:left="405" w:hanging="405"/>
      </w:pPr>
      <w:rPr>
        <w:rFonts w:ascii="Calibri" w:eastAsia="Calibri" w:hAnsi="Calibri" w:cs="Calibri"/>
        <w:i w:val="0"/>
        <w:color w:val="1F497D"/>
        <w:sz w:val="22"/>
        <w:szCs w:val="22"/>
      </w:rPr>
    </w:lvl>
    <w:lvl w:ilvl="1">
      <w:start w:val="1"/>
      <w:numFmt w:val="decimal"/>
      <w:lvlText w:val="%2."/>
      <w:lvlJc w:val="left"/>
      <w:pPr>
        <w:ind w:left="405" w:hanging="405"/>
      </w:pPr>
      <w:rPr>
        <w:rFonts w:ascii="Calibri" w:eastAsia="Calibri" w:hAnsi="Calibri" w:cs="Calibri"/>
        <w:b/>
        <w:i w:val="0"/>
        <w:color w:val="000000"/>
        <w:sz w:val="22"/>
        <w:szCs w:val="22"/>
      </w:rPr>
    </w:lvl>
    <w:lvl w:ilvl="2">
      <w:start w:val="1"/>
      <w:numFmt w:val="decimal"/>
      <w:lvlText w:val="%1.%2.)%3."/>
      <w:lvlJc w:val="left"/>
      <w:pPr>
        <w:ind w:left="720" w:hanging="720"/>
      </w:pPr>
      <w:rPr>
        <w:rFonts w:ascii="Calibri" w:eastAsia="Calibri" w:hAnsi="Calibri" w:cs="Calibri"/>
        <w:i w:val="0"/>
        <w:color w:val="1F497D"/>
        <w:sz w:val="22"/>
        <w:szCs w:val="22"/>
      </w:rPr>
    </w:lvl>
    <w:lvl w:ilvl="3">
      <w:start w:val="1"/>
      <w:numFmt w:val="decimal"/>
      <w:lvlText w:val="%1.%2.)%3.%4."/>
      <w:lvlJc w:val="left"/>
      <w:pPr>
        <w:ind w:left="720" w:hanging="720"/>
      </w:pPr>
      <w:rPr>
        <w:rFonts w:ascii="Calibri" w:eastAsia="Calibri" w:hAnsi="Calibri" w:cs="Calibri"/>
        <w:i w:val="0"/>
        <w:color w:val="1F497D"/>
        <w:sz w:val="22"/>
        <w:szCs w:val="22"/>
      </w:rPr>
    </w:lvl>
    <w:lvl w:ilvl="4">
      <w:start w:val="1"/>
      <w:numFmt w:val="decimal"/>
      <w:lvlText w:val="%1.%2.)%3.%4.%5."/>
      <w:lvlJc w:val="left"/>
      <w:pPr>
        <w:ind w:left="1080" w:hanging="1080"/>
      </w:pPr>
      <w:rPr>
        <w:rFonts w:ascii="Calibri" w:eastAsia="Calibri" w:hAnsi="Calibri" w:cs="Calibri"/>
        <w:i w:val="0"/>
        <w:color w:val="1F497D"/>
        <w:sz w:val="22"/>
        <w:szCs w:val="22"/>
      </w:rPr>
    </w:lvl>
    <w:lvl w:ilvl="5">
      <w:start w:val="1"/>
      <w:numFmt w:val="decimal"/>
      <w:lvlText w:val="%1.%2.)%3.%4.%5.%6."/>
      <w:lvlJc w:val="left"/>
      <w:pPr>
        <w:ind w:left="1080" w:hanging="1080"/>
      </w:pPr>
      <w:rPr>
        <w:rFonts w:ascii="Calibri" w:eastAsia="Calibri" w:hAnsi="Calibri" w:cs="Calibri"/>
        <w:i w:val="0"/>
        <w:color w:val="1F497D"/>
        <w:sz w:val="22"/>
        <w:szCs w:val="22"/>
      </w:rPr>
    </w:lvl>
    <w:lvl w:ilvl="6">
      <w:start w:val="1"/>
      <w:numFmt w:val="decimal"/>
      <w:lvlText w:val="%1.%2.)%3.%4.%5.%6.%7."/>
      <w:lvlJc w:val="left"/>
      <w:pPr>
        <w:ind w:left="1440" w:hanging="1440"/>
      </w:pPr>
      <w:rPr>
        <w:rFonts w:ascii="Calibri" w:eastAsia="Calibri" w:hAnsi="Calibri" w:cs="Calibri"/>
        <w:i w:val="0"/>
        <w:color w:val="1F497D"/>
        <w:sz w:val="22"/>
        <w:szCs w:val="22"/>
      </w:rPr>
    </w:lvl>
    <w:lvl w:ilvl="7">
      <w:start w:val="1"/>
      <w:numFmt w:val="decimal"/>
      <w:lvlText w:val="%1.%2.)%3.%4.%5.%6.%7.%8."/>
      <w:lvlJc w:val="left"/>
      <w:pPr>
        <w:ind w:left="1440" w:hanging="1440"/>
      </w:pPr>
      <w:rPr>
        <w:rFonts w:ascii="Calibri" w:eastAsia="Calibri" w:hAnsi="Calibri" w:cs="Calibri"/>
        <w:i w:val="0"/>
        <w:color w:val="1F497D"/>
        <w:sz w:val="22"/>
        <w:szCs w:val="22"/>
      </w:rPr>
    </w:lvl>
    <w:lvl w:ilvl="8">
      <w:start w:val="1"/>
      <w:numFmt w:val="decimal"/>
      <w:lvlText w:val="%1.%2.)%3.%4.%5.%6.%7.%8.%9."/>
      <w:lvlJc w:val="left"/>
      <w:pPr>
        <w:ind w:left="1440" w:hanging="1440"/>
      </w:pPr>
      <w:rPr>
        <w:rFonts w:ascii="Calibri" w:eastAsia="Calibri" w:hAnsi="Calibri" w:cs="Calibri"/>
        <w:i w:val="0"/>
        <w:color w:val="1F497D"/>
        <w:sz w:val="22"/>
        <w:szCs w:val="22"/>
      </w:rPr>
    </w:lvl>
  </w:abstractNum>
  <w:abstractNum w:abstractNumId="3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95159A9"/>
    <w:multiLevelType w:val="hybridMultilevel"/>
    <w:tmpl w:val="1BDAC4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30A"/>
    <w:rsid w:val="0000095E"/>
    <w:rsid w:val="000012E7"/>
    <w:rsid w:val="00001A32"/>
    <w:rsid w:val="00002DA1"/>
    <w:rsid w:val="00003261"/>
    <w:rsid w:val="00004497"/>
    <w:rsid w:val="00005A07"/>
    <w:rsid w:val="00010D99"/>
    <w:rsid w:val="00011AB9"/>
    <w:rsid w:val="00011CD3"/>
    <w:rsid w:val="00011DFA"/>
    <w:rsid w:val="0001328C"/>
    <w:rsid w:val="0001514C"/>
    <w:rsid w:val="0002161E"/>
    <w:rsid w:val="00021B7B"/>
    <w:rsid w:val="000223A2"/>
    <w:rsid w:val="000225D9"/>
    <w:rsid w:val="000250AD"/>
    <w:rsid w:val="00025B7B"/>
    <w:rsid w:val="000268D9"/>
    <w:rsid w:val="00026E4F"/>
    <w:rsid w:val="00027087"/>
    <w:rsid w:val="000310B7"/>
    <w:rsid w:val="00034588"/>
    <w:rsid w:val="00036599"/>
    <w:rsid w:val="000376B9"/>
    <w:rsid w:val="00040139"/>
    <w:rsid w:val="00043077"/>
    <w:rsid w:val="0004471C"/>
    <w:rsid w:val="00046C7B"/>
    <w:rsid w:val="000516A4"/>
    <w:rsid w:val="0005218E"/>
    <w:rsid w:val="00052BB0"/>
    <w:rsid w:val="00054185"/>
    <w:rsid w:val="000547DD"/>
    <w:rsid w:val="00056C1F"/>
    <w:rsid w:val="00056D5E"/>
    <w:rsid w:val="00057CC7"/>
    <w:rsid w:val="0006602E"/>
    <w:rsid w:val="00067919"/>
    <w:rsid w:val="00067C59"/>
    <w:rsid w:val="000714E2"/>
    <w:rsid w:val="00071D1A"/>
    <w:rsid w:val="0007288E"/>
    <w:rsid w:val="00075B9E"/>
    <w:rsid w:val="00076EA9"/>
    <w:rsid w:val="000774D6"/>
    <w:rsid w:val="000806EE"/>
    <w:rsid w:val="00082DBA"/>
    <w:rsid w:val="00083054"/>
    <w:rsid w:val="00085D18"/>
    <w:rsid w:val="00086182"/>
    <w:rsid w:val="00087F4A"/>
    <w:rsid w:val="00090129"/>
    <w:rsid w:val="00090F96"/>
    <w:rsid w:val="00091094"/>
    <w:rsid w:val="00092F0D"/>
    <w:rsid w:val="0009465E"/>
    <w:rsid w:val="00097651"/>
    <w:rsid w:val="000A2018"/>
    <w:rsid w:val="000A2448"/>
    <w:rsid w:val="000A5A99"/>
    <w:rsid w:val="000A7717"/>
    <w:rsid w:val="000A7A1F"/>
    <w:rsid w:val="000B0BDD"/>
    <w:rsid w:val="000B1ECE"/>
    <w:rsid w:val="000B2B20"/>
    <w:rsid w:val="000B3715"/>
    <w:rsid w:val="000B454B"/>
    <w:rsid w:val="000B5EB6"/>
    <w:rsid w:val="000B63D0"/>
    <w:rsid w:val="000C0253"/>
    <w:rsid w:val="000C1B55"/>
    <w:rsid w:val="000C3EED"/>
    <w:rsid w:val="000C4DB8"/>
    <w:rsid w:val="000C625F"/>
    <w:rsid w:val="000C62D0"/>
    <w:rsid w:val="000C75EA"/>
    <w:rsid w:val="000D1940"/>
    <w:rsid w:val="000D28AE"/>
    <w:rsid w:val="000D3AFB"/>
    <w:rsid w:val="000D799D"/>
    <w:rsid w:val="000E1DF8"/>
    <w:rsid w:val="000E459E"/>
    <w:rsid w:val="000E52CE"/>
    <w:rsid w:val="000E5A34"/>
    <w:rsid w:val="000E7862"/>
    <w:rsid w:val="000F048D"/>
    <w:rsid w:val="000F249B"/>
    <w:rsid w:val="000F3A96"/>
    <w:rsid w:val="000F4758"/>
    <w:rsid w:val="0010078C"/>
    <w:rsid w:val="001009A1"/>
    <w:rsid w:val="00100EFB"/>
    <w:rsid w:val="001018E9"/>
    <w:rsid w:val="00103181"/>
    <w:rsid w:val="00103602"/>
    <w:rsid w:val="00104540"/>
    <w:rsid w:val="001049B7"/>
    <w:rsid w:val="00105ECE"/>
    <w:rsid w:val="00106C5D"/>
    <w:rsid w:val="00106DFD"/>
    <w:rsid w:val="00111421"/>
    <w:rsid w:val="00112157"/>
    <w:rsid w:val="0011217F"/>
    <w:rsid w:val="001135C7"/>
    <w:rsid w:val="001151FB"/>
    <w:rsid w:val="00116134"/>
    <w:rsid w:val="00116426"/>
    <w:rsid w:val="001165B6"/>
    <w:rsid w:val="00116A90"/>
    <w:rsid w:val="001174A7"/>
    <w:rsid w:val="001174E4"/>
    <w:rsid w:val="00121567"/>
    <w:rsid w:val="001247E2"/>
    <w:rsid w:val="001261D8"/>
    <w:rsid w:val="00126B12"/>
    <w:rsid w:val="00127737"/>
    <w:rsid w:val="001278F2"/>
    <w:rsid w:val="00127AB5"/>
    <w:rsid w:val="00127AE4"/>
    <w:rsid w:val="0013122A"/>
    <w:rsid w:val="001342D6"/>
    <w:rsid w:val="0013515A"/>
    <w:rsid w:val="00135A39"/>
    <w:rsid w:val="001369EB"/>
    <w:rsid w:val="00140EFE"/>
    <w:rsid w:val="00140F63"/>
    <w:rsid w:val="00141E87"/>
    <w:rsid w:val="00142060"/>
    <w:rsid w:val="00144849"/>
    <w:rsid w:val="00146FE8"/>
    <w:rsid w:val="00147ECE"/>
    <w:rsid w:val="00150389"/>
    <w:rsid w:val="00150737"/>
    <w:rsid w:val="00151C43"/>
    <w:rsid w:val="001524B1"/>
    <w:rsid w:val="00153D92"/>
    <w:rsid w:val="00154DCB"/>
    <w:rsid w:val="0015537A"/>
    <w:rsid w:val="0015597C"/>
    <w:rsid w:val="00155FCD"/>
    <w:rsid w:val="00160A66"/>
    <w:rsid w:val="00161747"/>
    <w:rsid w:val="00165509"/>
    <w:rsid w:val="00165B29"/>
    <w:rsid w:val="00166023"/>
    <w:rsid w:val="00187484"/>
    <w:rsid w:val="00191723"/>
    <w:rsid w:val="00191A37"/>
    <w:rsid w:val="00191A74"/>
    <w:rsid w:val="00192352"/>
    <w:rsid w:val="00194EB2"/>
    <w:rsid w:val="00195CB4"/>
    <w:rsid w:val="001972B1"/>
    <w:rsid w:val="00197B3A"/>
    <w:rsid w:val="001A09CA"/>
    <w:rsid w:val="001A2C5F"/>
    <w:rsid w:val="001A38B6"/>
    <w:rsid w:val="001A3AC2"/>
    <w:rsid w:val="001A3F90"/>
    <w:rsid w:val="001A4254"/>
    <w:rsid w:val="001A6168"/>
    <w:rsid w:val="001A7E5A"/>
    <w:rsid w:val="001B066D"/>
    <w:rsid w:val="001B2540"/>
    <w:rsid w:val="001B27C2"/>
    <w:rsid w:val="001B3487"/>
    <w:rsid w:val="001B3724"/>
    <w:rsid w:val="001B3B5F"/>
    <w:rsid w:val="001B4625"/>
    <w:rsid w:val="001B6FDA"/>
    <w:rsid w:val="001B74B7"/>
    <w:rsid w:val="001C0F68"/>
    <w:rsid w:val="001C2C00"/>
    <w:rsid w:val="001C3E18"/>
    <w:rsid w:val="001C5340"/>
    <w:rsid w:val="001D114A"/>
    <w:rsid w:val="001D1C4C"/>
    <w:rsid w:val="001D2FAC"/>
    <w:rsid w:val="001D5EE9"/>
    <w:rsid w:val="001D7D14"/>
    <w:rsid w:val="001E1520"/>
    <w:rsid w:val="001E3226"/>
    <w:rsid w:val="001E33EA"/>
    <w:rsid w:val="001E44BA"/>
    <w:rsid w:val="001E4CF7"/>
    <w:rsid w:val="001E54A6"/>
    <w:rsid w:val="001E5586"/>
    <w:rsid w:val="001E6354"/>
    <w:rsid w:val="001E6707"/>
    <w:rsid w:val="001E773C"/>
    <w:rsid w:val="001E7DB7"/>
    <w:rsid w:val="001F440C"/>
    <w:rsid w:val="001F4A3A"/>
    <w:rsid w:val="001F6E25"/>
    <w:rsid w:val="001F72B6"/>
    <w:rsid w:val="00200B05"/>
    <w:rsid w:val="00201F4C"/>
    <w:rsid w:val="00202254"/>
    <w:rsid w:val="00203245"/>
    <w:rsid w:val="002041AE"/>
    <w:rsid w:val="002044F8"/>
    <w:rsid w:val="00205A97"/>
    <w:rsid w:val="00205C90"/>
    <w:rsid w:val="00206993"/>
    <w:rsid w:val="00211699"/>
    <w:rsid w:val="00211750"/>
    <w:rsid w:val="00213357"/>
    <w:rsid w:val="002151DD"/>
    <w:rsid w:val="002215B1"/>
    <w:rsid w:val="00222EED"/>
    <w:rsid w:val="00223919"/>
    <w:rsid w:val="00223B66"/>
    <w:rsid w:val="002249C0"/>
    <w:rsid w:val="002252DF"/>
    <w:rsid w:val="00225500"/>
    <w:rsid w:val="002265AA"/>
    <w:rsid w:val="00226AF9"/>
    <w:rsid w:val="00226BF9"/>
    <w:rsid w:val="00227D2B"/>
    <w:rsid w:val="00235838"/>
    <w:rsid w:val="002361F0"/>
    <w:rsid w:val="0023650C"/>
    <w:rsid w:val="00236537"/>
    <w:rsid w:val="00240EDD"/>
    <w:rsid w:val="0024394C"/>
    <w:rsid w:val="0024664E"/>
    <w:rsid w:val="002516C2"/>
    <w:rsid w:val="00255B9E"/>
    <w:rsid w:val="00256122"/>
    <w:rsid w:val="002564EC"/>
    <w:rsid w:val="0026095E"/>
    <w:rsid w:val="00260B45"/>
    <w:rsid w:val="00261919"/>
    <w:rsid w:val="002622A3"/>
    <w:rsid w:val="00262993"/>
    <w:rsid w:val="002641E0"/>
    <w:rsid w:val="002641FE"/>
    <w:rsid w:val="00264F23"/>
    <w:rsid w:val="00265E71"/>
    <w:rsid w:val="00266274"/>
    <w:rsid w:val="00267A81"/>
    <w:rsid w:val="00270997"/>
    <w:rsid w:val="00270C9F"/>
    <w:rsid w:val="00270CE7"/>
    <w:rsid w:val="002745EF"/>
    <w:rsid w:val="0027526C"/>
    <w:rsid w:val="002765B1"/>
    <w:rsid w:val="0027735F"/>
    <w:rsid w:val="00277905"/>
    <w:rsid w:val="00281449"/>
    <w:rsid w:val="00281E90"/>
    <w:rsid w:val="00282130"/>
    <w:rsid w:val="00282508"/>
    <w:rsid w:val="002828B0"/>
    <w:rsid w:val="00284896"/>
    <w:rsid w:val="0029148C"/>
    <w:rsid w:val="00291F11"/>
    <w:rsid w:val="002959D6"/>
    <w:rsid w:val="00296E63"/>
    <w:rsid w:val="002976E7"/>
    <w:rsid w:val="00297A99"/>
    <w:rsid w:val="002A153A"/>
    <w:rsid w:val="002A1DE0"/>
    <w:rsid w:val="002A4711"/>
    <w:rsid w:val="002A4BBF"/>
    <w:rsid w:val="002A4BC3"/>
    <w:rsid w:val="002A4CDB"/>
    <w:rsid w:val="002A6EC8"/>
    <w:rsid w:val="002A74D2"/>
    <w:rsid w:val="002A792A"/>
    <w:rsid w:val="002B196A"/>
    <w:rsid w:val="002B2896"/>
    <w:rsid w:val="002B3333"/>
    <w:rsid w:val="002B3BC5"/>
    <w:rsid w:val="002B4826"/>
    <w:rsid w:val="002B63C9"/>
    <w:rsid w:val="002C1367"/>
    <w:rsid w:val="002C27EE"/>
    <w:rsid w:val="002C6872"/>
    <w:rsid w:val="002C72D6"/>
    <w:rsid w:val="002C7F7F"/>
    <w:rsid w:val="002E5F40"/>
    <w:rsid w:val="002E6787"/>
    <w:rsid w:val="002F0B15"/>
    <w:rsid w:val="002F0C4B"/>
    <w:rsid w:val="002F23F2"/>
    <w:rsid w:val="002F26C7"/>
    <w:rsid w:val="002F3A31"/>
    <w:rsid w:val="002F5990"/>
    <w:rsid w:val="002F645B"/>
    <w:rsid w:val="00302F1E"/>
    <w:rsid w:val="003035B8"/>
    <w:rsid w:val="0030390A"/>
    <w:rsid w:val="00304441"/>
    <w:rsid w:val="0030522C"/>
    <w:rsid w:val="00311BC0"/>
    <w:rsid w:val="00312071"/>
    <w:rsid w:val="00313014"/>
    <w:rsid w:val="00313097"/>
    <w:rsid w:val="00315D1B"/>
    <w:rsid w:val="0031602E"/>
    <w:rsid w:val="0031733F"/>
    <w:rsid w:val="00317E54"/>
    <w:rsid w:val="003216F9"/>
    <w:rsid w:val="00323269"/>
    <w:rsid w:val="00324BDC"/>
    <w:rsid w:val="003251C5"/>
    <w:rsid w:val="00326325"/>
    <w:rsid w:val="00326C4A"/>
    <w:rsid w:val="0032795B"/>
    <w:rsid w:val="003304C4"/>
    <w:rsid w:val="00330EB1"/>
    <w:rsid w:val="003320AE"/>
    <w:rsid w:val="00333018"/>
    <w:rsid w:val="00333C77"/>
    <w:rsid w:val="003340F3"/>
    <w:rsid w:val="003373D7"/>
    <w:rsid w:val="0033794F"/>
    <w:rsid w:val="00337EE6"/>
    <w:rsid w:val="00341C43"/>
    <w:rsid w:val="00344D5D"/>
    <w:rsid w:val="00345C83"/>
    <w:rsid w:val="00345F72"/>
    <w:rsid w:val="0034740D"/>
    <w:rsid w:val="00350A4C"/>
    <w:rsid w:val="00350AE8"/>
    <w:rsid w:val="00355D90"/>
    <w:rsid w:val="003617ED"/>
    <w:rsid w:val="00361DBA"/>
    <w:rsid w:val="00361FAB"/>
    <w:rsid w:val="00362E4D"/>
    <w:rsid w:val="00364021"/>
    <w:rsid w:val="0036407A"/>
    <w:rsid w:val="003662B6"/>
    <w:rsid w:val="00367359"/>
    <w:rsid w:val="003675AC"/>
    <w:rsid w:val="00367A56"/>
    <w:rsid w:val="00370C97"/>
    <w:rsid w:val="00370E69"/>
    <w:rsid w:val="00371430"/>
    <w:rsid w:val="0037295A"/>
    <w:rsid w:val="00372D5C"/>
    <w:rsid w:val="00373CEA"/>
    <w:rsid w:val="003740ED"/>
    <w:rsid w:val="00374973"/>
    <w:rsid w:val="00374D23"/>
    <w:rsid w:val="00375A09"/>
    <w:rsid w:val="00380C6A"/>
    <w:rsid w:val="00381DA3"/>
    <w:rsid w:val="003832BC"/>
    <w:rsid w:val="00385232"/>
    <w:rsid w:val="00387288"/>
    <w:rsid w:val="00391A0F"/>
    <w:rsid w:val="003932D0"/>
    <w:rsid w:val="00394662"/>
    <w:rsid w:val="00395ADB"/>
    <w:rsid w:val="0039695B"/>
    <w:rsid w:val="00396980"/>
    <w:rsid w:val="00397A7D"/>
    <w:rsid w:val="003A0E92"/>
    <w:rsid w:val="003A1892"/>
    <w:rsid w:val="003A1FA9"/>
    <w:rsid w:val="003A21F3"/>
    <w:rsid w:val="003A269B"/>
    <w:rsid w:val="003A2FC4"/>
    <w:rsid w:val="003A5460"/>
    <w:rsid w:val="003A6F07"/>
    <w:rsid w:val="003A787B"/>
    <w:rsid w:val="003A7BE1"/>
    <w:rsid w:val="003B0028"/>
    <w:rsid w:val="003B08FA"/>
    <w:rsid w:val="003B24CB"/>
    <w:rsid w:val="003B3803"/>
    <w:rsid w:val="003B45C6"/>
    <w:rsid w:val="003B5C6E"/>
    <w:rsid w:val="003B5CEE"/>
    <w:rsid w:val="003B69EE"/>
    <w:rsid w:val="003B6EB7"/>
    <w:rsid w:val="003C3063"/>
    <w:rsid w:val="003C3F67"/>
    <w:rsid w:val="003C5120"/>
    <w:rsid w:val="003C54D5"/>
    <w:rsid w:val="003D2111"/>
    <w:rsid w:val="003D474E"/>
    <w:rsid w:val="003D4766"/>
    <w:rsid w:val="003E0CEB"/>
    <w:rsid w:val="003E1F0A"/>
    <w:rsid w:val="003E284E"/>
    <w:rsid w:val="003E306D"/>
    <w:rsid w:val="003E376F"/>
    <w:rsid w:val="003E6949"/>
    <w:rsid w:val="003E6C07"/>
    <w:rsid w:val="003F0560"/>
    <w:rsid w:val="003F139B"/>
    <w:rsid w:val="003F2621"/>
    <w:rsid w:val="0040068B"/>
    <w:rsid w:val="004006D0"/>
    <w:rsid w:val="00402D03"/>
    <w:rsid w:val="004040D0"/>
    <w:rsid w:val="0040538A"/>
    <w:rsid w:val="00406D1B"/>
    <w:rsid w:val="004071A7"/>
    <w:rsid w:val="00407597"/>
    <w:rsid w:val="0041132F"/>
    <w:rsid w:val="0041376E"/>
    <w:rsid w:val="00415B16"/>
    <w:rsid w:val="00415CE8"/>
    <w:rsid w:val="00415DAE"/>
    <w:rsid w:val="004160C3"/>
    <w:rsid w:val="0041782B"/>
    <w:rsid w:val="004204AE"/>
    <w:rsid w:val="00427E35"/>
    <w:rsid w:val="004310BA"/>
    <w:rsid w:val="00431EDB"/>
    <w:rsid w:val="00432324"/>
    <w:rsid w:val="004331D4"/>
    <w:rsid w:val="00436A61"/>
    <w:rsid w:val="00437666"/>
    <w:rsid w:val="00437DF4"/>
    <w:rsid w:val="00437EBE"/>
    <w:rsid w:val="0044408C"/>
    <w:rsid w:val="004536EF"/>
    <w:rsid w:val="004557B9"/>
    <w:rsid w:val="00455F6F"/>
    <w:rsid w:val="00457ED8"/>
    <w:rsid w:val="004608EA"/>
    <w:rsid w:val="00460A62"/>
    <w:rsid w:val="00463AEC"/>
    <w:rsid w:val="00465659"/>
    <w:rsid w:val="00466D72"/>
    <w:rsid w:val="00472781"/>
    <w:rsid w:val="00474D75"/>
    <w:rsid w:val="00475087"/>
    <w:rsid w:val="00475887"/>
    <w:rsid w:val="00477423"/>
    <w:rsid w:val="004778BE"/>
    <w:rsid w:val="004779FB"/>
    <w:rsid w:val="0048030A"/>
    <w:rsid w:val="0048072C"/>
    <w:rsid w:val="00482E87"/>
    <w:rsid w:val="004844D8"/>
    <w:rsid w:val="00486C26"/>
    <w:rsid w:val="00487FA9"/>
    <w:rsid w:val="00490579"/>
    <w:rsid w:val="00490E18"/>
    <w:rsid w:val="00493AC2"/>
    <w:rsid w:val="0049486E"/>
    <w:rsid w:val="00495FF5"/>
    <w:rsid w:val="004A13C2"/>
    <w:rsid w:val="004A3956"/>
    <w:rsid w:val="004A3C90"/>
    <w:rsid w:val="004A49A4"/>
    <w:rsid w:val="004A533D"/>
    <w:rsid w:val="004A5A9D"/>
    <w:rsid w:val="004A68E6"/>
    <w:rsid w:val="004B2280"/>
    <w:rsid w:val="004B2427"/>
    <w:rsid w:val="004B57D9"/>
    <w:rsid w:val="004B6FC7"/>
    <w:rsid w:val="004B7A3D"/>
    <w:rsid w:val="004C169B"/>
    <w:rsid w:val="004C1C57"/>
    <w:rsid w:val="004C1E3A"/>
    <w:rsid w:val="004C2240"/>
    <w:rsid w:val="004C2900"/>
    <w:rsid w:val="004C5310"/>
    <w:rsid w:val="004C5C90"/>
    <w:rsid w:val="004D06BE"/>
    <w:rsid w:val="004D19BF"/>
    <w:rsid w:val="004D1E50"/>
    <w:rsid w:val="004D2F61"/>
    <w:rsid w:val="004D3D33"/>
    <w:rsid w:val="004D73CF"/>
    <w:rsid w:val="004D757D"/>
    <w:rsid w:val="004D78CC"/>
    <w:rsid w:val="004E041C"/>
    <w:rsid w:val="004E3381"/>
    <w:rsid w:val="004E34A2"/>
    <w:rsid w:val="004E36B7"/>
    <w:rsid w:val="004E3C2F"/>
    <w:rsid w:val="004E4F8F"/>
    <w:rsid w:val="004E5643"/>
    <w:rsid w:val="004E5696"/>
    <w:rsid w:val="004E5B29"/>
    <w:rsid w:val="004E708E"/>
    <w:rsid w:val="004F05AA"/>
    <w:rsid w:val="004F170A"/>
    <w:rsid w:val="004F3E2E"/>
    <w:rsid w:val="004F4539"/>
    <w:rsid w:val="004F45D4"/>
    <w:rsid w:val="00500216"/>
    <w:rsid w:val="00500737"/>
    <w:rsid w:val="005008B5"/>
    <w:rsid w:val="00500CFF"/>
    <w:rsid w:val="005017E8"/>
    <w:rsid w:val="00501C40"/>
    <w:rsid w:val="00502D82"/>
    <w:rsid w:val="005033D3"/>
    <w:rsid w:val="005040F9"/>
    <w:rsid w:val="005048A2"/>
    <w:rsid w:val="00505347"/>
    <w:rsid w:val="00512789"/>
    <w:rsid w:val="005131E5"/>
    <w:rsid w:val="005145B2"/>
    <w:rsid w:val="00517071"/>
    <w:rsid w:val="005215EE"/>
    <w:rsid w:val="00522D85"/>
    <w:rsid w:val="00524765"/>
    <w:rsid w:val="00524A22"/>
    <w:rsid w:val="00524CB3"/>
    <w:rsid w:val="0053129B"/>
    <w:rsid w:val="005321E4"/>
    <w:rsid w:val="00536AD5"/>
    <w:rsid w:val="00537114"/>
    <w:rsid w:val="00540C4B"/>
    <w:rsid w:val="00540FB2"/>
    <w:rsid w:val="0054213A"/>
    <w:rsid w:val="0054334D"/>
    <w:rsid w:val="0054376C"/>
    <w:rsid w:val="00546FDD"/>
    <w:rsid w:val="005516C6"/>
    <w:rsid w:val="00552C49"/>
    <w:rsid w:val="00553D96"/>
    <w:rsid w:val="00553FA4"/>
    <w:rsid w:val="00555A0F"/>
    <w:rsid w:val="00556485"/>
    <w:rsid w:val="00557E8F"/>
    <w:rsid w:val="00563974"/>
    <w:rsid w:val="00564774"/>
    <w:rsid w:val="00570F78"/>
    <w:rsid w:val="005721F5"/>
    <w:rsid w:val="00572D84"/>
    <w:rsid w:val="005731A8"/>
    <w:rsid w:val="005750F5"/>
    <w:rsid w:val="0057562B"/>
    <w:rsid w:val="00583B63"/>
    <w:rsid w:val="00584435"/>
    <w:rsid w:val="00585379"/>
    <w:rsid w:val="00586A9A"/>
    <w:rsid w:val="00591DB1"/>
    <w:rsid w:val="00592C5F"/>
    <w:rsid w:val="005945A8"/>
    <w:rsid w:val="00594C02"/>
    <w:rsid w:val="00595064"/>
    <w:rsid w:val="005972AE"/>
    <w:rsid w:val="005A0A0C"/>
    <w:rsid w:val="005A0AE5"/>
    <w:rsid w:val="005A1865"/>
    <w:rsid w:val="005A4269"/>
    <w:rsid w:val="005A6B85"/>
    <w:rsid w:val="005A7C39"/>
    <w:rsid w:val="005B2C8F"/>
    <w:rsid w:val="005B5C44"/>
    <w:rsid w:val="005C06D1"/>
    <w:rsid w:val="005C0812"/>
    <w:rsid w:val="005C0C07"/>
    <w:rsid w:val="005C31CE"/>
    <w:rsid w:val="005C3C93"/>
    <w:rsid w:val="005C3F5D"/>
    <w:rsid w:val="005C445B"/>
    <w:rsid w:val="005C56F2"/>
    <w:rsid w:val="005C5DC2"/>
    <w:rsid w:val="005C5ED5"/>
    <w:rsid w:val="005C620D"/>
    <w:rsid w:val="005C66F3"/>
    <w:rsid w:val="005D0542"/>
    <w:rsid w:val="005D441F"/>
    <w:rsid w:val="005D4CFD"/>
    <w:rsid w:val="005E044C"/>
    <w:rsid w:val="005E0BEB"/>
    <w:rsid w:val="005E1182"/>
    <w:rsid w:val="005E1915"/>
    <w:rsid w:val="005E2EE8"/>
    <w:rsid w:val="005E38EF"/>
    <w:rsid w:val="005E4055"/>
    <w:rsid w:val="005E41DC"/>
    <w:rsid w:val="005E6672"/>
    <w:rsid w:val="005E66F0"/>
    <w:rsid w:val="005F0655"/>
    <w:rsid w:val="005F2102"/>
    <w:rsid w:val="005F2A5C"/>
    <w:rsid w:val="005F2EC0"/>
    <w:rsid w:val="005F47FB"/>
    <w:rsid w:val="005F58B6"/>
    <w:rsid w:val="005F6334"/>
    <w:rsid w:val="005F79D0"/>
    <w:rsid w:val="005F79DF"/>
    <w:rsid w:val="005F7FC8"/>
    <w:rsid w:val="00600A5B"/>
    <w:rsid w:val="00601FEF"/>
    <w:rsid w:val="0060241C"/>
    <w:rsid w:val="006030E0"/>
    <w:rsid w:val="006032FB"/>
    <w:rsid w:val="00603DDB"/>
    <w:rsid w:val="0060443A"/>
    <w:rsid w:val="00605ABE"/>
    <w:rsid w:val="00605DAA"/>
    <w:rsid w:val="006069B1"/>
    <w:rsid w:val="00606FEB"/>
    <w:rsid w:val="00607149"/>
    <w:rsid w:val="00607D88"/>
    <w:rsid w:val="00614B26"/>
    <w:rsid w:val="0061637A"/>
    <w:rsid w:val="006166C1"/>
    <w:rsid w:val="006216C3"/>
    <w:rsid w:val="00621A1C"/>
    <w:rsid w:val="00621BCB"/>
    <w:rsid w:val="006249CD"/>
    <w:rsid w:val="006254A9"/>
    <w:rsid w:val="0062637B"/>
    <w:rsid w:val="00626C76"/>
    <w:rsid w:val="00626EB2"/>
    <w:rsid w:val="00627A90"/>
    <w:rsid w:val="00630E29"/>
    <w:rsid w:val="00634DFA"/>
    <w:rsid w:val="0063636A"/>
    <w:rsid w:val="00636714"/>
    <w:rsid w:val="00636757"/>
    <w:rsid w:val="006371A9"/>
    <w:rsid w:val="006372C6"/>
    <w:rsid w:val="006402B8"/>
    <w:rsid w:val="00640B5B"/>
    <w:rsid w:val="006411F2"/>
    <w:rsid w:val="006423BC"/>
    <w:rsid w:val="00643C45"/>
    <w:rsid w:val="00644542"/>
    <w:rsid w:val="006449ED"/>
    <w:rsid w:val="00646FE1"/>
    <w:rsid w:val="00651170"/>
    <w:rsid w:val="006529EE"/>
    <w:rsid w:val="00652F68"/>
    <w:rsid w:val="006542D6"/>
    <w:rsid w:val="00654543"/>
    <w:rsid w:val="006547E2"/>
    <w:rsid w:val="00654BEC"/>
    <w:rsid w:val="0065537F"/>
    <w:rsid w:val="006553F1"/>
    <w:rsid w:val="006569A2"/>
    <w:rsid w:val="00661BEE"/>
    <w:rsid w:val="00661EC0"/>
    <w:rsid w:val="00665C50"/>
    <w:rsid w:val="00665EEA"/>
    <w:rsid w:val="00666002"/>
    <w:rsid w:val="00671272"/>
    <w:rsid w:val="006723F7"/>
    <w:rsid w:val="0067309E"/>
    <w:rsid w:val="006748A3"/>
    <w:rsid w:val="00675540"/>
    <w:rsid w:val="00677975"/>
    <w:rsid w:val="00677BDB"/>
    <w:rsid w:val="00677F1B"/>
    <w:rsid w:val="006821D5"/>
    <w:rsid w:val="006842AF"/>
    <w:rsid w:val="00684CFA"/>
    <w:rsid w:val="00686DDF"/>
    <w:rsid w:val="006916BD"/>
    <w:rsid w:val="00694A33"/>
    <w:rsid w:val="00694D47"/>
    <w:rsid w:val="00696B6D"/>
    <w:rsid w:val="006A0226"/>
    <w:rsid w:val="006A29D8"/>
    <w:rsid w:val="006A4663"/>
    <w:rsid w:val="006A5540"/>
    <w:rsid w:val="006A6484"/>
    <w:rsid w:val="006B072A"/>
    <w:rsid w:val="006B0838"/>
    <w:rsid w:val="006B1CE2"/>
    <w:rsid w:val="006B27E2"/>
    <w:rsid w:val="006B5770"/>
    <w:rsid w:val="006B6201"/>
    <w:rsid w:val="006B62CB"/>
    <w:rsid w:val="006C1E7C"/>
    <w:rsid w:val="006C1E99"/>
    <w:rsid w:val="006C3615"/>
    <w:rsid w:val="006C40F1"/>
    <w:rsid w:val="006C6290"/>
    <w:rsid w:val="006C79B3"/>
    <w:rsid w:val="006D076D"/>
    <w:rsid w:val="006D1D96"/>
    <w:rsid w:val="006D1FCB"/>
    <w:rsid w:val="006D20F7"/>
    <w:rsid w:val="006D5D2A"/>
    <w:rsid w:val="006D6258"/>
    <w:rsid w:val="006E276E"/>
    <w:rsid w:val="006E412E"/>
    <w:rsid w:val="006E5402"/>
    <w:rsid w:val="006F09C0"/>
    <w:rsid w:val="006F0C31"/>
    <w:rsid w:val="006F129D"/>
    <w:rsid w:val="006F55A6"/>
    <w:rsid w:val="006F5FE5"/>
    <w:rsid w:val="006F692B"/>
    <w:rsid w:val="00700013"/>
    <w:rsid w:val="0070496A"/>
    <w:rsid w:val="00707937"/>
    <w:rsid w:val="007102F2"/>
    <w:rsid w:val="0071267F"/>
    <w:rsid w:val="0071359F"/>
    <w:rsid w:val="00716672"/>
    <w:rsid w:val="00717E85"/>
    <w:rsid w:val="00717F99"/>
    <w:rsid w:val="007202C6"/>
    <w:rsid w:val="00722170"/>
    <w:rsid w:val="00722212"/>
    <w:rsid w:val="00723D1D"/>
    <w:rsid w:val="00725D99"/>
    <w:rsid w:val="007306E9"/>
    <w:rsid w:val="007324BB"/>
    <w:rsid w:val="00732586"/>
    <w:rsid w:val="00734008"/>
    <w:rsid w:val="007347AB"/>
    <w:rsid w:val="00735760"/>
    <w:rsid w:val="007361A0"/>
    <w:rsid w:val="00737960"/>
    <w:rsid w:val="00737B6D"/>
    <w:rsid w:val="00740A75"/>
    <w:rsid w:val="00741A3C"/>
    <w:rsid w:val="007443DC"/>
    <w:rsid w:val="00744A8A"/>
    <w:rsid w:val="00744F74"/>
    <w:rsid w:val="007455C7"/>
    <w:rsid w:val="007467F2"/>
    <w:rsid w:val="00751528"/>
    <w:rsid w:val="00752A9F"/>
    <w:rsid w:val="00753472"/>
    <w:rsid w:val="00754ECC"/>
    <w:rsid w:val="007552A5"/>
    <w:rsid w:val="007562B4"/>
    <w:rsid w:val="00756C70"/>
    <w:rsid w:val="00757C3F"/>
    <w:rsid w:val="00757FB6"/>
    <w:rsid w:val="00760347"/>
    <w:rsid w:val="007609DF"/>
    <w:rsid w:val="00760CFC"/>
    <w:rsid w:val="00761177"/>
    <w:rsid w:val="00761305"/>
    <w:rsid w:val="00762922"/>
    <w:rsid w:val="0076376D"/>
    <w:rsid w:val="00764830"/>
    <w:rsid w:val="007649D5"/>
    <w:rsid w:val="00765A3F"/>
    <w:rsid w:val="00767A17"/>
    <w:rsid w:val="00771054"/>
    <w:rsid w:val="00772AC4"/>
    <w:rsid w:val="00773197"/>
    <w:rsid w:val="00773842"/>
    <w:rsid w:val="00775756"/>
    <w:rsid w:val="00775A63"/>
    <w:rsid w:val="00780147"/>
    <w:rsid w:val="00780C56"/>
    <w:rsid w:val="00780FA4"/>
    <w:rsid w:val="00782067"/>
    <w:rsid w:val="00783AB2"/>
    <w:rsid w:val="00785220"/>
    <w:rsid w:val="00785894"/>
    <w:rsid w:val="00791647"/>
    <w:rsid w:val="00796B17"/>
    <w:rsid w:val="007977FD"/>
    <w:rsid w:val="007A0309"/>
    <w:rsid w:val="007A0459"/>
    <w:rsid w:val="007A5496"/>
    <w:rsid w:val="007A704F"/>
    <w:rsid w:val="007B23B8"/>
    <w:rsid w:val="007B3C73"/>
    <w:rsid w:val="007B4082"/>
    <w:rsid w:val="007B44EC"/>
    <w:rsid w:val="007C0EBB"/>
    <w:rsid w:val="007C291A"/>
    <w:rsid w:val="007C4468"/>
    <w:rsid w:val="007C4E98"/>
    <w:rsid w:val="007C5A5A"/>
    <w:rsid w:val="007C5B09"/>
    <w:rsid w:val="007D28E0"/>
    <w:rsid w:val="007D308C"/>
    <w:rsid w:val="007D4529"/>
    <w:rsid w:val="007D5E46"/>
    <w:rsid w:val="007D731C"/>
    <w:rsid w:val="007D7936"/>
    <w:rsid w:val="007E1049"/>
    <w:rsid w:val="007E3A1C"/>
    <w:rsid w:val="007E65F9"/>
    <w:rsid w:val="007F20BD"/>
    <w:rsid w:val="007F23CB"/>
    <w:rsid w:val="007F4440"/>
    <w:rsid w:val="007F5EBA"/>
    <w:rsid w:val="007F5F5E"/>
    <w:rsid w:val="007F692A"/>
    <w:rsid w:val="007F7BCE"/>
    <w:rsid w:val="00802B2F"/>
    <w:rsid w:val="00804AFD"/>
    <w:rsid w:val="00806A60"/>
    <w:rsid w:val="00810B4E"/>
    <w:rsid w:val="00811E09"/>
    <w:rsid w:val="00813311"/>
    <w:rsid w:val="008154DE"/>
    <w:rsid w:val="008227A6"/>
    <w:rsid w:val="0082311A"/>
    <w:rsid w:val="008234F1"/>
    <w:rsid w:val="00823B7A"/>
    <w:rsid w:val="0082629E"/>
    <w:rsid w:val="008277DF"/>
    <w:rsid w:val="00830DEA"/>
    <w:rsid w:val="00831C92"/>
    <w:rsid w:val="00833824"/>
    <w:rsid w:val="0083425C"/>
    <w:rsid w:val="00834A97"/>
    <w:rsid w:val="00836A30"/>
    <w:rsid w:val="008400FD"/>
    <w:rsid w:val="00840947"/>
    <w:rsid w:val="00841AA4"/>
    <w:rsid w:val="0084455A"/>
    <w:rsid w:val="0084459E"/>
    <w:rsid w:val="00844998"/>
    <w:rsid w:val="00850374"/>
    <w:rsid w:val="0085406E"/>
    <w:rsid w:val="00854DD4"/>
    <w:rsid w:val="00856D11"/>
    <w:rsid w:val="0086042B"/>
    <w:rsid w:val="00860B92"/>
    <w:rsid w:val="008614F8"/>
    <w:rsid w:val="00861FFD"/>
    <w:rsid w:val="008622D1"/>
    <w:rsid w:val="00862785"/>
    <w:rsid w:val="00862B74"/>
    <w:rsid w:val="00862CAE"/>
    <w:rsid w:val="0086391C"/>
    <w:rsid w:val="00863DDD"/>
    <w:rsid w:val="00867365"/>
    <w:rsid w:val="0087036B"/>
    <w:rsid w:val="00870C04"/>
    <w:rsid w:val="00872048"/>
    <w:rsid w:val="00872FC0"/>
    <w:rsid w:val="00873FFF"/>
    <w:rsid w:val="008757AA"/>
    <w:rsid w:val="00877761"/>
    <w:rsid w:val="0088027B"/>
    <w:rsid w:val="0088033B"/>
    <w:rsid w:val="0088058E"/>
    <w:rsid w:val="008829D2"/>
    <w:rsid w:val="00883061"/>
    <w:rsid w:val="0088324A"/>
    <w:rsid w:val="00883F6B"/>
    <w:rsid w:val="0088598D"/>
    <w:rsid w:val="008864DA"/>
    <w:rsid w:val="00886E5C"/>
    <w:rsid w:val="00887FF4"/>
    <w:rsid w:val="00890EF3"/>
    <w:rsid w:val="00890F8D"/>
    <w:rsid w:val="00891485"/>
    <w:rsid w:val="008924D5"/>
    <w:rsid w:val="00892B08"/>
    <w:rsid w:val="00892B9E"/>
    <w:rsid w:val="00893016"/>
    <w:rsid w:val="00893076"/>
    <w:rsid w:val="00896ED3"/>
    <w:rsid w:val="008A0B49"/>
    <w:rsid w:val="008A1F7F"/>
    <w:rsid w:val="008B1B9C"/>
    <w:rsid w:val="008B48EB"/>
    <w:rsid w:val="008B4C53"/>
    <w:rsid w:val="008B53C9"/>
    <w:rsid w:val="008B6E27"/>
    <w:rsid w:val="008C1803"/>
    <w:rsid w:val="008C215C"/>
    <w:rsid w:val="008C2543"/>
    <w:rsid w:val="008C3E8C"/>
    <w:rsid w:val="008C55BD"/>
    <w:rsid w:val="008C5BF7"/>
    <w:rsid w:val="008D068C"/>
    <w:rsid w:val="008D0891"/>
    <w:rsid w:val="008D16AE"/>
    <w:rsid w:val="008D2CAE"/>
    <w:rsid w:val="008D47C8"/>
    <w:rsid w:val="008D7CDC"/>
    <w:rsid w:val="008D7F04"/>
    <w:rsid w:val="008E15E1"/>
    <w:rsid w:val="008E31F9"/>
    <w:rsid w:val="008E331E"/>
    <w:rsid w:val="008E3583"/>
    <w:rsid w:val="008E765B"/>
    <w:rsid w:val="008E77D7"/>
    <w:rsid w:val="008F4374"/>
    <w:rsid w:val="008F61A3"/>
    <w:rsid w:val="00900183"/>
    <w:rsid w:val="0090094D"/>
    <w:rsid w:val="009016DD"/>
    <w:rsid w:val="00901AA6"/>
    <w:rsid w:val="00903B72"/>
    <w:rsid w:val="00903FE2"/>
    <w:rsid w:val="00904544"/>
    <w:rsid w:val="009048BB"/>
    <w:rsid w:val="0090532D"/>
    <w:rsid w:val="009068AC"/>
    <w:rsid w:val="009069A1"/>
    <w:rsid w:val="00906AF8"/>
    <w:rsid w:val="00910C46"/>
    <w:rsid w:val="00913781"/>
    <w:rsid w:val="00915679"/>
    <w:rsid w:val="00921841"/>
    <w:rsid w:val="00921C20"/>
    <w:rsid w:val="009222FF"/>
    <w:rsid w:val="00923AB0"/>
    <w:rsid w:val="009249BC"/>
    <w:rsid w:val="00926F5C"/>
    <w:rsid w:val="00926FE5"/>
    <w:rsid w:val="00932219"/>
    <w:rsid w:val="009364F2"/>
    <w:rsid w:val="009368F9"/>
    <w:rsid w:val="009379A5"/>
    <w:rsid w:val="00940D24"/>
    <w:rsid w:val="00943832"/>
    <w:rsid w:val="00943947"/>
    <w:rsid w:val="00944610"/>
    <w:rsid w:val="009447D2"/>
    <w:rsid w:val="00944C02"/>
    <w:rsid w:val="009450B6"/>
    <w:rsid w:val="00950459"/>
    <w:rsid w:val="00950781"/>
    <w:rsid w:val="00953B27"/>
    <w:rsid w:val="00955A4A"/>
    <w:rsid w:val="0095669A"/>
    <w:rsid w:val="00956E94"/>
    <w:rsid w:val="00966090"/>
    <w:rsid w:val="00966E6D"/>
    <w:rsid w:val="00971315"/>
    <w:rsid w:val="00971DE0"/>
    <w:rsid w:val="00972159"/>
    <w:rsid w:val="00972869"/>
    <w:rsid w:val="00972C0B"/>
    <w:rsid w:val="00974F36"/>
    <w:rsid w:val="00981659"/>
    <w:rsid w:val="00981A34"/>
    <w:rsid w:val="009844A5"/>
    <w:rsid w:val="009877E7"/>
    <w:rsid w:val="00990180"/>
    <w:rsid w:val="0099044C"/>
    <w:rsid w:val="00990496"/>
    <w:rsid w:val="00990903"/>
    <w:rsid w:val="00990DE1"/>
    <w:rsid w:val="0099115F"/>
    <w:rsid w:val="009936A5"/>
    <w:rsid w:val="009946E3"/>
    <w:rsid w:val="009A0FFF"/>
    <w:rsid w:val="009A4A46"/>
    <w:rsid w:val="009A4BBA"/>
    <w:rsid w:val="009A59B4"/>
    <w:rsid w:val="009A7D06"/>
    <w:rsid w:val="009B01EA"/>
    <w:rsid w:val="009B1BA8"/>
    <w:rsid w:val="009B4066"/>
    <w:rsid w:val="009B42E5"/>
    <w:rsid w:val="009B456B"/>
    <w:rsid w:val="009B4842"/>
    <w:rsid w:val="009B6FD8"/>
    <w:rsid w:val="009B7441"/>
    <w:rsid w:val="009B7D01"/>
    <w:rsid w:val="009C1E61"/>
    <w:rsid w:val="009C59B4"/>
    <w:rsid w:val="009C68C6"/>
    <w:rsid w:val="009C7490"/>
    <w:rsid w:val="009D43EE"/>
    <w:rsid w:val="009D5239"/>
    <w:rsid w:val="009D614C"/>
    <w:rsid w:val="009D6EAB"/>
    <w:rsid w:val="009D6F59"/>
    <w:rsid w:val="009E3A41"/>
    <w:rsid w:val="009E441A"/>
    <w:rsid w:val="009E4789"/>
    <w:rsid w:val="009E4E05"/>
    <w:rsid w:val="009E5F16"/>
    <w:rsid w:val="009E60A9"/>
    <w:rsid w:val="009E78E2"/>
    <w:rsid w:val="009F0105"/>
    <w:rsid w:val="009F0712"/>
    <w:rsid w:val="009F132B"/>
    <w:rsid w:val="009F2A6B"/>
    <w:rsid w:val="009F4603"/>
    <w:rsid w:val="009F4803"/>
    <w:rsid w:val="009F64B2"/>
    <w:rsid w:val="00A02A8B"/>
    <w:rsid w:val="00A03EBA"/>
    <w:rsid w:val="00A06317"/>
    <w:rsid w:val="00A11992"/>
    <w:rsid w:val="00A14E79"/>
    <w:rsid w:val="00A1504D"/>
    <w:rsid w:val="00A16956"/>
    <w:rsid w:val="00A207AF"/>
    <w:rsid w:val="00A20C2F"/>
    <w:rsid w:val="00A20EA5"/>
    <w:rsid w:val="00A2168B"/>
    <w:rsid w:val="00A22B90"/>
    <w:rsid w:val="00A22DA8"/>
    <w:rsid w:val="00A2385C"/>
    <w:rsid w:val="00A2502C"/>
    <w:rsid w:val="00A26B62"/>
    <w:rsid w:val="00A3067F"/>
    <w:rsid w:val="00A30AF7"/>
    <w:rsid w:val="00A30D03"/>
    <w:rsid w:val="00A405A3"/>
    <w:rsid w:val="00A44DCB"/>
    <w:rsid w:val="00A456F3"/>
    <w:rsid w:val="00A46DAC"/>
    <w:rsid w:val="00A46F53"/>
    <w:rsid w:val="00A471D0"/>
    <w:rsid w:val="00A5191E"/>
    <w:rsid w:val="00A5196E"/>
    <w:rsid w:val="00A5360D"/>
    <w:rsid w:val="00A53794"/>
    <w:rsid w:val="00A5419C"/>
    <w:rsid w:val="00A5453D"/>
    <w:rsid w:val="00A55101"/>
    <w:rsid w:val="00A57DDB"/>
    <w:rsid w:val="00A604D1"/>
    <w:rsid w:val="00A60C90"/>
    <w:rsid w:val="00A615D8"/>
    <w:rsid w:val="00A63740"/>
    <w:rsid w:val="00A64CC1"/>
    <w:rsid w:val="00A64CD7"/>
    <w:rsid w:val="00A66146"/>
    <w:rsid w:val="00A66201"/>
    <w:rsid w:val="00A71075"/>
    <w:rsid w:val="00A7143C"/>
    <w:rsid w:val="00A714DE"/>
    <w:rsid w:val="00A71E57"/>
    <w:rsid w:val="00A72347"/>
    <w:rsid w:val="00A72E03"/>
    <w:rsid w:val="00A748B9"/>
    <w:rsid w:val="00A7620D"/>
    <w:rsid w:val="00A76773"/>
    <w:rsid w:val="00A76F11"/>
    <w:rsid w:val="00A77EA0"/>
    <w:rsid w:val="00A82B68"/>
    <w:rsid w:val="00A83363"/>
    <w:rsid w:val="00A83989"/>
    <w:rsid w:val="00A87390"/>
    <w:rsid w:val="00A8778C"/>
    <w:rsid w:val="00A90A77"/>
    <w:rsid w:val="00A92049"/>
    <w:rsid w:val="00A93A18"/>
    <w:rsid w:val="00A959CB"/>
    <w:rsid w:val="00A964F3"/>
    <w:rsid w:val="00A96974"/>
    <w:rsid w:val="00AA0719"/>
    <w:rsid w:val="00AA0C40"/>
    <w:rsid w:val="00AA0EAE"/>
    <w:rsid w:val="00AA379C"/>
    <w:rsid w:val="00AA3AB9"/>
    <w:rsid w:val="00AA3E13"/>
    <w:rsid w:val="00AA4EBD"/>
    <w:rsid w:val="00AA7C62"/>
    <w:rsid w:val="00AB0910"/>
    <w:rsid w:val="00AB198F"/>
    <w:rsid w:val="00AB239E"/>
    <w:rsid w:val="00AB2C3F"/>
    <w:rsid w:val="00AB513C"/>
    <w:rsid w:val="00AB7231"/>
    <w:rsid w:val="00AC192C"/>
    <w:rsid w:val="00AC2C35"/>
    <w:rsid w:val="00AC37CB"/>
    <w:rsid w:val="00AC48B8"/>
    <w:rsid w:val="00AC746A"/>
    <w:rsid w:val="00AD0116"/>
    <w:rsid w:val="00AD02A6"/>
    <w:rsid w:val="00AD1FF8"/>
    <w:rsid w:val="00AD39FC"/>
    <w:rsid w:val="00AD3A4B"/>
    <w:rsid w:val="00AD6234"/>
    <w:rsid w:val="00AE606F"/>
    <w:rsid w:val="00AE69D8"/>
    <w:rsid w:val="00AE7B6D"/>
    <w:rsid w:val="00AF2760"/>
    <w:rsid w:val="00AF3221"/>
    <w:rsid w:val="00AF3B07"/>
    <w:rsid w:val="00AF3CA0"/>
    <w:rsid w:val="00AF5311"/>
    <w:rsid w:val="00AF68F4"/>
    <w:rsid w:val="00B037E2"/>
    <w:rsid w:val="00B0438A"/>
    <w:rsid w:val="00B0481F"/>
    <w:rsid w:val="00B0574C"/>
    <w:rsid w:val="00B0644C"/>
    <w:rsid w:val="00B0710F"/>
    <w:rsid w:val="00B10D2D"/>
    <w:rsid w:val="00B11E78"/>
    <w:rsid w:val="00B12335"/>
    <w:rsid w:val="00B1302B"/>
    <w:rsid w:val="00B145A2"/>
    <w:rsid w:val="00B155D4"/>
    <w:rsid w:val="00B16A74"/>
    <w:rsid w:val="00B213F6"/>
    <w:rsid w:val="00B215C6"/>
    <w:rsid w:val="00B22791"/>
    <w:rsid w:val="00B242D3"/>
    <w:rsid w:val="00B24A08"/>
    <w:rsid w:val="00B24DBA"/>
    <w:rsid w:val="00B2608B"/>
    <w:rsid w:val="00B27C6E"/>
    <w:rsid w:val="00B31EE3"/>
    <w:rsid w:val="00B31FAA"/>
    <w:rsid w:val="00B32AA0"/>
    <w:rsid w:val="00B333D0"/>
    <w:rsid w:val="00B3585E"/>
    <w:rsid w:val="00B36787"/>
    <w:rsid w:val="00B37013"/>
    <w:rsid w:val="00B40794"/>
    <w:rsid w:val="00B41AE2"/>
    <w:rsid w:val="00B4445C"/>
    <w:rsid w:val="00B45FC2"/>
    <w:rsid w:val="00B463E4"/>
    <w:rsid w:val="00B46593"/>
    <w:rsid w:val="00B47527"/>
    <w:rsid w:val="00B47DF1"/>
    <w:rsid w:val="00B53DC0"/>
    <w:rsid w:val="00B564D8"/>
    <w:rsid w:val="00B60AD2"/>
    <w:rsid w:val="00B615D6"/>
    <w:rsid w:val="00B62C08"/>
    <w:rsid w:val="00B63A52"/>
    <w:rsid w:val="00B63D62"/>
    <w:rsid w:val="00B65460"/>
    <w:rsid w:val="00B66E5E"/>
    <w:rsid w:val="00B67908"/>
    <w:rsid w:val="00B7000C"/>
    <w:rsid w:val="00B705CD"/>
    <w:rsid w:val="00B715E4"/>
    <w:rsid w:val="00B71940"/>
    <w:rsid w:val="00B72A79"/>
    <w:rsid w:val="00B75E53"/>
    <w:rsid w:val="00B76205"/>
    <w:rsid w:val="00B82460"/>
    <w:rsid w:val="00B845D8"/>
    <w:rsid w:val="00B84928"/>
    <w:rsid w:val="00B86868"/>
    <w:rsid w:val="00B86918"/>
    <w:rsid w:val="00B9199F"/>
    <w:rsid w:val="00B929EE"/>
    <w:rsid w:val="00BA0179"/>
    <w:rsid w:val="00BA1757"/>
    <w:rsid w:val="00BA17ED"/>
    <w:rsid w:val="00BA52E0"/>
    <w:rsid w:val="00BB1561"/>
    <w:rsid w:val="00BB4B61"/>
    <w:rsid w:val="00BB5705"/>
    <w:rsid w:val="00BB6069"/>
    <w:rsid w:val="00BB7C37"/>
    <w:rsid w:val="00BC0224"/>
    <w:rsid w:val="00BC289C"/>
    <w:rsid w:val="00BC5E15"/>
    <w:rsid w:val="00BC6056"/>
    <w:rsid w:val="00BC7408"/>
    <w:rsid w:val="00BC7AA8"/>
    <w:rsid w:val="00BD1260"/>
    <w:rsid w:val="00BD21CE"/>
    <w:rsid w:val="00BD5BC9"/>
    <w:rsid w:val="00BD5F34"/>
    <w:rsid w:val="00BD65E8"/>
    <w:rsid w:val="00BD6D00"/>
    <w:rsid w:val="00BD6E4B"/>
    <w:rsid w:val="00BE230A"/>
    <w:rsid w:val="00BE41FA"/>
    <w:rsid w:val="00BE4D8F"/>
    <w:rsid w:val="00BE6054"/>
    <w:rsid w:val="00BE61F0"/>
    <w:rsid w:val="00BE68DB"/>
    <w:rsid w:val="00BE7EB3"/>
    <w:rsid w:val="00BF1500"/>
    <w:rsid w:val="00BF2411"/>
    <w:rsid w:val="00BF247A"/>
    <w:rsid w:val="00BF2E4C"/>
    <w:rsid w:val="00BF3942"/>
    <w:rsid w:val="00C00E49"/>
    <w:rsid w:val="00C01840"/>
    <w:rsid w:val="00C01E23"/>
    <w:rsid w:val="00C024A3"/>
    <w:rsid w:val="00C02A53"/>
    <w:rsid w:val="00C0313B"/>
    <w:rsid w:val="00C03971"/>
    <w:rsid w:val="00C044F8"/>
    <w:rsid w:val="00C05065"/>
    <w:rsid w:val="00C06548"/>
    <w:rsid w:val="00C06F09"/>
    <w:rsid w:val="00C077A2"/>
    <w:rsid w:val="00C10EB6"/>
    <w:rsid w:val="00C11B26"/>
    <w:rsid w:val="00C11BD7"/>
    <w:rsid w:val="00C11D68"/>
    <w:rsid w:val="00C12323"/>
    <w:rsid w:val="00C123FF"/>
    <w:rsid w:val="00C12D71"/>
    <w:rsid w:val="00C1319C"/>
    <w:rsid w:val="00C13AB8"/>
    <w:rsid w:val="00C170E9"/>
    <w:rsid w:val="00C17EE2"/>
    <w:rsid w:val="00C20B6A"/>
    <w:rsid w:val="00C20DAE"/>
    <w:rsid w:val="00C215BE"/>
    <w:rsid w:val="00C21AA4"/>
    <w:rsid w:val="00C21D6E"/>
    <w:rsid w:val="00C2371C"/>
    <w:rsid w:val="00C23D10"/>
    <w:rsid w:val="00C25AAE"/>
    <w:rsid w:val="00C265B7"/>
    <w:rsid w:val="00C27056"/>
    <w:rsid w:val="00C2715D"/>
    <w:rsid w:val="00C27FBD"/>
    <w:rsid w:val="00C30C52"/>
    <w:rsid w:val="00C3477B"/>
    <w:rsid w:val="00C350D5"/>
    <w:rsid w:val="00C35D00"/>
    <w:rsid w:val="00C4039B"/>
    <w:rsid w:val="00C4142C"/>
    <w:rsid w:val="00C42A6F"/>
    <w:rsid w:val="00C433F6"/>
    <w:rsid w:val="00C44B67"/>
    <w:rsid w:val="00C45B9F"/>
    <w:rsid w:val="00C45F36"/>
    <w:rsid w:val="00C51741"/>
    <w:rsid w:val="00C5385C"/>
    <w:rsid w:val="00C541DE"/>
    <w:rsid w:val="00C55B7D"/>
    <w:rsid w:val="00C56BEC"/>
    <w:rsid w:val="00C60185"/>
    <w:rsid w:val="00C62EDC"/>
    <w:rsid w:val="00C63BD9"/>
    <w:rsid w:val="00C662BB"/>
    <w:rsid w:val="00C67326"/>
    <w:rsid w:val="00C67AE8"/>
    <w:rsid w:val="00C707F7"/>
    <w:rsid w:val="00C7374A"/>
    <w:rsid w:val="00C73A99"/>
    <w:rsid w:val="00C772AB"/>
    <w:rsid w:val="00C800FD"/>
    <w:rsid w:val="00C816DF"/>
    <w:rsid w:val="00C81F6B"/>
    <w:rsid w:val="00C84546"/>
    <w:rsid w:val="00C90D37"/>
    <w:rsid w:val="00C922F4"/>
    <w:rsid w:val="00C92ED7"/>
    <w:rsid w:val="00C94BBB"/>
    <w:rsid w:val="00C95811"/>
    <w:rsid w:val="00C96D72"/>
    <w:rsid w:val="00C974F3"/>
    <w:rsid w:val="00CA1207"/>
    <w:rsid w:val="00CA2297"/>
    <w:rsid w:val="00CA26D0"/>
    <w:rsid w:val="00CA3605"/>
    <w:rsid w:val="00CA47C4"/>
    <w:rsid w:val="00CA61B5"/>
    <w:rsid w:val="00CA6B24"/>
    <w:rsid w:val="00CA78E9"/>
    <w:rsid w:val="00CA7AEB"/>
    <w:rsid w:val="00CB022E"/>
    <w:rsid w:val="00CB0961"/>
    <w:rsid w:val="00CB0DFC"/>
    <w:rsid w:val="00CB1B33"/>
    <w:rsid w:val="00CB32F4"/>
    <w:rsid w:val="00CB49CE"/>
    <w:rsid w:val="00CB507D"/>
    <w:rsid w:val="00CB752E"/>
    <w:rsid w:val="00CC0297"/>
    <w:rsid w:val="00CC1068"/>
    <w:rsid w:val="00CC131C"/>
    <w:rsid w:val="00CC1C3A"/>
    <w:rsid w:val="00CC3BD4"/>
    <w:rsid w:val="00CC51EA"/>
    <w:rsid w:val="00CC5CB5"/>
    <w:rsid w:val="00CC7E1B"/>
    <w:rsid w:val="00CD00ED"/>
    <w:rsid w:val="00CD1277"/>
    <w:rsid w:val="00CD4276"/>
    <w:rsid w:val="00CD535D"/>
    <w:rsid w:val="00CE0322"/>
    <w:rsid w:val="00CE2EB5"/>
    <w:rsid w:val="00CE4106"/>
    <w:rsid w:val="00CE5DF1"/>
    <w:rsid w:val="00CE63FB"/>
    <w:rsid w:val="00CE6A5D"/>
    <w:rsid w:val="00CE7C8A"/>
    <w:rsid w:val="00CF0601"/>
    <w:rsid w:val="00CF0722"/>
    <w:rsid w:val="00CF40DE"/>
    <w:rsid w:val="00CF45C5"/>
    <w:rsid w:val="00CF49D2"/>
    <w:rsid w:val="00D0049F"/>
    <w:rsid w:val="00D00FBD"/>
    <w:rsid w:val="00D02007"/>
    <w:rsid w:val="00D0290A"/>
    <w:rsid w:val="00D02CCB"/>
    <w:rsid w:val="00D055C9"/>
    <w:rsid w:val="00D0724F"/>
    <w:rsid w:val="00D10487"/>
    <w:rsid w:val="00D138A0"/>
    <w:rsid w:val="00D141F2"/>
    <w:rsid w:val="00D14ECB"/>
    <w:rsid w:val="00D17CF7"/>
    <w:rsid w:val="00D238F4"/>
    <w:rsid w:val="00D25E39"/>
    <w:rsid w:val="00D26957"/>
    <w:rsid w:val="00D30452"/>
    <w:rsid w:val="00D3055B"/>
    <w:rsid w:val="00D32451"/>
    <w:rsid w:val="00D3245D"/>
    <w:rsid w:val="00D328BD"/>
    <w:rsid w:val="00D3430B"/>
    <w:rsid w:val="00D36BE0"/>
    <w:rsid w:val="00D377FC"/>
    <w:rsid w:val="00D42AEB"/>
    <w:rsid w:val="00D43F59"/>
    <w:rsid w:val="00D47C0D"/>
    <w:rsid w:val="00D5090A"/>
    <w:rsid w:val="00D51E6E"/>
    <w:rsid w:val="00D51F29"/>
    <w:rsid w:val="00D53371"/>
    <w:rsid w:val="00D53408"/>
    <w:rsid w:val="00D6331F"/>
    <w:rsid w:val="00D63999"/>
    <w:rsid w:val="00D65811"/>
    <w:rsid w:val="00D66AAE"/>
    <w:rsid w:val="00D671FC"/>
    <w:rsid w:val="00D7138D"/>
    <w:rsid w:val="00D72D0F"/>
    <w:rsid w:val="00D73358"/>
    <w:rsid w:val="00D7402C"/>
    <w:rsid w:val="00D75340"/>
    <w:rsid w:val="00D75495"/>
    <w:rsid w:val="00D75FF4"/>
    <w:rsid w:val="00D76EE6"/>
    <w:rsid w:val="00D77E2F"/>
    <w:rsid w:val="00D801A0"/>
    <w:rsid w:val="00D811E9"/>
    <w:rsid w:val="00D81D5E"/>
    <w:rsid w:val="00D82B73"/>
    <w:rsid w:val="00D82DB9"/>
    <w:rsid w:val="00D84B7D"/>
    <w:rsid w:val="00D84FF7"/>
    <w:rsid w:val="00D86A4E"/>
    <w:rsid w:val="00D86C1F"/>
    <w:rsid w:val="00D8746E"/>
    <w:rsid w:val="00D95EE9"/>
    <w:rsid w:val="00D962E8"/>
    <w:rsid w:val="00D965FD"/>
    <w:rsid w:val="00D9776B"/>
    <w:rsid w:val="00DA1563"/>
    <w:rsid w:val="00DA2141"/>
    <w:rsid w:val="00DA4660"/>
    <w:rsid w:val="00DA5A86"/>
    <w:rsid w:val="00DA6574"/>
    <w:rsid w:val="00DA6667"/>
    <w:rsid w:val="00DA6831"/>
    <w:rsid w:val="00DA6E75"/>
    <w:rsid w:val="00DB00C0"/>
    <w:rsid w:val="00DB04C7"/>
    <w:rsid w:val="00DB1A02"/>
    <w:rsid w:val="00DB2576"/>
    <w:rsid w:val="00DB2F35"/>
    <w:rsid w:val="00DB335F"/>
    <w:rsid w:val="00DB41E1"/>
    <w:rsid w:val="00DB66A5"/>
    <w:rsid w:val="00DB68A6"/>
    <w:rsid w:val="00DC3481"/>
    <w:rsid w:val="00DC3A73"/>
    <w:rsid w:val="00DC64E8"/>
    <w:rsid w:val="00DC7526"/>
    <w:rsid w:val="00DC78CF"/>
    <w:rsid w:val="00DD31B0"/>
    <w:rsid w:val="00DD3B0E"/>
    <w:rsid w:val="00DD4BFE"/>
    <w:rsid w:val="00DD7057"/>
    <w:rsid w:val="00DE0EFE"/>
    <w:rsid w:val="00DE2A1C"/>
    <w:rsid w:val="00DE4294"/>
    <w:rsid w:val="00DE45F1"/>
    <w:rsid w:val="00DE4A18"/>
    <w:rsid w:val="00DE4CFE"/>
    <w:rsid w:val="00DE52D7"/>
    <w:rsid w:val="00DE5357"/>
    <w:rsid w:val="00DE5861"/>
    <w:rsid w:val="00DE7917"/>
    <w:rsid w:val="00DF0B4A"/>
    <w:rsid w:val="00DF0E1E"/>
    <w:rsid w:val="00DF1D36"/>
    <w:rsid w:val="00DF41AE"/>
    <w:rsid w:val="00DF42CB"/>
    <w:rsid w:val="00DF5572"/>
    <w:rsid w:val="00DF5935"/>
    <w:rsid w:val="00DF5A29"/>
    <w:rsid w:val="00DF5F9A"/>
    <w:rsid w:val="00DF5FF7"/>
    <w:rsid w:val="00DF611C"/>
    <w:rsid w:val="00DF7667"/>
    <w:rsid w:val="00DF799B"/>
    <w:rsid w:val="00E0089F"/>
    <w:rsid w:val="00E01749"/>
    <w:rsid w:val="00E02158"/>
    <w:rsid w:val="00E0272B"/>
    <w:rsid w:val="00E04FA7"/>
    <w:rsid w:val="00E0582D"/>
    <w:rsid w:val="00E0604F"/>
    <w:rsid w:val="00E06E17"/>
    <w:rsid w:val="00E10091"/>
    <w:rsid w:val="00E11846"/>
    <w:rsid w:val="00E12F8B"/>
    <w:rsid w:val="00E15144"/>
    <w:rsid w:val="00E15ED9"/>
    <w:rsid w:val="00E161DF"/>
    <w:rsid w:val="00E20548"/>
    <w:rsid w:val="00E20875"/>
    <w:rsid w:val="00E23061"/>
    <w:rsid w:val="00E2332C"/>
    <w:rsid w:val="00E2364D"/>
    <w:rsid w:val="00E259DC"/>
    <w:rsid w:val="00E25BCC"/>
    <w:rsid w:val="00E272E9"/>
    <w:rsid w:val="00E30D30"/>
    <w:rsid w:val="00E312C9"/>
    <w:rsid w:val="00E3171D"/>
    <w:rsid w:val="00E31EA7"/>
    <w:rsid w:val="00E323CF"/>
    <w:rsid w:val="00E33870"/>
    <w:rsid w:val="00E36CF6"/>
    <w:rsid w:val="00E40F27"/>
    <w:rsid w:val="00E42688"/>
    <w:rsid w:val="00E429BB"/>
    <w:rsid w:val="00E47CC6"/>
    <w:rsid w:val="00E50B7C"/>
    <w:rsid w:val="00E50DCD"/>
    <w:rsid w:val="00E55200"/>
    <w:rsid w:val="00E570D5"/>
    <w:rsid w:val="00E6166C"/>
    <w:rsid w:val="00E61AFA"/>
    <w:rsid w:val="00E6348C"/>
    <w:rsid w:val="00E66252"/>
    <w:rsid w:val="00E66838"/>
    <w:rsid w:val="00E7141A"/>
    <w:rsid w:val="00E72539"/>
    <w:rsid w:val="00E73688"/>
    <w:rsid w:val="00E7376E"/>
    <w:rsid w:val="00E7390E"/>
    <w:rsid w:val="00E73C37"/>
    <w:rsid w:val="00E746FB"/>
    <w:rsid w:val="00E80653"/>
    <w:rsid w:val="00E81079"/>
    <w:rsid w:val="00E81EF9"/>
    <w:rsid w:val="00E838BA"/>
    <w:rsid w:val="00E874A1"/>
    <w:rsid w:val="00E921C7"/>
    <w:rsid w:val="00E9459E"/>
    <w:rsid w:val="00E94701"/>
    <w:rsid w:val="00E95502"/>
    <w:rsid w:val="00E9664B"/>
    <w:rsid w:val="00E96E7E"/>
    <w:rsid w:val="00EA2702"/>
    <w:rsid w:val="00EA4BD1"/>
    <w:rsid w:val="00EA764F"/>
    <w:rsid w:val="00EB0469"/>
    <w:rsid w:val="00EB2013"/>
    <w:rsid w:val="00EB5797"/>
    <w:rsid w:val="00EB61FC"/>
    <w:rsid w:val="00EB62A7"/>
    <w:rsid w:val="00EB6405"/>
    <w:rsid w:val="00EB68EE"/>
    <w:rsid w:val="00EB6BAA"/>
    <w:rsid w:val="00EB6DE1"/>
    <w:rsid w:val="00EC0515"/>
    <w:rsid w:val="00EC0F32"/>
    <w:rsid w:val="00EC2019"/>
    <w:rsid w:val="00EC34EA"/>
    <w:rsid w:val="00EC42F6"/>
    <w:rsid w:val="00EC4923"/>
    <w:rsid w:val="00EC74D7"/>
    <w:rsid w:val="00ED1803"/>
    <w:rsid w:val="00ED1BD4"/>
    <w:rsid w:val="00ED4370"/>
    <w:rsid w:val="00ED709A"/>
    <w:rsid w:val="00ED72FA"/>
    <w:rsid w:val="00ED769D"/>
    <w:rsid w:val="00EE0788"/>
    <w:rsid w:val="00EE263E"/>
    <w:rsid w:val="00EE2F6E"/>
    <w:rsid w:val="00EE3C78"/>
    <w:rsid w:val="00EE4D18"/>
    <w:rsid w:val="00EE66EC"/>
    <w:rsid w:val="00EE6AD6"/>
    <w:rsid w:val="00EE7978"/>
    <w:rsid w:val="00EF079F"/>
    <w:rsid w:val="00EF0E2B"/>
    <w:rsid w:val="00EF63C7"/>
    <w:rsid w:val="00F00536"/>
    <w:rsid w:val="00F06AF7"/>
    <w:rsid w:val="00F075C2"/>
    <w:rsid w:val="00F07B67"/>
    <w:rsid w:val="00F128BD"/>
    <w:rsid w:val="00F12C2E"/>
    <w:rsid w:val="00F14B7D"/>
    <w:rsid w:val="00F15F40"/>
    <w:rsid w:val="00F21187"/>
    <w:rsid w:val="00F211A1"/>
    <w:rsid w:val="00F229FE"/>
    <w:rsid w:val="00F230D2"/>
    <w:rsid w:val="00F2433D"/>
    <w:rsid w:val="00F24D55"/>
    <w:rsid w:val="00F24F3C"/>
    <w:rsid w:val="00F2565C"/>
    <w:rsid w:val="00F26DBE"/>
    <w:rsid w:val="00F32C7D"/>
    <w:rsid w:val="00F34564"/>
    <w:rsid w:val="00F3477B"/>
    <w:rsid w:val="00F374F9"/>
    <w:rsid w:val="00F37ED8"/>
    <w:rsid w:val="00F41AF0"/>
    <w:rsid w:val="00F44448"/>
    <w:rsid w:val="00F455B9"/>
    <w:rsid w:val="00F45C07"/>
    <w:rsid w:val="00F473BF"/>
    <w:rsid w:val="00F5085F"/>
    <w:rsid w:val="00F52758"/>
    <w:rsid w:val="00F5512E"/>
    <w:rsid w:val="00F5601A"/>
    <w:rsid w:val="00F62C4A"/>
    <w:rsid w:val="00F64068"/>
    <w:rsid w:val="00F6559D"/>
    <w:rsid w:val="00F6652A"/>
    <w:rsid w:val="00F72400"/>
    <w:rsid w:val="00F756AF"/>
    <w:rsid w:val="00F80353"/>
    <w:rsid w:val="00F80651"/>
    <w:rsid w:val="00F83862"/>
    <w:rsid w:val="00F90284"/>
    <w:rsid w:val="00F90681"/>
    <w:rsid w:val="00F90B4B"/>
    <w:rsid w:val="00F91BB1"/>
    <w:rsid w:val="00F92159"/>
    <w:rsid w:val="00F926C8"/>
    <w:rsid w:val="00F929B2"/>
    <w:rsid w:val="00F9648E"/>
    <w:rsid w:val="00FA10D2"/>
    <w:rsid w:val="00FA1ED6"/>
    <w:rsid w:val="00FA415D"/>
    <w:rsid w:val="00FB1631"/>
    <w:rsid w:val="00FB1806"/>
    <w:rsid w:val="00FB2947"/>
    <w:rsid w:val="00FB30D7"/>
    <w:rsid w:val="00FB3575"/>
    <w:rsid w:val="00FB50FC"/>
    <w:rsid w:val="00FB53B6"/>
    <w:rsid w:val="00FC04E9"/>
    <w:rsid w:val="00FC20DE"/>
    <w:rsid w:val="00FC30D2"/>
    <w:rsid w:val="00FC5744"/>
    <w:rsid w:val="00FC727F"/>
    <w:rsid w:val="00FD08B2"/>
    <w:rsid w:val="00FD0964"/>
    <w:rsid w:val="00FD0FDB"/>
    <w:rsid w:val="00FD2B77"/>
    <w:rsid w:val="00FD4603"/>
    <w:rsid w:val="00FD4A6E"/>
    <w:rsid w:val="00FD5E7A"/>
    <w:rsid w:val="00FD6EB3"/>
    <w:rsid w:val="00FE0BA8"/>
    <w:rsid w:val="00FE1834"/>
    <w:rsid w:val="00FE317B"/>
    <w:rsid w:val="00FE3716"/>
    <w:rsid w:val="00FE44BA"/>
    <w:rsid w:val="00FE6B9E"/>
    <w:rsid w:val="00FF0757"/>
    <w:rsid w:val="00FF0A4F"/>
    <w:rsid w:val="00FF13EA"/>
    <w:rsid w:val="00FF1EC1"/>
    <w:rsid w:val="00FF4CFC"/>
    <w:rsid w:val="00FF6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231867"/>
  <w15:docId w15:val="{6C2F4835-A6BC-4CBD-B4D7-A5EF75AFD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uiPriority="9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E0582D"/>
    <w:rPr>
      <w:lang w:val="uk-UA"/>
    </w:rPr>
  </w:style>
  <w:style w:type="paragraph" w:styleId="1">
    <w:name w:val="heading 1"/>
    <w:basedOn w:val="a0"/>
    <w:next w:val="a0"/>
    <w:link w:val="10"/>
    <w:qFormat/>
    <w:rsid w:val="00E0582D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link w:val="20"/>
    <w:qFormat/>
    <w:rsid w:val="00E0582D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link w:val="30"/>
    <w:uiPriority w:val="99"/>
    <w:qFormat/>
    <w:rsid w:val="00E0582D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yleAwt">
    <w:name w:val="StyleAwt"/>
    <w:basedOn w:val="StyleNormal"/>
    <w:rsid w:val="00E0582D"/>
    <w:rPr>
      <w:b/>
      <w:i/>
      <w:sz w:val="18"/>
      <w:u w:val="single"/>
    </w:rPr>
  </w:style>
  <w:style w:type="paragraph" w:customStyle="1" w:styleId="StyleFooter">
    <w:name w:val="StyleFooter"/>
    <w:basedOn w:val="StyleNormal"/>
    <w:rsid w:val="00E0582D"/>
    <w:rPr>
      <w:sz w:val="10"/>
    </w:rPr>
  </w:style>
  <w:style w:type="paragraph" w:customStyle="1" w:styleId="StyleHeader">
    <w:name w:val="StyleHeader"/>
    <w:basedOn w:val="StyleNormal"/>
    <w:rsid w:val="00E0582D"/>
    <w:rPr>
      <w:sz w:val="12"/>
    </w:rPr>
  </w:style>
  <w:style w:type="paragraph" w:customStyle="1" w:styleId="StyleNormal">
    <w:name w:val="StyleNormal"/>
    <w:rsid w:val="00E0582D"/>
    <w:pPr>
      <w:spacing w:line="220" w:lineRule="exact"/>
    </w:pPr>
    <w:rPr>
      <w:lang w:val="uk-UA"/>
    </w:rPr>
  </w:style>
  <w:style w:type="paragraph" w:customStyle="1" w:styleId="StyleOstRed">
    <w:name w:val="StyleOstRed"/>
    <w:basedOn w:val="StyleNormal"/>
    <w:rsid w:val="00E0582D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rsid w:val="00E0582D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rsid w:val="00E0582D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link w:val="StyleZakonu0"/>
    <w:rsid w:val="00E0582D"/>
    <w:pPr>
      <w:spacing w:after="60"/>
      <w:ind w:firstLine="284"/>
      <w:jc w:val="both"/>
    </w:pPr>
  </w:style>
  <w:style w:type="paragraph" w:styleId="31">
    <w:name w:val="Body Text 3"/>
    <w:basedOn w:val="a0"/>
    <w:link w:val="32"/>
    <w:rsid w:val="00E0582D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rsid w:val="00E0582D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sid w:val="00E0582D"/>
    <w:rPr>
      <w:sz w:val="18"/>
    </w:rPr>
  </w:style>
  <w:style w:type="paragraph" w:customStyle="1" w:styleId="StyleStorinka">
    <w:name w:val="StyleStorinka"/>
    <w:basedOn w:val="StyleNormal"/>
    <w:rsid w:val="00E0582D"/>
    <w:pPr>
      <w:jc w:val="right"/>
    </w:pPr>
    <w:rPr>
      <w:sz w:val="18"/>
    </w:rPr>
  </w:style>
  <w:style w:type="paragraph" w:styleId="a">
    <w:name w:val="List Number"/>
    <w:basedOn w:val="a0"/>
    <w:rsid w:val="00E0582D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E0582D"/>
    <w:rPr>
      <w:rFonts w:ascii="Times New Roman" w:hAnsi="Times New Roman" w:cs="Times New Roman"/>
      <w:color w:val="000000"/>
      <w:sz w:val="28"/>
      <w:szCs w:val="28"/>
    </w:rPr>
  </w:style>
  <w:style w:type="paragraph" w:styleId="33">
    <w:name w:val="Body Text Indent 3"/>
    <w:basedOn w:val="a0"/>
    <w:link w:val="34"/>
    <w:rsid w:val="00E0582D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1">
    <w:name w:val="Body Text 2"/>
    <w:basedOn w:val="a0"/>
    <w:link w:val="22"/>
    <w:rsid w:val="00E0582D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link w:val="a6"/>
    <w:rsid w:val="00E0582D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link w:val="HTML0"/>
    <w:rsid w:val="00E0582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7">
    <w:name w:val="footer"/>
    <w:basedOn w:val="a0"/>
    <w:link w:val="a8"/>
    <w:uiPriority w:val="99"/>
    <w:rsid w:val="00E0582D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3">
    <w:name w:val="Body Text Indent 2"/>
    <w:basedOn w:val="a0"/>
    <w:link w:val="24"/>
    <w:rsid w:val="00E0582D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9">
    <w:name w:val="header"/>
    <w:basedOn w:val="a0"/>
    <w:link w:val="aa"/>
    <w:uiPriority w:val="99"/>
    <w:rsid w:val="00E0582D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link w:val="a7"/>
    <w:uiPriority w:val="99"/>
    <w:rsid w:val="00BE230A"/>
    <w:rPr>
      <w:sz w:val="24"/>
      <w:szCs w:val="24"/>
    </w:rPr>
  </w:style>
  <w:style w:type="character" w:styleId="ab">
    <w:name w:val="page number"/>
    <w:rsid w:val="00BE230A"/>
    <w:rPr>
      <w:rFonts w:cs="Times New Roman"/>
    </w:rPr>
  </w:style>
  <w:style w:type="character" w:customStyle="1" w:styleId="apple-style-span">
    <w:name w:val="apple-style-span"/>
    <w:uiPriority w:val="99"/>
    <w:rsid w:val="00BE230A"/>
  </w:style>
  <w:style w:type="character" w:customStyle="1" w:styleId="10">
    <w:name w:val="Заголовок 1 Знак"/>
    <w:link w:val="1"/>
    <w:rsid w:val="007A704F"/>
    <w:rPr>
      <w:b/>
      <w:bCs/>
      <w:sz w:val="24"/>
      <w:szCs w:val="24"/>
      <w:lang w:val="uk-UA"/>
    </w:rPr>
  </w:style>
  <w:style w:type="character" w:customStyle="1" w:styleId="20">
    <w:name w:val="Заголовок 2 Знак"/>
    <w:link w:val="2"/>
    <w:rsid w:val="007A704F"/>
    <w:rPr>
      <w:b/>
      <w:bCs/>
      <w:color w:val="FF0000"/>
      <w:sz w:val="24"/>
      <w:szCs w:val="24"/>
      <w:lang w:val="uk-UA"/>
    </w:rPr>
  </w:style>
  <w:style w:type="character" w:customStyle="1" w:styleId="30">
    <w:name w:val="Заголовок 3 Знак"/>
    <w:link w:val="3"/>
    <w:uiPriority w:val="99"/>
    <w:rsid w:val="007A704F"/>
    <w:rPr>
      <w:b/>
      <w:bCs/>
      <w:sz w:val="24"/>
      <w:szCs w:val="24"/>
      <w:lang w:val="uk-UA"/>
    </w:rPr>
  </w:style>
  <w:style w:type="character" w:customStyle="1" w:styleId="32">
    <w:name w:val="Основний текст 3 Знак"/>
    <w:link w:val="31"/>
    <w:rsid w:val="007A704F"/>
    <w:rPr>
      <w:color w:val="FF0000"/>
      <w:sz w:val="24"/>
      <w:szCs w:val="24"/>
      <w:lang w:val="uk-UA"/>
    </w:rPr>
  </w:style>
  <w:style w:type="character" w:customStyle="1" w:styleId="34">
    <w:name w:val="Основний текст з відступом 3 Знак"/>
    <w:link w:val="33"/>
    <w:rsid w:val="007A704F"/>
    <w:rPr>
      <w:sz w:val="28"/>
      <w:szCs w:val="28"/>
      <w:lang w:val="uk-UA"/>
    </w:rPr>
  </w:style>
  <w:style w:type="character" w:customStyle="1" w:styleId="22">
    <w:name w:val="Основний текст 2 Знак"/>
    <w:link w:val="21"/>
    <w:rsid w:val="007A704F"/>
    <w:rPr>
      <w:sz w:val="24"/>
      <w:szCs w:val="24"/>
      <w:lang w:val="uk-UA"/>
    </w:rPr>
  </w:style>
  <w:style w:type="character" w:customStyle="1" w:styleId="a6">
    <w:name w:val="Основний текст Знак"/>
    <w:link w:val="a5"/>
    <w:rsid w:val="007A704F"/>
    <w:rPr>
      <w:b/>
      <w:bCs/>
      <w:color w:val="FF0000"/>
      <w:sz w:val="28"/>
      <w:szCs w:val="28"/>
      <w:lang w:val="uk-UA"/>
    </w:rPr>
  </w:style>
  <w:style w:type="character" w:customStyle="1" w:styleId="HTML0">
    <w:name w:val="Стандартний HTML Знак"/>
    <w:link w:val="HTML"/>
    <w:qFormat/>
    <w:rsid w:val="007A704F"/>
    <w:rPr>
      <w:color w:val="000000"/>
      <w:sz w:val="21"/>
      <w:szCs w:val="21"/>
    </w:rPr>
  </w:style>
  <w:style w:type="character" w:customStyle="1" w:styleId="24">
    <w:name w:val="Основний текст з відступом 2 Знак"/>
    <w:link w:val="23"/>
    <w:rsid w:val="007A704F"/>
    <w:rPr>
      <w:b/>
      <w:bCs/>
      <w:sz w:val="28"/>
      <w:szCs w:val="28"/>
      <w:lang w:val="uk-UA"/>
    </w:rPr>
  </w:style>
  <w:style w:type="character" w:customStyle="1" w:styleId="aa">
    <w:name w:val="Верхній колонтитул Знак"/>
    <w:link w:val="a9"/>
    <w:uiPriority w:val="99"/>
    <w:rsid w:val="007A704F"/>
    <w:rPr>
      <w:lang w:val="uk-UA"/>
    </w:rPr>
  </w:style>
  <w:style w:type="character" w:customStyle="1" w:styleId="StyleZakonu0">
    <w:name w:val="StyleZakonu Знак"/>
    <w:link w:val="StyleZakonu"/>
    <w:locked/>
    <w:rsid w:val="00D63999"/>
    <w:rPr>
      <w:lang w:val="uk-UA"/>
    </w:rPr>
  </w:style>
  <w:style w:type="paragraph" w:styleId="ac">
    <w:name w:val="Balloon Text"/>
    <w:basedOn w:val="a0"/>
    <w:link w:val="ad"/>
    <w:rsid w:val="00373CEA"/>
    <w:rPr>
      <w:rFonts w:ascii="Tahoma" w:hAnsi="Tahoma" w:cs="Tahoma"/>
      <w:sz w:val="16"/>
      <w:szCs w:val="16"/>
    </w:rPr>
  </w:style>
  <w:style w:type="character" w:customStyle="1" w:styleId="ad">
    <w:name w:val="Текст у виносці Знак"/>
    <w:basedOn w:val="a1"/>
    <w:link w:val="ac"/>
    <w:rsid w:val="00373CEA"/>
    <w:rPr>
      <w:rFonts w:ascii="Tahoma" w:hAnsi="Tahoma" w:cs="Tahoma"/>
      <w:sz w:val="16"/>
      <w:szCs w:val="16"/>
      <w:lang w:eastAsia="ru-RU"/>
    </w:rPr>
  </w:style>
  <w:style w:type="character" w:styleId="ae">
    <w:name w:val="annotation reference"/>
    <w:basedOn w:val="a1"/>
    <w:rsid w:val="00AF68F4"/>
    <w:rPr>
      <w:sz w:val="16"/>
      <w:szCs w:val="16"/>
    </w:rPr>
  </w:style>
  <w:style w:type="paragraph" w:styleId="af">
    <w:name w:val="annotation text"/>
    <w:basedOn w:val="a0"/>
    <w:link w:val="af0"/>
    <w:qFormat/>
    <w:rsid w:val="00AF68F4"/>
  </w:style>
  <w:style w:type="character" w:customStyle="1" w:styleId="af0">
    <w:name w:val="Текст примітки Знак"/>
    <w:basedOn w:val="a1"/>
    <w:link w:val="af"/>
    <w:qFormat/>
    <w:rsid w:val="00AF68F4"/>
    <w:rPr>
      <w:lang w:val="uk-UA"/>
    </w:rPr>
  </w:style>
  <w:style w:type="paragraph" w:customStyle="1" w:styleId="rvps2">
    <w:name w:val="rvps2"/>
    <w:basedOn w:val="a0"/>
    <w:rsid w:val="00AF68F4"/>
    <w:pPr>
      <w:spacing w:before="100" w:beforeAutospacing="1" w:after="100" w:afterAutospacing="1"/>
    </w:pPr>
    <w:rPr>
      <w:sz w:val="24"/>
      <w:szCs w:val="24"/>
      <w:lang w:eastAsia="uk-UA"/>
    </w:rPr>
  </w:style>
  <w:style w:type="character" w:customStyle="1" w:styleId="rvts9">
    <w:name w:val="rvts9"/>
    <w:rsid w:val="00AF68F4"/>
  </w:style>
  <w:style w:type="paragraph" w:styleId="af1">
    <w:name w:val="annotation subject"/>
    <w:basedOn w:val="af"/>
    <w:next w:val="af"/>
    <w:link w:val="af2"/>
    <w:semiHidden/>
    <w:unhideWhenUsed/>
    <w:rsid w:val="00AF68F4"/>
    <w:rPr>
      <w:b/>
      <w:bCs/>
    </w:rPr>
  </w:style>
  <w:style w:type="character" w:customStyle="1" w:styleId="af2">
    <w:name w:val="Тема примітки Знак"/>
    <w:basedOn w:val="af0"/>
    <w:link w:val="af1"/>
    <w:semiHidden/>
    <w:rsid w:val="00AF68F4"/>
    <w:rPr>
      <w:b/>
      <w:bCs/>
      <w:lang w:val="uk-UA"/>
    </w:rPr>
  </w:style>
  <w:style w:type="character" w:customStyle="1" w:styleId="rvts0">
    <w:name w:val="rvts0"/>
    <w:basedOn w:val="a1"/>
    <w:rsid w:val="00475887"/>
  </w:style>
  <w:style w:type="character" w:customStyle="1" w:styleId="rvts23">
    <w:name w:val="rvts23"/>
    <w:basedOn w:val="a1"/>
    <w:rsid w:val="009E4E05"/>
  </w:style>
  <w:style w:type="paragraph" w:customStyle="1" w:styleId="rvps7">
    <w:name w:val="rvps7"/>
    <w:basedOn w:val="a0"/>
    <w:rsid w:val="000A5A99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rvts15">
    <w:name w:val="rvts15"/>
    <w:basedOn w:val="a1"/>
    <w:rsid w:val="000A5A99"/>
  </w:style>
  <w:style w:type="paragraph" w:styleId="af3">
    <w:name w:val="Normal (Web)"/>
    <w:basedOn w:val="a0"/>
    <w:uiPriority w:val="99"/>
    <w:semiHidden/>
    <w:unhideWhenUsed/>
    <w:rsid w:val="003340F3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af4">
    <w:name w:val="Hyperlink"/>
    <w:basedOn w:val="a1"/>
    <w:uiPriority w:val="99"/>
    <w:semiHidden/>
    <w:unhideWhenUsed/>
    <w:rsid w:val="00EB6405"/>
    <w:rPr>
      <w:color w:val="0000FF"/>
      <w:u w:val="single"/>
    </w:rPr>
  </w:style>
  <w:style w:type="character" w:customStyle="1" w:styleId="rvts11">
    <w:name w:val="rvts11"/>
    <w:basedOn w:val="a1"/>
    <w:rsid w:val="00E259DC"/>
  </w:style>
  <w:style w:type="character" w:styleId="af5">
    <w:name w:val="Emphasis"/>
    <w:basedOn w:val="a1"/>
    <w:uiPriority w:val="20"/>
    <w:qFormat/>
    <w:rsid w:val="00583B63"/>
    <w:rPr>
      <w:i/>
      <w:iCs/>
    </w:rPr>
  </w:style>
  <w:style w:type="paragraph" w:styleId="af6">
    <w:name w:val="List Paragraph"/>
    <w:basedOn w:val="a0"/>
    <w:uiPriority w:val="34"/>
    <w:qFormat/>
    <w:rsid w:val="003373D7"/>
    <w:pPr>
      <w:ind w:left="720"/>
      <w:contextualSpacing/>
    </w:pPr>
  </w:style>
  <w:style w:type="paragraph" w:styleId="af7">
    <w:name w:val="Revision"/>
    <w:hidden/>
    <w:uiPriority w:val="99"/>
    <w:semiHidden/>
    <w:rsid w:val="00607149"/>
    <w:rPr>
      <w:lang w:val="uk-UA"/>
    </w:rPr>
  </w:style>
  <w:style w:type="paragraph" w:customStyle="1" w:styleId="gmail-msocommenttext">
    <w:name w:val="gmail-msocommenttext"/>
    <w:basedOn w:val="a0"/>
    <w:rsid w:val="00F926C8"/>
    <w:pPr>
      <w:spacing w:before="100" w:beforeAutospacing="1" w:after="100" w:afterAutospacing="1"/>
    </w:pPr>
    <w:rPr>
      <w:rFonts w:eastAsiaTheme="minorHAnsi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43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90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18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220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5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3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2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5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93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97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18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oroz-an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3C523F-07FF-4241-A486-570482D346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3</TotalTime>
  <Pages>33</Pages>
  <Words>37934</Words>
  <Characters>21623</Characters>
  <Application>Microsoft Office Word</Application>
  <DocSecurity>0</DocSecurity>
  <Lines>180</Lines>
  <Paragraphs>118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Про фінансовий лізинг</vt:lpstr>
      <vt:lpstr>Про фінансовий лізинг</vt:lpstr>
    </vt:vector>
  </TitlesOfParts>
  <Company>Elcom Ltd</Company>
  <LinksUpToDate>false</LinksUpToDate>
  <CharactersWithSpaces>59439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 фінансовий лізинг</dc:title>
  <dc:subject>Народний депутат України Гетманцев Д.О.</dc:subject>
  <dc:creator>Народні депутати України - члени Комітету з питань фінансів, податкової та митної політики</dc:creator>
  <cp:keywords>Друге читання</cp:keywords>
  <cp:lastModifiedBy>Гальчинська Оксана Вадимівна</cp:lastModifiedBy>
  <cp:revision>5</cp:revision>
  <cp:lastPrinted>2021-02-10T13:07:00Z</cp:lastPrinted>
  <dcterms:created xsi:type="dcterms:W3CDTF">2021-02-22T15:01:00Z</dcterms:created>
  <dcterms:modified xsi:type="dcterms:W3CDTF">2021-02-22T15:11:00Z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