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046" w:rsidRPr="00107B5A" w:rsidRDefault="007E5046" w:rsidP="003877FD">
      <w:pPr>
        <w:jc w:val="center"/>
        <w:rPr>
          <w:b/>
          <w:sz w:val="28"/>
          <w:szCs w:val="28"/>
          <w:lang w:val="uk-UA"/>
        </w:rPr>
      </w:pPr>
      <w:r w:rsidRPr="00107B5A">
        <w:rPr>
          <w:b/>
          <w:sz w:val="28"/>
          <w:szCs w:val="28"/>
          <w:lang w:val="uk-UA"/>
        </w:rPr>
        <w:t>ПОЯСНЮВАЛЬНА ЗАПИСКА</w:t>
      </w:r>
    </w:p>
    <w:p w:rsidR="00107B5A" w:rsidRDefault="007E5046" w:rsidP="0020792B">
      <w:pPr>
        <w:jc w:val="center"/>
        <w:rPr>
          <w:b/>
          <w:bCs/>
          <w:sz w:val="28"/>
          <w:szCs w:val="28"/>
          <w:lang w:val="uk-UA"/>
        </w:rPr>
      </w:pPr>
      <w:r w:rsidRPr="00107B5A">
        <w:rPr>
          <w:b/>
          <w:sz w:val="28"/>
          <w:szCs w:val="28"/>
          <w:lang w:val="uk-UA"/>
        </w:rPr>
        <w:t xml:space="preserve">до проекту Закону України </w:t>
      </w:r>
      <w:r w:rsidR="0020792B" w:rsidRPr="00107B5A">
        <w:rPr>
          <w:b/>
          <w:sz w:val="28"/>
          <w:szCs w:val="28"/>
          <w:lang w:val="uk-UA"/>
        </w:rPr>
        <w:t>"</w:t>
      </w:r>
      <w:r w:rsidR="0020792B" w:rsidRPr="00107B5A">
        <w:rPr>
          <w:b/>
          <w:bCs/>
          <w:sz w:val="28"/>
          <w:szCs w:val="28"/>
          <w:lang w:val="uk-UA"/>
        </w:rPr>
        <w:t xml:space="preserve">Про внесення змін до деяких </w:t>
      </w:r>
    </w:p>
    <w:p w:rsidR="00107B5A" w:rsidRDefault="0020792B" w:rsidP="0020792B">
      <w:pPr>
        <w:jc w:val="center"/>
        <w:rPr>
          <w:b/>
          <w:sz w:val="28"/>
          <w:szCs w:val="28"/>
          <w:lang w:val="uk-UA"/>
        </w:rPr>
      </w:pPr>
      <w:r w:rsidRPr="00107B5A">
        <w:rPr>
          <w:b/>
          <w:bCs/>
          <w:sz w:val="28"/>
          <w:szCs w:val="28"/>
          <w:lang w:val="uk-UA"/>
        </w:rPr>
        <w:t xml:space="preserve">законів України щодо </w:t>
      </w:r>
      <w:r w:rsidRPr="00107B5A">
        <w:rPr>
          <w:b/>
          <w:sz w:val="28"/>
          <w:szCs w:val="28"/>
          <w:lang w:val="uk-UA"/>
        </w:rPr>
        <w:t xml:space="preserve">встановлення і затвердження окремих </w:t>
      </w:r>
    </w:p>
    <w:p w:rsidR="00F40CEE" w:rsidRPr="00107B5A" w:rsidRDefault="0020792B" w:rsidP="0020792B">
      <w:pPr>
        <w:jc w:val="center"/>
        <w:rPr>
          <w:b/>
          <w:sz w:val="28"/>
          <w:szCs w:val="28"/>
          <w:lang w:val="uk-UA"/>
        </w:rPr>
      </w:pPr>
      <w:r w:rsidRPr="00107B5A">
        <w:rPr>
          <w:b/>
          <w:sz w:val="28"/>
          <w:szCs w:val="28"/>
          <w:lang w:val="uk-UA"/>
        </w:rPr>
        <w:t>державних соціальних гарантій"</w:t>
      </w:r>
    </w:p>
    <w:p w:rsidR="00317C8F" w:rsidRPr="00107B5A" w:rsidRDefault="00317C8F" w:rsidP="00390486">
      <w:pPr>
        <w:jc w:val="center"/>
        <w:rPr>
          <w:b/>
          <w:sz w:val="28"/>
          <w:szCs w:val="28"/>
          <w:lang w:val="uk-UA"/>
        </w:rPr>
      </w:pPr>
    </w:p>
    <w:p w:rsidR="007E5046" w:rsidRPr="00107B5A" w:rsidRDefault="007E5046" w:rsidP="00107B5A">
      <w:pPr>
        <w:ind w:firstLine="737"/>
        <w:jc w:val="both"/>
        <w:rPr>
          <w:sz w:val="28"/>
          <w:szCs w:val="28"/>
          <w:lang w:val="uk-UA"/>
        </w:rPr>
      </w:pPr>
      <w:r w:rsidRPr="00107B5A">
        <w:rPr>
          <w:b/>
          <w:sz w:val="28"/>
          <w:szCs w:val="28"/>
          <w:lang w:val="uk-UA"/>
        </w:rPr>
        <w:t>1.</w:t>
      </w:r>
      <w:r w:rsidRPr="00107B5A">
        <w:rPr>
          <w:b/>
          <w:snapToGrid w:val="0"/>
          <w:sz w:val="28"/>
          <w:szCs w:val="28"/>
          <w:lang w:val="uk-UA"/>
        </w:rPr>
        <w:t xml:space="preserve"> Обґрунтуван</w:t>
      </w:r>
      <w:r w:rsidR="00E86275" w:rsidRPr="00107B5A">
        <w:rPr>
          <w:b/>
          <w:snapToGrid w:val="0"/>
          <w:sz w:val="28"/>
          <w:szCs w:val="28"/>
          <w:lang w:val="uk-UA"/>
        </w:rPr>
        <w:t xml:space="preserve">ня необхідності прийняття </w:t>
      </w:r>
      <w:r w:rsidRPr="00107B5A">
        <w:rPr>
          <w:b/>
          <w:snapToGrid w:val="0"/>
          <w:sz w:val="28"/>
          <w:szCs w:val="28"/>
          <w:lang w:val="uk-UA"/>
        </w:rPr>
        <w:t>проекту</w:t>
      </w:r>
      <w:r w:rsidR="00E86275" w:rsidRPr="00107B5A">
        <w:rPr>
          <w:b/>
          <w:snapToGrid w:val="0"/>
          <w:sz w:val="28"/>
          <w:szCs w:val="28"/>
          <w:lang w:val="uk-UA"/>
        </w:rPr>
        <w:t xml:space="preserve"> акта </w:t>
      </w:r>
    </w:p>
    <w:p w:rsidR="007320EF" w:rsidRPr="007320EF" w:rsidRDefault="007320EF" w:rsidP="007320EF">
      <w:pPr>
        <w:ind w:firstLine="709"/>
        <w:jc w:val="both"/>
        <w:rPr>
          <w:sz w:val="28"/>
          <w:szCs w:val="28"/>
          <w:lang w:val="uk-UA"/>
        </w:rPr>
      </w:pPr>
      <w:r w:rsidRPr="007320EF">
        <w:rPr>
          <w:sz w:val="28"/>
          <w:szCs w:val="28"/>
          <w:lang w:val="uk-UA"/>
        </w:rPr>
        <w:t xml:space="preserve">Розмір прожиткового мінімуму має розраховуватися відповідно до законодавства </w:t>
      </w:r>
      <w:r w:rsidRPr="007320EF">
        <w:rPr>
          <w:spacing w:val="-6"/>
          <w:sz w:val="28"/>
          <w:szCs w:val="28"/>
          <w:lang w:val="uk-UA" w:eastAsia="uk-UA"/>
        </w:rPr>
        <w:t>–</w:t>
      </w:r>
      <w:r w:rsidRPr="007320EF">
        <w:rPr>
          <w:sz w:val="28"/>
          <w:szCs w:val="28"/>
          <w:lang w:val="uk-UA"/>
        </w:rPr>
        <w:t xml:space="preserve"> на основі наборів продуктів харчування, непродовольчих товарів та послуг для основних соціальних і демографічних груп населення,  згідно Методики визначення прожиткового мінімуму, що затверджена спільним наказом Мінсоцполітики, Мінекономіки та Держстату від 3 лютого 2017 року №178/147/31, відповідно до положень Конвенції МОП № 117 (п. 2 ст. 5) про основні цілі та норми соціальної політики, що ратифікована Україною 16.09.2015 року та з урахуванням індексу споживчих цін. </w:t>
      </w:r>
    </w:p>
    <w:p w:rsidR="007320EF" w:rsidRPr="00822F8F" w:rsidRDefault="007320EF" w:rsidP="007320EF">
      <w:pPr>
        <w:ind w:firstLine="709"/>
        <w:jc w:val="both"/>
        <w:rPr>
          <w:sz w:val="28"/>
          <w:szCs w:val="28"/>
        </w:rPr>
      </w:pPr>
      <w:r w:rsidRPr="007320EF">
        <w:rPr>
          <w:sz w:val="28"/>
          <w:szCs w:val="28"/>
          <w:lang w:val="uk-UA"/>
        </w:rPr>
        <w:t xml:space="preserve">Сьогодні дійсно гостро стоїть питання методології обчислення прожиткового мінімуму. </w:t>
      </w:r>
      <w:r w:rsidRPr="00822F8F">
        <w:rPr>
          <w:sz w:val="28"/>
          <w:szCs w:val="28"/>
        </w:rPr>
        <w:t>Чинне законодавство передбачає формування прожиткового мінімуму на основі набору продуктів харчування, непродовольчих товарів та послуг (далі – споживчий кошик), що затверджується Кабінетом Міністрів України.</w:t>
      </w:r>
    </w:p>
    <w:p w:rsidR="007320EF" w:rsidRPr="00822F8F" w:rsidRDefault="007320EF" w:rsidP="007320EF">
      <w:pPr>
        <w:ind w:firstLine="709"/>
        <w:jc w:val="both"/>
        <w:rPr>
          <w:sz w:val="28"/>
          <w:szCs w:val="28"/>
        </w:rPr>
      </w:pPr>
      <w:r w:rsidRPr="00822F8F">
        <w:rPr>
          <w:sz w:val="28"/>
          <w:szCs w:val="28"/>
        </w:rPr>
        <w:t>Разом з тим, відповідно до статті 5 Закону України "Про прожитковий мінімум" Міністерство соціальної політики на основі статистичних даних про рівень споживчих цін щомісяця розраховує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7320EF" w:rsidRPr="00822F8F" w:rsidRDefault="007320EF" w:rsidP="007320EF">
      <w:pPr>
        <w:ind w:firstLine="709"/>
        <w:jc w:val="both"/>
        <w:rPr>
          <w:sz w:val="28"/>
          <w:szCs w:val="28"/>
        </w:rPr>
      </w:pPr>
      <w:r w:rsidRPr="00822F8F">
        <w:rPr>
          <w:sz w:val="28"/>
          <w:szCs w:val="28"/>
        </w:rPr>
        <w:t>Зазначена величина і є тим реальним відображенням вартісної величини прожиткового мінімуму, яка фактично існує в державі і на основі якої мають здійснюватися соціальні виплати і пенсії.</w:t>
      </w:r>
    </w:p>
    <w:p w:rsidR="007320EF" w:rsidRPr="00822F8F" w:rsidRDefault="007320EF" w:rsidP="007320EF">
      <w:pPr>
        <w:ind w:firstLine="709"/>
        <w:jc w:val="both"/>
        <w:rPr>
          <w:sz w:val="28"/>
          <w:szCs w:val="28"/>
        </w:rPr>
      </w:pPr>
      <w:r w:rsidRPr="00822F8F">
        <w:rPr>
          <w:sz w:val="28"/>
          <w:szCs w:val="28"/>
        </w:rPr>
        <w:t>Проте, законодавчо затверджений рівень прожиткового мінімуму абсолютно не відповідає реальній вартісній величині споживчого кошика, а тому можна з упевненістю сказати, що сьогодні держава просто обманює своїх громадян забезпечуючи соціальні виплати та пенсії на значно нижчому рівні, ніж це мало б бути.</w:t>
      </w:r>
    </w:p>
    <w:p w:rsidR="007320EF" w:rsidRPr="00822F8F" w:rsidRDefault="007320EF" w:rsidP="007320EF">
      <w:pPr>
        <w:pStyle w:val="rvps2"/>
        <w:shd w:val="clear" w:color="auto" w:fill="FFFFFF"/>
        <w:spacing w:before="0" w:beforeAutospacing="0" w:after="0" w:afterAutospacing="0"/>
        <w:ind w:firstLine="709"/>
        <w:jc w:val="both"/>
        <w:rPr>
          <w:sz w:val="28"/>
          <w:szCs w:val="28"/>
        </w:rPr>
      </w:pPr>
      <w:r w:rsidRPr="00822F8F">
        <w:rPr>
          <w:sz w:val="28"/>
          <w:szCs w:val="28"/>
        </w:rPr>
        <w:t xml:space="preserve">Так, Законом України "Про Державний бюджет України на 2020 рік"  прожитковий мінімум на одну особу в розрахунку на місяць затверджено на одну особу в розрахунку на місяць у розмірі з 1 січня 2020 року - </w:t>
      </w:r>
      <w:r w:rsidRPr="00822F8F">
        <w:rPr>
          <w:b/>
          <w:sz w:val="28"/>
          <w:szCs w:val="28"/>
        </w:rPr>
        <w:t>2027 гривень</w:t>
      </w:r>
      <w:r w:rsidRPr="00822F8F">
        <w:rPr>
          <w:sz w:val="28"/>
          <w:szCs w:val="28"/>
        </w:rPr>
        <w:t>, з 1 липня - 2118 гривень, з 1 грудня - 2189 гривень, а для основних соціальних і демографічних груп населення:</w:t>
      </w:r>
    </w:p>
    <w:p w:rsidR="007320EF" w:rsidRPr="00822F8F" w:rsidRDefault="007320EF" w:rsidP="007320EF">
      <w:pPr>
        <w:shd w:val="clear" w:color="auto" w:fill="FFFFFF"/>
        <w:ind w:firstLine="709"/>
        <w:jc w:val="both"/>
        <w:rPr>
          <w:sz w:val="28"/>
          <w:szCs w:val="28"/>
        </w:rPr>
      </w:pPr>
      <w:bookmarkStart w:id="0" w:name="n25"/>
      <w:bookmarkEnd w:id="0"/>
      <w:r w:rsidRPr="00822F8F">
        <w:rPr>
          <w:sz w:val="28"/>
          <w:szCs w:val="28"/>
        </w:rPr>
        <w:t xml:space="preserve">дітей віком до 6 років: з 1 січня 2020 року - </w:t>
      </w:r>
      <w:r w:rsidRPr="00822F8F">
        <w:rPr>
          <w:b/>
          <w:sz w:val="28"/>
          <w:szCs w:val="28"/>
        </w:rPr>
        <w:t xml:space="preserve">1779 гривень, </w:t>
      </w:r>
      <w:r w:rsidRPr="00822F8F">
        <w:rPr>
          <w:sz w:val="28"/>
          <w:szCs w:val="28"/>
        </w:rPr>
        <w:t>з 1 липня - 1859 гривень, з 1 грудня - 1921 гривня;</w:t>
      </w:r>
    </w:p>
    <w:p w:rsidR="007320EF" w:rsidRPr="00822F8F" w:rsidRDefault="007320EF" w:rsidP="007320EF">
      <w:pPr>
        <w:shd w:val="clear" w:color="auto" w:fill="FFFFFF"/>
        <w:ind w:firstLine="709"/>
        <w:jc w:val="both"/>
        <w:rPr>
          <w:sz w:val="28"/>
          <w:szCs w:val="28"/>
        </w:rPr>
      </w:pPr>
      <w:bookmarkStart w:id="1" w:name="n26"/>
      <w:bookmarkEnd w:id="1"/>
      <w:r w:rsidRPr="00822F8F">
        <w:rPr>
          <w:sz w:val="28"/>
          <w:szCs w:val="28"/>
        </w:rPr>
        <w:t xml:space="preserve">дітей віком від 6 до 18 років: з 1 січня 2020 року - </w:t>
      </w:r>
      <w:r w:rsidRPr="00822F8F">
        <w:rPr>
          <w:b/>
          <w:sz w:val="28"/>
          <w:szCs w:val="28"/>
        </w:rPr>
        <w:t>2218 гривень,</w:t>
      </w:r>
      <w:r w:rsidRPr="00822F8F">
        <w:rPr>
          <w:sz w:val="28"/>
          <w:szCs w:val="28"/>
        </w:rPr>
        <w:t xml:space="preserve"> з 1 липня - 2318 гривень, з 1 грудня - 2395 гривень;</w:t>
      </w:r>
    </w:p>
    <w:p w:rsidR="007320EF" w:rsidRPr="00822F8F" w:rsidRDefault="007320EF" w:rsidP="007320EF">
      <w:pPr>
        <w:shd w:val="clear" w:color="auto" w:fill="FFFFFF"/>
        <w:ind w:firstLine="709"/>
        <w:jc w:val="both"/>
        <w:rPr>
          <w:sz w:val="28"/>
          <w:szCs w:val="28"/>
        </w:rPr>
      </w:pPr>
      <w:bookmarkStart w:id="2" w:name="n27"/>
      <w:bookmarkEnd w:id="2"/>
      <w:r w:rsidRPr="00822F8F">
        <w:rPr>
          <w:sz w:val="28"/>
          <w:szCs w:val="28"/>
        </w:rPr>
        <w:t xml:space="preserve">працездатних осіб: з 1 січня 2020 року - </w:t>
      </w:r>
      <w:r w:rsidRPr="00822F8F">
        <w:rPr>
          <w:b/>
          <w:sz w:val="28"/>
          <w:szCs w:val="28"/>
        </w:rPr>
        <w:t>2102 гривні,</w:t>
      </w:r>
      <w:r w:rsidRPr="00822F8F">
        <w:rPr>
          <w:sz w:val="28"/>
          <w:szCs w:val="28"/>
        </w:rPr>
        <w:t xml:space="preserve"> з 1 липня - 2197 гривень, з 1 грудня - 2270 гривень;</w:t>
      </w:r>
    </w:p>
    <w:p w:rsidR="007320EF" w:rsidRPr="00822F8F" w:rsidRDefault="007320EF" w:rsidP="007320EF">
      <w:pPr>
        <w:shd w:val="clear" w:color="auto" w:fill="FFFFFF"/>
        <w:ind w:firstLine="709"/>
        <w:jc w:val="both"/>
        <w:rPr>
          <w:sz w:val="28"/>
          <w:szCs w:val="28"/>
        </w:rPr>
      </w:pPr>
      <w:bookmarkStart w:id="3" w:name="n28"/>
      <w:bookmarkEnd w:id="3"/>
      <w:r w:rsidRPr="00822F8F">
        <w:rPr>
          <w:sz w:val="28"/>
          <w:szCs w:val="28"/>
        </w:rPr>
        <w:t xml:space="preserve">осіб, які втратили працездатність: з 1 січня 2020 року - </w:t>
      </w:r>
      <w:r w:rsidRPr="00822F8F">
        <w:rPr>
          <w:b/>
          <w:sz w:val="28"/>
          <w:szCs w:val="28"/>
        </w:rPr>
        <w:t xml:space="preserve">1638 гривень, </w:t>
      </w:r>
      <w:r w:rsidRPr="00822F8F">
        <w:rPr>
          <w:sz w:val="28"/>
          <w:szCs w:val="28"/>
        </w:rPr>
        <w:t xml:space="preserve">з 1 липня - 1712 гривень, з 1 грудня - </w:t>
      </w:r>
      <w:r w:rsidRPr="00822F8F">
        <w:rPr>
          <w:b/>
          <w:sz w:val="28"/>
          <w:szCs w:val="28"/>
        </w:rPr>
        <w:t>1769 гривень.</w:t>
      </w:r>
    </w:p>
    <w:p w:rsidR="007320EF" w:rsidRPr="00822F8F" w:rsidRDefault="007320EF" w:rsidP="007320EF">
      <w:pPr>
        <w:ind w:firstLine="709"/>
        <w:jc w:val="both"/>
        <w:rPr>
          <w:sz w:val="28"/>
          <w:szCs w:val="28"/>
        </w:rPr>
      </w:pPr>
      <w:r w:rsidRPr="00822F8F">
        <w:rPr>
          <w:sz w:val="28"/>
          <w:szCs w:val="28"/>
        </w:rPr>
        <w:lastRenderedPageBreak/>
        <w:t>Затверджений у Законі України «</w:t>
      </w:r>
      <w:r w:rsidRPr="00822F8F">
        <w:rPr>
          <w:bCs/>
          <w:sz w:val="28"/>
          <w:szCs w:val="28"/>
        </w:rPr>
        <w:t>Про Державний бюджет України на 2020 рік»</w:t>
      </w:r>
      <w:r w:rsidRPr="00822F8F">
        <w:rPr>
          <w:bCs/>
          <w:sz w:val="28"/>
          <w:szCs w:val="28"/>
          <w:shd w:val="clear" w:color="auto" w:fill="FFFFE2"/>
        </w:rPr>
        <w:t xml:space="preserve"> </w:t>
      </w:r>
      <w:r w:rsidRPr="00822F8F">
        <w:rPr>
          <w:sz w:val="28"/>
          <w:szCs w:val="28"/>
        </w:rPr>
        <w:t>прожитковий мінімум на одну особу та для основних соціальних і демографічних груп населення, як і в поточному 2020 році, так і в попередні роки, є</w:t>
      </w:r>
      <w:r w:rsidRPr="00822F8F">
        <w:rPr>
          <w:b/>
          <w:sz w:val="28"/>
          <w:szCs w:val="28"/>
        </w:rPr>
        <w:t xml:space="preserve"> </w:t>
      </w:r>
      <w:r w:rsidRPr="00822F8F">
        <w:rPr>
          <w:b/>
          <w:sz w:val="28"/>
          <w:szCs w:val="28"/>
          <w:u w:val="single"/>
        </w:rPr>
        <w:t>значно нижчим від фактичного прожиткового мінімуму</w:t>
      </w:r>
      <w:r w:rsidRPr="00822F8F">
        <w:rPr>
          <w:sz w:val="28"/>
          <w:szCs w:val="28"/>
        </w:rPr>
        <w:t>, тобто реальної вартісної величини наборів продуктів харчування, непродовольчих товарів і послуг, що забезпечують нормальне функціонування організму людини, збереження її здоров’я, задовольняють основні соціальні і культурні потреби особистості.</w:t>
      </w:r>
    </w:p>
    <w:p w:rsidR="007320EF" w:rsidRPr="00822F8F" w:rsidRDefault="007320EF" w:rsidP="007320EF">
      <w:pPr>
        <w:pStyle w:val="ab"/>
        <w:spacing w:before="0" w:beforeAutospacing="0" w:after="0" w:afterAutospacing="0"/>
        <w:ind w:firstLine="709"/>
        <w:jc w:val="both"/>
        <w:rPr>
          <w:b/>
          <w:sz w:val="28"/>
          <w:szCs w:val="28"/>
        </w:rPr>
      </w:pPr>
      <w:hyperlink r:id="rId7" w:history="1">
        <w:r w:rsidRPr="00822F8F">
          <w:rPr>
            <w:rStyle w:val="a9"/>
            <w:sz w:val="28"/>
            <w:szCs w:val="28"/>
          </w:rPr>
          <w:t>Міністерство соціальної політики України відповідно до статті 5 Закону України „Про прожитковий мінімум” повідомляє</w:t>
        </w:r>
      </w:hyperlink>
      <w:r w:rsidRPr="00822F8F">
        <w:rPr>
          <w:sz w:val="28"/>
          <w:szCs w:val="28"/>
        </w:rPr>
        <w:t xml:space="preserve">, що </w:t>
      </w:r>
      <w:r w:rsidRPr="00822F8F">
        <w:rPr>
          <w:b/>
          <w:sz w:val="28"/>
          <w:szCs w:val="28"/>
          <w:u w:val="single"/>
        </w:rPr>
        <w:t>фактичний розмір прожиткового мінімуму</w:t>
      </w:r>
      <w:r w:rsidRPr="00822F8F">
        <w:rPr>
          <w:sz w:val="28"/>
          <w:szCs w:val="28"/>
        </w:rPr>
        <w:t xml:space="preserve"> у цінах грудня 2019 року у розрахунку на місяць на одну особу становив 3 747 грн (з урахуванням суми обов’язкових платежів – </w:t>
      </w:r>
      <w:r w:rsidRPr="00822F8F">
        <w:rPr>
          <w:b/>
          <w:sz w:val="28"/>
          <w:szCs w:val="28"/>
        </w:rPr>
        <w:t>4 296 грн</w:t>
      </w:r>
      <w:r w:rsidRPr="00822F8F">
        <w:rPr>
          <w:sz w:val="28"/>
          <w:szCs w:val="28"/>
        </w:rPr>
        <w:t xml:space="preserve">), для дітей віком до 6 років – </w:t>
      </w:r>
      <w:r w:rsidRPr="00822F8F">
        <w:rPr>
          <w:b/>
          <w:sz w:val="28"/>
          <w:szCs w:val="28"/>
        </w:rPr>
        <w:t>3 527 грн</w:t>
      </w:r>
      <w:r w:rsidRPr="00822F8F">
        <w:rPr>
          <w:sz w:val="28"/>
          <w:szCs w:val="28"/>
        </w:rPr>
        <w:t xml:space="preserve">, для дітей віком від 6 до 18 років – </w:t>
      </w:r>
      <w:r w:rsidRPr="00822F8F">
        <w:rPr>
          <w:b/>
          <w:sz w:val="28"/>
          <w:szCs w:val="28"/>
        </w:rPr>
        <w:t>4 322 грн,</w:t>
      </w:r>
      <w:r w:rsidRPr="00822F8F">
        <w:rPr>
          <w:sz w:val="28"/>
          <w:szCs w:val="28"/>
        </w:rPr>
        <w:t xml:space="preserve"> для працездатних осіб – 3 875 грн (з урахуванням суми обов’язкових платежів – </w:t>
      </w:r>
      <w:r w:rsidRPr="00822F8F">
        <w:rPr>
          <w:b/>
          <w:sz w:val="28"/>
          <w:szCs w:val="28"/>
        </w:rPr>
        <w:t>4 814 грн</w:t>
      </w:r>
      <w:r w:rsidRPr="00822F8F">
        <w:rPr>
          <w:sz w:val="28"/>
          <w:szCs w:val="28"/>
        </w:rPr>
        <w:t xml:space="preserve">), для осіб, які втратили працездатність, – </w:t>
      </w:r>
      <w:r w:rsidRPr="00822F8F">
        <w:rPr>
          <w:b/>
          <w:sz w:val="28"/>
          <w:szCs w:val="28"/>
        </w:rPr>
        <w:t>3 178</w:t>
      </w:r>
      <w:r w:rsidRPr="00822F8F">
        <w:rPr>
          <w:sz w:val="28"/>
          <w:szCs w:val="28"/>
        </w:rPr>
        <w:t xml:space="preserve"> </w:t>
      </w:r>
      <w:r w:rsidRPr="00822F8F">
        <w:rPr>
          <w:b/>
          <w:sz w:val="28"/>
          <w:szCs w:val="28"/>
        </w:rPr>
        <w:t>гривень.</w:t>
      </w:r>
    </w:p>
    <w:p w:rsidR="007320EF" w:rsidRPr="00822F8F" w:rsidRDefault="007320EF" w:rsidP="007320EF">
      <w:pPr>
        <w:ind w:firstLine="709"/>
        <w:jc w:val="both"/>
        <w:rPr>
          <w:b/>
          <w:sz w:val="28"/>
          <w:szCs w:val="28"/>
        </w:rPr>
      </w:pPr>
      <w:r w:rsidRPr="00822F8F">
        <w:rPr>
          <w:b/>
          <w:sz w:val="28"/>
          <w:szCs w:val="28"/>
        </w:rPr>
        <w:t>Тобто розмір прожиткового мінімуму, встановлений у Держбюджеті з 1 січня 2020 року, значно менший від фактичного прожиткового мінімуму, обрахованого у цінах на кінець грудня 2019 року – у більш ніж 2 рази!</w:t>
      </w:r>
    </w:p>
    <w:p w:rsidR="007320EF" w:rsidRPr="00822F8F" w:rsidRDefault="007320EF" w:rsidP="007320EF">
      <w:pPr>
        <w:ind w:firstLine="709"/>
        <w:jc w:val="both"/>
        <w:rPr>
          <w:sz w:val="28"/>
          <w:szCs w:val="28"/>
        </w:rPr>
      </w:pPr>
      <w:r w:rsidRPr="00822F8F">
        <w:rPr>
          <w:sz w:val="28"/>
          <w:szCs w:val="28"/>
        </w:rPr>
        <w:t>Літні люди піддаються важчому інфляційному тягарю, оскільки більша частина їх доходів іде на покупку товарів першої необхідності та оплату комунальних послуг. Виходячи із потреб громадян України, принципів соціального захисту та економічно-соціального становища держави принципи формування прожиткового мінімуму мають бути негайно переглянуті.</w:t>
      </w:r>
    </w:p>
    <w:p w:rsidR="007320EF" w:rsidRPr="00822F8F" w:rsidRDefault="007320EF" w:rsidP="007320EF">
      <w:pPr>
        <w:ind w:firstLine="709"/>
        <w:jc w:val="both"/>
        <w:rPr>
          <w:b/>
          <w:sz w:val="28"/>
          <w:szCs w:val="28"/>
        </w:rPr>
      </w:pPr>
      <w:r w:rsidRPr="00822F8F">
        <w:rPr>
          <w:b/>
          <w:sz w:val="28"/>
          <w:szCs w:val="28"/>
        </w:rPr>
        <w:t xml:space="preserve">Постає питання, як вижити певним верствам населення, які отримують пенсію або іншу соціальну допомогу на рівні прожиткового мінімуму, встановленому в Держбюджеті та майже в 2 рази нижчі фактичного прожиткового мінімуму? А це стосується більше ніж 2 млн осіб – хто отримує «мінімалку» та загалом </w:t>
      </w:r>
      <w:r w:rsidRPr="00822F8F">
        <w:rPr>
          <w:b/>
          <w:sz w:val="28"/>
          <w:szCs w:val="28"/>
          <w:u w:val="single"/>
        </w:rPr>
        <w:t>близько 8,5 млн осіб (до 75% пенсіонерів) - хто отримує менше фактичного прожиткового мінімуму</w:t>
      </w:r>
      <w:r w:rsidRPr="00822F8F">
        <w:rPr>
          <w:b/>
          <w:sz w:val="28"/>
          <w:szCs w:val="28"/>
        </w:rPr>
        <w:t>!</w:t>
      </w:r>
    </w:p>
    <w:p w:rsidR="007320EF" w:rsidRPr="00822F8F" w:rsidRDefault="007320EF" w:rsidP="007320EF">
      <w:pPr>
        <w:ind w:firstLine="737"/>
        <w:jc w:val="both"/>
        <w:rPr>
          <w:b/>
          <w:sz w:val="28"/>
          <w:szCs w:val="28"/>
        </w:rPr>
      </w:pPr>
      <w:r w:rsidRPr="00822F8F">
        <w:rPr>
          <w:b/>
          <w:sz w:val="28"/>
          <w:szCs w:val="28"/>
        </w:rPr>
        <w:t>Таким чином, для забезпечення достатніх для виживання мінімальних пенсійних та соціальних виплат - запобігання встановлення прожиткового мінімуму в Держбюджеті (від якого залежать мінімальна пенсія та інші соціальні виплати) нижче рівня фактичного прожиткового мінімуму є нагальна необхідність законодавчо закріпити відповідні запобіжники.</w:t>
      </w:r>
    </w:p>
    <w:p w:rsidR="00317C8F" w:rsidRPr="007320EF" w:rsidRDefault="00317C8F" w:rsidP="00107B5A">
      <w:pPr>
        <w:ind w:firstLine="737"/>
        <w:jc w:val="both"/>
        <w:rPr>
          <w:b/>
          <w:sz w:val="28"/>
          <w:szCs w:val="28"/>
        </w:rPr>
      </w:pPr>
    </w:p>
    <w:p w:rsidR="007E5046" w:rsidRPr="00107B5A" w:rsidRDefault="007E5046" w:rsidP="00107B5A">
      <w:pPr>
        <w:ind w:firstLine="737"/>
        <w:jc w:val="both"/>
        <w:rPr>
          <w:b/>
          <w:sz w:val="28"/>
          <w:szCs w:val="28"/>
          <w:lang w:val="uk-UA"/>
        </w:rPr>
      </w:pPr>
      <w:r w:rsidRPr="00107B5A">
        <w:rPr>
          <w:b/>
          <w:sz w:val="28"/>
          <w:szCs w:val="28"/>
          <w:lang w:val="uk-UA"/>
        </w:rPr>
        <w:t xml:space="preserve">2. Цілі і завдання </w:t>
      </w:r>
      <w:r w:rsidR="00D8206D" w:rsidRPr="00107B5A">
        <w:rPr>
          <w:b/>
          <w:snapToGrid w:val="0"/>
          <w:sz w:val="28"/>
          <w:szCs w:val="28"/>
          <w:lang w:val="uk-UA"/>
        </w:rPr>
        <w:t>проекту акта</w:t>
      </w:r>
    </w:p>
    <w:p w:rsidR="00122D53" w:rsidRPr="00107B5A" w:rsidRDefault="006A3797" w:rsidP="00107B5A">
      <w:pPr>
        <w:ind w:firstLine="737"/>
        <w:jc w:val="both"/>
        <w:rPr>
          <w:bCs/>
          <w:kern w:val="28"/>
          <w:sz w:val="28"/>
          <w:szCs w:val="28"/>
          <w:lang w:val="uk-UA"/>
        </w:rPr>
      </w:pPr>
      <w:r w:rsidRPr="00107B5A">
        <w:rPr>
          <w:sz w:val="28"/>
          <w:szCs w:val="28"/>
          <w:lang w:val="uk-UA"/>
        </w:rPr>
        <w:t xml:space="preserve">Цілі і завдання </w:t>
      </w:r>
      <w:r w:rsidR="00D8206D" w:rsidRPr="00107B5A">
        <w:rPr>
          <w:snapToGrid w:val="0"/>
          <w:sz w:val="28"/>
          <w:szCs w:val="28"/>
          <w:lang w:val="uk-UA"/>
        </w:rPr>
        <w:t xml:space="preserve">проекту акта </w:t>
      </w:r>
      <w:r w:rsidRPr="00107B5A">
        <w:rPr>
          <w:bCs/>
          <w:kern w:val="28"/>
          <w:sz w:val="28"/>
          <w:szCs w:val="28"/>
          <w:lang w:val="uk-UA"/>
        </w:rPr>
        <w:t xml:space="preserve">– </w:t>
      </w:r>
      <w:r w:rsidR="00D8206D" w:rsidRPr="00107B5A">
        <w:rPr>
          <w:bCs/>
          <w:kern w:val="28"/>
          <w:sz w:val="28"/>
          <w:szCs w:val="28"/>
          <w:lang w:val="uk-UA"/>
        </w:rPr>
        <w:t xml:space="preserve">удосконалення процедури </w:t>
      </w:r>
      <w:r w:rsidR="00D8206D" w:rsidRPr="00107B5A">
        <w:rPr>
          <w:sz w:val="28"/>
          <w:szCs w:val="28"/>
          <w:lang w:val="uk-UA"/>
        </w:rPr>
        <w:t>встановлення та затвердження прожиткового мінімуму з метою досягнення його фактичного рівня</w:t>
      </w:r>
      <w:r w:rsidR="00D8206D" w:rsidRPr="00107B5A">
        <w:rPr>
          <w:bCs/>
          <w:kern w:val="28"/>
          <w:sz w:val="28"/>
          <w:szCs w:val="28"/>
          <w:lang w:val="uk-UA"/>
        </w:rPr>
        <w:t xml:space="preserve">, </w:t>
      </w:r>
      <w:r w:rsidR="00122D53" w:rsidRPr="00107B5A">
        <w:rPr>
          <w:sz w:val="28"/>
          <w:szCs w:val="28"/>
          <w:lang w:val="uk-UA"/>
        </w:rPr>
        <w:t>підвищ</w:t>
      </w:r>
      <w:r w:rsidR="00D8206D" w:rsidRPr="00107B5A">
        <w:rPr>
          <w:sz w:val="28"/>
          <w:szCs w:val="28"/>
          <w:lang w:val="uk-UA"/>
        </w:rPr>
        <w:t>ення</w:t>
      </w:r>
      <w:r w:rsidR="00122D53" w:rsidRPr="00107B5A">
        <w:rPr>
          <w:sz w:val="28"/>
          <w:szCs w:val="28"/>
          <w:lang w:val="uk-UA"/>
        </w:rPr>
        <w:t xml:space="preserve"> </w:t>
      </w:r>
      <w:r w:rsidRPr="00107B5A">
        <w:rPr>
          <w:sz w:val="28"/>
          <w:szCs w:val="28"/>
          <w:lang w:val="uk-UA"/>
        </w:rPr>
        <w:t>державн</w:t>
      </w:r>
      <w:r w:rsidR="00D8206D" w:rsidRPr="00107B5A">
        <w:rPr>
          <w:sz w:val="28"/>
          <w:szCs w:val="28"/>
          <w:lang w:val="uk-UA"/>
        </w:rPr>
        <w:t>их</w:t>
      </w:r>
      <w:r w:rsidRPr="00107B5A">
        <w:rPr>
          <w:sz w:val="28"/>
          <w:szCs w:val="28"/>
          <w:lang w:val="uk-UA"/>
        </w:rPr>
        <w:t xml:space="preserve"> </w:t>
      </w:r>
      <w:r w:rsidR="00122D53" w:rsidRPr="00107B5A">
        <w:rPr>
          <w:sz w:val="28"/>
          <w:szCs w:val="28"/>
          <w:lang w:val="uk-UA"/>
        </w:rPr>
        <w:t>соціальн</w:t>
      </w:r>
      <w:r w:rsidR="00D8206D" w:rsidRPr="00107B5A">
        <w:rPr>
          <w:sz w:val="28"/>
          <w:szCs w:val="28"/>
          <w:lang w:val="uk-UA"/>
        </w:rPr>
        <w:t>их</w:t>
      </w:r>
      <w:r w:rsidR="00122D53" w:rsidRPr="00107B5A">
        <w:rPr>
          <w:sz w:val="28"/>
          <w:szCs w:val="28"/>
          <w:lang w:val="uk-UA"/>
        </w:rPr>
        <w:t xml:space="preserve"> стандарт</w:t>
      </w:r>
      <w:r w:rsidR="00D8206D" w:rsidRPr="00107B5A">
        <w:rPr>
          <w:sz w:val="28"/>
          <w:szCs w:val="28"/>
          <w:lang w:val="uk-UA"/>
        </w:rPr>
        <w:t>ів</w:t>
      </w:r>
      <w:r w:rsidR="003C6D18" w:rsidRPr="00107B5A">
        <w:rPr>
          <w:sz w:val="28"/>
          <w:szCs w:val="28"/>
          <w:lang w:val="uk-UA"/>
        </w:rPr>
        <w:t xml:space="preserve"> в Україні та </w:t>
      </w:r>
      <w:r w:rsidR="00122D53" w:rsidRPr="00107B5A">
        <w:rPr>
          <w:sz w:val="28"/>
          <w:szCs w:val="28"/>
          <w:lang w:val="uk-UA"/>
        </w:rPr>
        <w:t>стимулюва</w:t>
      </w:r>
      <w:r w:rsidR="003C6D18" w:rsidRPr="00107B5A">
        <w:rPr>
          <w:sz w:val="28"/>
          <w:szCs w:val="28"/>
          <w:lang w:val="uk-UA"/>
        </w:rPr>
        <w:t>ння</w:t>
      </w:r>
      <w:r w:rsidR="00122D53" w:rsidRPr="00107B5A">
        <w:rPr>
          <w:sz w:val="28"/>
          <w:szCs w:val="28"/>
          <w:lang w:val="uk-UA"/>
        </w:rPr>
        <w:t xml:space="preserve"> зростання заробітних плат і соціальних платежів. </w:t>
      </w:r>
    </w:p>
    <w:p w:rsidR="007E5046" w:rsidRPr="00107B5A" w:rsidRDefault="007E5046" w:rsidP="00107B5A">
      <w:pPr>
        <w:ind w:firstLine="737"/>
        <w:jc w:val="both"/>
        <w:rPr>
          <w:sz w:val="28"/>
          <w:szCs w:val="28"/>
          <w:u w:val="single"/>
          <w:lang w:val="uk-UA"/>
        </w:rPr>
      </w:pPr>
    </w:p>
    <w:p w:rsidR="007E5046" w:rsidRPr="00107B5A" w:rsidRDefault="007E5046" w:rsidP="00107B5A">
      <w:pPr>
        <w:ind w:firstLine="737"/>
        <w:jc w:val="both"/>
        <w:rPr>
          <w:b/>
          <w:sz w:val="28"/>
          <w:szCs w:val="28"/>
          <w:lang w:val="uk-UA"/>
        </w:rPr>
      </w:pPr>
      <w:r w:rsidRPr="00107B5A">
        <w:rPr>
          <w:b/>
          <w:sz w:val="28"/>
          <w:szCs w:val="28"/>
          <w:lang w:val="uk-UA"/>
        </w:rPr>
        <w:lastRenderedPageBreak/>
        <w:t xml:space="preserve">3. Загальна характеристика і основні положення </w:t>
      </w:r>
      <w:r w:rsidRPr="00107B5A">
        <w:rPr>
          <w:b/>
          <w:bCs/>
          <w:kern w:val="28"/>
          <w:sz w:val="28"/>
          <w:szCs w:val="28"/>
          <w:lang w:val="uk-UA"/>
        </w:rPr>
        <w:t>законопроекту</w:t>
      </w:r>
    </w:p>
    <w:p w:rsidR="00180701" w:rsidRPr="00107B5A" w:rsidRDefault="007E5046" w:rsidP="00107B5A">
      <w:pPr>
        <w:pStyle w:val="ac"/>
        <w:spacing w:line="240" w:lineRule="auto"/>
        <w:ind w:firstLine="737"/>
        <w:rPr>
          <w:sz w:val="28"/>
          <w:szCs w:val="28"/>
        </w:rPr>
      </w:pPr>
      <w:r w:rsidRPr="00107B5A">
        <w:rPr>
          <w:sz w:val="28"/>
          <w:szCs w:val="28"/>
        </w:rPr>
        <w:t xml:space="preserve">Проектом </w:t>
      </w:r>
      <w:r w:rsidR="00180701" w:rsidRPr="00107B5A">
        <w:rPr>
          <w:sz w:val="28"/>
          <w:szCs w:val="28"/>
        </w:rPr>
        <w:t xml:space="preserve">передбачається </w:t>
      </w:r>
      <w:r w:rsidR="004C7448" w:rsidRPr="00107B5A">
        <w:rPr>
          <w:sz w:val="28"/>
          <w:szCs w:val="28"/>
        </w:rPr>
        <w:t>в</w:t>
      </w:r>
      <w:r w:rsidR="00180701" w:rsidRPr="00107B5A">
        <w:rPr>
          <w:sz w:val="28"/>
          <w:szCs w:val="28"/>
        </w:rPr>
        <w:t xml:space="preserve">несення змін до Закону України </w:t>
      </w:r>
      <w:r w:rsidR="002127D7" w:rsidRPr="00107B5A">
        <w:rPr>
          <w:sz w:val="28"/>
          <w:szCs w:val="28"/>
        </w:rPr>
        <w:t>"</w:t>
      </w:r>
      <w:r w:rsidR="00180701" w:rsidRPr="00107B5A">
        <w:rPr>
          <w:sz w:val="28"/>
          <w:szCs w:val="28"/>
        </w:rPr>
        <w:t>Про прожитковий мінімум</w:t>
      </w:r>
      <w:r w:rsidR="002127D7" w:rsidRPr="00107B5A">
        <w:rPr>
          <w:sz w:val="28"/>
          <w:szCs w:val="28"/>
        </w:rPr>
        <w:t>"</w:t>
      </w:r>
      <w:r w:rsidR="00180701" w:rsidRPr="00107B5A">
        <w:rPr>
          <w:sz w:val="28"/>
          <w:szCs w:val="28"/>
        </w:rPr>
        <w:t xml:space="preserve">. Зокрема, статтю 3 цього Закону пропонується змінити, встановивши, що </w:t>
      </w:r>
      <w:r w:rsidR="006A3797" w:rsidRPr="00107B5A">
        <w:rPr>
          <w:sz w:val="28"/>
          <w:szCs w:val="28"/>
        </w:rPr>
        <w:t>набір продуктів харчування</w:t>
      </w:r>
      <w:r w:rsidR="00F873C5" w:rsidRPr="00107B5A">
        <w:rPr>
          <w:sz w:val="28"/>
          <w:szCs w:val="28"/>
        </w:rPr>
        <w:t>,</w:t>
      </w:r>
      <w:r w:rsidR="006A3797" w:rsidRPr="00107B5A">
        <w:rPr>
          <w:sz w:val="28"/>
          <w:szCs w:val="28"/>
        </w:rPr>
        <w:t xml:space="preserve"> набір непродовольчих товарів </w:t>
      </w:r>
      <w:r w:rsidR="00F873C5" w:rsidRPr="00107B5A">
        <w:rPr>
          <w:sz w:val="28"/>
          <w:szCs w:val="28"/>
        </w:rPr>
        <w:t>та</w:t>
      </w:r>
      <w:r w:rsidR="006A3797" w:rsidRPr="00107B5A">
        <w:rPr>
          <w:sz w:val="28"/>
          <w:szCs w:val="28"/>
        </w:rPr>
        <w:t xml:space="preserve"> набір послуг щороку затверджуються Кабінетом Міністрів України </w:t>
      </w:r>
      <w:r w:rsidR="00D8206D" w:rsidRPr="00107B5A">
        <w:rPr>
          <w:sz w:val="28"/>
          <w:szCs w:val="28"/>
        </w:rPr>
        <w:t>після проведення їх науково-громадської експертизи і до початку розгляду Верховною Радою України проекту закону про Державний бюджет України на наступний рік</w:t>
      </w:r>
      <w:r w:rsidR="006A3797" w:rsidRPr="00107B5A">
        <w:rPr>
          <w:sz w:val="28"/>
          <w:szCs w:val="28"/>
        </w:rPr>
        <w:t>. Також передбачено, що споживчий кошик не може бути меншими, ніж затверджений у попередньому році.</w:t>
      </w:r>
      <w:r w:rsidR="00180701" w:rsidRPr="00107B5A">
        <w:rPr>
          <w:sz w:val="28"/>
          <w:szCs w:val="28"/>
        </w:rPr>
        <w:t xml:space="preserve"> </w:t>
      </w:r>
    </w:p>
    <w:p w:rsidR="00D8206D" w:rsidRPr="00107B5A" w:rsidRDefault="00D8206D" w:rsidP="00107B5A">
      <w:pPr>
        <w:ind w:firstLine="737"/>
        <w:jc w:val="both"/>
        <w:rPr>
          <w:sz w:val="28"/>
          <w:szCs w:val="28"/>
          <w:lang w:val="uk-UA"/>
        </w:rPr>
      </w:pPr>
      <w:r w:rsidRPr="00107B5A">
        <w:rPr>
          <w:sz w:val="28"/>
          <w:szCs w:val="28"/>
          <w:lang w:val="uk-UA"/>
        </w:rPr>
        <w:t>Також передбачено, що прожитковий мінімум встановлюється Кабінетом Міністрів України на основі затверджених набору продуктів харчування, набору непродовольчих товарів і набору послуг та пропозиції щодо його вартісної величини подаються у проекті закону про Державний бюджет України на відповідний рік.</w:t>
      </w:r>
    </w:p>
    <w:p w:rsidR="00180701" w:rsidRPr="00107B5A" w:rsidRDefault="00180701" w:rsidP="00107B5A">
      <w:pPr>
        <w:pStyle w:val="ac"/>
        <w:spacing w:line="240" w:lineRule="auto"/>
        <w:ind w:firstLine="737"/>
        <w:rPr>
          <w:sz w:val="28"/>
          <w:szCs w:val="28"/>
        </w:rPr>
      </w:pPr>
      <w:r w:rsidRPr="00107B5A">
        <w:rPr>
          <w:sz w:val="28"/>
          <w:szCs w:val="28"/>
        </w:rPr>
        <w:t xml:space="preserve">Пропонується ввести в Закон норму про те, </w:t>
      </w:r>
      <w:r w:rsidR="004C7448" w:rsidRPr="00107B5A">
        <w:rPr>
          <w:sz w:val="28"/>
          <w:szCs w:val="28"/>
        </w:rPr>
        <w:t xml:space="preserve">що </w:t>
      </w:r>
      <w:r w:rsidR="006A3797" w:rsidRPr="00107B5A">
        <w:rPr>
          <w:sz w:val="28"/>
          <w:szCs w:val="28"/>
        </w:rPr>
        <w:t xml:space="preserve">прожитковий мінімум на одну особу, а також окремо для тих, хто відноситься до основних соціальних і демографічних груп населення, який щороку затверджується Верховною Радою України в законі про Державний бюджет України на відповідний рік, не може бути меншим за </w:t>
      </w:r>
      <w:r w:rsidR="00EE2BD6" w:rsidRPr="00107B5A">
        <w:rPr>
          <w:sz w:val="28"/>
          <w:szCs w:val="28"/>
          <w:shd w:val="clear" w:color="auto" w:fill="FFFFFF"/>
        </w:rPr>
        <w:t>прогнозований</w:t>
      </w:r>
      <w:r w:rsidR="00EE2BD6" w:rsidRPr="00107B5A">
        <w:rPr>
          <w:sz w:val="28"/>
          <w:szCs w:val="28"/>
        </w:rPr>
        <w:t xml:space="preserve"> </w:t>
      </w:r>
      <w:r w:rsidR="006A3797" w:rsidRPr="00107B5A">
        <w:rPr>
          <w:sz w:val="28"/>
          <w:szCs w:val="28"/>
        </w:rPr>
        <w:t>фактичний розмір прожиткового мінімуму.</w:t>
      </w:r>
      <w:r w:rsidR="00B6647B" w:rsidRPr="00107B5A">
        <w:rPr>
          <w:sz w:val="28"/>
          <w:szCs w:val="28"/>
        </w:rPr>
        <w:t xml:space="preserve"> </w:t>
      </w:r>
    </w:p>
    <w:p w:rsidR="009974D5" w:rsidRPr="00107B5A" w:rsidRDefault="009974D5" w:rsidP="00107B5A">
      <w:pPr>
        <w:pStyle w:val="ac"/>
        <w:spacing w:line="240" w:lineRule="auto"/>
        <w:ind w:firstLine="737"/>
        <w:rPr>
          <w:sz w:val="28"/>
          <w:szCs w:val="28"/>
        </w:rPr>
      </w:pPr>
      <w:r w:rsidRPr="00107B5A">
        <w:rPr>
          <w:sz w:val="28"/>
          <w:szCs w:val="28"/>
        </w:rPr>
        <w:t xml:space="preserve">Вводиться обов’язок Мінсоцполітики моніторити та оприлюднювати щоквартально </w:t>
      </w:r>
      <w:r w:rsidRPr="00107B5A">
        <w:rPr>
          <w:color w:val="000000"/>
          <w:sz w:val="28"/>
          <w:szCs w:val="28"/>
        </w:rPr>
        <w:t xml:space="preserve">прогнозований на </w:t>
      </w:r>
      <w:r w:rsidR="00BD097D" w:rsidRPr="00107B5A">
        <w:rPr>
          <w:color w:val="000000"/>
          <w:sz w:val="28"/>
          <w:szCs w:val="28"/>
        </w:rPr>
        <w:t>наступний бюджетний період</w:t>
      </w:r>
      <w:r w:rsidRPr="00107B5A">
        <w:rPr>
          <w:color w:val="000000"/>
          <w:sz w:val="28"/>
          <w:szCs w:val="28"/>
        </w:rPr>
        <w:t xml:space="preserve"> фактичний розмір прожиткового мінімуму на одну особу, а також окремо для тих, хто відноситься до основних соціальних і демографічних груп населення.</w:t>
      </w:r>
    </w:p>
    <w:p w:rsidR="00EE2BD6" w:rsidRPr="00107B5A" w:rsidRDefault="00EE2BD6" w:rsidP="00107B5A">
      <w:pPr>
        <w:pStyle w:val="ac"/>
        <w:spacing w:line="240" w:lineRule="auto"/>
        <w:ind w:firstLine="737"/>
        <w:rPr>
          <w:sz w:val="28"/>
          <w:szCs w:val="28"/>
        </w:rPr>
      </w:pPr>
      <w:r w:rsidRPr="00107B5A">
        <w:rPr>
          <w:sz w:val="28"/>
          <w:szCs w:val="28"/>
        </w:rPr>
        <w:t>У разі перевищення розміру фактичного прожиткового мінімуму протягом двох місяців затвердженого розміру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p>
    <w:p w:rsidR="009974D5" w:rsidRPr="00107B5A" w:rsidRDefault="00317C8F" w:rsidP="00107B5A">
      <w:pPr>
        <w:pStyle w:val="HTML"/>
        <w:ind w:firstLine="737"/>
        <w:jc w:val="both"/>
        <w:rPr>
          <w:rFonts w:ascii="Times New Roman" w:hAnsi="Times New Roman" w:cs="Times New Roman"/>
          <w:sz w:val="28"/>
          <w:szCs w:val="28"/>
        </w:rPr>
      </w:pPr>
      <w:r w:rsidRPr="00107B5A">
        <w:rPr>
          <w:rFonts w:ascii="Times New Roman" w:hAnsi="Times New Roman" w:cs="Times New Roman"/>
          <w:sz w:val="28"/>
          <w:szCs w:val="28"/>
        </w:rPr>
        <w:t xml:space="preserve">Проектом також передбачається внесення змін до Регламенту Верховної Ради України, затвердженому Законом України </w:t>
      </w:r>
      <w:r w:rsidR="00107B5A">
        <w:rPr>
          <w:rFonts w:ascii="Times New Roman" w:hAnsi="Times New Roman" w:cs="Times New Roman"/>
          <w:sz w:val="28"/>
          <w:szCs w:val="28"/>
        </w:rPr>
        <w:t>"</w:t>
      </w:r>
      <w:r w:rsidRPr="00107B5A">
        <w:rPr>
          <w:rFonts w:ascii="Times New Roman" w:hAnsi="Times New Roman" w:cs="Times New Roman"/>
          <w:sz w:val="28"/>
          <w:szCs w:val="28"/>
        </w:rPr>
        <w:t>Про Регламент Верховної Ради України</w:t>
      </w:r>
      <w:r w:rsidR="00107B5A">
        <w:rPr>
          <w:rFonts w:ascii="Times New Roman" w:hAnsi="Times New Roman" w:cs="Times New Roman"/>
          <w:sz w:val="28"/>
          <w:szCs w:val="28"/>
        </w:rPr>
        <w:t>"</w:t>
      </w:r>
      <w:r w:rsidRPr="00107B5A">
        <w:rPr>
          <w:rFonts w:ascii="Times New Roman" w:hAnsi="Times New Roman" w:cs="Times New Roman"/>
          <w:sz w:val="28"/>
          <w:szCs w:val="28"/>
        </w:rPr>
        <w:t>, якими передбачено підчас пленарного засідання Верховної Ради України з представлення проекту закону про Державний бюджет України на наступний рік, що представники Спільного представницького органу об’єднань профспілок та Спільного представницького органу сторони роботодавців на національному рівні представляють свої позиції щодо розміру державних мінімальних соціальних гарантій.</w:t>
      </w:r>
    </w:p>
    <w:p w:rsidR="00410891" w:rsidRPr="00107B5A" w:rsidRDefault="00410891" w:rsidP="00107B5A">
      <w:pPr>
        <w:widowControl w:val="0"/>
        <w:ind w:firstLine="737"/>
        <w:jc w:val="both"/>
        <w:rPr>
          <w:sz w:val="28"/>
          <w:szCs w:val="28"/>
          <w:lang w:val="uk-UA"/>
        </w:rPr>
      </w:pPr>
      <w:r w:rsidRPr="00107B5A">
        <w:rPr>
          <w:sz w:val="28"/>
          <w:szCs w:val="28"/>
          <w:lang w:val="uk-UA"/>
        </w:rPr>
        <w:t xml:space="preserve">Проектом пропонується доручити Кабінету Міністрів України забезпечити встановлення прожиткового мінімуму на одну особу, а також окремо для тих, хто відноситься до основних соціальних і демографічних </w:t>
      </w:r>
      <w:r w:rsidRPr="00107B5A">
        <w:rPr>
          <w:sz w:val="28"/>
          <w:szCs w:val="28"/>
          <w:lang w:val="uk-UA"/>
        </w:rPr>
        <w:lastRenderedPageBreak/>
        <w:t xml:space="preserve">груп населення </w:t>
      </w:r>
      <w:r w:rsidRPr="00107B5A">
        <w:rPr>
          <w:sz w:val="28"/>
          <w:szCs w:val="28"/>
          <w:shd w:val="clear" w:color="auto" w:fill="FFFFFF"/>
          <w:lang w:val="uk-UA"/>
        </w:rPr>
        <w:t xml:space="preserve">на рівні не нижчому ніж прогнозований </w:t>
      </w:r>
      <w:r w:rsidRPr="00107B5A">
        <w:rPr>
          <w:sz w:val="28"/>
          <w:szCs w:val="28"/>
          <w:lang w:val="uk-UA"/>
        </w:rPr>
        <w:t xml:space="preserve">фактичний розмір прожиткового мінімуму, визначеному відповідно Закону України </w:t>
      </w:r>
      <w:r w:rsidR="00107B5A">
        <w:rPr>
          <w:sz w:val="28"/>
          <w:szCs w:val="28"/>
          <w:lang w:val="uk-UA"/>
        </w:rPr>
        <w:t>"</w:t>
      </w:r>
      <w:r w:rsidRPr="00107B5A">
        <w:rPr>
          <w:sz w:val="28"/>
          <w:szCs w:val="28"/>
          <w:lang w:val="uk-UA"/>
        </w:rPr>
        <w:t>Про прожитковий мінімум</w:t>
      </w:r>
      <w:r w:rsidR="00107B5A">
        <w:rPr>
          <w:sz w:val="28"/>
          <w:szCs w:val="28"/>
          <w:lang w:val="uk-UA"/>
        </w:rPr>
        <w:t>"</w:t>
      </w:r>
      <w:r w:rsidRPr="00107B5A">
        <w:rPr>
          <w:sz w:val="28"/>
          <w:szCs w:val="28"/>
          <w:lang w:val="uk-UA"/>
        </w:rPr>
        <w:t xml:space="preserve"> у проекті закону про Державний бюджет України на 202</w:t>
      </w:r>
      <w:r w:rsidR="008D1038">
        <w:rPr>
          <w:sz w:val="28"/>
          <w:szCs w:val="28"/>
          <w:lang w:val="uk-UA"/>
        </w:rPr>
        <w:t>1</w:t>
      </w:r>
      <w:r w:rsidRPr="00107B5A">
        <w:rPr>
          <w:sz w:val="28"/>
          <w:szCs w:val="28"/>
          <w:lang w:val="uk-UA"/>
        </w:rPr>
        <w:t xml:space="preserve"> рік.</w:t>
      </w:r>
    </w:p>
    <w:p w:rsidR="00BF3DE8" w:rsidRPr="00107B5A" w:rsidRDefault="00BF3DE8" w:rsidP="00107B5A">
      <w:pPr>
        <w:shd w:val="clear" w:color="auto" w:fill="FFFFFF"/>
        <w:ind w:firstLine="737"/>
        <w:jc w:val="both"/>
        <w:rPr>
          <w:sz w:val="28"/>
          <w:szCs w:val="28"/>
          <w:lang w:val="uk-UA"/>
        </w:rPr>
      </w:pPr>
    </w:p>
    <w:p w:rsidR="007E5046" w:rsidRPr="00107B5A" w:rsidRDefault="007E5046" w:rsidP="00107B5A">
      <w:pPr>
        <w:ind w:firstLine="737"/>
        <w:jc w:val="both"/>
        <w:rPr>
          <w:b/>
          <w:sz w:val="28"/>
          <w:szCs w:val="28"/>
          <w:lang w:val="uk-UA"/>
        </w:rPr>
      </w:pPr>
      <w:r w:rsidRPr="00107B5A">
        <w:rPr>
          <w:b/>
          <w:sz w:val="28"/>
          <w:szCs w:val="28"/>
          <w:lang w:val="uk-UA"/>
        </w:rPr>
        <w:t>4. Стан нормативно-правової бази у даній сфері правового регулювання</w:t>
      </w:r>
    </w:p>
    <w:p w:rsidR="00184989" w:rsidRPr="00107B5A" w:rsidRDefault="007E5046" w:rsidP="00107B5A">
      <w:pPr>
        <w:ind w:firstLine="737"/>
        <w:jc w:val="both"/>
        <w:rPr>
          <w:sz w:val="28"/>
          <w:szCs w:val="28"/>
          <w:lang w:val="uk-UA"/>
        </w:rPr>
      </w:pPr>
      <w:r w:rsidRPr="00107B5A">
        <w:rPr>
          <w:sz w:val="28"/>
          <w:szCs w:val="28"/>
          <w:lang w:val="uk-UA"/>
        </w:rPr>
        <w:t>До основних нормативно-правових актів у даній сфері правового регулювання віднос</w:t>
      </w:r>
      <w:r w:rsidR="00F873C5" w:rsidRPr="00107B5A">
        <w:rPr>
          <w:sz w:val="28"/>
          <w:szCs w:val="28"/>
          <w:lang w:val="uk-UA"/>
        </w:rPr>
        <w:t>я</w:t>
      </w:r>
      <w:r w:rsidRPr="00107B5A">
        <w:rPr>
          <w:sz w:val="28"/>
          <w:szCs w:val="28"/>
          <w:lang w:val="uk-UA"/>
        </w:rPr>
        <w:t>ться Закон</w:t>
      </w:r>
      <w:r w:rsidR="002A20E9" w:rsidRPr="00107B5A">
        <w:rPr>
          <w:sz w:val="28"/>
          <w:szCs w:val="28"/>
          <w:lang w:val="uk-UA"/>
        </w:rPr>
        <w:t>и</w:t>
      </w:r>
      <w:r w:rsidRPr="00107B5A">
        <w:rPr>
          <w:sz w:val="28"/>
          <w:szCs w:val="28"/>
          <w:lang w:val="uk-UA"/>
        </w:rPr>
        <w:t xml:space="preserve"> України </w:t>
      </w:r>
      <w:r w:rsidR="002127D7" w:rsidRPr="00107B5A">
        <w:rPr>
          <w:sz w:val="28"/>
          <w:szCs w:val="28"/>
          <w:lang w:val="uk-UA"/>
        </w:rPr>
        <w:t>"</w:t>
      </w:r>
      <w:r w:rsidRPr="00107B5A">
        <w:rPr>
          <w:sz w:val="28"/>
          <w:szCs w:val="28"/>
          <w:lang w:val="uk-UA"/>
        </w:rPr>
        <w:t xml:space="preserve">Про </w:t>
      </w:r>
      <w:r w:rsidR="00BF3DE8" w:rsidRPr="00107B5A">
        <w:rPr>
          <w:sz w:val="28"/>
          <w:szCs w:val="28"/>
          <w:lang w:val="uk-UA"/>
        </w:rPr>
        <w:t>прожитковий мінімум</w:t>
      </w:r>
      <w:r w:rsidR="002127D7" w:rsidRPr="00107B5A">
        <w:rPr>
          <w:sz w:val="28"/>
          <w:szCs w:val="28"/>
          <w:lang w:val="uk-UA"/>
        </w:rPr>
        <w:t>"</w:t>
      </w:r>
      <w:r w:rsidR="002A20E9" w:rsidRPr="00107B5A">
        <w:rPr>
          <w:sz w:val="28"/>
          <w:szCs w:val="28"/>
          <w:lang w:val="uk-UA"/>
        </w:rPr>
        <w:t>, "Про державні соціальні стандарти та державні соціальні гарантії"</w:t>
      </w:r>
      <w:r w:rsidR="00184989" w:rsidRPr="00107B5A">
        <w:rPr>
          <w:sz w:val="28"/>
          <w:szCs w:val="28"/>
          <w:lang w:val="uk-UA"/>
        </w:rPr>
        <w:t xml:space="preserve">. </w:t>
      </w:r>
    </w:p>
    <w:p w:rsidR="007E5046" w:rsidRPr="00107B5A" w:rsidRDefault="007E5046" w:rsidP="00107B5A">
      <w:pPr>
        <w:ind w:firstLine="737"/>
        <w:jc w:val="both"/>
        <w:rPr>
          <w:sz w:val="28"/>
          <w:szCs w:val="28"/>
          <w:lang w:val="uk-UA"/>
        </w:rPr>
      </w:pPr>
      <w:r w:rsidRPr="00107B5A">
        <w:rPr>
          <w:sz w:val="28"/>
          <w:szCs w:val="28"/>
          <w:lang w:val="uk-UA"/>
        </w:rPr>
        <w:t>Реалізація положень поданого законопроекту не потребує внесення змін до інших закон</w:t>
      </w:r>
      <w:r w:rsidR="00E9183C" w:rsidRPr="00107B5A">
        <w:rPr>
          <w:sz w:val="28"/>
          <w:szCs w:val="28"/>
          <w:lang w:val="uk-UA"/>
        </w:rPr>
        <w:t>одавчих актів</w:t>
      </w:r>
      <w:r w:rsidRPr="00107B5A">
        <w:rPr>
          <w:sz w:val="28"/>
          <w:szCs w:val="28"/>
          <w:lang w:val="uk-UA"/>
        </w:rPr>
        <w:t>.</w:t>
      </w:r>
    </w:p>
    <w:p w:rsidR="007E5046" w:rsidRPr="00107B5A" w:rsidRDefault="007E5046" w:rsidP="00107B5A">
      <w:pPr>
        <w:ind w:firstLine="737"/>
        <w:jc w:val="both"/>
        <w:rPr>
          <w:b/>
          <w:sz w:val="28"/>
          <w:szCs w:val="28"/>
          <w:lang w:val="uk-UA"/>
        </w:rPr>
      </w:pPr>
    </w:p>
    <w:p w:rsidR="007E5046" w:rsidRPr="00107B5A" w:rsidRDefault="007E5046" w:rsidP="00107B5A">
      <w:pPr>
        <w:ind w:firstLine="737"/>
        <w:jc w:val="both"/>
        <w:rPr>
          <w:sz w:val="28"/>
          <w:szCs w:val="28"/>
          <w:lang w:val="uk-UA"/>
        </w:rPr>
      </w:pPr>
      <w:r w:rsidRPr="00107B5A">
        <w:rPr>
          <w:b/>
          <w:sz w:val="28"/>
          <w:szCs w:val="28"/>
          <w:lang w:val="uk-UA"/>
        </w:rPr>
        <w:t>5. Фінансово-економічне обґрунтування</w:t>
      </w:r>
    </w:p>
    <w:p w:rsidR="008D1038" w:rsidRPr="00822F8F" w:rsidRDefault="008D1038" w:rsidP="008D1038">
      <w:pPr>
        <w:pStyle w:val="rvps2"/>
        <w:spacing w:before="0" w:beforeAutospacing="0" w:after="0" w:afterAutospacing="0"/>
        <w:ind w:firstLine="737"/>
        <w:jc w:val="both"/>
        <w:rPr>
          <w:b/>
          <w:bCs/>
          <w:sz w:val="28"/>
          <w:szCs w:val="28"/>
        </w:rPr>
      </w:pPr>
      <w:r w:rsidRPr="00822F8F">
        <w:rPr>
          <w:sz w:val="28"/>
          <w:szCs w:val="28"/>
        </w:rPr>
        <w:t>Реалізація законопроекту забезпечується шляхом перегляду доходної частини Державного бюджету України на 2020 рік в частині збільшення фактичних обсягів надходжень за рахунок перегляду макроекономічних параметрів розрахунку показників бюджету, зокрема, темпів споживчої інфляції та величини обмінного валютного курсу.</w:t>
      </w:r>
    </w:p>
    <w:p w:rsidR="008D1038" w:rsidRPr="00822F8F" w:rsidRDefault="008D1038" w:rsidP="008D1038">
      <w:pPr>
        <w:ind w:firstLine="567"/>
        <w:jc w:val="both"/>
        <w:rPr>
          <w:sz w:val="28"/>
          <w:szCs w:val="28"/>
        </w:rPr>
      </w:pPr>
      <w:r w:rsidRPr="00822F8F">
        <w:rPr>
          <w:sz w:val="28"/>
          <w:szCs w:val="28"/>
        </w:rPr>
        <w:t xml:space="preserve">В Законі України "Про Державний бюджет України на 2020 рік" вже закладено наближення прожиткового мінімуму до його реальної (фактичної) величини </w:t>
      </w:r>
      <w:r w:rsidRPr="00822F8F">
        <w:rPr>
          <w:b/>
          <w:sz w:val="28"/>
          <w:szCs w:val="28"/>
          <w:shd w:val="clear" w:color="auto" w:fill="FFFFFF"/>
        </w:rPr>
        <w:t>близько 4251 гривні</w:t>
      </w:r>
      <w:r w:rsidRPr="00822F8F">
        <w:rPr>
          <w:sz w:val="28"/>
          <w:szCs w:val="28"/>
        </w:rPr>
        <w:t xml:space="preserve"> </w:t>
      </w:r>
      <w:r w:rsidRPr="00822F8F">
        <w:rPr>
          <w:b/>
          <w:sz w:val="28"/>
          <w:szCs w:val="28"/>
        </w:rPr>
        <w:t xml:space="preserve"> у 2020 році.</w:t>
      </w:r>
    </w:p>
    <w:p w:rsidR="008D1038" w:rsidRPr="00822F8F" w:rsidRDefault="008D1038" w:rsidP="008D1038">
      <w:pPr>
        <w:widowControl w:val="0"/>
        <w:autoSpaceDE w:val="0"/>
        <w:autoSpaceDN w:val="0"/>
        <w:adjustRightInd w:val="0"/>
        <w:ind w:firstLine="709"/>
        <w:jc w:val="both"/>
        <w:rPr>
          <w:sz w:val="28"/>
          <w:szCs w:val="28"/>
        </w:rPr>
      </w:pPr>
      <w:r w:rsidRPr="00822F8F">
        <w:rPr>
          <w:sz w:val="28"/>
          <w:szCs w:val="28"/>
        </w:rPr>
        <w:t>Відповідно до пункту 8 «Прикінцевих положень» Закону України «Про Державний бюджет України на 2020 рік»: «</w:t>
      </w:r>
      <w:r w:rsidRPr="00822F8F">
        <w:rPr>
          <w:i/>
          <w:sz w:val="28"/>
          <w:szCs w:val="28"/>
          <w:shd w:val="clear" w:color="auto" w:fill="FFFFFF"/>
        </w:rPr>
        <w:t>Кабінету Міністрів України здійснити заходи щодо наближення у 2020 році розміру прожиткового мінімуму до його реальної величини, яка розрахунково може становити близько 4251 гривні, з відповідним коригуванням розміру прожиткового мінімуму для основних соціальних і демографічних груп населення</w:t>
      </w:r>
      <w:r w:rsidRPr="00822F8F">
        <w:rPr>
          <w:sz w:val="28"/>
          <w:szCs w:val="28"/>
          <w:shd w:val="clear" w:color="auto" w:fill="FFFFFF"/>
        </w:rPr>
        <w:t>.</w:t>
      </w:r>
      <w:r w:rsidRPr="00822F8F">
        <w:rPr>
          <w:sz w:val="28"/>
          <w:szCs w:val="28"/>
        </w:rPr>
        <w:t>», де на рівні закону визнано необхідність у поточному 2020 році наближення розміру прожиткового мінімуму до його реальної величини - близько 4251 гривні, що відповідає фактичному розміру прожиткового мінімуму, визначеному Міністерством соціальної політики України відповідно до статті 5 Закону України „Про прожитковий мінімум”.</w:t>
      </w:r>
    </w:p>
    <w:p w:rsidR="00323E3A" w:rsidRPr="00107B5A" w:rsidRDefault="00323E3A" w:rsidP="00107B5A">
      <w:pPr>
        <w:pStyle w:val="af0"/>
        <w:spacing w:before="0"/>
        <w:ind w:firstLine="737"/>
        <w:jc w:val="both"/>
        <w:rPr>
          <w:rFonts w:ascii="Times New Roman" w:hAnsi="Times New Roman" w:cs="Times New Roman"/>
          <w:bCs/>
          <w:color w:val="000000"/>
          <w:sz w:val="28"/>
          <w:szCs w:val="28"/>
          <w:highlight w:val="yellow"/>
        </w:rPr>
      </w:pPr>
      <w:r w:rsidRPr="00107B5A">
        <w:rPr>
          <w:rFonts w:ascii="Times New Roman" w:hAnsi="Times New Roman" w:cs="Times New Roman"/>
          <w:bCs/>
          <w:color w:val="000000"/>
          <w:sz w:val="28"/>
          <w:szCs w:val="28"/>
        </w:rPr>
        <w:t>Проектом Закону передбачено доручення Кабінету Міністрів України:</w:t>
      </w:r>
    </w:p>
    <w:p w:rsidR="00323E3A" w:rsidRPr="00107B5A" w:rsidRDefault="00323E3A" w:rsidP="00107B5A">
      <w:pPr>
        <w:pStyle w:val="StyleZakonu"/>
        <w:spacing w:after="0" w:line="240" w:lineRule="auto"/>
        <w:ind w:firstLine="737"/>
        <w:rPr>
          <w:color w:val="000000"/>
          <w:sz w:val="28"/>
          <w:szCs w:val="28"/>
        </w:rPr>
      </w:pPr>
      <w:r w:rsidRPr="00107B5A">
        <w:rPr>
          <w:sz w:val="28"/>
          <w:szCs w:val="28"/>
        </w:rPr>
        <w:t>опрацювати питання перегляду доходної частини Державного бюджету України на 20</w:t>
      </w:r>
      <w:r w:rsidR="008D1038">
        <w:rPr>
          <w:sz w:val="28"/>
          <w:szCs w:val="28"/>
        </w:rPr>
        <w:t>20</w:t>
      </w:r>
      <w:r w:rsidRPr="00107B5A">
        <w:rPr>
          <w:sz w:val="28"/>
          <w:szCs w:val="28"/>
        </w:rPr>
        <w:t xml:space="preserve"> рік в частині збільшення фактичних обсягів надходжень за рахунок перегляду макроекономічних параметрів розрахунку показників бюджету, зокрема, темпів споживчої інфляції та величини обмінного валютного курсу;</w:t>
      </w:r>
    </w:p>
    <w:p w:rsidR="00323E3A" w:rsidRPr="00107B5A" w:rsidRDefault="00323E3A" w:rsidP="00107B5A">
      <w:pPr>
        <w:shd w:val="clear" w:color="auto" w:fill="FFFFFF"/>
        <w:ind w:firstLine="737"/>
        <w:jc w:val="both"/>
        <w:rPr>
          <w:sz w:val="28"/>
          <w:szCs w:val="28"/>
          <w:lang w:val="uk-UA"/>
        </w:rPr>
      </w:pPr>
      <w:r w:rsidRPr="00107B5A">
        <w:rPr>
          <w:color w:val="000000"/>
          <w:sz w:val="28"/>
          <w:szCs w:val="28"/>
          <w:lang w:val="uk-UA"/>
        </w:rPr>
        <w:t xml:space="preserve">подати до Верховної Ради України </w:t>
      </w:r>
      <w:r w:rsidRPr="00107B5A">
        <w:rPr>
          <w:sz w:val="28"/>
          <w:lang w:val="uk-UA" w:eastAsia="en-US"/>
        </w:rPr>
        <w:t>проект</w:t>
      </w:r>
      <w:r w:rsidRPr="00107B5A">
        <w:rPr>
          <w:color w:val="000000"/>
          <w:sz w:val="28"/>
          <w:szCs w:val="28"/>
          <w:lang w:val="uk-UA"/>
        </w:rPr>
        <w:t xml:space="preserve"> Закону України про внесення змін до Закону України </w:t>
      </w:r>
      <w:r w:rsidR="00107B5A">
        <w:rPr>
          <w:color w:val="000000"/>
          <w:sz w:val="28"/>
          <w:szCs w:val="28"/>
          <w:lang w:val="uk-UA"/>
        </w:rPr>
        <w:t>"</w:t>
      </w:r>
      <w:r w:rsidRPr="00107B5A">
        <w:rPr>
          <w:color w:val="000000"/>
          <w:sz w:val="28"/>
          <w:szCs w:val="28"/>
          <w:lang w:val="uk-UA"/>
        </w:rPr>
        <w:t>Про Державний бюджет України на 20</w:t>
      </w:r>
      <w:r w:rsidR="008D1038">
        <w:rPr>
          <w:color w:val="000000"/>
          <w:sz w:val="28"/>
          <w:szCs w:val="28"/>
          <w:lang w:val="uk-UA"/>
        </w:rPr>
        <w:t>20</w:t>
      </w:r>
      <w:r w:rsidRPr="00107B5A">
        <w:rPr>
          <w:color w:val="000000"/>
          <w:sz w:val="28"/>
          <w:szCs w:val="28"/>
          <w:lang w:val="uk-UA"/>
        </w:rPr>
        <w:t> рік</w:t>
      </w:r>
      <w:r w:rsidR="00107B5A">
        <w:rPr>
          <w:color w:val="000000"/>
          <w:sz w:val="28"/>
          <w:szCs w:val="28"/>
          <w:lang w:val="uk-UA"/>
        </w:rPr>
        <w:t>"</w:t>
      </w:r>
      <w:r w:rsidRPr="00107B5A">
        <w:rPr>
          <w:color w:val="000000"/>
          <w:sz w:val="28"/>
          <w:szCs w:val="28"/>
          <w:lang w:val="uk-UA"/>
        </w:rPr>
        <w:t xml:space="preserve"> щодо збільшення доходів та видатків у зв’язку з прийняттям цього Закону</w:t>
      </w:r>
      <w:r w:rsidRPr="00107B5A">
        <w:rPr>
          <w:sz w:val="28"/>
          <w:szCs w:val="28"/>
          <w:lang w:val="uk-UA"/>
        </w:rPr>
        <w:t>;</w:t>
      </w:r>
    </w:p>
    <w:p w:rsidR="00323E3A" w:rsidRPr="00107B5A" w:rsidRDefault="00323E3A" w:rsidP="00107B5A">
      <w:pPr>
        <w:shd w:val="clear" w:color="auto" w:fill="FFFFFF"/>
        <w:ind w:firstLine="737"/>
        <w:jc w:val="both"/>
        <w:rPr>
          <w:lang w:val="uk-UA"/>
        </w:rPr>
      </w:pPr>
      <w:r w:rsidRPr="00107B5A">
        <w:rPr>
          <w:sz w:val="28"/>
          <w:szCs w:val="28"/>
          <w:lang w:val="uk-UA"/>
        </w:rPr>
        <w:lastRenderedPageBreak/>
        <w:t xml:space="preserve">забезпечити встановлення прожиткового мінімуму на одну особу, а також окремо для тих, хто відноситься до основних соціальних і демографічних груп населення </w:t>
      </w:r>
      <w:r w:rsidRPr="00107B5A">
        <w:rPr>
          <w:sz w:val="28"/>
          <w:szCs w:val="28"/>
          <w:shd w:val="clear" w:color="auto" w:fill="FFFFFF"/>
          <w:lang w:val="uk-UA"/>
        </w:rPr>
        <w:t xml:space="preserve">на рівні не нижчому ніж прогнозований </w:t>
      </w:r>
      <w:r w:rsidRPr="00107B5A">
        <w:rPr>
          <w:sz w:val="28"/>
          <w:szCs w:val="28"/>
          <w:lang w:val="uk-UA"/>
        </w:rPr>
        <w:t xml:space="preserve">фактичний розмір прожиткового мінімуму, визначеному відповідно Закону України </w:t>
      </w:r>
      <w:r w:rsidR="00107B5A">
        <w:rPr>
          <w:sz w:val="28"/>
          <w:szCs w:val="28"/>
          <w:lang w:val="uk-UA"/>
        </w:rPr>
        <w:t>"</w:t>
      </w:r>
      <w:r w:rsidRPr="00107B5A">
        <w:rPr>
          <w:sz w:val="28"/>
          <w:szCs w:val="28"/>
          <w:lang w:val="uk-UA"/>
        </w:rPr>
        <w:t>Про прожитковий мінімум</w:t>
      </w:r>
      <w:r w:rsidR="00107B5A">
        <w:rPr>
          <w:sz w:val="28"/>
          <w:szCs w:val="28"/>
          <w:lang w:val="uk-UA"/>
        </w:rPr>
        <w:t>"</w:t>
      </w:r>
      <w:r w:rsidRPr="00107B5A">
        <w:rPr>
          <w:sz w:val="28"/>
          <w:szCs w:val="28"/>
          <w:lang w:val="uk-UA"/>
        </w:rPr>
        <w:t xml:space="preserve"> у проекті закону про Державний бюджет України на 202</w:t>
      </w:r>
      <w:r w:rsidR="008D1038">
        <w:rPr>
          <w:sz w:val="28"/>
          <w:szCs w:val="28"/>
          <w:lang w:val="uk-UA"/>
        </w:rPr>
        <w:t>1</w:t>
      </w:r>
      <w:bookmarkStart w:id="4" w:name="_GoBack"/>
      <w:bookmarkEnd w:id="4"/>
      <w:r w:rsidRPr="00107B5A">
        <w:rPr>
          <w:sz w:val="28"/>
          <w:szCs w:val="28"/>
          <w:lang w:val="uk-UA"/>
        </w:rPr>
        <w:t xml:space="preserve"> рік.</w:t>
      </w:r>
    </w:p>
    <w:p w:rsidR="007E5046" w:rsidRPr="00107B5A" w:rsidRDefault="007E5046" w:rsidP="00107B5A">
      <w:pPr>
        <w:pStyle w:val="ac"/>
        <w:spacing w:line="240" w:lineRule="auto"/>
        <w:ind w:firstLine="737"/>
        <w:rPr>
          <w:sz w:val="28"/>
          <w:szCs w:val="28"/>
        </w:rPr>
      </w:pPr>
    </w:p>
    <w:p w:rsidR="007E5046" w:rsidRPr="00107B5A" w:rsidRDefault="007E5046" w:rsidP="00107B5A">
      <w:pPr>
        <w:ind w:firstLine="737"/>
        <w:jc w:val="both"/>
        <w:rPr>
          <w:b/>
          <w:bCs/>
          <w:sz w:val="28"/>
          <w:szCs w:val="28"/>
          <w:lang w:val="uk-UA"/>
        </w:rPr>
      </w:pPr>
      <w:r w:rsidRPr="00107B5A">
        <w:rPr>
          <w:b/>
          <w:bCs/>
          <w:sz w:val="28"/>
          <w:szCs w:val="28"/>
          <w:lang w:val="uk-UA"/>
        </w:rPr>
        <w:t xml:space="preserve">6. Прогноз соціально-економічних та інших наслідків прийняття </w:t>
      </w:r>
      <w:r w:rsidRPr="00107B5A">
        <w:rPr>
          <w:b/>
          <w:bCs/>
          <w:kern w:val="28"/>
          <w:sz w:val="28"/>
          <w:szCs w:val="28"/>
          <w:lang w:val="uk-UA"/>
        </w:rPr>
        <w:t>законопроекту</w:t>
      </w:r>
    </w:p>
    <w:p w:rsidR="00C1287C" w:rsidRPr="00107B5A" w:rsidRDefault="007E5046" w:rsidP="00107B5A">
      <w:pPr>
        <w:ind w:firstLine="737"/>
        <w:jc w:val="both"/>
        <w:rPr>
          <w:sz w:val="28"/>
          <w:szCs w:val="28"/>
          <w:lang w:val="uk-UA"/>
        </w:rPr>
      </w:pPr>
      <w:r w:rsidRPr="00107B5A">
        <w:rPr>
          <w:sz w:val="28"/>
          <w:szCs w:val="28"/>
          <w:lang w:val="uk-UA"/>
        </w:rPr>
        <w:t xml:space="preserve">Прийняття </w:t>
      </w:r>
      <w:r w:rsidR="00122D53" w:rsidRPr="00107B5A">
        <w:rPr>
          <w:sz w:val="28"/>
          <w:szCs w:val="28"/>
          <w:lang w:val="uk-UA"/>
        </w:rPr>
        <w:t>за</w:t>
      </w:r>
      <w:r w:rsidRPr="00107B5A">
        <w:rPr>
          <w:sz w:val="28"/>
          <w:szCs w:val="28"/>
          <w:lang w:val="uk-UA"/>
        </w:rPr>
        <w:t>пропонован</w:t>
      </w:r>
      <w:r w:rsidR="00410891" w:rsidRPr="00107B5A">
        <w:rPr>
          <w:sz w:val="28"/>
          <w:szCs w:val="28"/>
          <w:lang w:val="uk-UA"/>
        </w:rPr>
        <w:t>ого законопроекту</w:t>
      </w:r>
      <w:r w:rsidR="00657B1A" w:rsidRPr="00107B5A">
        <w:rPr>
          <w:sz w:val="28"/>
          <w:szCs w:val="28"/>
          <w:lang w:val="uk-UA"/>
        </w:rPr>
        <w:t xml:space="preserve"> </w:t>
      </w:r>
      <w:r w:rsidRPr="00107B5A">
        <w:rPr>
          <w:sz w:val="28"/>
          <w:szCs w:val="28"/>
          <w:lang w:val="uk-UA"/>
        </w:rPr>
        <w:t xml:space="preserve">дозволить </w:t>
      </w:r>
      <w:r w:rsidR="00657B1A" w:rsidRPr="00107B5A">
        <w:rPr>
          <w:sz w:val="28"/>
          <w:szCs w:val="28"/>
          <w:lang w:val="uk-UA"/>
        </w:rPr>
        <w:t>підвищити</w:t>
      </w:r>
      <w:r w:rsidR="00122D53" w:rsidRPr="00107B5A">
        <w:rPr>
          <w:sz w:val="28"/>
          <w:szCs w:val="28"/>
          <w:lang w:val="uk-UA"/>
        </w:rPr>
        <w:t xml:space="preserve"> соціальні стандарти для населення, особливо для осіб, що знаходяться за меж</w:t>
      </w:r>
      <w:r w:rsidR="00B81C3C" w:rsidRPr="00107B5A">
        <w:rPr>
          <w:sz w:val="28"/>
          <w:szCs w:val="28"/>
          <w:lang w:val="uk-UA"/>
        </w:rPr>
        <w:t>е</w:t>
      </w:r>
      <w:r w:rsidR="00122D53" w:rsidRPr="00107B5A">
        <w:rPr>
          <w:sz w:val="28"/>
          <w:szCs w:val="28"/>
          <w:lang w:val="uk-UA"/>
        </w:rPr>
        <w:t xml:space="preserve">ю бідності. Відповідно очікується зростання </w:t>
      </w:r>
      <w:r w:rsidR="00224760" w:rsidRPr="00107B5A">
        <w:rPr>
          <w:sz w:val="28"/>
          <w:szCs w:val="28"/>
          <w:lang w:val="uk-UA"/>
        </w:rPr>
        <w:t xml:space="preserve">мінімальних заробітних плат та </w:t>
      </w:r>
      <w:r w:rsidR="00122D53" w:rsidRPr="00107B5A">
        <w:rPr>
          <w:sz w:val="28"/>
          <w:szCs w:val="28"/>
          <w:lang w:val="uk-UA"/>
        </w:rPr>
        <w:t>пенсій</w:t>
      </w:r>
      <w:r w:rsidR="00224760" w:rsidRPr="00107B5A">
        <w:rPr>
          <w:sz w:val="28"/>
          <w:szCs w:val="28"/>
          <w:lang w:val="uk-UA"/>
        </w:rPr>
        <w:t>, що будуть відповідати реальним потребам людей в сучасни</w:t>
      </w:r>
      <w:r w:rsidR="003877FD" w:rsidRPr="00107B5A">
        <w:rPr>
          <w:sz w:val="28"/>
          <w:szCs w:val="28"/>
          <w:lang w:val="uk-UA"/>
        </w:rPr>
        <w:t>х соціально-економічних умовах.</w:t>
      </w:r>
    </w:p>
    <w:p w:rsidR="00107B5A" w:rsidRDefault="00107B5A" w:rsidP="00317C8F">
      <w:pPr>
        <w:rPr>
          <w:b/>
          <w:sz w:val="28"/>
          <w:szCs w:val="28"/>
          <w:lang w:val="uk-UA"/>
        </w:rPr>
      </w:pPr>
    </w:p>
    <w:p w:rsidR="00107B5A" w:rsidRDefault="00107B5A" w:rsidP="00317C8F">
      <w:pPr>
        <w:rPr>
          <w:b/>
          <w:sz w:val="28"/>
          <w:szCs w:val="28"/>
          <w:lang w:val="uk-UA"/>
        </w:rPr>
      </w:pPr>
    </w:p>
    <w:p w:rsidR="00107B5A" w:rsidRDefault="00107B5A" w:rsidP="00317C8F">
      <w:pPr>
        <w:rPr>
          <w:b/>
          <w:sz w:val="28"/>
          <w:szCs w:val="28"/>
          <w:lang w:val="uk-UA"/>
        </w:rPr>
      </w:pPr>
    </w:p>
    <w:p w:rsidR="008648B3" w:rsidRPr="00107B5A" w:rsidRDefault="008648B3" w:rsidP="00317C8F">
      <w:pPr>
        <w:rPr>
          <w:b/>
          <w:bCs/>
          <w:sz w:val="28"/>
          <w:szCs w:val="28"/>
          <w:lang w:val="uk-UA"/>
        </w:rPr>
      </w:pPr>
      <w:r w:rsidRPr="00107B5A">
        <w:rPr>
          <w:b/>
          <w:sz w:val="28"/>
          <w:szCs w:val="28"/>
          <w:lang w:val="uk-UA"/>
        </w:rPr>
        <w:t xml:space="preserve">Народний депутат України                       </w:t>
      </w:r>
      <w:r w:rsidR="00DE3718" w:rsidRPr="00107B5A">
        <w:rPr>
          <w:b/>
          <w:sz w:val="28"/>
          <w:szCs w:val="28"/>
          <w:lang w:val="uk-UA"/>
        </w:rPr>
        <w:t xml:space="preserve">    </w:t>
      </w:r>
      <w:r w:rsidRPr="00107B5A">
        <w:rPr>
          <w:b/>
          <w:sz w:val="28"/>
          <w:szCs w:val="28"/>
          <w:lang w:val="uk-UA"/>
        </w:rPr>
        <w:t xml:space="preserve">       </w:t>
      </w:r>
      <w:r w:rsidR="00B127BA" w:rsidRPr="00107B5A">
        <w:rPr>
          <w:b/>
          <w:sz w:val="28"/>
          <w:szCs w:val="28"/>
          <w:lang w:val="uk-UA"/>
        </w:rPr>
        <w:t xml:space="preserve">    </w:t>
      </w:r>
      <w:r w:rsidRPr="00107B5A">
        <w:rPr>
          <w:b/>
          <w:sz w:val="28"/>
          <w:szCs w:val="28"/>
          <w:lang w:val="uk-UA"/>
        </w:rPr>
        <w:t xml:space="preserve">            </w:t>
      </w:r>
      <w:r w:rsidRPr="00107B5A">
        <w:rPr>
          <w:b/>
          <w:bCs/>
          <w:sz w:val="28"/>
          <w:szCs w:val="28"/>
          <w:lang w:val="uk-UA"/>
        </w:rPr>
        <w:t>Королевська Н.Ю.</w:t>
      </w:r>
    </w:p>
    <w:sectPr w:rsidR="008648B3" w:rsidRPr="00107B5A" w:rsidSect="00107B5A">
      <w:headerReference w:type="even" r:id="rId8"/>
      <w:headerReference w:type="defaul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2EAC" w:rsidRDefault="00752EAC" w:rsidP="005F7F88">
      <w:r>
        <w:separator/>
      </w:r>
    </w:p>
  </w:endnote>
  <w:endnote w:type="continuationSeparator" w:id="0">
    <w:p w:rsidR="00752EAC" w:rsidRDefault="00752EAC" w:rsidP="005F7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2EAC" w:rsidRDefault="00752EAC" w:rsidP="005F7F88">
      <w:r>
        <w:separator/>
      </w:r>
    </w:p>
  </w:footnote>
  <w:footnote w:type="continuationSeparator" w:id="0">
    <w:p w:rsidR="00752EAC" w:rsidRDefault="00752EAC" w:rsidP="005F7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18" w:rsidRDefault="00DE3718" w:rsidP="00600E56">
    <w:pPr>
      <w:pStyle w:val="a3"/>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Pr>
        <w:rStyle w:val="af"/>
        <w:noProof/>
      </w:rPr>
      <w:t>3</w:t>
    </w:r>
    <w:r>
      <w:rPr>
        <w:rStyle w:val="af"/>
      </w:rPr>
      <w:fldChar w:fldCharType="end"/>
    </w:r>
  </w:p>
  <w:p w:rsidR="00DE3718" w:rsidRDefault="00DE371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18" w:rsidRPr="00FE592F" w:rsidRDefault="00DE3718" w:rsidP="00600E56">
    <w:pPr>
      <w:pStyle w:val="a3"/>
      <w:framePr w:wrap="around" w:vAnchor="text" w:hAnchor="margin" w:xAlign="center" w:y="1"/>
      <w:rPr>
        <w:rStyle w:val="af"/>
        <w:rFonts w:ascii="Times New Roman" w:hAnsi="Times New Roman"/>
        <w:sz w:val="24"/>
        <w:szCs w:val="24"/>
      </w:rPr>
    </w:pPr>
    <w:r w:rsidRPr="00FE592F">
      <w:rPr>
        <w:rStyle w:val="af"/>
        <w:rFonts w:ascii="Times New Roman" w:hAnsi="Times New Roman"/>
        <w:sz w:val="24"/>
        <w:szCs w:val="24"/>
      </w:rPr>
      <w:fldChar w:fldCharType="begin"/>
    </w:r>
    <w:r w:rsidRPr="00FE592F">
      <w:rPr>
        <w:rStyle w:val="af"/>
        <w:rFonts w:ascii="Times New Roman" w:hAnsi="Times New Roman"/>
        <w:sz w:val="24"/>
        <w:szCs w:val="24"/>
      </w:rPr>
      <w:instrText xml:space="preserve">PAGE  </w:instrText>
    </w:r>
    <w:r w:rsidRPr="00FE592F">
      <w:rPr>
        <w:rStyle w:val="af"/>
        <w:rFonts w:ascii="Times New Roman" w:hAnsi="Times New Roman"/>
        <w:sz w:val="24"/>
        <w:szCs w:val="24"/>
      </w:rPr>
      <w:fldChar w:fldCharType="separate"/>
    </w:r>
    <w:r w:rsidR="000A5772">
      <w:rPr>
        <w:rStyle w:val="af"/>
        <w:rFonts w:ascii="Times New Roman" w:hAnsi="Times New Roman"/>
        <w:noProof/>
        <w:sz w:val="24"/>
        <w:szCs w:val="24"/>
      </w:rPr>
      <w:t>2</w:t>
    </w:r>
    <w:r w:rsidRPr="00FE592F">
      <w:rPr>
        <w:rStyle w:val="af"/>
        <w:rFonts w:ascii="Times New Roman" w:hAnsi="Times New Roman"/>
        <w:sz w:val="24"/>
        <w:szCs w:val="24"/>
      </w:rPr>
      <w:fldChar w:fldCharType="end"/>
    </w:r>
  </w:p>
  <w:p w:rsidR="00DE3718" w:rsidRDefault="00DE3718">
    <w:pPr>
      <w:pStyle w:val="a3"/>
      <w:rPr>
        <w:lang w:val="uk-UA"/>
      </w:rPr>
    </w:pPr>
  </w:p>
  <w:p w:rsidR="00107B5A" w:rsidRDefault="00107B5A">
    <w:pPr>
      <w:pStyle w:val="a3"/>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95A3B"/>
    <w:multiLevelType w:val="hybridMultilevel"/>
    <w:tmpl w:val="8398BB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6D35933"/>
    <w:multiLevelType w:val="hybridMultilevel"/>
    <w:tmpl w:val="F244B8A6"/>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62A4168"/>
    <w:multiLevelType w:val="hybridMultilevel"/>
    <w:tmpl w:val="1F64C3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9CE715F"/>
    <w:multiLevelType w:val="hybridMultilevel"/>
    <w:tmpl w:val="B3E87E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3A4"/>
    <w:rsid w:val="0000183F"/>
    <w:rsid w:val="00027B75"/>
    <w:rsid w:val="0003623B"/>
    <w:rsid w:val="00050ABC"/>
    <w:rsid w:val="00074C6C"/>
    <w:rsid w:val="00090E6A"/>
    <w:rsid w:val="00096E0B"/>
    <w:rsid w:val="000A1A08"/>
    <w:rsid w:val="000A5772"/>
    <w:rsid w:val="00107B5A"/>
    <w:rsid w:val="00122D53"/>
    <w:rsid w:val="001262A5"/>
    <w:rsid w:val="0014553A"/>
    <w:rsid w:val="00165B2B"/>
    <w:rsid w:val="001758D6"/>
    <w:rsid w:val="00180701"/>
    <w:rsid w:val="00184989"/>
    <w:rsid w:val="001A65F6"/>
    <w:rsid w:val="0020792B"/>
    <w:rsid w:val="00211C51"/>
    <w:rsid w:val="002127D7"/>
    <w:rsid w:val="00215D93"/>
    <w:rsid w:val="00224760"/>
    <w:rsid w:val="002576AC"/>
    <w:rsid w:val="00261552"/>
    <w:rsid w:val="002A20E9"/>
    <w:rsid w:val="002F36AF"/>
    <w:rsid w:val="0031632E"/>
    <w:rsid w:val="00317C8F"/>
    <w:rsid w:val="00323E3A"/>
    <w:rsid w:val="0034749D"/>
    <w:rsid w:val="00347855"/>
    <w:rsid w:val="00350D7E"/>
    <w:rsid w:val="003877FD"/>
    <w:rsid w:val="00390486"/>
    <w:rsid w:val="003945A8"/>
    <w:rsid w:val="003C0FAA"/>
    <w:rsid w:val="003C38AB"/>
    <w:rsid w:val="003C6D18"/>
    <w:rsid w:val="003D7CB7"/>
    <w:rsid w:val="00402511"/>
    <w:rsid w:val="00410891"/>
    <w:rsid w:val="00457A8B"/>
    <w:rsid w:val="004C0CBC"/>
    <w:rsid w:val="004C45B1"/>
    <w:rsid w:val="004C7448"/>
    <w:rsid w:val="00500C7E"/>
    <w:rsid w:val="005378FA"/>
    <w:rsid w:val="00564055"/>
    <w:rsid w:val="0057249F"/>
    <w:rsid w:val="005A54B0"/>
    <w:rsid w:val="005D1114"/>
    <w:rsid w:val="005E1319"/>
    <w:rsid w:val="005E2047"/>
    <w:rsid w:val="005E3C20"/>
    <w:rsid w:val="005F296B"/>
    <w:rsid w:val="005F7DB3"/>
    <w:rsid w:val="005F7F88"/>
    <w:rsid w:val="00600E56"/>
    <w:rsid w:val="00601531"/>
    <w:rsid w:val="006139FD"/>
    <w:rsid w:val="00641A9C"/>
    <w:rsid w:val="0065173C"/>
    <w:rsid w:val="00657B1A"/>
    <w:rsid w:val="006A3797"/>
    <w:rsid w:val="006A4277"/>
    <w:rsid w:val="006A7BA0"/>
    <w:rsid w:val="006D1318"/>
    <w:rsid w:val="007320EF"/>
    <w:rsid w:val="007372DF"/>
    <w:rsid w:val="00752EAC"/>
    <w:rsid w:val="0079072F"/>
    <w:rsid w:val="007E5046"/>
    <w:rsid w:val="007F57BD"/>
    <w:rsid w:val="0080646A"/>
    <w:rsid w:val="008103A4"/>
    <w:rsid w:val="00812E49"/>
    <w:rsid w:val="008141CB"/>
    <w:rsid w:val="00814718"/>
    <w:rsid w:val="008165E0"/>
    <w:rsid w:val="0083174F"/>
    <w:rsid w:val="00861FA5"/>
    <w:rsid w:val="008648B3"/>
    <w:rsid w:val="008841B9"/>
    <w:rsid w:val="00897F19"/>
    <w:rsid w:val="008D1038"/>
    <w:rsid w:val="008E2F77"/>
    <w:rsid w:val="008E3B95"/>
    <w:rsid w:val="009132EC"/>
    <w:rsid w:val="00923C6B"/>
    <w:rsid w:val="009652D7"/>
    <w:rsid w:val="0098025B"/>
    <w:rsid w:val="009974D5"/>
    <w:rsid w:val="009B7C5B"/>
    <w:rsid w:val="009C4182"/>
    <w:rsid w:val="009E7B09"/>
    <w:rsid w:val="00A10E4B"/>
    <w:rsid w:val="00A2051E"/>
    <w:rsid w:val="00A31A5F"/>
    <w:rsid w:val="00A74033"/>
    <w:rsid w:val="00A83330"/>
    <w:rsid w:val="00AA478C"/>
    <w:rsid w:val="00AC7463"/>
    <w:rsid w:val="00AC753A"/>
    <w:rsid w:val="00B11197"/>
    <w:rsid w:val="00B127BA"/>
    <w:rsid w:val="00B6647B"/>
    <w:rsid w:val="00B71B41"/>
    <w:rsid w:val="00B81C3C"/>
    <w:rsid w:val="00B9010F"/>
    <w:rsid w:val="00BA18DE"/>
    <w:rsid w:val="00BA67C4"/>
    <w:rsid w:val="00BD097D"/>
    <w:rsid w:val="00BF3DE8"/>
    <w:rsid w:val="00C03610"/>
    <w:rsid w:val="00C1287C"/>
    <w:rsid w:val="00C14608"/>
    <w:rsid w:val="00C53E70"/>
    <w:rsid w:val="00C65391"/>
    <w:rsid w:val="00C7182A"/>
    <w:rsid w:val="00C87DB0"/>
    <w:rsid w:val="00CA0853"/>
    <w:rsid w:val="00CA0972"/>
    <w:rsid w:val="00CC218E"/>
    <w:rsid w:val="00CC7683"/>
    <w:rsid w:val="00CD2CD8"/>
    <w:rsid w:val="00CD3E08"/>
    <w:rsid w:val="00CD6583"/>
    <w:rsid w:val="00D010BA"/>
    <w:rsid w:val="00D13D46"/>
    <w:rsid w:val="00D311E8"/>
    <w:rsid w:val="00D3530F"/>
    <w:rsid w:val="00D4661B"/>
    <w:rsid w:val="00D63716"/>
    <w:rsid w:val="00D77EA1"/>
    <w:rsid w:val="00D8111C"/>
    <w:rsid w:val="00D8206D"/>
    <w:rsid w:val="00D85A3B"/>
    <w:rsid w:val="00D9744E"/>
    <w:rsid w:val="00DE3718"/>
    <w:rsid w:val="00DF43BA"/>
    <w:rsid w:val="00E05488"/>
    <w:rsid w:val="00E40FC1"/>
    <w:rsid w:val="00E62E39"/>
    <w:rsid w:val="00E653A3"/>
    <w:rsid w:val="00E66703"/>
    <w:rsid w:val="00E80B6F"/>
    <w:rsid w:val="00E83888"/>
    <w:rsid w:val="00E8479B"/>
    <w:rsid w:val="00E86275"/>
    <w:rsid w:val="00E9183C"/>
    <w:rsid w:val="00EA4943"/>
    <w:rsid w:val="00EE2BD6"/>
    <w:rsid w:val="00F1599D"/>
    <w:rsid w:val="00F25336"/>
    <w:rsid w:val="00F40CEE"/>
    <w:rsid w:val="00F41FC0"/>
    <w:rsid w:val="00F465B9"/>
    <w:rsid w:val="00F608F7"/>
    <w:rsid w:val="00F622B3"/>
    <w:rsid w:val="00F70724"/>
    <w:rsid w:val="00F873C5"/>
    <w:rsid w:val="00FA0F16"/>
    <w:rsid w:val="00FB3F44"/>
    <w:rsid w:val="00FC3778"/>
    <w:rsid w:val="00FE5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7B7EF"/>
  <w15:chartTrackingRefBased/>
  <w15:docId w15:val="{75E1F2DB-2ACA-432C-B1C3-8443866AD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5046"/>
    <w:rPr>
      <w:rFonts w:ascii="Times New Roman" w:eastAsia="Times New Roman" w:hAnsi="Times New Roman"/>
      <w:sz w:val="24"/>
      <w:szCs w:val="24"/>
      <w:lang w:val="ru-RU" w:eastAsia="ru-RU"/>
    </w:rPr>
  </w:style>
  <w:style w:type="paragraph" w:styleId="3">
    <w:name w:val="heading 3"/>
    <w:basedOn w:val="a"/>
    <w:qFormat/>
    <w:rsid w:val="00E86275"/>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F7F88"/>
    <w:pPr>
      <w:tabs>
        <w:tab w:val="center" w:pos="4677"/>
        <w:tab w:val="right" w:pos="9355"/>
      </w:tabs>
    </w:pPr>
    <w:rPr>
      <w:rFonts w:ascii="Calibri" w:eastAsia="Calibri" w:hAnsi="Calibri"/>
      <w:sz w:val="22"/>
      <w:szCs w:val="22"/>
      <w:lang w:eastAsia="en-US"/>
    </w:rPr>
  </w:style>
  <w:style w:type="character" w:customStyle="1" w:styleId="a4">
    <w:name w:val="Верхний колонтитул Знак"/>
    <w:basedOn w:val="a0"/>
    <w:link w:val="a3"/>
    <w:uiPriority w:val="99"/>
    <w:rsid w:val="005F7F88"/>
  </w:style>
  <w:style w:type="paragraph" w:styleId="a5">
    <w:name w:val="footer"/>
    <w:basedOn w:val="a"/>
    <w:link w:val="a6"/>
    <w:uiPriority w:val="99"/>
    <w:unhideWhenUsed/>
    <w:rsid w:val="005F7F88"/>
    <w:pPr>
      <w:tabs>
        <w:tab w:val="center" w:pos="4677"/>
        <w:tab w:val="right" w:pos="9355"/>
      </w:tabs>
    </w:pPr>
    <w:rPr>
      <w:rFonts w:ascii="Calibri" w:eastAsia="Calibri" w:hAnsi="Calibri"/>
      <w:sz w:val="22"/>
      <w:szCs w:val="22"/>
      <w:lang w:eastAsia="en-US"/>
    </w:rPr>
  </w:style>
  <w:style w:type="character" w:customStyle="1" w:styleId="a6">
    <w:name w:val="Нижний колонтитул Знак"/>
    <w:basedOn w:val="a0"/>
    <w:link w:val="a5"/>
    <w:uiPriority w:val="99"/>
    <w:rsid w:val="005F7F88"/>
  </w:style>
  <w:style w:type="paragraph" w:styleId="a7">
    <w:name w:val="Balloon Text"/>
    <w:basedOn w:val="a"/>
    <w:link w:val="a8"/>
    <w:uiPriority w:val="99"/>
    <w:semiHidden/>
    <w:unhideWhenUsed/>
    <w:rsid w:val="00CA0853"/>
    <w:rPr>
      <w:rFonts w:ascii="Tahoma" w:eastAsia="Calibri" w:hAnsi="Tahoma" w:cs="Tahoma"/>
      <w:sz w:val="16"/>
      <w:szCs w:val="16"/>
      <w:lang w:eastAsia="en-US"/>
    </w:rPr>
  </w:style>
  <w:style w:type="character" w:customStyle="1" w:styleId="a8">
    <w:name w:val="Текст выноски Знак"/>
    <w:link w:val="a7"/>
    <w:uiPriority w:val="99"/>
    <w:semiHidden/>
    <w:rsid w:val="00CA0853"/>
    <w:rPr>
      <w:rFonts w:ascii="Tahoma" w:hAnsi="Tahoma" w:cs="Tahoma"/>
      <w:sz w:val="16"/>
      <w:szCs w:val="16"/>
    </w:rPr>
  </w:style>
  <w:style w:type="character" w:styleId="a9">
    <w:name w:val="Hyperlink"/>
    <w:uiPriority w:val="99"/>
    <w:unhideWhenUsed/>
    <w:rsid w:val="00CA0853"/>
    <w:rPr>
      <w:color w:val="0000FF"/>
      <w:u w:val="single"/>
    </w:rPr>
  </w:style>
  <w:style w:type="table" w:styleId="aa">
    <w:name w:val="Table Grid"/>
    <w:basedOn w:val="a1"/>
    <w:uiPriority w:val="59"/>
    <w:rsid w:val="00074C6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w-headline">
    <w:name w:val="mw-headline"/>
    <w:basedOn w:val="a0"/>
    <w:rsid w:val="00165B2B"/>
  </w:style>
  <w:style w:type="paragraph" w:styleId="ab">
    <w:name w:val="Normal (Web)"/>
    <w:basedOn w:val="a"/>
    <w:uiPriority w:val="99"/>
    <w:unhideWhenUsed/>
    <w:rsid w:val="00E83888"/>
    <w:pPr>
      <w:spacing w:before="100" w:beforeAutospacing="1" w:after="100" w:afterAutospacing="1"/>
    </w:pPr>
  </w:style>
  <w:style w:type="table" w:styleId="-2">
    <w:name w:val="Light List Accent 2"/>
    <w:basedOn w:val="a1"/>
    <w:uiPriority w:val="61"/>
    <w:rsid w:val="00E8388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styleId="ac">
    <w:name w:val="Body Text Indent"/>
    <w:basedOn w:val="a"/>
    <w:link w:val="ad"/>
    <w:rsid w:val="007E5046"/>
    <w:pPr>
      <w:spacing w:line="360" w:lineRule="auto"/>
      <w:ind w:firstLine="540"/>
      <w:jc w:val="both"/>
    </w:pPr>
    <w:rPr>
      <w:lang w:val="uk-UA"/>
    </w:rPr>
  </w:style>
  <w:style w:type="character" w:customStyle="1" w:styleId="ad">
    <w:name w:val="Основной текст с отступом Знак"/>
    <w:link w:val="ac"/>
    <w:rsid w:val="007E5046"/>
    <w:rPr>
      <w:rFonts w:ascii="Times New Roman" w:eastAsia="Times New Roman" w:hAnsi="Times New Roman"/>
      <w:sz w:val="24"/>
      <w:szCs w:val="24"/>
      <w:lang w:val="uk-UA"/>
    </w:rPr>
  </w:style>
  <w:style w:type="paragraph" w:styleId="ae">
    <w:name w:val="List Paragraph"/>
    <w:basedOn w:val="a"/>
    <w:uiPriority w:val="34"/>
    <w:qFormat/>
    <w:rsid w:val="00180701"/>
    <w:pPr>
      <w:spacing w:after="200" w:line="276" w:lineRule="auto"/>
      <w:ind w:left="720"/>
      <w:contextualSpacing/>
    </w:pPr>
    <w:rPr>
      <w:rFonts w:ascii="Calibri" w:eastAsia="Calibri" w:hAnsi="Calibri"/>
      <w:sz w:val="22"/>
      <w:szCs w:val="22"/>
      <w:lang w:eastAsia="en-US"/>
    </w:rPr>
  </w:style>
  <w:style w:type="character" w:styleId="af">
    <w:name w:val="page number"/>
    <w:basedOn w:val="a0"/>
    <w:rsid w:val="00FE592F"/>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2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paragraph" w:customStyle="1" w:styleId="rvps2">
    <w:name w:val="rvps2"/>
    <w:basedOn w:val="a"/>
    <w:rsid w:val="00027B75"/>
    <w:pPr>
      <w:spacing w:before="100" w:beforeAutospacing="1" w:after="100" w:afterAutospacing="1"/>
    </w:pPr>
    <w:rPr>
      <w:lang w:val="uk-UA" w:eastAsia="uk-UA"/>
    </w:rPr>
  </w:style>
  <w:style w:type="paragraph" w:customStyle="1" w:styleId="Default">
    <w:name w:val="Default"/>
    <w:rsid w:val="004C45B1"/>
    <w:pPr>
      <w:autoSpaceDE w:val="0"/>
      <w:autoSpaceDN w:val="0"/>
      <w:adjustRightInd w:val="0"/>
    </w:pPr>
    <w:rPr>
      <w:rFonts w:ascii="Times New Roman" w:eastAsia="Times New Roman" w:hAnsi="Times New Roman"/>
      <w:color w:val="000000"/>
      <w:sz w:val="24"/>
      <w:szCs w:val="24"/>
      <w:lang w:val="uk-UA" w:eastAsia="uk-UA"/>
    </w:rPr>
  </w:style>
  <w:style w:type="paragraph" w:customStyle="1" w:styleId="af0">
    <w:name w:val="Нормальний текст"/>
    <w:basedOn w:val="a"/>
    <w:link w:val="af1"/>
    <w:uiPriority w:val="99"/>
    <w:rsid w:val="00323E3A"/>
    <w:pPr>
      <w:autoSpaceDE w:val="0"/>
      <w:autoSpaceDN w:val="0"/>
      <w:spacing w:before="120"/>
      <w:ind w:firstLine="567"/>
    </w:pPr>
    <w:rPr>
      <w:rFonts w:ascii="Antiqua" w:hAnsi="Antiqua" w:cs="Antiqua"/>
      <w:sz w:val="26"/>
      <w:szCs w:val="26"/>
      <w:lang w:val="uk-UA"/>
    </w:rPr>
  </w:style>
  <w:style w:type="paragraph" w:customStyle="1" w:styleId="StyleZakonu">
    <w:name w:val="StyleZakonu"/>
    <w:basedOn w:val="a"/>
    <w:uiPriority w:val="99"/>
    <w:rsid w:val="00323E3A"/>
    <w:pPr>
      <w:spacing w:after="60" w:line="220" w:lineRule="exact"/>
      <w:ind w:firstLine="284"/>
      <w:jc w:val="both"/>
    </w:pPr>
    <w:rPr>
      <w:sz w:val="20"/>
      <w:szCs w:val="20"/>
      <w:lang w:val="uk-UA"/>
    </w:rPr>
  </w:style>
  <w:style w:type="character" w:customStyle="1" w:styleId="af1">
    <w:name w:val="Нормальний текст Знак"/>
    <w:link w:val="af0"/>
    <w:uiPriority w:val="99"/>
    <w:locked/>
    <w:rsid w:val="00323E3A"/>
    <w:rPr>
      <w:rFonts w:ascii="Antiqua" w:eastAsia="Times New Roman" w:hAnsi="Antiqua" w:cs="Antiqua"/>
      <w:sz w:val="26"/>
      <w:szCs w:val="26"/>
      <w:lang w:val="uk-UA"/>
    </w:rPr>
  </w:style>
  <w:style w:type="character" w:customStyle="1" w:styleId="HTML0">
    <w:name w:val="Стандартны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323E3A"/>
    <w:rPr>
      <w:rFonts w:ascii="Courier New" w:eastAsia="Times New Roman" w:hAnsi="Courier New" w:cs="Courier New"/>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348536">
      <w:bodyDiv w:val="1"/>
      <w:marLeft w:val="0"/>
      <w:marRight w:val="0"/>
      <w:marTop w:val="0"/>
      <w:marBottom w:val="0"/>
      <w:divBdr>
        <w:top w:val="none" w:sz="0" w:space="0" w:color="auto"/>
        <w:left w:val="none" w:sz="0" w:space="0" w:color="auto"/>
        <w:bottom w:val="none" w:sz="0" w:space="0" w:color="auto"/>
        <w:right w:val="none" w:sz="0" w:space="0" w:color="auto"/>
      </w:divBdr>
    </w:div>
    <w:div w:id="877932165">
      <w:bodyDiv w:val="1"/>
      <w:marLeft w:val="0"/>
      <w:marRight w:val="0"/>
      <w:marTop w:val="0"/>
      <w:marBottom w:val="0"/>
      <w:divBdr>
        <w:top w:val="none" w:sz="0" w:space="0" w:color="auto"/>
        <w:left w:val="none" w:sz="0" w:space="0" w:color="auto"/>
        <w:bottom w:val="none" w:sz="0" w:space="0" w:color="auto"/>
        <w:right w:val="none" w:sz="0" w:space="0" w:color="auto"/>
      </w:divBdr>
    </w:div>
    <w:div w:id="1273053895">
      <w:bodyDiv w:val="1"/>
      <w:marLeft w:val="0"/>
      <w:marRight w:val="0"/>
      <w:marTop w:val="0"/>
      <w:marBottom w:val="0"/>
      <w:divBdr>
        <w:top w:val="none" w:sz="0" w:space="0" w:color="auto"/>
        <w:left w:val="none" w:sz="0" w:space="0" w:color="auto"/>
        <w:bottom w:val="none" w:sz="0" w:space="0" w:color="auto"/>
        <w:right w:val="none" w:sz="0" w:space="0" w:color="auto"/>
      </w:divBdr>
    </w:div>
    <w:div w:id="1282032605">
      <w:bodyDiv w:val="1"/>
      <w:marLeft w:val="0"/>
      <w:marRight w:val="0"/>
      <w:marTop w:val="0"/>
      <w:marBottom w:val="0"/>
      <w:divBdr>
        <w:top w:val="none" w:sz="0" w:space="0" w:color="auto"/>
        <w:left w:val="none" w:sz="0" w:space="0" w:color="auto"/>
        <w:bottom w:val="none" w:sz="0" w:space="0" w:color="auto"/>
        <w:right w:val="none" w:sz="0" w:space="0" w:color="auto"/>
      </w:divBdr>
    </w:div>
    <w:div w:id="1309089663">
      <w:bodyDiv w:val="1"/>
      <w:marLeft w:val="0"/>
      <w:marRight w:val="0"/>
      <w:marTop w:val="0"/>
      <w:marBottom w:val="0"/>
      <w:divBdr>
        <w:top w:val="none" w:sz="0" w:space="0" w:color="auto"/>
        <w:left w:val="none" w:sz="0" w:space="0" w:color="auto"/>
        <w:bottom w:val="none" w:sz="0" w:space="0" w:color="auto"/>
        <w:right w:val="none" w:sz="0" w:space="0" w:color="auto"/>
      </w:divBdr>
    </w:div>
    <w:div w:id="190259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msp.gov.ua/news/18150.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40;&#1085;&#1072;&#1090;&#1086;&#1083;&#1080;&#1081;\Documents\&#1050;&#1086;&#1088;&#1086;&#1083;&#1077;&#1074;&#1089;&#1082;&#1072;&#110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Королевская</Template>
  <TotalTime>0</TotalTime>
  <Pages>5</Pages>
  <Words>1688</Words>
  <Characters>9625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ПЛАН</vt:lpstr>
    </vt:vector>
  </TitlesOfParts>
  <Company>Аналитическая группа «Da Vinci AG»</Company>
  <LinksUpToDate>false</LinksUpToDate>
  <CharactersWithSpaces>11291</CharactersWithSpaces>
  <SharedDoc>false</SharedDoc>
  <HLinks>
    <vt:vector size="6" baseType="variant">
      <vt:variant>
        <vt:i4>3670069</vt:i4>
      </vt:variant>
      <vt:variant>
        <vt:i4>0</vt:i4>
      </vt:variant>
      <vt:variant>
        <vt:i4>0</vt:i4>
      </vt:variant>
      <vt:variant>
        <vt:i4>5</vt:i4>
      </vt:variant>
      <vt:variant>
        <vt:lpwstr>https://www.msp.gov.ua/news/18150.html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subject/>
  <dc:creator>Пользователь Windows</dc:creator>
  <cp:keywords/>
  <cp:lastModifiedBy>A V B</cp:lastModifiedBy>
  <cp:revision>2</cp:revision>
  <cp:lastPrinted>2018-04-10T11:26:00Z</cp:lastPrinted>
  <dcterms:created xsi:type="dcterms:W3CDTF">2020-01-31T11:45:00Z</dcterms:created>
  <dcterms:modified xsi:type="dcterms:W3CDTF">2020-01-31T11:45:00Z</dcterms:modified>
</cp:coreProperties>
</file>