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834" w:rsidRDefault="00736834" w:rsidP="00736834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736834">
        <w:rPr>
          <w:sz w:val="28"/>
        </w:rPr>
        <w:t>Проект</w:t>
      </w:r>
    </w:p>
    <w:p w:rsidR="00736834" w:rsidRDefault="00736834" w:rsidP="00736834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24.11.2020)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val="ru-RU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И</w:t>
      </w:r>
    </w:p>
    <w:p w:rsidR="00736834" w:rsidRDefault="00736834" w:rsidP="00736834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вдосконалення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дерегуляції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Верховна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І.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Внести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36834">
        <w:rPr>
          <w:sz w:val="28"/>
          <w:lang w:eastAsia="uk-UA"/>
        </w:rPr>
        <w:t>4.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Земельному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кодексі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України</w:t>
      </w:r>
      <w:r w:rsidRPr="00736834">
        <w:rPr>
          <w:sz w:val="28"/>
          <w:lang w:eastAsia="uk-UA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3-4,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27):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trike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</w:t>
      </w:r>
      <w:r w:rsidRPr="00736834">
        <w:rPr>
          <w:iCs/>
          <w:sz w:val="28"/>
          <w:shd w:val="clear" w:color="auto" w:fill="FFFFFF"/>
        </w:rPr>
        <w:t>ункт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"ґ"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6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2)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першому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"на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території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області"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"а"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"сіл,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селищ,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міст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області";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3)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першому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"на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їх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території"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пункті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"г"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"із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замінити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із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постійного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користування";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"ґ"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після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"ділянок"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"приватної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"д"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після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"ділянками"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"и"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"і"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частиною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другою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"До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повноважень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виконавчих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органів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Київської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Севастопольської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міських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рад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належить: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а)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надання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відомостей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Державного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земельного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кадастру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відповідно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б)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здійснення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державного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контролю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використанням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охороною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межах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порядку,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встановлених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законом;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в)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здійснення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інших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повноважень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галузі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відносин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відповідно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закону";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4)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10: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першому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"на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території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району"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пункті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"а"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"відповідних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територіальних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громад"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замінити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"територіальних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громад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сіл,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селищ,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міст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району";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"в"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"е"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5)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першому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"на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території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сіл,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селищ,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міст"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"а"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після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слів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"розпорядження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землями"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пункті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"г"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"із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замінити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"комунальної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із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постійного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користування";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"ґ"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після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"ділянок"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"приватної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"е"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"є"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6)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пункти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"ґ"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"ж"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15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"ж)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здійснення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інших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повноважень,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визначених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законами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7)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15</w:t>
      </w:r>
      <w:r w:rsidRPr="00736834">
        <w:rPr>
          <w:bCs/>
          <w:sz w:val="28"/>
          <w:bdr w:val="none" w:sz="0" w:space="0" w:color="auto" w:frame="1"/>
          <w:vertAlign w:val="superscript"/>
        </w:rPr>
        <w:t>1</w:t>
      </w:r>
      <w:r w:rsidRPr="00736834">
        <w:rPr>
          <w:bCs/>
          <w:sz w:val="28"/>
          <w:bdr w:val="none" w:sz="0" w:space="0" w:color="auto" w:frame="1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пункт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"е"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"е)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організація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здійснення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контролю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використанням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охороною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порядку,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встановленому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законом";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пункті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"ж"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покладених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нього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актами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Президента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України"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8)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15</w:t>
      </w:r>
      <w:r w:rsidRPr="00736834">
        <w:rPr>
          <w:bCs/>
          <w:sz w:val="28"/>
          <w:bdr w:val="none" w:sz="0" w:space="0" w:color="auto" w:frame="1"/>
          <w:vertAlign w:val="superscript"/>
        </w:rPr>
        <w:t>2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9)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третю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20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bCs/>
          <w:sz w:val="28"/>
        </w:rPr>
        <w:t>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цільового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ініціативою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Зміна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цільового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належать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змінюється,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Рада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shd w:val="clear" w:color="auto" w:fill="FFFFFF"/>
        </w:rPr>
        <w:t>Відмова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міністрів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Автономної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Республіки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Крим,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цільового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залишення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клопотання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без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можуть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оскаржені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10)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22: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третю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п’яту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"5.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Набуття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власність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ділянок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сільськогосподарського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призначення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здійснюється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урахуванням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вимог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статті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130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цього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Кодексу";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36834">
        <w:rPr>
          <w:bCs/>
          <w:sz w:val="28"/>
          <w:bdr w:val="none" w:sz="0" w:space="0" w:color="auto" w:frame="1"/>
        </w:rPr>
        <w:t>11)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33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sz w:val="28"/>
          <w:lang w:eastAsia="uk-UA"/>
        </w:rPr>
        <w:t>України"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12)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36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абзацом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другим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"Розмір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земельної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ділянки,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що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надається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громадянину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оренду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для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городництва,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не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може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перевищувати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0,6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гектара";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13)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главу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7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статтею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46</w:t>
      </w:r>
      <w:r w:rsidRPr="00736834">
        <w:rPr>
          <w:bCs/>
          <w:sz w:val="28"/>
          <w:bdr w:val="none" w:sz="0" w:space="0" w:color="auto" w:frame="1"/>
          <w:vertAlign w:val="superscript"/>
        </w:rPr>
        <w:t>1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bCs/>
          <w:sz w:val="28"/>
        </w:rPr>
        <w:t>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46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Обмеження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природно-заповідного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фонду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Землі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урахуванням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використанні,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природно-заповідний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фонд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України"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положеннями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території,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об’єкти.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Особливий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режим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відтворення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природно-заповідного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фонду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поширюється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розташовані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об’єктів</w:t>
      </w:r>
      <w:r w:rsidRPr="00736834">
        <w:rPr>
          <w:bCs/>
          <w:sz w:val="28"/>
        </w:rPr>
        <w:t xml:space="preserve"> </w:t>
      </w:r>
      <w:r w:rsidRPr="00736834">
        <w:rPr>
          <w:sz w:val="28"/>
          <w:bdr w:val="none" w:sz="0" w:space="0" w:color="auto" w:frame="1"/>
        </w:rPr>
        <w:t>землі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незалежно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форми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цільового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меморіальних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музеїв–садиб"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надані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використовуються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потреб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культурної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спадщини"</w:t>
      </w:r>
      <w:r w:rsidRPr="00736834">
        <w:rPr>
          <w:sz w:val="28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15)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главу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10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статтею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54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  <w:vertAlign w:val="superscript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</w:t>
      </w:r>
      <w:r w:rsidRPr="00736834">
        <w:rPr>
          <w:rFonts w:eastAsia="Calibri"/>
          <w:sz w:val="28"/>
          <w:lang w:eastAsia="en-US"/>
        </w:rPr>
        <w:t>Стаття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54</w:t>
      </w:r>
      <w:r w:rsidRPr="00736834">
        <w:rPr>
          <w:rFonts w:eastAsia="Calibri"/>
          <w:sz w:val="28"/>
          <w:vertAlign w:val="superscript"/>
          <w:lang w:eastAsia="en-US"/>
        </w:rPr>
        <w:t>1</w:t>
      </w:r>
      <w:r w:rsidRPr="00736834">
        <w:rPr>
          <w:rFonts w:eastAsia="Calibri"/>
          <w:sz w:val="28"/>
          <w:lang w:eastAsia="en-US"/>
        </w:rPr>
        <w:t>.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Обмеження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використанні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земель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межах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пам'ятки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заповідника,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охоронюваної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археологічної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просто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неба,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меморіального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музею-садиби,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буферних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історичних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ареалів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населених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місць,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територій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об’єктів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всесвітньої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</w:t>
      </w:r>
    </w:p>
    <w:p w:rsidR="00736834" w:rsidRPr="00736834" w:rsidRDefault="00736834" w:rsidP="00736834">
      <w:pPr>
        <w:ind w:firstLine="720"/>
        <w:jc w:val="both"/>
        <w:rPr>
          <w:rFonts w:eastAsia="Calibri"/>
          <w:sz w:val="28"/>
          <w:lang w:eastAsia="en-US"/>
        </w:rPr>
      </w:pPr>
      <w:r w:rsidRPr="00736834">
        <w:rPr>
          <w:rFonts w:eastAsia="Calibri"/>
          <w:sz w:val="28"/>
          <w:lang w:eastAsia="en-US"/>
        </w:rPr>
        <w:t>1.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метою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використання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земель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межах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пам'ятки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заповідника,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охоронюваної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археологічної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просто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неба,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меморіального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музею-садиби,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буферної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історичного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ареалу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населеного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місця,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об’єкта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всесвітньої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встановлюються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обмеження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відповідно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Закону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України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"Про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спадщини".</w:t>
      </w:r>
    </w:p>
    <w:p w:rsidR="00736834" w:rsidRPr="00736834" w:rsidRDefault="00736834" w:rsidP="00736834">
      <w:pPr>
        <w:ind w:firstLine="720"/>
        <w:jc w:val="both"/>
        <w:rPr>
          <w:rFonts w:eastAsia="Calibri"/>
          <w:sz w:val="28"/>
          <w:lang w:eastAsia="en-US"/>
        </w:rPr>
      </w:pPr>
      <w:r w:rsidRPr="00736834">
        <w:rPr>
          <w:rFonts w:eastAsia="Calibri"/>
          <w:sz w:val="28"/>
          <w:lang w:eastAsia="en-US"/>
        </w:rPr>
        <w:t>2.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Обмеження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використанні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земель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межах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пам'ятки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заповідника,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охоронюваної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археологічної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просто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неба,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меморіального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музею-садиби,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історичного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ареалу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населеного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місця,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буферної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об’єкта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всесвітньої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поширюється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усі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розташовані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межах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цих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територій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об’єктів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землі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незалежно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від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їх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цільового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призначення.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яку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поширюються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такі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обмеження,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визначаються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відповідно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Закону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України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"Про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спадщини"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зазначаються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документації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із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землеустрою,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містобудівній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документації,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науково-проектній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документації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сфері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rFonts w:eastAsia="Calibri"/>
          <w:sz w:val="28"/>
          <w:lang w:eastAsia="en-US"/>
        </w:rPr>
      </w:pPr>
      <w:r w:rsidRPr="00736834">
        <w:rPr>
          <w:rFonts w:eastAsia="Calibri"/>
          <w:sz w:val="28"/>
          <w:lang w:eastAsia="en-US"/>
        </w:rPr>
        <w:t>3.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Режим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використання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земель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межах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пам'ятки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заповідника,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історико-культурної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заповідної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охоронюваної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археологічної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просто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неба,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меморіального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музею-садиби,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історичного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ареалу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населеного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місця,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буферної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зони,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території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об’єкта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всесвітньої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визначається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науково-проектною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документацією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сфері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спадщини,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а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затвердження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такої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документації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-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Законом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України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"Про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охорону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культурної</w:t>
      </w:r>
      <w:r w:rsidRPr="00736834">
        <w:rPr>
          <w:rFonts w:eastAsia="Calibri"/>
          <w:sz w:val="28"/>
          <w:lang w:eastAsia="en-US"/>
        </w:rPr>
        <w:t xml:space="preserve"> </w:t>
      </w:r>
      <w:r w:rsidRPr="00736834">
        <w:rPr>
          <w:rFonts w:eastAsia="Calibri"/>
          <w:sz w:val="28"/>
          <w:lang w:eastAsia="en-US"/>
        </w:rPr>
        <w:t>спадщини";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16)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статтю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76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доповнити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частиною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четвертою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такого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"4.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Лінійні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об’єкти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енергетичної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інфраструктури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можуть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розміщуватися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ділянках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усіх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категорій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без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зміни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їхнього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цільового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призначення,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числі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договорами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сервітуту,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укладеними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власниками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або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землекористувачами,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зокрема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постійними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користувачами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або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орендарями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ділянок";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17)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шосту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79</w:t>
      </w:r>
      <w:r w:rsidRPr="00736834">
        <w:rPr>
          <w:bCs/>
          <w:sz w:val="28"/>
          <w:bdr w:val="none" w:sz="0" w:space="0" w:color="auto" w:frame="1"/>
          <w:vertAlign w:val="superscript"/>
        </w:rPr>
        <w:t>1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доповнити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абзацами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другим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третім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такого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"Поділ,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об’єднання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заставодержателя.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Поділ,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об’єднання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підпис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засвідчується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нотаріально.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об’єднані,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однакове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об'єднання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сформовані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зберігають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bCs/>
          <w:sz w:val="28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18)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81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населених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несільськогосподарського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населених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розташовані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об'єкти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нерухомого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майна,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належать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19)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82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rStyle w:val="rvts9"/>
          <w:bCs/>
          <w:sz w:val="28"/>
        </w:rPr>
        <w:t>"Стаття</w:t>
      </w:r>
      <w:r w:rsidRPr="00736834">
        <w:rPr>
          <w:rStyle w:val="rvts9"/>
          <w:bCs/>
          <w:sz w:val="28"/>
        </w:rPr>
        <w:t xml:space="preserve"> </w:t>
      </w:r>
      <w:r w:rsidRPr="00736834">
        <w:rPr>
          <w:rStyle w:val="rvts9"/>
          <w:bCs/>
          <w:sz w:val="28"/>
        </w:rPr>
        <w:t>82.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цивільно-правовими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20)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83: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"сіл,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"в"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перейшли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84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незалежно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22)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93: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sz w:val="28"/>
          <w:lang w:eastAsia="uk-UA"/>
        </w:rPr>
        <w:t>України"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"іноземним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юридичним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особам"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восьму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99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"в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>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"в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>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експлуатації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електропередачі,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зв'язку,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трубопроводів,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лінійних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комунікацій";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  <w:bdr w:val="none" w:sz="0" w:space="0" w:color="auto" w:frame="1"/>
        </w:rPr>
        <w:t>24)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</w:rPr>
        <w:t>"У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нафтогазовидобування,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трубопровідного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транспорту,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лінійний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енергетичної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інфраструктури,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умовах.У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волевиявлення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(землекористувача)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вимагаються.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підтверджують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25)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102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після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двома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новими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суперфіцію.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4.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володіти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передавати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перевищує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емфітевзису".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зв'язку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восьму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вважати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п'ятою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десятою;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п'яту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"5.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(емфітевзис)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забудови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(суперфіцій)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  <w:lang w:val="ru-RU"/>
        </w:rPr>
        <w:t>не</w:t>
      </w:r>
      <w:r w:rsidRPr="00736834">
        <w:rPr>
          <w:bCs/>
          <w:sz w:val="28"/>
          <w:lang w:val="ru-RU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землекористувачем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внесено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статутного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капіталу,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крім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випадків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переходу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жилий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будинок,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будівлі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торгах";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дев'ятій: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"6"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сторін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абзацом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дев'ятим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(емфітевзис)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забудови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(суперфіцій),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(іпотеці),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припинено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6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лише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заставодержателя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(іпотекодержателя)";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26)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статтю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106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sz w:val="28"/>
        </w:rPr>
        <w:t>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Обов'язки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</w:rPr>
        <w:t>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Спосіб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закріплення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Витрати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несуть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рівних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частинах,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ними.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Межовими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знаками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штучні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рубежі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(річки,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струмки,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канали,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лісосмуги,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рослинні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смуги,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дерева,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стежки,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рівчаки,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канали,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стіни,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паркани,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огорожа,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шляхові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бетонні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металеві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стовпи,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плити,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моноліти,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камені,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рубежі),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збігаються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спеціально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встановлюються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ній.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знаки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водних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об’єктах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встановлюватися.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вимагати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суміжної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сприяння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знаків,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відсутні,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зникли,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перемістилися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стали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невиразними.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відсутності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суміжної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4.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натурі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місцевості)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збігаються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штучними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лінійними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рубежами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(річками,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струмками,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каналами,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лісосмугами,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рослинними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смугами,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шляхами,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стежками,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рівчаками,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каналами,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стінами,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шляховими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парканами,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огорожею,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фасадами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будівель,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лінійними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рубежами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тощо)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раніше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сформованих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знаки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встановлюватися.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Місцезнаходження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знаків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відображається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матеріалах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польових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геодезичних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кадастрових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планах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зобов'язані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дотримуватися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27)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118: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частини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першу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другу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викласти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такій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Громадянин,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заінтересований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приватизації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безоплатної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приватизації,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його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числі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розташовані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жилий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будинок,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господарські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будівлі,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його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додається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розроблена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(відновлення)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натурі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місцевості),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замовляється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громадянином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випадку,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місячний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отримання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(відновлення)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натурі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місцевості)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передачу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вмотивоване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відмову</w:t>
      </w:r>
      <w:r w:rsidRPr="00736834">
        <w:rPr>
          <w:bCs/>
          <w:sz w:val="28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третій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sz w:val="28"/>
        </w:rPr>
        <w:t>"звертаються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"звертаються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частинах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четвертій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п'ятій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сьому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"7.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розглядає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місячний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дозвіл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мотивовану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його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наданні.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лише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невідповідність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розташування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об'єкта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вимогам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прийнятих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нормативно-правових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генеральних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планів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населених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містобудівної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схем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техніко-економічних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обґрунтувань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адміністративно-територіальних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одиниць,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впорядкування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населених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Проект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розробляється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замовленням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суб'єктами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господарювання,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виконавцями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обумовлюються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сторін.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зобов’язані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протягом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десяти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робочих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прийняття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відобразити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картографічній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основі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кадастру</w:t>
      </w:r>
      <w:r w:rsidRPr="00736834">
        <w:rPr>
          <w:bCs/>
          <w:sz w:val="28"/>
        </w:rPr>
        <w:t xml:space="preserve"> </w:t>
      </w:r>
      <w:r w:rsidRPr="00736834">
        <w:rPr>
          <w:sz w:val="28"/>
          <w:bdr w:val="none" w:sz="0" w:space="0" w:color="auto" w:frame="1"/>
        </w:rPr>
        <w:t>орієнтовне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місце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розташування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зазначити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дату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номер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рішення,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також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майбутнє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цільове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призначення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ділянки.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Зазначена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</w:t>
      </w:r>
      <w:r w:rsidRPr="00736834">
        <w:rPr>
          <w:bCs/>
          <w:sz w:val="28"/>
        </w:rPr>
        <w:t>нформація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оприлюднюється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безоплатній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основі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офіційному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веб-сайті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відносин"</w:t>
      </w:r>
      <w:r w:rsidRPr="00736834">
        <w:rPr>
          <w:bCs/>
          <w:sz w:val="28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дев'яту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"9.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двотижневий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отримання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восьму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тексті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статті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слово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"заява"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усіх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відмінках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замінити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словом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"клопотання"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  <w:bdr w:val="none" w:sz="0" w:space="0" w:color="auto" w:frame="1"/>
        </w:rPr>
        <w:t>28)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119.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давністю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(набувальна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давність)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добросовісно,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відкрито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безперервно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п'ятнадцяти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але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засвідчують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звернутися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давністю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118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</w:rPr>
        <w:t>29)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частині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восьмій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цифри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"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випадках,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hyperlink r:id="rId7" w:anchor="n1480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статтею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149</w:t>
        </w:r>
      </w:hyperlink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Кодексу,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територіального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моря</w:t>
      </w:r>
      <w:r w:rsidRPr="00736834">
        <w:rPr>
          <w:sz w:val="28"/>
        </w:rPr>
        <w:t>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"які,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одиниць";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30)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статті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123: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абзац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третьої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bdr w:val="none" w:sz="0" w:space="0" w:color="auto" w:frame="1"/>
        </w:rPr>
        <w:t>"У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разі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надання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дозволу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розроблення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проекту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землеустрою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щодо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відведення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Рада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міністрів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Автономної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Республіки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Крим,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органи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виконавчої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влади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органи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місцевого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самоврядування,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що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передають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комунальної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власності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власність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користування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повноважень,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визначених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статтею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122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цього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Кодексу,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зобов’язані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протягом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десяти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робочих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днів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прийняття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рішення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надання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дозволу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розроблення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проекту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землеустрою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щодо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відведення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відобразити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картографічній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основі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кадастру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орієнтовне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місце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розташування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зазначити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дату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номер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рішення,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також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майбутнє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цільове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призначення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ділянки.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Зазначена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інформація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оприлюднюється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безоплатній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основі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офіційному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веб-сайті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центрального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органу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виконавчої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влади,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що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реалізує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державну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політику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сфері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земельних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необхідності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обов'язкової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згідно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після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позитивного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висновку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сьомій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позитивним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висновком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позитивним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висновком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(а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необхідності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обов’язкової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згідно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після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позитивного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висновку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експертизи)"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абзаці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десятої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"(а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необхідності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обов’язкової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згідно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після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позитивного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висновку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експертизи)"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“г)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копія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свідоцтва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представництва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зареєстрованих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іноземної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“є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реєстрації”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“разом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ділянку”;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"та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іноземним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юридичним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особам"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четверту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"який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розглядає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відмовляє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направляє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своїм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шосту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Розгляд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клопотання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іноземним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державам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після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отримання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Кабінету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130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130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Переважне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купівлі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видобування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копалин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(металічні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руди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кольорових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руди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благородних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руди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рідкіснометалевих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рідкісноземельних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радіоактивних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радіотехнічна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сировина),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знаходиться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(будівлі,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споруди),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садівництва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(перша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черга);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орендар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(друга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черга).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"а"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"б"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сплачує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аукціоні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торгах)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пропозиція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пропозиції,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найбільшою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запропонованих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учасниками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аукціону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продавцем.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зареєструвати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нотаріальне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посвідчення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трьох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листом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описом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вкладень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вручення.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відсутня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бажає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скористатися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листом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описом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вкладень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вручення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особисто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розписку.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продавцем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повинен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bCs/>
          <w:sz w:val="28"/>
        </w:rPr>
        <w:t>-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виявив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бажання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скористатися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бажання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скористатися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відмовився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з’явився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поважних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причин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відмовився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процедура,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повторно.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суб'єкту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суб'єкту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відсутності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пред'явити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позов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обов'язків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покупця.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Одночасно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позивач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зобов'язаний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депозитний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грошову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повинен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сплатити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покупець.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Передача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обтяжень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трьох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листом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описом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вкладень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вручення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особисто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розписку.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нотаріусом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зобов'язаний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зупиняє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7.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правовідносинами,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8.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Передача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забороняється.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9.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135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цьому: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передача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виставленої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допускається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початку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орендар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зобов'язаний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організатора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10.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співвласнику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окремої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співвласником";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купівлі-продажу,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дарування,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статутного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(складеного)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капіталу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дарування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подружжя,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родичів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(дітей,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батьків,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(повнорідних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неповнорідних)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братів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сестер,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двоюрідних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братів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сестер,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діда,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онуків,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правнуків,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дядька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тітки,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племінниці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племінника);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обміняні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масиві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заставу;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статутного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(складеного)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капіталу.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угідь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польовими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дорогами,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запроектованими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доступу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садівництва";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iCs/>
          <w:sz w:val="28"/>
          <w:shd w:val="clear" w:color="auto" w:fill="FFFFFF"/>
        </w:rPr>
      </w:pPr>
      <w:r w:rsidRPr="00736834">
        <w:rPr>
          <w:sz w:val="28"/>
        </w:rPr>
        <w:t>35)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статті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135: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частину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"1.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проводяться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аукціону,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результатами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укладається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договір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купівлі-продажу,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суперфіцію,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емфітевзису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учасником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(переможцем)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запропонував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зафіксовану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ході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залежно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лота: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найвищу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ділянку;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найвищу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</w:t>
      </w:r>
      <w:r w:rsidRPr="00736834">
        <w:rPr>
          <w:sz w:val="28"/>
          <w:shd w:val="clear" w:color="auto" w:fill="FFFFFF"/>
        </w:rPr>
        <w:t>емфітевзис);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найвищу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забудови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(суперфіцій)</w:t>
      </w:r>
      <w:r w:rsidRPr="00736834">
        <w:rPr>
          <w:sz w:val="28"/>
          <w:shd w:val="clear" w:color="auto" w:fill="FFFFFF"/>
        </w:rPr>
        <w:t>;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найвищу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iCs/>
          <w:sz w:val="28"/>
          <w:shd w:val="clear" w:color="auto" w:fill="FFFFFF"/>
        </w:rPr>
        <w:t>абзац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другий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другої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викласти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"</w:t>
      </w:r>
      <w:r w:rsidRPr="00736834">
        <w:rPr>
          <w:sz w:val="28"/>
        </w:rPr>
        <w:t>Організатор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абзац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третьої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замінити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шістьма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новими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абзацами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Організатором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торгів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реалізацію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повноважень,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статтею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122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Кодексу</w:t>
      </w:r>
      <w:r w:rsidRPr="00736834">
        <w:rPr>
          <w:bCs/>
          <w:sz w:val="28"/>
        </w:rPr>
        <w:t>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суперфіцію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належить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суперфіцію;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укладення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аукціоні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виступати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орендодавцем;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укладення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аукціоні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договору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суперфіцію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емфітевзису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–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реалізацію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повноважень,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статтею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122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Кодексу;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підлягають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примусовому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виконанню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провадження",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виконавець".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зв'язку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абзаци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вважати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абзацами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сьомим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восьмим;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iCs/>
          <w:sz w:val="28"/>
          <w:shd w:val="clear" w:color="auto" w:fill="FFFFFF"/>
        </w:rPr>
        <w:t>абзац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другий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шостої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викласти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"Винагорода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виконавця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відсотків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купівля-продаж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емфітевзису,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суперфіцію,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50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відсотків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набуття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аукціоні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оренди),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але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більш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2000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неоподатковуваних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мінімумів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доходів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громадян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кожний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лот";</w:t>
      </w:r>
    </w:p>
    <w:p w:rsidR="00736834" w:rsidRPr="00736834" w:rsidRDefault="00736834" w:rsidP="00736834">
      <w:pPr>
        <w:ind w:firstLine="720"/>
        <w:jc w:val="both"/>
        <w:rPr>
          <w:i/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частину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восьму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викласти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редакції</w:t>
      </w:r>
      <w:r w:rsidRPr="00736834">
        <w:rPr>
          <w:i/>
          <w:iCs/>
          <w:sz w:val="28"/>
          <w:shd w:val="clear" w:color="auto" w:fill="FFFFFF"/>
        </w:rPr>
        <w:t>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"</w:t>
      </w:r>
      <w:r w:rsidRPr="00736834">
        <w:rPr>
          <w:i/>
          <w:i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8.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гарантійного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внеску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лотом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становить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відсотків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стартової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продажу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емфітевзису,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суперфіцію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стартового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орендної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плати";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36)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статті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136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доповнити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абзацом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другим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такого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"Площа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виставляється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торги,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перевищувати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20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гектарів";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37)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137: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четвертій: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"г"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укладається"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переможцем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"в"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"цільове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пунктом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"ї"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</w:rPr>
        <w:t>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аукціону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продажу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"б"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сьомої</w:t>
      </w:r>
      <w:r w:rsidRPr="00736834">
        <w:rPr>
          <w:sz w:val="28"/>
        </w:rPr>
        <w:t xml:space="preserve"> </w:t>
      </w:r>
      <w:r w:rsidRPr="00736834">
        <w:rPr>
          <w:sz w:val="28"/>
          <w:lang w:eastAsia="uk-UA"/>
        </w:rPr>
        <w:t>слова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</w:rPr>
        <w:t>"Єдиним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"Єдиним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формувань",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lang w:eastAsia="uk-UA"/>
        </w:rPr>
        <w:t>для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іноземних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юридичних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осіб"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-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словами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"для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юридичних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осіб,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створених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законодавством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іноземної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держави"</w:t>
      </w:r>
      <w:r w:rsidRPr="00736834">
        <w:rPr>
          <w:sz w:val="28"/>
        </w:rPr>
        <w:t>;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абзац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третій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вісімнадцятої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"Значення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кроку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організатором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відсотків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стартової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емфітевзису,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суперфіцію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0,5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відсотка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стартового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36834">
        <w:rPr>
          <w:sz w:val="28"/>
          <w:lang w:eastAsia="uk-UA"/>
        </w:rPr>
        <w:t>частину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дев’ятнадцяту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доповнити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абзацом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десятим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такого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36834">
        <w:rPr>
          <w:sz w:val="28"/>
          <w:lang w:eastAsia="uk-UA"/>
        </w:rPr>
        <w:t>"У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разі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якщо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учасник,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який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має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переважне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купівлі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земельної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ділянки,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вирішив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реалізувати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таке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переважне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право,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він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повідомляє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це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ліцитатора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відразу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після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закінчення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торгів.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такому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разі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обов’язки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переможця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переходять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нього.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Якщо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бажання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реалізувати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переважне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купівлі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земельної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ділянки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сільськогосподарського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призначення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ліцитатора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повідомили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суб'єкти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такого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першої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другої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черги,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обов'язки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переможця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переходять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суб'єкта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переважного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права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першої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черги";</w:t>
      </w:r>
    </w:p>
    <w:p w:rsidR="00736834" w:rsidRPr="00736834" w:rsidRDefault="00736834" w:rsidP="00736834">
      <w:pPr>
        <w:ind w:firstLine="720"/>
        <w:jc w:val="both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частину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тридцять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першу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викласти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"31.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продажу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емфітевзису,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суперфіцію,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орендної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користування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набуто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торгах,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підлягають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сплаті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переможцем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пізніше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трьох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банківських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укладення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договору";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"б"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вказівками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(приписами)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агропромисловому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приписами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"ґ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"такого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"ґ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примусового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звернення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стягнень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суперфіцію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зобов'язаннями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39)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</w:t>
      </w:r>
      <w:r w:rsidRPr="00736834">
        <w:rPr>
          <w:sz w:val="28"/>
        </w:rPr>
        <w:t>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протокол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допустила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30-денний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допустила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повторно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30-денний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30-денний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звертаються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позовом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розірвання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40)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четверту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п’яту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148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</w:t>
      </w: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застави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вимагається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сторін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навпаки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іншої";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149.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вилучення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постійного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постійне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вилучатися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суспільних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розпорядження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Вилучення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письмовою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незгоди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судовому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42)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150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43)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158: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вирішують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додержання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добросусідства,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розмежування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районів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містах";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незгоди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вирішується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судовому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назву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159.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161: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назву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"вищестоящим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навколишнього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середовища,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санітарного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епідемічного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благополуччя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населення</w:t>
      </w:r>
      <w:r w:rsidRPr="00736834">
        <w:rPr>
          <w:sz w:val="28"/>
        </w:rPr>
        <w:t>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47)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168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здійснювати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зняття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перенесення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ґрунтового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покриву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розробленого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робочого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Переміщення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ґрунтового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покриву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(родючого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шару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ґрунту)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однієї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особистого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селянського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господарства,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садівництва,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будівництва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обслуговування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жилого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будинку,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споруд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(присадибна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індивідуального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дачного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будівництва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будівництва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індивідуальних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гаражів,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робочого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землеустрою";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bCs/>
          <w:sz w:val="28"/>
        </w:rPr>
        <w:t>48)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четверту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172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sz w:val="28"/>
          <w:lang w:eastAsia="uk-UA"/>
        </w:rPr>
        <w:t>"2.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Консервація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здійснюється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шляхом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припинення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чи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обмеження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їх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господарського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використання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визначений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термін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залуження,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заліснення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або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ренатуралізацї.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Передача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власність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користування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державної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комунальної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власності,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щодо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яких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прийнято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рішення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про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їх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консервацію,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для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цілей,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пов'язаних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із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такою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консервацією,</w:t>
      </w:r>
      <w:r w:rsidRPr="00736834">
        <w:rPr>
          <w:sz w:val="28"/>
          <w:lang w:eastAsia="uk-UA"/>
        </w:rPr>
        <w:t xml:space="preserve"> </w:t>
      </w:r>
      <w:r w:rsidRPr="00736834">
        <w:rPr>
          <w:rStyle w:val="rvts0"/>
          <w:sz w:val="28"/>
        </w:rPr>
        <w:t>забороняється";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sz w:val="28"/>
          <w:lang w:eastAsia="uk-UA"/>
        </w:rPr>
        <w:t>"4.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Порядок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консервації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встановлюється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Кабінетом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Міністрів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49)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173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"замкнена"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50)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"и"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184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186.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Схема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техніко-економічне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обґрунтування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Схеми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техніко-економічні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обґрунтування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  <w:shd w:val="clear" w:color="auto" w:fill="FFFFFF"/>
        </w:rPr>
        <w:t>Схеми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техніко-економічні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обґрунтування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адміністративно-територіальних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одиниць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підлягають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стратегічній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екологічній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оцінці.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Схеми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техніко-економічні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обґрунтування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безумовного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(обов’язкового)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відселення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зазнала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радіоактивного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забруднення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внаслідок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Чорнобильської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катастрофи,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управління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безумовного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(обов’язкового)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відселення.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(зміни)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адміністративно-територіальних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одиниць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адміністраціями,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рахунок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планується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розширення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розширення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адміністративно-територіальної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одиниці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рахунок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входить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складу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утворена,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обласною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адміністрацією.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обласною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Рішення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(зміну)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адміністративно-територіальної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одиниці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одночасно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(зміни)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адміністративно-територіальної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одиниці.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(зміни)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утворення).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(зміни)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суміжних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представляє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інтереси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встановлюються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(змінюються).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вирішується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судовому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4.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вилучення,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безпосередньо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актами.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  <w:shd w:val="clear" w:color="auto" w:fill="FFFFFF"/>
        </w:rPr>
        <w:t>Проекти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природно-заповідного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природоохоронного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оздоровчого,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рекреаційного,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історико-культурного,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лісогосподарського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водоохоронних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режимоутворюючих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погоджуються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навколишнього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середовища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природно-заповідного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загальнодержавного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оздоровчого,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рекреаційного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водоохоронних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зон),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Автономної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Республіки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навколишнього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середовища,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структурним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підрозділом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обласної,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Київської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Севастопольської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міської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адміністрації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навколишнього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середовища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природно-заповідного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значення).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природно-заповідного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природоохоронного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лісогосподарського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водоохоронних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режимоутворюючих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відчуження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безумовного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(обов’язкового)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відселення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радіоактивного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забруднення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внаслідок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Чорнобильської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катастрофи,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погоджуються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управління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відчуження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безумовного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(обов’язкового)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відселення.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замовниками.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спадщину"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публікуються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приватизації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установ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загальних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зборів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працівників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установ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(іншими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законодавством)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розпорядження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приватизації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установ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загальних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зборів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працівників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установ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(іншими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законодавством)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(паїв)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зборах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більшістю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(паїв)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(користуванні)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оформляється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протоколом.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7.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8.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зарезервованих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прибережних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смуг,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екологічної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мережі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впорядкування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структурним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підрозділом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впорядкування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містобудівних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9.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забезпечують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еколого-економічне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обґрунтування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сівозміни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впорядкування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угідь,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замовниками.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10.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зарезервованих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прибережних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смуг,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екологічної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мережі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впорядкування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структурним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підрозділом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впорядкування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території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населених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замовниками.</w:t>
      </w:r>
    </w:p>
    <w:p w:rsidR="00736834" w:rsidRPr="00736834" w:rsidRDefault="00736834" w:rsidP="00736834">
      <w:pPr>
        <w:ind w:firstLine="720"/>
        <w:jc w:val="both"/>
        <w:rPr>
          <w:rStyle w:val="afa"/>
          <w:i w:val="0"/>
          <w:sz w:val="28"/>
        </w:rPr>
      </w:pPr>
      <w:r w:rsidRPr="00736834">
        <w:rPr>
          <w:rStyle w:val="afa"/>
          <w:i w:val="0"/>
          <w:sz w:val="28"/>
        </w:rPr>
        <w:t>Робочі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проекти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землеустрою,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що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передбачають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здійснення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заходів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на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земельних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ділянках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державної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та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комунальної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власності,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розташованих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на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територіях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чи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об’єктах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природно-заповідного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фонду,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їх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охоронних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зонах,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землях,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зарезервованих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для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заповідання,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прибережних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захисних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смугах,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інших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територіях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sz w:val="28"/>
          <w:shd w:val="clear" w:color="auto" w:fill="FFFFFF"/>
        </w:rPr>
        <w:t>екологічної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мережі</w:t>
      </w:r>
      <w:r w:rsidRPr="00736834">
        <w:rPr>
          <w:rStyle w:val="afa"/>
          <w:i w:val="0"/>
          <w:sz w:val="28"/>
        </w:rPr>
        <w:t>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погоджуються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органом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виконавчої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влади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Автономної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Республіки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Крим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у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сфері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охорони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навколишнього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природного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середовища,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структурним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підрозділом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відповідної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обласної,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Київської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чи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Севастопольської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міської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державної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адміністрації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у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сфері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охорони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навколишнього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природного</w:t>
      </w:r>
      <w:r w:rsidRPr="00736834">
        <w:rPr>
          <w:rStyle w:val="afa"/>
          <w:i w:val="0"/>
          <w:sz w:val="28"/>
        </w:rPr>
        <w:t xml:space="preserve"> </w:t>
      </w:r>
      <w:r w:rsidRPr="00736834">
        <w:rPr>
          <w:rStyle w:val="afa"/>
          <w:i w:val="0"/>
          <w:sz w:val="28"/>
        </w:rPr>
        <w:t>середовища.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поширюється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суборенди,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землевласником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власником)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землекористувачем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випадках)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суборенди,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поділу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об’єднання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(розпорядником)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уповноваженими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розпоряджатися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повноважень,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122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Поділ,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об’єднання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заставодержателя.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Поділ,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об’єднання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інвентаризації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сформовані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але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‒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інвентаризації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масиві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залишилися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колективній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(паїв),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15.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адміністрацій.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публікується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(відновлення)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натурі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місцевості)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затверджується: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рішенням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випадках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(розпорядником)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перебуває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землекористувачем.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17.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структурним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підрозділом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18.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електронній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формі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подається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фонду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оцінки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19.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зобов’язані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протягом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10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робочих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одержання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безоплатно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надіслати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рекомендованим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листом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повідомленням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розробнику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свої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обов’язковим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посиланням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прийняті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нормативно-правові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акти,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регулюють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відносини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необмеженим.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20.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лише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невідповідність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положень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вимогам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прийнятих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нормативно-правових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містобудівної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суб’єктам,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забороняється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вимагати: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додаткові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матеріали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включені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складу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землеустрій";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будь-якими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підприємствами,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установами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організаціями,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передбачено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проведення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будь-яких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обстежень,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експертиз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Кожен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розглядає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самостійно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незалежно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22.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(рішення)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Верховної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міністрів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Автономної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Республіки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Крим,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суб’єкта,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вичерпний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перелік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недоліків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описом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недоліку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посиланням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прийнятих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нормативно-правових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актів,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містобудівну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документацію.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Повторна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допускається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лише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усунув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недоліки,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зазначені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попередньому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(рішенні),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виникла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після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попереднього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висновку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(рішення).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Повторна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позбавляє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розробника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усунути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недоліки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подати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погодження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52)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186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188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додержанням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ресурсів.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обсязі,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текст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"Громадський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контроль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громадськими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інспекторами,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призначаються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відносин,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реалізує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нагляду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(контролю)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навколишнього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середовища,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місцевого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самоврядування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положень,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забезпечує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формування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відносин,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центральним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влади,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забезпечує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формування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політики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навколишнього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природного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середовища,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56)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57)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211: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пункт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"е"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"пошкодження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знищення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геодезичних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мережі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геодезичних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мереж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спеціального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призначення";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пункти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"и"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"і"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"и)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порушення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умов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зняття,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збереження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родючого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шару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ґрунту;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і)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відхилення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затверджених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"к"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Методика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шкоди,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заподіяної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внаслідок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самовільного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псування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58)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"Перехідні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положення":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викупу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спадкоємцям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належало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довічного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успадкованого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володіння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селянського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(фермерського)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особам).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спадкоємців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декілька,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придбавається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часткову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спадкоємців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рівними";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"23.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набрання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чинності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землями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академії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галузевих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академій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безумовного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(обов'язкового)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відселення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радіоактивного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забруднення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внаслідок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Чорнобильської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катастрофи;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будівлями,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інфраструктури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меліоративних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736834">
        <w:rPr>
          <w:sz w:val="28"/>
        </w:rPr>
        <w:t>е)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відображено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  <w:bdr w:val="none" w:sz="0" w:space="0" w:color="auto" w:frame="1"/>
        </w:rPr>
        <w:t>картографічній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основі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земельного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кадастру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вимог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статті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123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цього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Кодексу;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є)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відображено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зареєстровано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Інші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сформовані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Перехід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похідних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сервітуту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вимагається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сторін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Надані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чинними.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надали,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повідомляють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зобов'язані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мотивів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необхідності").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викуп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8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мотивів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необхідності".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"е"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мотивів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суспільної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необхідності").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"є"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землях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"є"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59)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тексті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Кодексу: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слова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“іноземна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юридична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особа”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всіх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відмінках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числах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замінити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словами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“юридична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особа,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створена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та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зареєстрована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до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законодавства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іноземної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держави”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числі;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sz w:val="28"/>
          <w:bdr w:val="none" w:sz="0" w:space="0" w:color="auto" w:frame="1"/>
        </w:rPr>
        <w:t>слова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“іноземні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громадяни”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всіх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відмінках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замінити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словом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“іноземці”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відповідному</w:t>
      </w:r>
      <w:r w:rsidRPr="00736834">
        <w:rPr>
          <w:sz w:val="28"/>
          <w:bdr w:val="none" w:sz="0" w:space="0" w:color="auto" w:frame="1"/>
        </w:rPr>
        <w:t xml:space="preserve"> </w:t>
      </w:r>
      <w:r w:rsidRPr="00736834">
        <w:rPr>
          <w:sz w:val="28"/>
          <w:bdr w:val="none" w:sz="0" w:space="0" w:color="auto" w:frame="1"/>
        </w:rPr>
        <w:t>відмінку.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736834">
        <w:rPr>
          <w:bCs/>
          <w:sz w:val="28"/>
          <w:bdr w:val="none" w:sz="0" w:space="0" w:color="auto" w:frame="1"/>
        </w:rPr>
        <w:t>1.</w:t>
      </w:r>
      <w:r w:rsidRPr="00736834">
        <w:rPr>
          <w:bCs/>
          <w:sz w:val="28"/>
          <w:bdr w:val="none" w:sz="0" w:space="0" w:color="auto" w:frame="1"/>
        </w:rPr>
        <w:t xml:space="preserve"> </w:t>
      </w:r>
      <w:r w:rsidRPr="00736834">
        <w:rPr>
          <w:bCs/>
          <w:sz w:val="28"/>
          <w:bdr w:val="none" w:sz="0" w:space="0" w:color="auto" w:frame="1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УРСР,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1984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додаток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1122):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невжиття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заходів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боротьбі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бур'янами"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"Невжиття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боротьбі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бур’янами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тягне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собою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штрафу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двадцяти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вісімдесяти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неоподатковуваних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мінімумів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п’ятдесяти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неоподатковуваних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мінімумів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приміткою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"Примітка.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застосовуються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заростання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чагарниками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дрібноліссям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деградованих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малопродуктивних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консервації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заліснення";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rStyle w:val="rvts9"/>
          <w:bCs/>
          <w:sz w:val="28"/>
          <w:bdr w:val="none" w:sz="0" w:space="0" w:color="auto" w:frame="1"/>
        </w:rPr>
      </w:pPr>
      <w:r w:rsidRPr="00736834">
        <w:rPr>
          <w:rStyle w:val="rvts9"/>
          <w:bCs/>
          <w:sz w:val="28"/>
          <w:bdr w:val="none" w:sz="0" w:space="0" w:color="auto" w:frame="1"/>
        </w:rPr>
        <w:t>3)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назву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абзац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перший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частини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першої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статті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53</w:t>
      </w:r>
      <w:r w:rsidRPr="00736834">
        <w:rPr>
          <w:rStyle w:val="rvts9"/>
          <w:bCs/>
          <w:sz w:val="28"/>
          <w:bdr w:val="none" w:sz="0" w:space="0" w:color="auto" w:frame="1"/>
          <w:vertAlign w:val="superscript"/>
        </w:rPr>
        <w:t>3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викласти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такій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rStyle w:val="rvts9"/>
          <w:bCs/>
          <w:sz w:val="28"/>
          <w:bdr w:val="none" w:sz="0" w:space="0" w:color="auto" w:frame="1"/>
        </w:rPr>
      </w:pPr>
      <w:r w:rsidRPr="00736834">
        <w:rPr>
          <w:rStyle w:val="rvts9"/>
          <w:bCs/>
          <w:sz w:val="28"/>
          <w:bdr w:val="none" w:sz="0" w:space="0" w:color="auto" w:frame="1"/>
        </w:rPr>
        <w:t>"Стаття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53</w:t>
      </w:r>
      <w:r w:rsidRPr="00736834">
        <w:rPr>
          <w:rStyle w:val="rvts9"/>
          <w:bCs/>
          <w:sz w:val="28"/>
          <w:bdr w:val="none" w:sz="0" w:space="0" w:color="auto" w:frame="1"/>
          <w:vertAlign w:val="superscript"/>
        </w:rPr>
        <w:t>3</w:t>
      </w:r>
      <w:r w:rsidRPr="00736834">
        <w:rPr>
          <w:rStyle w:val="rvts9"/>
          <w:bCs/>
          <w:sz w:val="28"/>
          <w:bdr w:val="none" w:sz="0" w:space="0" w:color="auto" w:frame="1"/>
        </w:rPr>
        <w:t>.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Зняття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перенесення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ґрунтового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покриву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земельних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ділянок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порушенням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умов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зняття,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збереження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використання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родючого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шару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ґрунту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rStyle w:val="rvts9"/>
          <w:bCs/>
          <w:sz w:val="28"/>
          <w:bdr w:val="none" w:sz="0" w:space="0" w:color="auto" w:frame="1"/>
        </w:rPr>
      </w:pPr>
      <w:r w:rsidRPr="00736834">
        <w:rPr>
          <w:rStyle w:val="rvts9"/>
          <w:bCs/>
          <w:sz w:val="28"/>
          <w:bdr w:val="none" w:sz="0" w:space="0" w:color="auto" w:frame="1"/>
        </w:rPr>
        <w:t>Зняття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перенесення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ґрунтового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покриву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земельних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ділянок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порушенням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умов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зняття,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збереження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використання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родючого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шару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ґрунту,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визначених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документації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із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землеустрою,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або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відсутності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такої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документації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(крім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випадків,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якщо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відповідно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закону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розробка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документації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із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землеустрою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не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вимагається)";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rStyle w:val="rvts9"/>
          <w:bCs/>
          <w:sz w:val="28"/>
          <w:bdr w:val="none" w:sz="0" w:space="0" w:color="auto" w:frame="1"/>
        </w:rPr>
        <w:t>4)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назву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абзац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перший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частини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першої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статті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53</w:t>
      </w:r>
      <w:r w:rsidRPr="00736834">
        <w:rPr>
          <w:rStyle w:val="rvts9"/>
          <w:bCs/>
          <w:sz w:val="28"/>
          <w:bdr w:val="none" w:sz="0" w:space="0" w:color="auto" w:frame="1"/>
          <w:vertAlign w:val="superscript"/>
        </w:rPr>
        <w:t>5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викласти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в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такій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</w:t>
      </w:r>
      <w:r w:rsidRPr="00736834">
        <w:rPr>
          <w:sz w:val="28"/>
          <w:vertAlign w:val="superscript"/>
        </w:rPr>
        <w:t>5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(клопотань)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погодженні)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висновків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(клопотань)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погодженні)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висновків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bCs/>
          <w:sz w:val="28"/>
          <w:lang w:eastAsia="uk-UA"/>
        </w:rPr>
      </w:pPr>
      <w:r w:rsidRPr="00736834">
        <w:rPr>
          <w:sz w:val="28"/>
        </w:rPr>
        <w:t>6)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статтю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56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викласти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в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такій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bCs/>
          <w:sz w:val="28"/>
          <w:lang w:eastAsia="uk-UA"/>
        </w:rPr>
        <w:t>"Стаття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56.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Знищення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межових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знаків,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sz w:val="28"/>
        </w:rPr>
        <w:t>пошкодження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знищення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lang w:eastAsia="uk-UA"/>
        </w:rPr>
        <w:t>геодезичних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пунктів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і</w:t>
      </w:r>
      <w:r w:rsidRPr="00736834">
        <w:rPr>
          <w:bCs/>
          <w:sz w:val="28"/>
          <w:lang w:eastAsia="uk-UA"/>
        </w:rPr>
        <w:t xml:space="preserve"> </w:t>
      </w:r>
      <w:r w:rsidRPr="00736834">
        <w:rPr>
          <w:bCs/>
          <w:sz w:val="28"/>
          <w:lang w:eastAsia="uk-UA"/>
        </w:rPr>
        <w:t>мереж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sz w:val="28"/>
          <w:lang w:eastAsia="uk-UA"/>
        </w:rPr>
        <w:t>Знищення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межових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знаків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меж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землекористувань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-</w:t>
      </w:r>
    </w:p>
    <w:p w:rsidR="00736834" w:rsidRPr="00736834" w:rsidRDefault="00736834" w:rsidP="00736834">
      <w:pPr>
        <w:ind w:firstLine="720"/>
        <w:jc w:val="both"/>
        <w:rPr>
          <w:sz w:val="28"/>
          <w:lang w:eastAsia="uk-UA"/>
        </w:rPr>
      </w:pPr>
      <w:r w:rsidRPr="00736834">
        <w:rPr>
          <w:sz w:val="28"/>
          <w:lang w:eastAsia="uk-UA"/>
        </w:rPr>
        <w:t>тягне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собою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накладення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штрафу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від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п’яти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десяти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неоподатковуваних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мінімумів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доходів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громадян.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Пошкодження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  <w:lang w:eastAsia="uk-UA"/>
        </w:rPr>
        <w:t>-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тягнуть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собою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штрафу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двохсот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п’ятисот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неоподатковуваних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мінімумів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  <w:lang w:eastAsia="uk-UA"/>
        </w:rPr>
        <w:t>7)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доповнити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статтею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188</w:t>
      </w:r>
      <w:r w:rsidRPr="00736834">
        <w:rPr>
          <w:sz w:val="28"/>
          <w:vertAlign w:val="superscript"/>
          <w:lang w:eastAsia="uk-UA"/>
        </w:rPr>
        <w:t>56</w:t>
      </w:r>
      <w:r w:rsidRPr="00736834">
        <w:rPr>
          <w:sz w:val="28"/>
          <w:vertAlign w:val="superscript"/>
          <w:lang w:eastAsia="uk-UA"/>
        </w:rPr>
        <w:t xml:space="preserve"> </w:t>
      </w:r>
      <w:r w:rsidRPr="00736834">
        <w:rPr>
          <w:sz w:val="28"/>
          <w:lang w:eastAsia="uk-UA"/>
        </w:rPr>
        <w:t>такого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188</w:t>
      </w:r>
      <w:r w:rsidRPr="00736834">
        <w:rPr>
          <w:bCs/>
          <w:sz w:val="28"/>
          <w:vertAlign w:val="superscript"/>
        </w:rPr>
        <w:t>56</w:t>
      </w:r>
      <w:r w:rsidRPr="00736834">
        <w:rPr>
          <w:bCs/>
          <w:sz w:val="28"/>
        </w:rPr>
        <w:t>.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Невиконання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приписів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приписів,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перешкод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тягнуть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собою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штрафу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п’ятдесяти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двохсот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неоподатковуваних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мінімумів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п’ятнадцяти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сорока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неоподатковуваних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мінімумів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громадян.</w:t>
      </w:r>
    </w:p>
    <w:p w:rsidR="00736834" w:rsidRPr="00736834" w:rsidRDefault="00736834" w:rsidP="00736834">
      <w:pPr>
        <w:pStyle w:val="xfmc5"/>
        <w:spacing w:before="0" w:beforeAutospacing="0" w:after="0" w:afterAutospacing="0"/>
        <w:ind w:firstLine="720"/>
        <w:jc w:val="both"/>
        <w:rPr>
          <w:sz w:val="28"/>
          <w:szCs w:val="20"/>
        </w:rPr>
      </w:pPr>
      <w:r w:rsidRPr="00736834">
        <w:rPr>
          <w:bCs/>
          <w:sz w:val="28"/>
          <w:szCs w:val="20"/>
        </w:rPr>
        <w:t>Недопущення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sz w:val="28"/>
          <w:szCs w:val="20"/>
        </w:rPr>
        <w:t>посадових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осіб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органів,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що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здійснюють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державний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контроль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за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використанням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та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охороною</w:t>
      </w:r>
      <w:r w:rsidRPr="00736834">
        <w:rPr>
          <w:sz w:val="28"/>
          <w:szCs w:val="20"/>
        </w:rPr>
        <w:t xml:space="preserve"> </w:t>
      </w:r>
      <w:r w:rsidRPr="00736834">
        <w:rPr>
          <w:sz w:val="28"/>
          <w:szCs w:val="20"/>
        </w:rPr>
        <w:t>земель,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та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їх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територіальних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органів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до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здійснення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заходів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державного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контролю</w:t>
      </w:r>
      <w:r w:rsidRPr="00736834">
        <w:rPr>
          <w:bCs/>
          <w:sz w:val="28"/>
          <w:szCs w:val="20"/>
        </w:rPr>
        <w:t xml:space="preserve"> </w:t>
      </w:r>
      <w:r w:rsidRPr="00736834">
        <w:rPr>
          <w:bCs/>
          <w:sz w:val="28"/>
          <w:szCs w:val="20"/>
        </w:rPr>
        <w:t>–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</w:rPr>
        <w:t>тягне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собою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накладення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штрафу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п’ятисот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однієї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тисячі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неоподатковуваних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мінімумів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доходів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посадових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осіб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трьохсот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п’ятисот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неоподатковуваних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мінімумів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доходів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219: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"передбачені"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цифрами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56",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цифр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183"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цифрами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"188</w:t>
      </w:r>
      <w:r w:rsidRPr="00736834">
        <w:rPr>
          <w:sz w:val="28"/>
          <w:vertAlign w:val="superscript"/>
        </w:rPr>
        <w:t>56</w:t>
      </w:r>
      <w:r w:rsidRPr="00736834">
        <w:rPr>
          <w:sz w:val="28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імені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комітетів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справи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188</w:t>
      </w:r>
      <w:r w:rsidRPr="00736834">
        <w:rPr>
          <w:sz w:val="28"/>
          <w:vertAlign w:val="superscript"/>
        </w:rPr>
        <w:t>56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комітетів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9)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242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цифри</w:t>
      </w:r>
      <w:r w:rsidRPr="00736834">
        <w:rPr>
          <w:bCs/>
          <w:sz w:val="28"/>
        </w:rPr>
        <w:t xml:space="preserve"> </w:t>
      </w:r>
      <w:r w:rsidRPr="00736834">
        <w:rPr>
          <w:sz w:val="28"/>
          <w:shd w:val="clear" w:color="auto" w:fill="FFFFFF"/>
        </w:rPr>
        <w:t>"передбачені</w:t>
      </w:r>
      <w:r w:rsidRPr="00736834">
        <w:rPr>
          <w:sz w:val="28"/>
          <w:shd w:val="clear" w:color="auto" w:fill="FFFFFF"/>
        </w:rPr>
        <w:t xml:space="preserve"> </w:t>
      </w:r>
      <w:hyperlink r:id="rId8" w:anchor="n285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статтями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47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-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50</w:t>
        </w:r>
      </w:hyperlink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hyperlink r:id="rId9" w:anchor="n315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52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-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53</w:t>
        </w:r>
      </w:hyperlink>
      <w:hyperlink r:id="rId10" w:anchor="n315" w:tgtFrame="_blank" w:history="1">
        <w:r w:rsidRPr="00736834">
          <w:rPr>
            <w:rStyle w:val="af0"/>
            <w:bCs/>
            <w:color w:val="auto"/>
            <w:sz w:val="28"/>
            <w:u w:val="none"/>
            <w:shd w:val="clear" w:color="auto" w:fill="FFFFFF"/>
            <w:vertAlign w:val="superscript"/>
          </w:rPr>
          <w:t>1</w:t>
        </w:r>
      </w:hyperlink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hyperlink r:id="rId11" w:anchor="n331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53</w:t>
        </w:r>
      </w:hyperlink>
      <w:hyperlink r:id="rId12" w:anchor="n331" w:tgtFrame="_blank" w:history="1">
        <w:r w:rsidRPr="00736834">
          <w:rPr>
            <w:rStyle w:val="af0"/>
            <w:bCs/>
            <w:color w:val="auto"/>
            <w:sz w:val="28"/>
            <w:u w:val="none"/>
            <w:shd w:val="clear" w:color="auto" w:fill="FFFFFF"/>
            <w:vertAlign w:val="superscript"/>
          </w:rPr>
          <w:t>3</w:t>
        </w:r>
      </w:hyperlink>
      <w:hyperlink r:id="rId13" w:anchor="n331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-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54</w:t>
        </w:r>
      </w:hyperlink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цифрами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"передбачені</w:t>
      </w:r>
      <w:r w:rsidRPr="00736834">
        <w:rPr>
          <w:sz w:val="28"/>
          <w:shd w:val="clear" w:color="auto" w:fill="FFFFFF"/>
        </w:rPr>
        <w:t xml:space="preserve"> </w:t>
      </w:r>
      <w:hyperlink r:id="rId14" w:anchor="n285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статтями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47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-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50</w:t>
        </w:r>
      </w:hyperlink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hyperlink r:id="rId15" w:anchor="n315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52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,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статтями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53,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53</w:t>
        </w:r>
      </w:hyperlink>
      <w:r w:rsidRPr="00736834">
        <w:rPr>
          <w:rStyle w:val="af0"/>
          <w:color w:val="auto"/>
          <w:sz w:val="28"/>
          <w:u w:val="none"/>
          <w:shd w:val="clear" w:color="auto" w:fill="FFFFFF"/>
          <w:vertAlign w:val="superscript"/>
        </w:rPr>
        <w:t>1</w:t>
      </w:r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54";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10)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242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242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справи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56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188</w:t>
      </w:r>
      <w:r w:rsidRPr="00736834">
        <w:rPr>
          <w:sz w:val="28"/>
          <w:vertAlign w:val="superscript"/>
        </w:rPr>
        <w:t>56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імені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справи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накладати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заступники,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областей,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Києва,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заступники,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старші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11)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244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</w:t>
      </w:r>
      <w:r w:rsidRPr="00736834">
        <w:rPr>
          <w:sz w:val="28"/>
          <w:shd w:val="clear" w:color="auto" w:fill="FFFFFF"/>
        </w:rPr>
        <w:t>законодавства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</w:rPr>
        <w:t>цифри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</w:t>
      </w:r>
      <w:hyperlink r:id="rId16" w:anchor="n315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52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-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 xml:space="preserve"> </w:t>
        </w:r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53</w:t>
        </w:r>
      </w:hyperlink>
      <w:r w:rsidRPr="00736834">
        <w:rPr>
          <w:rStyle w:val="af0"/>
          <w:color w:val="auto"/>
          <w:sz w:val="28"/>
          <w:u w:val="none"/>
          <w:shd w:val="clear" w:color="auto" w:fill="FFFFFF"/>
          <w:vertAlign w:val="superscript"/>
        </w:rPr>
        <w:t>4</w:t>
      </w:r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hyperlink r:id="rId17" w:anchor="n351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54-56</w:t>
        </w:r>
      </w:hyperlink>
      <w:r w:rsidRPr="00736834">
        <w:rPr>
          <w:sz w:val="28"/>
          <w:shd w:val="clear" w:color="auto" w:fill="FFFFFF"/>
        </w:rPr>
        <w:t>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hyperlink r:id="rId18" w:anchor="n2090" w:tgtFrame="_blank" w:history="1">
        <w:r w:rsidRPr="00736834">
          <w:rPr>
            <w:rStyle w:val="af0"/>
            <w:color w:val="auto"/>
            <w:sz w:val="28"/>
            <w:u w:val="none"/>
            <w:shd w:val="clear" w:color="auto" w:fill="FFFFFF"/>
          </w:rPr>
          <w:t>188</w:t>
        </w:r>
      </w:hyperlink>
      <w:r w:rsidRPr="00736834">
        <w:rPr>
          <w:sz w:val="28"/>
          <w:vertAlign w:val="superscript"/>
        </w:rPr>
        <w:t>5</w:t>
      </w:r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255: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15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"15)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інспектори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контролю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комітетів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сільських,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селищних,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</w:t>
      </w:r>
      <w:r w:rsidRPr="00736834">
        <w:rPr>
          <w:sz w:val="28"/>
        </w:rPr>
        <w:t>частина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54,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188</w:t>
      </w:r>
      <w:r w:rsidRPr="00736834">
        <w:rPr>
          <w:sz w:val="28"/>
          <w:vertAlign w:val="superscript"/>
        </w:rPr>
        <w:t>56</w:t>
      </w:r>
      <w:r w:rsidRPr="00736834">
        <w:rPr>
          <w:bCs/>
          <w:sz w:val="28"/>
        </w:rPr>
        <w:t>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пункт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7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"7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громадський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інспектор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контролю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(частина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52,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53,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53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>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53</w:t>
      </w:r>
      <w:r w:rsidRPr="00736834">
        <w:rPr>
          <w:bCs/>
          <w:sz w:val="28"/>
          <w:vertAlign w:val="superscript"/>
        </w:rPr>
        <w:t>4</w:t>
      </w:r>
      <w:r w:rsidRPr="00736834">
        <w:rPr>
          <w:bCs/>
          <w:sz w:val="28"/>
        </w:rPr>
        <w:t>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54)";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13)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першу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288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пунктом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6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"6)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постанову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інспектора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контролю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виконавчого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селищної,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накладення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стягнення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-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районний,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районний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міськрайонний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адміністративного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судочинства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урахуванням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особливостей,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Кодексом".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восьмій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24,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189)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виконавчими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комітетами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сільських,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селищних,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міських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рад"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"органами,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контроль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VIII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"Прикінцеві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положення"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Лісового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21,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чинності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Кодексом"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набрання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чинності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кодексом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7.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правовий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режим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зазнала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радіоактивного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забруднення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внаслідок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Чорнобильської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катастрофи"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УРСР,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16,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198;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48,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682)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(контролю)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агропромисловому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комплексі"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(контролю)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навколишнього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середовища,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раціонального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відтворення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ресурсів";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(контролю)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агропромисловому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комплексі,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санітарного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епідемічного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благополуччя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населення"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санітарного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епідемічного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благополуччя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населення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(контролю)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навколишнього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середовища,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раціонального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відтворення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ресурсів".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11.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24,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34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"34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прийняття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селищної,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міської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додержанням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природоохоронного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законодавства,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природних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ресурсів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загальнодержавного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значення,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відтворенням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лісів";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"10)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"Рішення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ній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жилого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будинку,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менш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депутатів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12.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діяльність"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5-6,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11)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тексті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"галузь"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галузі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усіх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відмінках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"сфера"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відмінку.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відносин;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  <w:vertAlign w:val="superscript"/>
        </w:rPr>
        <w:t>2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викласти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"Стаття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</w:t>
      </w:r>
      <w:r w:rsidRPr="00736834">
        <w:rPr>
          <w:sz w:val="28"/>
          <w:shd w:val="clear" w:color="auto" w:fill="FFFFFF"/>
          <w:vertAlign w:val="superscript"/>
        </w:rPr>
        <w:t>1</w:t>
      </w:r>
      <w:r w:rsidRPr="00736834">
        <w:rPr>
          <w:sz w:val="28"/>
          <w:shd w:val="clear" w:color="auto" w:fill="FFFFFF"/>
        </w:rPr>
        <w:t>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Професійна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підготовка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кадрове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діяльності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Професійною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діяльністю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можуть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займатися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галузі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та/або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Виконання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здійснюватися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напрямами: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а)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основні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геодезичні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б)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загальнодержавні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топографічні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знімання;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вишукування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будівництва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великомасштабні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топографічні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знімання.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Топографо-геодезичні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виконуються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особами,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інженера-землевпорядника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землеустрій".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Сертифіковані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інженери-геодезисти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несуть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відповідальність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результатів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(крім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землеустрою).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спеціальністю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менше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одержала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Відомості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вносяться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реєстру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Сертифікованим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дієздатності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недієздатною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Інженер-геодезист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подає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заяву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зразка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копію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освітньо-кваліфікаційним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рівнем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спеціаліста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магістра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документ,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підтверджує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Складання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інженерами-геодезистами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факультетів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геодезичного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профілю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акредитації,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уклали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договір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процедурою,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підтверджується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професійна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компетентність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рівень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знань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виконавця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(крім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Вимоги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програм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встановлюються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комісією,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затверджується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наказом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Кваліфікаційна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контроль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якістю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професійної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підготовки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включаються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числа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висококваліфікованих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фахівців,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представниками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числа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представників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факультети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геодезичного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профілю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найбільшу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кількість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здобувачів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галузі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замовленням,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кожної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саморегулівної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Член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виключений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поданням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його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делегували.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Особа,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делегувала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відкликання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відкликання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Член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поданням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саморегулівної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його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делегували,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втрати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саморегулівною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організацією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делегувати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своїх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представників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Члени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обирають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голову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секретаря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Засідання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правомочним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присутності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ньому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більше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половини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приймаються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простою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більшістю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голосів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присутніх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засіданні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членів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розподілу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голосів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голос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голови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вирішальним.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оскаржено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Інженеру-геодезисту,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напрямом,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видається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паперовій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підтверджує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характеристикам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професії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спроможність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самостійно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проводити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Особи,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допускаються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його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повторного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раніше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ніж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через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місяці.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інженери-геодезисти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зобов’язані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менш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один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підвищувати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програмою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Видача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видача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свідоцтва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дублікатів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закладом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вищої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освіти,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іспит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підвищується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Строк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крім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Невиконання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підставою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зупинення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період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одержання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свідоцтва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зупинення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приймається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невиконання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підвищення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зазначення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завідомо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неправдивих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даних,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призвело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викривлення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інформації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реєстрі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інженерів-геодезистів.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поновлюється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тижневий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після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усунення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зауважень.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анулюється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а)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зверненням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б)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набрання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сили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дієздатності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недієздатною,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безвісно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відсутньою;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комісієї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факту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порушення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інженером-геодезистом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законодавства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діяльності,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призвело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порушення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та/або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інтересів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юридичних,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осіб,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підставі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письмових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звернень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осіб,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г)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смерті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Кваліфікаційний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анульований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зупинення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анулювання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оскаржено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суду.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Порядок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видачі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анулювання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інженера-геодезиста,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сертифіката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встановлюються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інженера-геодезиста: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прізвище,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ім’я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батькові;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номер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напрям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(напрями)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назва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вищої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освіти,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складався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іспит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номер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протоколу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7)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зупинення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позбавлення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оприлюднюється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sz w:val="28"/>
        </w:rPr>
        <w:t>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Технологічні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оприлюднення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повинні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анонімного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перегляду,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копіювання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роздрукування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веб-оглядачів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редакторів,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застосування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засобів,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цілодобово,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  <w:vertAlign w:val="superscript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  <w:vertAlign w:val="superscript"/>
        </w:rPr>
        <w:t>3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Саморегулівними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об’єднують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інженерами-геодезистами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статус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Саморегулівні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засадах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прибутку.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Громадська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об'єднує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інженерами-геодезистами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статусу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повинна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критеріям: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кількісний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налічує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менше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менше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90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відсотків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інженерами-геодезистами;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внутрішніми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процедури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внутрішньої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Статус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Саморегулівні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стандартів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професійної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всіма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механізму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збитків,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споживачам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внаслідок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товарів,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(послуг)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неналежної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нормативно-технічних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продукції,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інженерами-геодезистами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членами;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професійній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підготовці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інженерів-геодезистів;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захист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питаннях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досудового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діяльністю,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сприяння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розвитку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конкуренції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професійного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внутрішньої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процедурою,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організацією;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сприяння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розвитку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технологій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сумлінного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нормативно-технічних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Інженер-геодезист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саморегулівної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текст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"Державне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управління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діяльності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Кабінет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Міністрів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забезпечує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Міністерство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оборони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назві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галузі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bCs/>
          <w:sz w:val="28"/>
          <w:shd w:val="clear" w:color="auto" w:fill="FFFFFF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</w:t>
      </w:r>
      <w:r w:rsidRPr="00736834">
        <w:rPr>
          <w:bCs/>
          <w:sz w:val="28"/>
          <w:shd w:val="clear" w:color="auto" w:fill="FFFFFF"/>
          <w:lang w:val="ru-RU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"Нормативно-технічна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затверджується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"Державний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облік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топографо-геодезичних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картографічних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Кабінетом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Міністрів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</w:t>
      </w:r>
      <w:r w:rsidRPr="00736834">
        <w:rPr>
          <w:bCs/>
          <w:sz w:val="28"/>
          <w:shd w:val="clear" w:color="auto" w:fill="FFFFFF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Гарантії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захисту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осіб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Відповідальність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загальнодержавного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внаслідок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необережності,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недогляду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професійних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допущених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підлягає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внаслідок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загальнодержавного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сторін,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але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меншою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тисячу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мінімальних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заробітної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Максимальний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тарифу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розрахунку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становить: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0,3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0,1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Розмір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збитків,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відшкодовується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сторін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але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перевищувати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виплату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майнової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набрало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сили,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письмовою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(претензією)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третьої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страхувальником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набрало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сили,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страхувальником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письмової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(претензії)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третьої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13.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адміністрації"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20-21,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земель"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меліорацію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11,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90):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"погодження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цільових,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міждержавних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меліорації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сьомому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покладених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Президентом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19.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землеустрій"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36,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282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"авторського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дев’ятий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"межа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умовна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лінія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поверхні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числі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водному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просторі),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відокремлює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однієї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територій";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"е)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відкритості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доступності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публічності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"т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(контролю)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агропромисловому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комплексі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контролю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14: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усіх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14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"в"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усіх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контролю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пункт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"г"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усіх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б)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контролю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паперовій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вигляді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схеми,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робочого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публічною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загальнодоступною";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другій: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"а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"а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"л"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"л)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"м"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"м)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"Відповідність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вигляді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положенням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нормативно-технічних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правил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засвідчується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підписом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інженера-землевпорядника,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позначки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паперовій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підписом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особистою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печаткою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інженера-землевпорядника,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13)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26: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частину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юридичні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п'ятою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адміністратор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безперешкодного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доступу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"г"і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професійну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відповідальність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"Виконавці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об’єктом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належать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працюють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працюють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родинні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зв'язки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керівництво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родинні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зв'язки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замовником;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об’єктом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належать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засновникам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учасникам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замовником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засновник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учасник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складена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порушенням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цієї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затверджена";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трьома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Документація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текстових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матеріалів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обов’язково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містить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пояснювальну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записку,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зазначаються: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підстава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числі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основні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(об’єкти)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нормативно-правові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питань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правила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сформовані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картографо-геодезичного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використана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містобудівна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викопіювання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опис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процедури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опис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обґрунтування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інформація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ґрунтових,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геоботанічних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обстежень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інфорація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будівлі,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споруди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речові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внесення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відомостей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кадастру);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інформація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внесення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відомостей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сформовану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підстави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встановлення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виконавець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технологічне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умови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зняття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покриву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порушення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покриву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інформація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інформація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дотримання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поділу,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об’єднання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заява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виконавця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дотримання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обмежень,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статтею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пояснювальної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записки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за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рішенням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розробника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</w:rPr>
        <w:t>можуть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додані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підтверджують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(інформацію),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наведені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ній.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графічній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відображаються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існуючі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наявності)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підлягають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кадастр",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креслення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робочих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виявлення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виправлення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відомостях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"виправлення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допущених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відомостях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"Інвентаризація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масиву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сільськогосподарського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менш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75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належить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декільком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проводитися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відсутності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зазначених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цієї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зв'язку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п'яту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вважати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17)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</w:t>
      </w:r>
      <w:r w:rsidRPr="00736834">
        <w:rPr>
          <w:sz w:val="28"/>
          <w:lang w:val="ru-RU"/>
        </w:rPr>
        <w:t>е</w:t>
      </w:r>
      <w:r w:rsidRPr="00736834">
        <w:rPr>
          <w:sz w:val="28"/>
        </w:rPr>
        <w:t>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38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"Оцінка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проводиться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оцінку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методиками,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назві,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"адміністративно-територіальна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одиниця"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відмінках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"адміністративно-територіальна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одиниця,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відмінку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району"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"територіальної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"міста"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"ї"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"Проект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пояснювальну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записку;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завдання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існуючої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наявності)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площу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існуючих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наявності)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опис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каталог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координат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поворотних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точок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одинадцяту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тринадцяту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статтею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46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46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з’ясування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дійсної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спору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декількома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розробленні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допускається: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змінюватиме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адміністративно-територіальних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одиниць;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розташування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сформованої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декількох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(крім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лісогосподарського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природно-заповідного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природоохоронного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лінійними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об'єктами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транспортної,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енергетичної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інфраструктури)</w:t>
      </w:r>
      <w:r w:rsidRPr="00736834">
        <w:rPr>
          <w:bCs/>
          <w:sz w:val="28"/>
          <w:shd w:val="clear" w:color="auto" w:fill="FFFFFF"/>
        </w:rPr>
        <w:t>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Проект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пояснювальну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записку;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завдання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викопіювання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(селищної)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наявності);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опис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креслення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складене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масштабі.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кресленні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додатково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відображається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відновленої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е)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каталог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координат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поворотних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точок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можуть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проходити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суходолу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водному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простору.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об'єднаної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зовнішні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об'єднаної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усіх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увійшли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селищної,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міської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вносяться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зазначаються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витягу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безоплатно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сільській,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селищній,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міській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  <w:lang w:val="ru-RU"/>
        </w:rPr>
      </w:pPr>
      <w:r w:rsidRPr="00736834">
        <w:rPr>
          <w:bCs/>
          <w:sz w:val="28"/>
          <w:shd w:val="clear" w:color="auto" w:fill="FFFFFF"/>
        </w:rPr>
        <w:t>21)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47</w:t>
      </w:r>
      <w:r w:rsidRPr="00736834">
        <w:rPr>
          <w:bCs/>
          <w:sz w:val="28"/>
          <w:shd w:val="clear" w:color="auto" w:fill="FFFFFF"/>
          <w:lang w:val="ru-RU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  <w:lang w:val="ru-RU"/>
        </w:rPr>
        <w:t>у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п’ятій</w:t>
      </w:r>
      <w:r w:rsidRPr="00736834">
        <w:rPr>
          <w:bCs/>
          <w:sz w:val="28"/>
          <w:shd w:val="clear" w:color="auto" w:fill="FFFFFF"/>
          <w:lang w:val="ru-RU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"ї"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  <w:lang w:val="ru-RU"/>
        </w:rPr>
        <w:t>пункт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"д"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викласти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та</w:t>
      </w:r>
      <w:r w:rsidRPr="00736834">
        <w:rPr>
          <w:bCs/>
          <w:sz w:val="28"/>
          <w:shd w:val="clear" w:color="auto" w:fill="FFFFFF"/>
        </w:rPr>
        <w:t>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д)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графічної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позначеними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прибережної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смуги,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пляжної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біосферних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ландшафтних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ботанічних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дендрологічних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садово-паркового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мистецтва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землях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вилучення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землевласників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землекористувачів</w:t>
      </w:r>
      <w:r w:rsidRPr="00736834">
        <w:rPr>
          <w:bCs/>
          <w:sz w:val="28"/>
          <w:shd w:val="clear" w:color="auto" w:fill="FFFFFF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п'ятої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двома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обмежень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режимоутворюючих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об’єктів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включає: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пояснювальну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записку;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характеристику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музеї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просто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неба,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меморіальні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музеї-садиби,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геодезичних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вишукувань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землевпорядного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проектування;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ділянок".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зв'язку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восьмою;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"ж"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ґ"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"матеріали"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"розрахунок";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"е"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"е)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грошової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оцінки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(паю)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гектарах";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49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"є"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розрахунок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потреби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перерахунок)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(паю)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умовних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гектарах";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Стаття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50.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Проекти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розробляються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комунальної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(крім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документацією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цільового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випадках,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декількох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розпорядником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Проект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а)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пояснювальну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записку;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б)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матеріали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геодезичних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вишукувань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в)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розрахунок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розміру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втрат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сільськогосподарського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лісогосподарського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виробництва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випадках,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передбачених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збитків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ґ)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перелік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кадастровий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цільового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потреб,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пов’язаних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забудовою,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додається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витяг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містобудівної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зазначенням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функціональної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розташована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ділянка,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містобудівних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потреб.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поширюються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передача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(надання)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комунальної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користування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юридичним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містобудівних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потреб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здійснюватися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відсутності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зазначеної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містобудівної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51: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"в","д"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"з"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ґ"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зареєстровані";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санітарної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охорони,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санітарно-захисних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особливого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режиму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прибережних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захисних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смуг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пляжних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наявності)";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"є"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можуть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розроблятись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окремою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"и"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"к"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сьомій: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ґ"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натуру"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54: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"Робочі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заходів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рекультивації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порушених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зняття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родючого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шару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консервації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деградованих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малопродуктивних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угідь,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поліпшення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сільськогосподарських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лісогосподарських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угідь,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захисту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ерозії,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підтоплення,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заболочення,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вторинного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засолення,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висушення,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зсувів,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ущільнення,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закислення,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забруднення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промисловими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відходами,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радіоактивними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хімічними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речовинами.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Робочі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комунальної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Верховної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Автономної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Республіки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Крим,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міністрів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Автономної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Республіки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Крим,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</w:t>
      </w:r>
      <w:r w:rsidRPr="00736834">
        <w:rPr>
          <w:bCs/>
          <w:sz w:val="28"/>
          <w:shd w:val="clear" w:color="auto" w:fill="FFFFFF"/>
        </w:rPr>
        <w:t>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землекористувача";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"з"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"и"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потреби)";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55.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(відновлення)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(відновлення)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(відновлення)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(розпорядника)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землекористувача.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передачі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(відновлення)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Автономної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Республіки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Крим,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Автономної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Республіки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Крим,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дозволу,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виданого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(відновлення)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завдання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пояснювальну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записку;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польових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перелік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обмежень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30)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55</w:t>
      </w:r>
      <w:r w:rsidRPr="00736834">
        <w:rPr>
          <w:bCs/>
          <w:sz w:val="28"/>
          <w:vertAlign w:val="superscript"/>
        </w:rPr>
        <w:t>2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  <w:shd w:val="clear" w:color="auto" w:fill="FFFFFF"/>
        </w:rPr>
        <w:t>"Стаття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55</w:t>
      </w:r>
      <w:r w:rsidRPr="00736834">
        <w:rPr>
          <w:sz w:val="28"/>
          <w:shd w:val="clear" w:color="auto" w:fill="FFFFFF"/>
          <w:vertAlign w:val="superscript"/>
        </w:rPr>
        <w:t>2</w:t>
      </w:r>
      <w:r w:rsidRPr="00736834">
        <w:rPr>
          <w:sz w:val="28"/>
          <w:shd w:val="clear" w:color="auto" w:fill="FFFFFF"/>
        </w:rPr>
        <w:t>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Технічна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Технічна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а)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завдання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складання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технічної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документації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б)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пояснювальну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записку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зазначенням</w:t>
      </w:r>
      <w:r w:rsidRPr="00736834">
        <w:rPr>
          <w:bCs/>
          <w:sz w:val="28"/>
        </w:rPr>
        <w:t xml:space="preserve"> </w:t>
      </w:r>
      <w:r w:rsidRPr="00736834">
        <w:rPr>
          <w:sz w:val="28"/>
        </w:rPr>
        <w:t>характеристик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території,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обумовлюють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необхідність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заповідання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особливих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в)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матеріали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польових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топографо-геодезичних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г)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перелік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обмежень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поділу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об’єднання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заставодержателів,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користувачів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зв'язку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вважати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"ґ"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поділу";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"є"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57.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(розпорядників)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селищних,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міських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масиву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сільськогосподарського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приймається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статтею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пояснювальну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записку;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топографо-геодезичних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вишукувань;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пропозиції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узгодження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даних,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отриманих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інформацією,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міститься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посвідчують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робочий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зведений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інвентаризаційні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ґ)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переліки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(земель)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розрізі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категоріями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угіддями,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(користування)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номерами,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(користування)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номерів,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використовуються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посвідчують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використовуються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цільовим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невитребуваних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(паїв),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відумерлої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спадщини.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обчислення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площі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перелік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обмежень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г)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виправлення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допущених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відомостях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включає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зазначенням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виправлених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них.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інвентаризації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допускається: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розташування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однієї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будівлі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декількох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ділянках;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б)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розташування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лише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окремої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будівлі.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Кадастрові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відомостях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виправляються,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перебуває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–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землекористувачем)";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57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57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включає: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пояснювальну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записку;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вишукувань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координат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поворотних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точок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частин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експертизи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текст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запроектованих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заходів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дотриманням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нормативно-правовими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актами,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повноважень,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61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61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Гарантії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захисту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осіб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Відповідальність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внаслідок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необережності,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недогляду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професійних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допущених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складанні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підлягає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внаслідок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сторін,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але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меншою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тисячу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мінімальних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заробітної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Максимальний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тарифу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розрахунку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становить: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0,3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0,1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Розмір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франшизи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збитків,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відшкодовується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сторін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але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перевищувати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відсотків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виплату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заподіяної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майнової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шкоди,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набрало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сили,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письмовою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(претензією)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третьої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страхувальником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Страхове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відшкодування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набрало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сили,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страхувальником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страховиком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письмової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(претензії)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замовника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та/або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третьої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  <w:shd w:val="clear" w:color="auto" w:fill="FFFFFF"/>
        </w:rPr>
        <w:t>37)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"Статус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саморегулівної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громадським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Кабінетом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сьомою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"Сертифікований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інженер-землевпорядник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членом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лише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однієї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саморегулівної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  <w:shd w:val="clear" w:color="auto" w:fill="FFFFFF"/>
        </w:rPr>
        <w:t>40)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восьму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інженерів-землевпорядників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наказом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відносин.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включаються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вісім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висококваліфікованих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інженерів-землевпорядників,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інженерів-землевпорядників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кожної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саморегулівної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делегувала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члена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відкликати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його.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складу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вносяться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протягом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місяця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подання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делегування,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відкликання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члена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комісії.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Члени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секретаря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таємного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голосування.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правомочним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присутності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ньому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половини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інженера-землевпорядника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інженерів-землевпорядників,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засіданні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простою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більшістю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присутніх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інженера-землевпорядника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інженерів-землевпорядників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засіданні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трьома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чвертями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голови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вирішальним.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бажанням,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смерті,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позбавлення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(обмеження)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покарання,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унеможливлює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членство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дієздатним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недієздатним,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Член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делегувала,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представників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якістю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професійної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підготовки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інженерів-землевпорядників.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оскаржено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"д)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землях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інвентаризації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"встановлення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Кваліфікаційною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комісією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факту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порушення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інженером-землевпорядником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законодавства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призвело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порушення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прав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та/або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інтересів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замовників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юридичних,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осіб,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підставі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письмових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звернень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осіб,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"вимог</w:t>
      </w:r>
      <w:r w:rsidRPr="00736834">
        <w:rPr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цифрами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"частини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шостої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32"</w:t>
      </w:r>
      <w:r w:rsidRPr="00736834">
        <w:rPr>
          <w:bCs/>
          <w:sz w:val="28"/>
          <w:shd w:val="clear" w:color="auto" w:fill="FFFFFF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"Прикінцеві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положення"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  <w:vertAlign w:val="superscript"/>
        </w:rPr>
        <w:t>2</w:t>
      </w:r>
      <w:r w:rsidRPr="00736834">
        <w:rPr>
          <w:bCs/>
          <w:sz w:val="28"/>
          <w:shd w:val="clear" w:color="auto" w:fill="FFFFFF"/>
        </w:rPr>
        <w:t>-1</w:t>
      </w:r>
      <w:r w:rsidRPr="00736834">
        <w:rPr>
          <w:bCs/>
          <w:sz w:val="28"/>
          <w:shd w:val="clear" w:color="auto" w:fill="FFFFFF"/>
          <w:vertAlign w:val="superscript"/>
        </w:rPr>
        <w:t>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"1</w:t>
      </w:r>
      <w:r w:rsidRPr="00736834">
        <w:rPr>
          <w:bCs/>
          <w:sz w:val="28"/>
          <w:shd w:val="clear" w:color="auto" w:fill="FFFFFF"/>
          <w:vertAlign w:val="superscript"/>
        </w:rPr>
        <w:t>2</w:t>
      </w:r>
      <w:r w:rsidRPr="00736834">
        <w:rPr>
          <w:bCs/>
          <w:sz w:val="28"/>
          <w:shd w:val="clear" w:color="auto" w:fill="FFFFFF"/>
        </w:rPr>
        <w:t>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селищних,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міських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відсутності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суміжних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відсутності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</w:t>
      </w:r>
      <w:r w:rsidRPr="00736834">
        <w:rPr>
          <w:sz w:val="28"/>
          <w:vertAlign w:val="superscript"/>
        </w:rPr>
        <w:t>3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інвентаризації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зарезервованих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прибережної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смуги,–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додержання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структурним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підрозділом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посиланням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схеми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безумовного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(обов’язкового)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відселення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зазнала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радіоактивного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забруднення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внаслідок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Чорнобильської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катастрофи,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розташованої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розташованої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адміністрацій;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структурним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підрозділом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значення).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Інформація,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одержання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розгляді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забороняється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вимагати: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додаткові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обстежень,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експертиз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  <w:vertAlign w:val="superscript"/>
        </w:rPr>
        <w:t>4</w:t>
      </w:r>
      <w:r w:rsidRPr="00736834">
        <w:rPr>
          <w:bCs/>
          <w:sz w:val="28"/>
          <w:shd w:val="clear" w:color="auto" w:fill="FFFFFF"/>
        </w:rPr>
        <w:t>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поширюються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договорами,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укладеними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набрання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чинності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зазначеними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21.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виділення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(паїв)"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38,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314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1)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7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п’ятій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9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районному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відділі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ресурсів"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фонді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349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коштів,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виробництва".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"охорони"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"координація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7)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обсягах,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зв'язку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17.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стандартів,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правил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природно-сільськогосподарського,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еколого-економічного,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протиерозійного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районування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(зонування)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підготовки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економічних,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спрямованих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раціональне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шкідливого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антропогенного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впливу,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мережі;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участь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економічного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стимулювання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  <w:lang w:eastAsia="uk-UA"/>
        </w:rPr>
        <w:t>визначення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переліку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земель,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на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яких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застосовується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обмеження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щодо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вирощування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генетично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модифікованих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сортів</w:t>
      </w:r>
      <w:r w:rsidRPr="00736834">
        <w:rPr>
          <w:sz w:val="28"/>
          <w:lang w:eastAsia="uk-UA"/>
        </w:rPr>
        <w:t xml:space="preserve"> </w:t>
      </w:r>
      <w:r w:rsidRPr="00736834">
        <w:rPr>
          <w:sz w:val="28"/>
          <w:lang w:eastAsia="uk-UA"/>
        </w:rPr>
        <w:t>рослин;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міжнародного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співробітництва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9)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10)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агропромисловому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"законом"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здійснення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(контролю)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агропромисловому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комплексі"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lang w:val="ru-RU"/>
        </w:rPr>
        <w:t>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"загальнодержавними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регіональними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програмами"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"сільськогосподарським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товаровиробникам"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"суб’єктам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господарювання"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"інших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покращення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"загальнодержавних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галузі";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висновок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покращення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родючості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ґрунтів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агрохімічного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паспорта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агрохімічного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паспорта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обов'язковим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нагляду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(контролю)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агропромисловому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комплексі,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350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категорій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назві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агропромисловому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"г"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виконанням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заростання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бур’янами,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чагарниками;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дотриманням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експлуатації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протиерозійних,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гідротехнічних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насаджень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знаків;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виконанням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проектуванням,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введенням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негативно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впливають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експлуатацією,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протиерозійних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гідротехнічних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лісонасаджень.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приведення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експлуатації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порушень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ліквідації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звертаються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позовом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виробництва,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повернення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самовільно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зайнятих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закінчився,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шкоди,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заподіяної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внаслідок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самовільного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вживають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повернення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самовільно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зайнятих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функцію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Сільські,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зобов’язані: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поінформувати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починають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інспекторів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діяльності”;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вказівки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(приписи)"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"приписи";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</w:rPr>
      </w:pPr>
      <w:r w:rsidRPr="00736834">
        <w:rPr>
          <w:bCs/>
          <w:sz w:val="28"/>
        </w:rPr>
        <w:t>"Державним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інспектором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контролю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охороною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бути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громадянин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вищу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освіту,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професійної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діяльності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менше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та/або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роботи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органах,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нагляд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(контроль)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сфері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господарської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діяльності".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оренду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10,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ст.102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iCs/>
          <w:sz w:val="28"/>
          <w:shd w:val="clear" w:color="auto" w:fill="FFFFFF"/>
        </w:rPr>
        <w:t>1)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статтю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4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доповнити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частиною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шостою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такого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"Орендодавцем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громадяни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іноземці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громадянства,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міжнародні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об’єднання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іноземні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держави";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3)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статтею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8</w:t>
      </w:r>
      <w:r w:rsidRPr="00736834">
        <w:rPr>
          <w:bCs/>
          <w:sz w:val="28"/>
          <w:vertAlign w:val="superscript"/>
        </w:rPr>
        <w:t>3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8</w:t>
      </w:r>
      <w:r w:rsidRPr="00736834">
        <w:rPr>
          <w:bCs/>
          <w:sz w:val="28"/>
          <w:vertAlign w:val="superscript"/>
        </w:rPr>
        <w:t>3</w:t>
      </w:r>
      <w:r w:rsidRPr="00736834">
        <w:rPr>
          <w:bCs/>
          <w:sz w:val="28"/>
        </w:rPr>
        <w:t>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Особливості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передачі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оренду.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залишається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відповідальною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виконання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своїх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зобов’язань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Умови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мають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обмежуватися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умовами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суперечити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йому.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Строк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використовується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перевищувати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строку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припинення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емфітевзису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чинність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оренди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припиняється";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"Реалізація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переважного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купівлі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сільськогосподарського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призначення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орендар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bCs/>
          <w:sz w:val="28"/>
          <w:shd w:val="clear" w:color="auto" w:fill="FFFFFF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"громадянами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іноземцями,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громадянства,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іноземними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числі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міжнародними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об’єднаннями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організаціями"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"будь-якими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VIII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"Прикінцеві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положення"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"1</w:t>
      </w:r>
      <w:r w:rsidRPr="00736834">
        <w:rPr>
          <w:bCs/>
          <w:sz w:val="28"/>
          <w:shd w:val="clear" w:color="auto" w:fill="FFFFFF"/>
          <w:vertAlign w:val="superscript"/>
        </w:rPr>
        <w:t>1</w:t>
      </w:r>
      <w:r w:rsidRPr="00736834">
        <w:rPr>
          <w:bCs/>
          <w:sz w:val="28"/>
          <w:shd w:val="clear" w:color="auto" w:fill="FFFFFF"/>
        </w:rPr>
        <w:t>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чотирнадцята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шістнадцята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</w:t>
      </w:r>
      <w:r w:rsidRPr="00736834">
        <w:rPr>
          <w:bCs/>
          <w:sz w:val="28"/>
          <w:shd w:val="clear" w:color="auto" w:fill="FFFFFF"/>
          <w:vertAlign w:val="superscript"/>
        </w:rPr>
        <w:t>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втрачають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чинність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через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втрати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чинності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"Перехідні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положення"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25.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15,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229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"Стаття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Суб'єкти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оціночної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Суб'єктами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оціночної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органи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управління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фізичні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заінтересовані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юридичні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суб'єкти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господарювання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незалежно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організаційно-правової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своєму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складі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оцінювачів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фізичні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підприємці,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отримали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кваліфікаційне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свідоцтво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оцінювача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фізичні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розробники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землеустрій"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бонітування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  <w:lang w:val="ru-RU"/>
        </w:rPr>
        <w:t>4</w:t>
      </w:r>
      <w:r w:rsidRPr="00736834">
        <w:rPr>
          <w:bCs/>
          <w:sz w:val="28"/>
          <w:shd w:val="clear" w:color="auto" w:fill="FFFFFF"/>
        </w:rPr>
        <w:t>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  <w:lang w:val="ru-RU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-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підписом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сертифікованого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інженера-землевпорядника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позначки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5)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абзац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шостий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11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"рецензування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звітів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сьомий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"відчуження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комунальної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продажу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"Розробники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бонітування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ґрунтів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звітів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експертної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зобов'язані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безоплатно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передавати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копії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матеріалами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землеустрій";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"Технічна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бонітування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ґрунтів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нормативної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звіти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комунальної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власності,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також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звіти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проводиться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цілей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оподаткування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нарахування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сплати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обов’язкових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платежів,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справляються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законодавства,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публічною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інформацією.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разі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технічна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бонітування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ґрунтів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нормативної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звіт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грошову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оцінку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містять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персональні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дані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осіб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(реєстраційний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номер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облікової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картки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платника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податків,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серію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номер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паспорта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громадянина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проживання,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дату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народження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фізичної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особи),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оприлюднюються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надаються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реалізує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політику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сфері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відносин,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після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знеособлення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персональних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даних";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"Витяг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грошову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окремої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двома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"Моніторинг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ринку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речових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нерухоме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майно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обтяжень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(вартість)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(вартість)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речових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чужими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ділянками.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моніторингу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ринку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публікуються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менше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місяці.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Моніторинг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ринку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Кабінетом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моніторингу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ринку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публічною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інформацією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підлягають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опублікуванню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офіційному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веб-сайті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27.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відчуження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нерухомого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майна,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розміщені,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перебувають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приватній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суспільних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потреб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мотивів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суспільної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необхідності"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державній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експертизі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землевпорядної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випадках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визначеному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законом"</w:t>
      </w:r>
      <w:r w:rsidRPr="00736834">
        <w:rPr>
          <w:bCs/>
          <w:sz w:val="28"/>
          <w:shd w:val="clear" w:color="auto" w:fill="FFFFFF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"місце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розташування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об'єкта"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обласного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значення".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28.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енергетики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правовий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режим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спеціальних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енергетичних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об'єктів"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1;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2-3,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дотриманням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режиму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спеціальних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нафтогазовому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комплексі,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контроль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29.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регулювання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містобудівної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34,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343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):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1)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другий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четвертої,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шосту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восьму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18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2)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19: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абзац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другий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другої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викласти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такій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"Затвердження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детального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плану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території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межами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населених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пунктів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внесення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змін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нього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здійснюються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підставі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рішення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відповідної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сільської,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селищної,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міської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ради";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третьому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восьмої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слова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"відповідною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районною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державною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адміністрацією"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3)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одинадцятому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п'ятої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32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слова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"не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можуть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бути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менші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два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горизонтальні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два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вертикальні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розміри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пам’ятки"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замінити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словами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"визначаються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відповідно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України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охорону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культурної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спадщини".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4)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одинадцятої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35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викласти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такій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"кадастровий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номер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ділянки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(для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земельних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власності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користування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які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виникло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2004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року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–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наявності)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відмітка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випадок,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визначений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цього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та/або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першою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12</w:t>
      </w:r>
      <w:r w:rsidRPr="00736834">
        <w:rPr>
          <w:sz w:val="28"/>
          <w:vertAlign w:val="superscript"/>
          <w:lang w:val="ru-RU"/>
        </w:rPr>
        <w:t>1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України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режим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території,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що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зазнала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радіоактивного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забруднення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внаслідок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Чорнобильської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катастрофи";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5)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дев’ятої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36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викласти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такій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"1)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кадастровий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номер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ділянки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(для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земельних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власності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користування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які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виникло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2004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року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–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наявності)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відмітка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випадок,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визначений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цього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та/або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першою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12</w:t>
      </w:r>
      <w:r w:rsidRPr="00736834">
        <w:rPr>
          <w:sz w:val="28"/>
          <w:vertAlign w:val="superscript"/>
          <w:lang w:val="ru-RU"/>
        </w:rPr>
        <w:t>1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України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режим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території,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що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зазнала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радіоактивного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забруднення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внаслідок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Чорнобильської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катастрофи";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6)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абзац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дванадцятий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третьої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37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викласти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такій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  <w:lang w:val="ru-RU"/>
        </w:rPr>
        <w:t>"1)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кадастровий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номер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ділянки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(для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земельних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ділянок,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власності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користування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які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виникло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до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2004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року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–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наявності)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відмітка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випадок,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визначений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четвертою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34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цього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та/або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частиною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першою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статті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12</w:t>
      </w:r>
      <w:r w:rsidRPr="00736834">
        <w:rPr>
          <w:sz w:val="28"/>
          <w:vertAlign w:val="superscript"/>
          <w:lang w:val="ru-RU"/>
        </w:rPr>
        <w:t>1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Закону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України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"Про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правовий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режим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території,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що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зазнала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радіоактивного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забруднення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внаслідок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Чорнобильської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катастрофи"</w:t>
      </w:r>
      <w:r w:rsidRPr="00736834">
        <w:rPr>
          <w:sz w:val="28"/>
        </w:rPr>
        <w:t>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31.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8,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тринадцятому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(пам’ятка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акваторія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порту)";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5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"6.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забезпечувати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розподільне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зберігання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створюються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підтвердження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походження,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цілісності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достовірності.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можуть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зберігатися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</w:t>
      </w:r>
      <w:r w:rsidRPr="00736834">
        <w:rPr>
          <w:bCs/>
          <w:sz w:val="28"/>
          <w:shd w:val="clear" w:color="auto" w:fill="FFFFFF"/>
        </w:rPr>
        <w:t>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адміністратора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центральному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інших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підприємствах,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установах,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перелік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Кабінетом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"3.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підприємство,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належить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управління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діяльності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заходів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створення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супроводження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Адміністратор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відповідає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технологічне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збереження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захист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містяться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9: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"перевіряє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відповідність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прийнятих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нормативно-правових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актів,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містобудівної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восьму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"землі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7)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13: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назву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"землі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межах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пункті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"є"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першої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"економічну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доповнити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третьою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найменування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площа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найменування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суміжних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(змінені)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чотирнадцятим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координатами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поворотних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точок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вид;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зміст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контури,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назви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характеристики,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обумовлюють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відстань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контуру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Технологічні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автоматизоване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випадках,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відстані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контуру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координат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поворотних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точок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21: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"території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населених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пунктів"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проектів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ділянок,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розробляються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метою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цільового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призначення,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робочих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натурі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місцевості)"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інвентаризації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восьму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вносяться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(зміни)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чотирнадцяту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bCs/>
          <w:sz w:val="28"/>
          <w:shd w:val="clear" w:color="auto" w:fill="FFFFFF"/>
        </w:rPr>
        <w:t>"14.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документом,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містить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робіт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шістнадцяту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"16.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Заява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інші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телекомунікаційного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зв’язку.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уповноваженого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розгляд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мотивованої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відмови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заяви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допомогою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принципом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випадковості";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засвідчується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підписом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інженера-землевпорядника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кваліфікованої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позначки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11)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частину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другу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статті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23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викласти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"2.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обов’язково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містити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існуючі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відомості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об’єкт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документацією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здійснювалося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проектування.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змісту,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структури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технічних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характеристик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Порядком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Державного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земельного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24: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"2.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сьомим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"власника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(паю)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спадкоємця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виділення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(паїв);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118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числі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власника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будівлі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(споруди),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розташованої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ділянці,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(передається)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комунальної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спадкоємця";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реєстрацію,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подаються: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заява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документація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електронного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поділ,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об'єднання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погодженням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самоврядування,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фізичними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заяви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сформованої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результаті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поділу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об’єднання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додаються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належним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підтверджують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згоду.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Заява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доданими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надсилається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заявником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засобами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телекомунікаційного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зв’язку";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</w:t>
      </w:r>
      <w:r w:rsidRPr="00736834">
        <w:rPr>
          <w:bCs/>
          <w:sz w:val="28"/>
          <w:shd w:val="clear" w:color="auto" w:fill="FFFFFF"/>
          <w:lang w:val="ru-RU"/>
        </w:rPr>
        <w:t>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шостої</w:t>
      </w:r>
      <w:r w:rsidRPr="00736834">
        <w:rPr>
          <w:bCs/>
          <w:sz w:val="28"/>
          <w:shd w:val="clear" w:color="auto" w:fill="FFFFFF"/>
          <w:lang w:val="ru-RU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26: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"Державний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"обраний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допомогою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принципом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випадковості";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14)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28: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п’ятої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дев'ятою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"9.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обмеження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виключаються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автоматизованому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режимі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прийняття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реєстратором: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резервування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цінних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заповідання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об'єктів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через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п'ять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147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містобудівній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–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спливу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строку,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обмеження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15)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16)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  <w:shd w:val="clear" w:color="auto" w:fill="FFFFFF"/>
        </w:rPr>
      </w:pPr>
      <w:r w:rsidRPr="00736834">
        <w:rPr>
          <w:rFonts w:ascii="Times New Roman" w:hAnsi="Times New Roman" w:cs="Times New Roman"/>
          <w:bCs/>
          <w:sz w:val="28"/>
          <w:szCs w:val="20"/>
          <w:shd w:val="clear" w:color="auto" w:fill="FFFFFF"/>
        </w:rPr>
        <w:t>"</w:t>
      </w:r>
      <w:r w:rsidRPr="00736834">
        <w:rPr>
          <w:rFonts w:ascii="Times New Roman" w:hAnsi="Times New Roman" w:cs="Times New Roman"/>
          <w:bCs/>
          <w:sz w:val="28"/>
          <w:szCs w:val="20"/>
        </w:rPr>
        <w:t>Технологічне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програмне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забезпечення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Державного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кадастру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має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забезпечувати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інформаційну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взаємодію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центральним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органом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виконавчої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влади,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що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реалізує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державну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політику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сфері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геологічного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вивчення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раціонального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використання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надр,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для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надання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(у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тому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числі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через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Публічну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кадастрову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карту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витяги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Державного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кадастру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про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ділянки)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відомостей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про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ділянки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надр,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надані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користування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відповідно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спеціальних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дозволів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користування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надрами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гірничих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відводів";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17)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абзаці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другому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слова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"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бажанням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заявника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паперовій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чи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формі"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замінити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словами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"в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електронній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"економічну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оцінку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18)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десятого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двома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натуру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місцевість)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прибережних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захисних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смуг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пляжних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зон,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санітарної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санітарно-захисних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особливого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режиму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наявності)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межові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знаки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разі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формування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ділянки)".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зв'язку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одинадцятий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вважати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тринадцятим;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19)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38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новим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реченням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бажанням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містити: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посилання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гірничих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одержані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взаємодії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вивчення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20)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  <w:lang w:val="ru-RU"/>
        </w:rPr>
      </w:pPr>
      <w:r w:rsidRPr="00736834">
        <w:rPr>
          <w:bCs/>
          <w:sz w:val="28"/>
          <w:shd w:val="clear" w:color="auto" w:fill="FFFFFF"/>
        </w:rPr>
        <w:t>"д)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виправлення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технічної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помилки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відомостях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здійснює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ведення,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0,01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розміру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прожиткового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мінімуму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працездатних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осіб"</w:t>
      </w:r>
      <w:r w:rsidRPr="00736834">
        <w:rPr>
          <w:bCs/>
          <w:sz w:val="28"/>
          <w:shd w:val="clear" w:color="auto" w:fill="FFFFFF"/>
          <w:lang w:val="ru-RU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VII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"Прикінцеві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перехідні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положення":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провадження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судом"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особи,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дозвіл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документації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землеустрою,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розробляється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передачі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її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оренду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управління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спадщиною";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доповнити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пунктом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8</w:t>
      </w:r>
      <w:r w:rsidRPr="00736834">
        <w:rPr>
          <w:iCs/>
          <w:sz w:val="28"/>
          <w:shd w:val="clear" w:color="auto" w:fill="FFFFFF"/>
          <w:vertAlign w:val="superscript"/>
        </w:rPr>
        <w:t>1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такого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"8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47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здійснювалося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неможливо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дійсні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підлягає";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протягом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2021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-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2022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реалізацію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пілотного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інженерами-землевпорядниками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результатами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його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  <w:lang w:val="ru-RU"/>
        </w:rPr>
        <w:t>реалізації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подати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інженерам-землевпорядникам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статусу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Встановити,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протягом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пілотного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інженери-землевпорядники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умовах,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визначених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Кабінетом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обов’язки,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передбачені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реєстраторів;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інженерів-землевпорядників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відповідають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цьому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порушують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охоронювані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інтереси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фізичних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осіб,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можуть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бути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скасовані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центральним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відносин,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ініціативи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скаргами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фізичних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юридичних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осіб,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судом.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інженерів-землевпорядників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реєстрацію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ділянок,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яких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зареєстровані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речові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права,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також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скасовуються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лише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судовому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Порядок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реалізації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пілотного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проекту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інженерами-землевпорядниками,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вимоги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здійснення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моніторингу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сертифікованими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інженерами-землевпорядниками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повноважень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кадастрових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реєстраторів,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порядок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оскарження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рішень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затверджуються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Кабінетом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Міністрів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32.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</w:rPr>
        <w:t>II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"Прикінцеві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деяких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законодавчих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розмежування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комунальної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власності"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36,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472):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підпункт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"г"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віднесені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комунальної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власності";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відповідною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селищною,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міською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радою</w:t>
      </w:r>
      <w:r w:rsidRPr="00736834">
        <w:rPr>
          <w:sz w:val="28"/>
        </w:rPr>
        <w:t>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389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"Дія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статт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господарювання,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періоді,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критеріїв,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оцінюється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ступінь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ризику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періодичність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дев’ятий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чотирнадцятий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п’ятнадцятим;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тринадцятого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"Річні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період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урахуванням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господарювання,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інтегрованої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автоматизованої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чотирнадцятий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п’ятнадцятий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п’ятнадцятим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шістнадцятим;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плановий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період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(контролю),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Уніфіковані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нагляд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(контроль)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делегованих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обтяжень"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2016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дев’ятим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"суб’єкт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обтяженням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також:";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"намір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правочину";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"13)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відсутність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заставодержателя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(іпотекодержателя)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дострокове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перебувають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(іпотеці)";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</w:t>
      </w:r>
      <w:r w:rsidRPr="00736834">
        <w:rPr>
          <w:sz w:val="28"/>
          <w:lang w:val="ru-RU"/>
        </w:rPr>
        <w:t>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Особливості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наміру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невідкладно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повідомляє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реєстратор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невідкладно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повідомляє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  <w:vertAlign w:val="superscript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  <w:vertAlign w:val="superscript"/>
        </w:rPr>
        <w:t>5</w:t>
      </w:r>
      <w:r w:rsidRPr="00736834">
        <w:rPr>
          <w:sz w:val="28"/>
        </w:rPr>
        <w:t>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Особливості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відбулося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проводиться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одночасно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18.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страхування"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7,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50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50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"50)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страхування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страхування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загальнодержавного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“Про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нагороди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України”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сімнадцятого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“Заслужений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землевпорядник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України”.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зв'язку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вісімнадцятий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дев'ятнадцятим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сорок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третім.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10.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55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нотаріат"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1993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383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чотирнадцятою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посвідченні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угоди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купівлі,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перевіряється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переважного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20.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іпотеку"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38,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313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наступними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змінами):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"Предметом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орендарю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будувати,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володіти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чужою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(емфітевзис)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(суперфіцій)";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орендарю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будувати,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володіти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відчужувати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майна,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чужою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(емфітевзис)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(суперфіцій),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задоволення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іпотечному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прирівнюється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передбачати: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імені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уступити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38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восьмою;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назву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дванадцятою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чужою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(емфітевзис)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(суперфіцій),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договір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задоволення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задоволення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включене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посвідчує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чужою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(емфітевзис)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(суперфіцій),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оскаржено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іпотекодавцем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суді.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Вартість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вартістю,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оцінки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суб'єктом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оціночної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зобов'язаний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іпотекодавцю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перевищення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90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відсотків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вартості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емфітевзису,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суперфіцію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предметом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дострокове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сторонами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згоди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іпотекодержателя";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41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"Реалізація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іпотеку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чужою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(емфітевзис)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зверненні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стягнення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прилюдних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торгах".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9.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заставу"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1992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47,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642)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8.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1992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502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49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форми</w:t>
      </w:r>
      <w:r w:rsidRPr="00736834">
        <w:rPr>
          <w:sz w:val="28"/>
        </w:rPr>
        <w:t>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</w:t>
      </w:r>
      <w:r w:rsidRPr="00736834">
        <w:rPr>
          <w:sz w:val="28"/>
          <w:shd w:val="clear" w:color="auto" w:fill="FFFFFF"/>
        </w:rPr>
        <w:t>державної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"Створення,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оголошення,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розширення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"Перехідні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потребує";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  <w:lang w:val="ru-RU"/>
        </w:rPr>
      </w:pPr>
      <w:r w:rsidRPr="00736834">
        <w:rPr>
          <w:rFonts w:ascii="Times New Roman" w:hAnsi="Times New Roman" w:cs="Times New Roman"/>
          <w:sz w:val="28"/>
          <w:szCs w:val="20"/>
        </w:rPr>
        <w:t>3)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статтю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55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викласти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такій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редакції: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</w:rPr>
        <w:t>"</w:t>
      </w:r>
      <w:r w:rsidRPr="00736834">
        <w:rPr>
          <w:rStyle w:val="rvts9"/>
          <w:rFonts w:ascii="Times New Roman" w:eastAsia="SimSun" w:hAnsi="Times New Roman"/>
          <w:bCs/>
          <w:sz w:val="28"/>
          <w:szCs w:val="20"/>
        </w:rPr>
        <w:t>Стаття</w:t>
      </w:r>
      <w:r w:rsidRPr="00736834">
        <w:rPr>
          <w:rStyle w:val="rvts9"/>
          <w:rFonts w:ascii="Times New Roman" w:eastAsia="SimSun" w:hAnsi="Times New Roman"/>
          <w:bCs/>
          <w:sz w:val="28"/>
          <w:szCs w:val="20"/>
        </w:rPr>
        <w:t xml:space="preserve"> </w:t>
      </w:r>
      <w:r w:rsidRPr="00736834">
        <w:rPr>
          <w:rStyle w:val="rvts9"/>
          <w:rFonts w:ascii="Times New Roman" w:eastAsia="SimSun" w:hAnsi="Times New Roman"/>
          <w:bCs/>
          <w:sz w:val="28"/>
          <w:szCs w:val="20"/>
        </w:rPr>
        <w:t>55.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Резервування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цінних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заповідання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</w:rPr>
        <w:t>З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метою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недопущення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знищення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або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руйнування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результаті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господарської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діяльності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цінних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заповідання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прийняття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встановленому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порядку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рішень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організацію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чи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оголошення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природно-заповідного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фонду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виділення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необхідних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цього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коштів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проводиться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їх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резервування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на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період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п'яти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років.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</w:rPr>
        <w:t>Резервуванню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підлягають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території,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що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включають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землі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державної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комунальної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власності.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залишаються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землевласників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використовуються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цільовим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додержанням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особливих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навколишнього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резервування.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</w:t>
      </w:r>
      <w:r w:rsidRPr="00736834">
        <w:rPr>
          <w:rStyle w:val="rvts9"/>
          <w:rFonts w:eastAsia="SimSun"/>
          <w:bCs/>
          <w:sz w:val="28"/>
        </w:rPr>
        <w:t>ровадження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на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таких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територіях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діяльності</w:t>
      </w:r>
      <w:r w:rsidRPr="00736834">
        <w:rPr>
          <w:bCs/>
          <w:sz w:val="28"/>
        </w:rPr>
        <w:t>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призводить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угідь,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земельних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ділянках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всіх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категорій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земель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(</w:t>
      </w:r>
      <w:r w:rsidRPr="00736834">
        <w:rPr>
          <w:rStyle w:val="rvts0"/>
          <w:sz w:val="28"/>
        </w:rPr>
        <w:t>боліт,</w:t>
      </w:r>
      <w:r w:rsidRPr="00736834">
        <w:rPr>
          <w:rStyle w:val="rvts0"/>
          <w:sz w:val="28"/>
        </w:rPr>
        <w:t xml:space="preserve"> </w:t>
      </w:r>
      <w:r w:rsidRPr="00736834">
        <w:rPr>
          <w:rStyle w:val="rvts0"/>
          <w:sz w:val="28"/>
        </w:rPr>
        <w:t>степів,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0"/>
          <w:sz w:val="28"/>
        </w:rPr>
        <w:t>сіножатей,</w:t>
      </w:r>
      <w:r w:rsidRPr="00736834">
        <w:rPr>
          <w:rStyle w:val="rvts0"/>
          <w:sz w:val="28"/>
        </w:rPr>
        <w:t xml:space="preserve"> </w:t>
      </w:r>
      <w:r w:rsidRPr="00736834">
        <w:rPr>
          <w:rStyle w:val="rvts0"/>
          <w:sz w:val="28"/>
        </w:rPr>
        <w:t>пасовищ</w:t>
      </w:r>
      <w:r w:rsidRPr="00736834">
        <w:rPr>
          <w:rStyle w:val="rvts0"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земельних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лісових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ділянок)</w:t>
      </w:r>
      <w:r w:rsidRPr="00736834">
        <w:rPr>
          <w:rStyle w:val="rvts9"/>
          <w:rFonts w:eastAsia="SimSun"/>
          <w:bCs/>
          <w:sz w:val="28"/>
        </w:rPr>
        <w:t xml:space="preserve"> </w:t>
      </w:r>
      <w:r w:rsidRPr="00736834">
        <w:rPr>
          <w:rStyle w:val="rvts9"/>
          <w:rFonts w:eastAsia="SimSun"/>
          <w:bCs/>
          <w:sz w:val="28"/>
        </w:rPr>
        <w:t>забороняється.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</w:rPr>
        <w:t>Рішення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резервування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приймає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орган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виконавчої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влади,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орган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місцевого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самоврядування,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які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передають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земельні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ділянки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державної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чи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комунальної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власності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власність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користування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відповідно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повноважень,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визначених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статтею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122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Земельного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кодексу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України,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підставі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технічної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документації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із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землеустрою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щодо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</w:t>
      </w:r>
      <w:r w:rsidRPr="00736834">
        <w:rPr>
          <w:rFonts w:ascii="Times New Roman" w:hAnsi="Times New Roman" w:cs="Times New Roman"/>
          <w:sz w:val="28"/>
          <w:szCs w:val="20"/>
        </w:rPr>
        <w:t>езервування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цінних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заповідання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об’єктів.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Центральний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орган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виконавчої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влади,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що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реалізує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державну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політику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сфері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охорони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навколишнього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природного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середовища,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орган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виконавчої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влади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Автономної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Республіки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Крим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сфері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охорони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навколишнього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природного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середовища,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структурний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підрозділ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обласної,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Київської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чи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Севастопольської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міської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державної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адміністрації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сфері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охорони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навколишнього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природного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середовища,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наукова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установа,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природоохоронне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громадське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об’єднання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звертаються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органу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виконавчої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влади,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органу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місцевого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самоврядування,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які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передають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земельні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ділянки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державної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чи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комунальної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власності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власність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користування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відповідно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повноважень,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визначених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статтею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122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Земельного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кодексу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України,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клопотанням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про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надання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дозволу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розроблення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технічної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документації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із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землеустрою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щодо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</w:t>
      </w:r>
      <w:r w:rsidRPr="00736834">
        <w:rPr>
          <w:rFonts w:ascii="Times New Roman" w:hAnsi="Times New Roman" w:cs="Times New Roman"/>
          <w:sz w:val="28"/>
          <w:szCs w:val="20"/>
        </w:rPr>
        <w:t>езервування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цінних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заповідання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об’єктів.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клопотання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додаються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графічні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матеріали,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на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яких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зазначено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бажане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місце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розташування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цінних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для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заповідання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територій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об’єктів,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обґрунтування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необхідності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їх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  <w:shd w:val="clear" w:color="auto" w:fill="FFFFFF"/>
        </w:rPr>
        <w:t>заповідання.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межах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своїх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повноважень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десяти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денний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розглядає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зазначене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клопотання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надає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дозвіл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розроблення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мотивовану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відмову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його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наданні.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Підставою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відмови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наданні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такого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дозволу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може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лише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невідповідність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розташування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вимогам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прийнятих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нормативно-правових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актів.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повноважень,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зобов’язані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відобразити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номер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оприлюднюється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місцевого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самоврядування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десяти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денний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строк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отримання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приймає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рішення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затвердження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30.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41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дозвільного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2011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47,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дев’ятий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(далі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встановлювані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ландшафту,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двадцять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двадцять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дев’ятим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"облікова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властивостей,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становлять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(предмет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об'єкта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культурної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спадщини</w:t>
      </w:r>
      <w:r w:rsidRPr="00736834">
        <w:rPr>
          <w:sz w:val="28"/>
        </w:rPr>
        <w:t>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етапів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розвитку,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просторових,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функціональних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характеристик,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цінна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сукупність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щойно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містоформуючим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"5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спадщини)";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другій: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"12)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12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"12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>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місць)";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"об’єктах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6: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першій: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охорони)";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"4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охорони)";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"їхніх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щойно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розкопок"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17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виключити;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"Перелік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щойно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публікується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веб-сайтах.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переліку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одночасно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набуттям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статусу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щойно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виявленого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>.</w:t>
      </w:r>
      <w:r w:rsidRPr="00736834">
        <w:rPr>
          <w:sz w:val="28"/>
          <w:vertAlign w:val="superscript"/>
        </w:rPr>
        <w:t xml:space="preserve"> </w:t>
      </w:r>
      <w:r w:rsidRPr="00736834">
        <w:rPr>
          <w:sz w:val="28"/>
        </w:rPr>
        <w:t>Територія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топографічно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розпланувально-просторовою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еволюцією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цілісності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(земель).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Будь-яка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зокрема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поселень: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городищ: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залишків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(вал,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залишків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(вал,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безкурганних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могильників: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поховання,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поховання,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тощо: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географічного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архітектури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периметра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садово-паркового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мистецтва,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монументального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мистецтва,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ландшафтних,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зайнятою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Контур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орієнтовні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координати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географічного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центру</w:t>
      </w:r>
      <w:r w:rsidRPr="0073683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736834">
        <w:rPr>
          <w:rStyle w:val="rvts9"/>
          <w:bCs/>
          <w:sz w:val="28"/>
          <w:bdr w:val="none" w:sz="0" w:space="0" w:color="auto" w:frame="1"/>
        </w:rPr>
        <w:t>(центроїда)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знахідки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фрагмента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фіксуються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трьох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забороняється: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проводення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існуючих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відсотків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геометричних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зменшення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відстані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охороняється;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(ґрунтом),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реклами.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цілей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цієї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частини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вважається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порушенням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режиму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території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пам'ятки,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навіть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якщо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призведе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зменшення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відстані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будівлі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або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пам'ятки,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охороняється,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виконання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відповідно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законодавства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робіт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облаштування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засобів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безперешкодного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забезпечення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доступності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безпеки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об’єктів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осіб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інвалідністю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інших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маломобільних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груп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населення,</w:t>
      </w:r>
    </w:p>
    <w:p w:rsidR="00736834" w:rsidRPr="00736834" w:rsidRDefault="00736834" w:rsidP="00736834">
      <w:pPr>
        <w:ind w:firstLine="720"/>
        <w:jc w:val="both"/>
        <w:rPr>
          <w:i/>
          <w:iCs/>
          <w:sz w:val="28"/>
        </w:rPr>
      </w:pPr>
      <w:r w:rsidRPr="00736834">
        <w:rPr>
          <w:iCs/>
          <w:sz w:val="28"/>
        </w:rPr>
        <w:t>термомодернізації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</w:t>
      </w:r>
      <w:r w:rsidRPr="00736834">
        <w:rPr>
          <w:i/>
          <w:iCs/>
          <w:sz w:val="28"/>
        </w:rPr>
        <w:t>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Земляні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bookmarkStart w:id="1" w:name="_Hlk52366525"/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сінокосіння;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городництва;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неглибокої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оранки;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випасання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худоби;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дорожніх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робіт;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обстеження,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переукладання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благоустрою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(ґрунтом),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ліквідації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стихійного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лиха,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надзвичайних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негативних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зумовлених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воєнними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виникли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ході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антитерористичної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відсічі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стримування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збройної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агресії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Російської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Федерації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Донецькій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Луганській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областях,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Об’єднаних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сил.</w:t>
      </w:r>
    </w:p>
    <w:bookmarkEnd w:id="1"/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iCs/>
          <w:sz w:val="28"/>
        </w:rPr>
        <w:t>про</w:t>
      </w:r>
      <w:r w:rsidRPr="00736834">
        <w:rPr>
          <w:iCs/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забудови).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Технічна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пізніше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ніж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календарних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оприлюднюється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трьох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6)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24: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якнайменших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автентичності,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просторової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композиції,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обладнання,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упорядження,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тощо.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рекомендованих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договорі.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допускаються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консервація,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реставрація,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музеєфікація,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пристосування.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зв’язку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7)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"Правовий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8)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замінити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шістьма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традиційного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окремих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(охоронні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ландшафту,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шару)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значення;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(земель).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Зміна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становлять: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забороняється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відстані,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меншій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подвійної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охороняється,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запланованої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новобудови;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будівельних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існуючих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відсотків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геометричних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археології),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зменшення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відстані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охороняється,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понад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граничний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подвійна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об'єкта.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цілей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цієї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частини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вважається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порушенням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режиму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використання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території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межах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зони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охорони,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навіть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якщо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призведе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зменшення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відстані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будівлі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або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пам'ятки,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охороняється,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виконання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відповідно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законодавства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робіт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облаштування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засобів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безперешкодного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забезпечення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доступності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безпеки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об’єктів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осіб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інвалідністю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інших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маломобільних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груп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населення;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термомодернізації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забороняється: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проводення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існуючих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збільшення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відсотків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геометричних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археології),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зменшення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відстані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охороняється,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понад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граничний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рівень,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подвійна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(ґрунтом),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реклами.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цілей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цієї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частини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вважається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порушенням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режиму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зони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охорони,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навіть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якщо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це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призведе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зменшення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відстані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будівлі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або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пам'ятки,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що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охороняється,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виконання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відповідно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законодавства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робіт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облаштування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засобів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безперешкодного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доступу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забезпечення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доступності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безпеки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об’єктів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для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осіб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з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інвалідністю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інших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маломобільних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груп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населення;</w:t>
      </w:r>
    </w:p>
    <w:p w:rsidR="00736834" w:rsidRPr="00736834" w:rsidRDefault="00736834" w:rsidP="00736834">
      <w:pPr>
        <w:ind w:firstLine="720"/>
        <w:jc w:val="both"/>
        <w:rPr>
          <w:iCs/>
          <w:sz w:val="28"/>
        </w:rPr>
      </w:pPr>
      <w:r w:rsidRPr="00736834">
        <w:rPr>
          <w:iCs/>
          <w:sz w:val="28"/>
        </w:rPr>
        <w:t>термомодернізації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будівель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та</w:t>
      </w:r>
      <w:r w:rsidRPr="00736834">
        <w:rPr>
          <w:iCs/>
          <w:sz w:val="28"/>
        </w:rPr>
        <w:t xml:space="preserve"> </w:t>
      </w:r>
      <w:r w:rsidRPr="00736834">
        <w:rPr>
          <w:iCs/>
          <w:sz w:val="28"/>
        </w:rPr>
        <w:t>споруд.</w:t>
      </w:r>
    </w:p>
    <w:p w:rsidR="00736834" w:rsidRPr="00736834" w:rsidRDefault="00736834" w:rsidP="00736834">
      <w:pPr>
        <w:ind w:firstLine="720"/>
        <w:jc w:val="both"/>
        <w:rPr>
          <w:strike/>
          <w:sz w:val="28"/>
        </w:rPr>
      </w:pPr>
      <w:r w:rsidRPr="00736834">
        <w:rPr>
          <w:sz w:val="28"/>
        </w:rPr>
        <w:t>Земляні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сінокосіння;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городництва;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неглибокої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оранки;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випасання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худоби;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дорожніх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обстеження,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переукладання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благоустрою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(ґрунтом),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ліквідації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стихійного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лиха,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надзвичайних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негативних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зумовлених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воєнними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виникли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ході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антитерористичної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відсічі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стримування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збройної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агресії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Російської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Федерації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Донецькій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Луганській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областях,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Об’єднаних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сил.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універсальної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навколо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Комітет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ЮНЕСКО.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номінаційному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досьє.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Списку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ЮНЕСКО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традиційного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Списку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Список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кожному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більше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територіях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архітектурних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прийомів/елементів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типів,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габаритів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даху;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забороняється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залізничних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трамвайних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колій,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автомагістралей,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магістральних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трубопроводів,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улаштування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повітряних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електропередачі,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висотні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параметри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реконструкції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існуючих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параметрами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прилеглої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місця;</w:t>
      </w:r>
    </w:p>
    <w:p w:rsidR="00736834" w:rsidRPr="00736834" w:rsidRDefault="00736834" w:rsidP="00736834">
      <w:pPr>
        <w:ind w:firstLine="720"/>
        <w:jc w:val="both"/>
        <w:rPr>
          <w:strike/>
          <w:sz w:val="28"/>
        </w:rPr>
      </w:pPr>
      <w:r w:rsidRPr="00736834">
        <w:rPr>
          <w:sz w:val="28"/>
        </w:rPr>
        <w:t>будь-які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земляні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виключно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проводяться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актами.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потребують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обов’язкового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попередніх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сінокосіння;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городництва;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неглибокої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оранки;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випасання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худоби;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дорожніх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обстеження,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переукладання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мереж;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благоустрою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пов'язаних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фундаментом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(ґрунтом),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ліквідації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стихійного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лиха,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надзвичайних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усунення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негативних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зумовлених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воєнними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виникли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ході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антитерористичної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національної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відсічі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стримування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збройної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агресії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Російської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Федерації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Донецькій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Луганській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областях,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операції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Об’єднаних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сил.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цієї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Забудова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використання".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зв'язку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9)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віднесений.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Положення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6.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консервації,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реставрації,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реабілітації,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музеєфікації,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пристосування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відтворення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традиційного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характеру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середовища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План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План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Автономної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Республіки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Крим,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обласними,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Київською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Севастопольською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адміністраціями.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вносяться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10)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"Стаття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  <w:vertAlign w:val="superscript"/>
        </w:rPr>
        <w:t>4</w:t>
      </w:r>
      <w:r w:rsidRPr="00736834">
        <w:rPr>
          <w:sz w:val="28"/>
        </w:rPr>
        <w:t>.</w:t>
      </w:r>
      <w:r w:rsidRPr="00736834">
        <w:rPr>
          <w:sz w:val="28"/>
          <w:vertAlign w:val="superscript"/>
        </w:rPr>
        <w:t xml:space="preserve"> </w:t>
      </w: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науково-проектна(науково-дослідна)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планувальні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гранично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допустиму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висотність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(територій),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публікуються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підлягають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Склад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кадастр".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просторові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метадані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кваліфікованим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посадова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процесі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засвідчуються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осіб,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розробили.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розроблявся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сертифікований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інженер-землевпорядник,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Доступ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становить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таємницю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доступом)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обмежуватися.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Загальна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доступність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доступ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шляхом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запитом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оприлюднення,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відкритих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єдиному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веб-порталі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відкритих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офіційному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веб-сайті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становить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таємницю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належить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доступом,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вигляді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окремого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підписують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кваліфікованими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підписами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розробили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містити: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назву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дослідження;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місцезнаходження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опис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Невід’ємною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складовою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відсутності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зазначеного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затверджена.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затвердив,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заяви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поширюються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облікову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Замовником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виконавчий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уповноважені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пам’ятки;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оголошено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територією,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охоронюваної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фізичні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здійснили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підготовку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клопотання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оголошення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комплексу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(ансамблю)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оголошення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віднесений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адміністрація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віднесений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заповідника;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виконавчий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селищної,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органи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ініціювали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номінування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фізичні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та/або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юридичні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ініціювали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номінування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  <w:shd w:val="clear" w:color="auto" w:fill="FFFFFF"/>
        </w:rPr>
        <w:t>землевласник,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землекористувач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або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власник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будівлі,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споруди,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розташована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території,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якої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визначаються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обмеження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використанні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науково-дослідні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природоохоронного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оздоровчого,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рекреаційного,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історико-культурного,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водоохоронних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розробляються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суб’єкти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господарювання,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першої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розкопок,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решток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життєдіяльності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людини,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містяться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поверхнею,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водою,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розвідок,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розкопок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виконавцем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наявності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радою.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археологічних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</w:t>
      </w:r>
      <w:r w:rsidRPr="00736834">
        <w:rPr>
          <w:sz w:val="28"/>
          <w:vertAlign w:val="superscript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викласти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його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знаками,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номінаційному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досьє.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включення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Списку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ЮНЕСКО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науково-проектною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(науково-дослідною)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документацією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всесвітньої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результатами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досліджень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X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"Прикінцеві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"Частина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втрачає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року".</w:t>
      </w:r>
    </w:p>
    <w:p w:rsidR="00736834" w:rsidRPr="00736834" w:rsidRDefault="00736834" w:rsidP="00736834">
      <w:pPr>
        <w:ind w:firstLine="720"/>
        <w:jc w:val="both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5.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Цивільному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кодексі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України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2003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40-44,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356)</w:t>
      </w:r>
      <w:r w:rsidRPr="00736834">
        <w:rPr>
          <w:iCs/>
          <w:sz w:val="28"/>
          <w:shd w:val="clear" w:color="auto" w:fill="FFFFFF"/>
        </w:rPr>
        <w:t>:</w:t>
      </w:r>
    </w:p>
    <w:p w:rsidR="00736834" w:rsidRPr="00736834" w:rsidRDefault="00736834" w:rsidP="00736834">
      <w:pPr>
        <w:ind w:firstLine="720"/>
        <w:jc w:val="both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1)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абзац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перший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другої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статті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402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викласти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в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такій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</w:rPr>
      </w:pP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>"</w:t>
      </w:r>
      <w:r w:rsidRPr="00736834">
        <w:rPr>
          <w:rFonts w:ascii="Times New Roman" w:hAnsi="Times New Roman" w:cs="Times New Roman"/>
          <w:bCs/>
          <w:sz w:val="28"/>
          <w:szCs w:val="20"/>
        </w:rPr>
        <w:t>2.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Земельний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сервітут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може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бути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встановлений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договором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між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особою,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яка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вимагає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його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встановлення,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власником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(володільцем)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земельної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ділянки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або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особою,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яка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використовує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ділянку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на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праві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емфітевзису,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суперфіцію";</w:t>
      </w:r>
    </w:p>
    <w:p w:rsidR="00736834" w:rsidRPr="00736834" w:rsidRDefault="00736834" w:rsidP="00736834">
      <w:pPr>
        <w:ind w:firstLine="720"/>
        <w:jc w:val="both"/>
        <w:rPr>
          <w:iCs/>
          <w:sz w:val="28"/>
          <w:shd w:val="clear" w:color="auto" w:fill="FFFFFF"/>
        </w:rPr>
      </w:pPr>
      <w:r w:rsidRPr="00736834">
        <w:rPr>
          <w:iCs/>
          <w:sz w:val="28"/>
          <w:shd w:val="clear" w:color="auto" w:fill="FFFFFF"/>
        </w:rPr>
        <w:t>2)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статті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407: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iCs/>
          <w:sz w:val="28"/>
          <w:shd w:val="clear" w:color="auto" w:fill="FFFFFF"/>
        </w:rPr>
        <w:t>у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частині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другій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слова</w:t>
      </w:r>
      <w:r w:rsidRPr="00736834">
        <w:rPr>
          <w:iCs/>
          <w:sz w:val="28"/>
          <w:shd w:val="clear" w:color="auto" w:fill="FFFFFF"/>
        </w:rPr>
        <w:t xml:space="preserve"> </w:t>
      </w:r>
      <w:r w:rsidRPr="00736834">
        <w:rPr>
          <w:iCs/>
          <w:sz w:val="28"/>
          <w:shd w:val="clear" w:color="auto" w:fill="FFFFFF"/>
        </w:rPr>
        <w:t>"</w:t>
      </w:r>
      <w:r w:rsidRPr="00736834">
        <w:rPr>
          <w:bCs/>
          <w:sz w:val="28"/>
        </w:rPr>
        <w:t>цієї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замінити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цифрами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"частиною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п'ятою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102</w:t>
      </w:r>
      <w:r w:rsidRPr="00736834">
        <w:rPr>
          <w:bCs/>
          <w:sz w:val="28"/>
          <w:vertAlign w:val="superscript"/>
        </w:rPr>
        <w:t>1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кодексу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України";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</w:rPr>
      </w:pPr>
      <w:r w:rsidRPr="00736834">
        <w:rPr>
          <w:rFonts w:ascii="Times New Roman" w:hAnsi="Times New Roman" w:cs="Times New Roman"/>
          <w:bCs/>
          <w:sz w:val="28"/>
          <w:szCs w:val="20"/>
        </w:rPr>
        <w:t>частину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третю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виключити;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</w:rPr>
      </w:pPr>
      <w:r w:rsidRPr="00736834">
        <w:rPr>
          <w:rFonts w:ascii="Times New Roman" w:hAnsi="Times New Roman" w:cs="Times New Roman"/>
          <w:bCs/>
          <w:sz w:val="28"/>
          <w:szCs w:val="20"/>
        </w:rPr>
        <w:t>3)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статті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408: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</w:rPr>
      </w:pPr>
      <w:r w:rsidRPr="00736834">
        <w:rPr>
          <w:rFonts w:ascii="Times New Roman" w:hAnsi="Times New Roman" w:cs="Times New Roman"/>
          <w:bCs/>
          <w:sz w:val="28"/>
          <w:szCs w:val="20"/>
        </w:rPr>
        <w:t>у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частині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першій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слова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"і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для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земельних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ділянок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державної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або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комунальної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власності"</w:t>
      </w:r>
      <w:r w:rsidRPr="00736834">
        <w:rPr>
          <w:rFonts w:ascii="Times New Roman" w:hAnsi="Times New Roman" w:cs="Times New Roman"/>
          <w:bCs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bCs/>
          <w:sz w:val="28"/>
          <w:szCs w:val="20"/>
        </w:rPr>
        <w:t>виключити;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bCs/>
          <w:sz w:val="28"/>
          <w:szCs w:val="20"/>
        </w:rPr>
      </w:pP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>частину</w:t>
      </w: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>другу</w:t>
      </w: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 xml:space="preserve"> </w:t>
      </w:r>
      <w:r w:rsidRPr="00736834">
        <w:rPr>
          <w:rFonts w:ascii="Times New Roman" w:hAnsi="Times New Roman" w:cs="Times New Roman"/>
          <w:iCs/>
          <w:sz w:val="28"/>
          <w:szCs w:val="20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rvps2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 w:rsidRPr="00736834">
        <w:rPr>
          <w:rFonts w:ascii="Times New Roman" w:hAnsi="Times New Roman" w:cs="Times New Roman"/>
          <w:sz w:val="28"/>
          <w:szCs w:val="20"/>
        </w:rPr>
        <w:t>4)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частину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першу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статті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410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викласти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в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такій</w:t>
      </w:r>
      <w:r w:rsidRPr="00736834">
        <w:rPr>
          <w:rFonts w:ascii="Times New Roman" w:hAnsi="Times New Roman" w:cs="Times New Roman"/>
          <w:sz w:val="28"/>
          <w:szCs w:val="20"/>
        </w:rPr>
        <w:t xml:space="preserve"> </w:t>
      </w:r>
      <w:r w:rsidRPr="00736834">
        <w:rPr>
          <w:rFonts w:ascii="Times New Roman" w:hAnsi="Times New Roman" w:cs="Times New Roman"/>
          <w:sz w:val="28"/>
          <w:szCs w:val="20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"1.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Землекористувач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bCs/>
          <w:sz w:val="28"/>
        </w:rPr>
        <w:t>володіти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обсязі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договору.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Землекористувач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оренду".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5)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411: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назву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"Стаття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411.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третій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"Землекористувач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зобов'язаний"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замінити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словами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"Особа,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зобов'язана";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частину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п'яту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редакції: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"5.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одержання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відсотків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продажу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(вартості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права),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Розмір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сплати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відсотків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істотною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умовою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потреб";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доповнити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частиною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шостою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"6.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відчуження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іншій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переходять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усі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обов’язки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землекористувача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реєстрації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переходу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чужою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сільськогосподарських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17.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нафту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газ"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50,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262;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2018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121):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sz w:val="28"/>
        </w:rPr>
        <w:t>"</w:t>
      </w:r>
      <w:r w:rsidRPr="00736834">
        <w:rPr>
          <w:bCs/>
          <w:sz w:val="28"/>
        </w:rPr>
        <w:t>Фінансування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реєстрація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здійснюються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рахунок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коштів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осіб,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спеціального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нафтогазоносними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надрами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виступати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замовником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робіт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землеустрою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межах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визначеної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спеціальним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надр.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спеціального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дозволу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нафтогазоносними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надрами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письмово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звертається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(користувача)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пропозицією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укласти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договір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звернення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проект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зазначенням,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серед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іншого,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запропонованого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розміру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плати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її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індексації.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Друга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сторона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розглядає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звернення,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підписує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договір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надає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письмову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мотивовану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відмову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його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укладенні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протягом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15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отримання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звернення.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bookmarkStart w:id="2" w:name="_Hlk49356062"/>
      <w:r w:rsidRPr="00736834">
        <w:rPr>
          <w:bCs/>
          <w:sz w:val="28"/>
        </w:rPr>
        <w:t>недосягнення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згоди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укладення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потреб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нафтогазової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галузі</w:t>
      </w:r>
      <w:bookmarkEnd w:id="2"/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спір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вирішується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судовому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урахуванням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вимог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статті.</w:t>
      </w:r>
    </w:p>
    <w:p w:rsidR="00736834" w:rsidRPr="00736834" w:rsidRDefault="00736834" w:rsidP="00736834">
      <w:pPr>
        <w:ind w:firstLine="720"/>
        <w:jc w:val="both"/>
        <w:rPr>
          <w:bCs/>
          <w:sz w:val="28"/>
        </w:rPr>
      </w:pPr>
      <w:r w:rsidRPr="00736834">
        <w:rPr>
          <w:bCs/>
          <w:sz w:val="28"/>
        </w:rPr>
        <w:t>Рішення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суду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є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підставою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для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державної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реєстрації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плата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здійснюється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шляхом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перерахування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грошових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коштів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банківський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рахунок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власника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(користувача)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або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внесення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грошових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коштів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депозит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нотаріуса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порядку,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встановленому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законом,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місцем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розташування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ділянки.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bCs/>
          <w:sz w:val="28"/>
        </w:rPr>
        <w:t>Дія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встановленого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цієї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статті,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зберігається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переходу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прав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земельну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ділянку,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щодо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іншої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особи,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також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разі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зміни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осіб,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на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користь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сервітут.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таких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випадках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раніше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укладених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про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встановлення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сервітутів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можуть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вноситися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відповідні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зміни,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якщо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інше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не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передбачено</w:t>
      </w:r>
      <w:r w:rsidRPr="00736834">
        <w:rPr>
          <w:bCs/>
          <w:sz w:val="28"/>
        </w:rPr>
        <w:t xml:space="preserve"> </w:t>
      </w:r>
      <w:r w:rsidRPr="00736834">
        <w:rPr>
          <w:bCs/>
          <w:sz w:val="28"/>
        </w:rPr>
        <w:t>договором</w:t>
      </w:r>
      <w:r w:rsidRPr="00736834">
        <w:rPr>
          <w:sz w:val="28"/>
        </w:rPr>
        <w:t>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46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"Для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негайної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локалізації,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ліквідації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наслідків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відвернення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загрози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надзвичайної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(аварійних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ситуацій),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капітального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нафтових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газових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свердловин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облаштування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нафтогазоносними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безперешкодного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проїзду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надзвичайної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(аварійної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ситуації)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ремонтних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аварійно-відновлювальних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погодження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власниками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дводенний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початку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відшкодуванням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збитків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завершення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34.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внесення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деяких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законодавчих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актів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червня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2020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711-ІХ: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розділі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</w:rPr>
        <w:t>1)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підпункт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першому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"дев'ятої"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"одинадцятої";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цифри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"10"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цифрами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"11";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абзац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викласти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зв’язку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десяту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–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двадцять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другу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вважати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одинадцятою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bCs/>
          <w:sz w:val="28"/>
          <w:shd w:val="clear" w:color="auto" w:fill="FFFFFF"/>
        </w:rPr>
        <w:t>двадцять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третьою";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шостому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підпункту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20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"погоджується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порядку,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встановленому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цим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Кодексом,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виключити;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підпункті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дванадцятий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–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шістнадцятий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замінити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абзацами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дванадцятим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–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п'ятнадцятим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"включити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третю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редакції: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"3.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функціональні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зони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вносяться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затверджених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комплексних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просторового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розвитку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генеральних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населених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частину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п'яту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після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підставі"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словами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"комплексних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просторового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розвитку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громад,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генеральних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населених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пунктів,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детальних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планів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територій";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ІІ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"Прикінцеві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перехідні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положення</w:t>
      </w:r>
      <w:r w:rsidRPr="00736834">
        <w:rPr>
          <w:sz w:val="28"/>
        </w:rPr>
        <w:t>":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змісту:</w:t>
      </w:r>
      <w:r w:rsidRPr="00736834">
        <w:rPr>
          <w:sz w:val="28"/>
        </w:rPr>
        <w:t xml:space="preserve"> </w:t>
      </w:r>
      <w:r w:rsidRPr="00736834">
        <w:rPr>
          <w:sz w:val="28"/>
        </w:rPr>
        <w:t>"У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разі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містить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статтею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45</w:t>
      </w:r>
      <w:r w:rsidRPr="00736834">
        <w:rPr>
          <w:sz w:val="28"/>
          <w:vertAlign w:val="superscript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видаватися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дотримання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регулювання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лише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після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"нормативно-правових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доповнити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словами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"будівельних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Кодексі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(Відомості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Верховної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Ради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України,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1994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р.,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36,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ст.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340):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1)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16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сімнадцятою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"Центральний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геологічного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вивчення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раціонального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інформаційну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взаємодію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через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технологічні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спеціальних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дозволів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надрами";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2)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17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восьмою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"Центральний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орган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виконавчої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влади,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що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реалізує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політику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сфері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геологічного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вивчення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раціонального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використання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забезпечує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інформаційну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взаємодію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земельним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кадастром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метою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через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технологічні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програмні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засоби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Державного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земельного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кадастру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відомостей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про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ділянки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надр,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надані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у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користування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відповідно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гірничих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відводів";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bCs/>
          <w:sz w:val="28"/>
          <w:shd w:val="clear" w:color="auto" w:fill="FFFFFF"/>
        </w:rPr>
        <w:t>3)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статтю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19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доповнити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частиною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четвертою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такого</w:t>
      </w:r>
      <w:r w:rsidRPr="00736834">
        <w:rPr>
          <w:bCs/>
          <w:sz w:val="28"/>
          <w:shd w:val="clear" w:color="auto" w:fill="FFFFFF"/>
        </w:rPr>
        <w:t xml:space="preserve"> </w:t>
      </w:r>
      <w:r w:rsidRPr="00736834">
        <w:rPr>
          <w:bCs/>
          <w:sz w:val="28"/>
          <w:shd w:val="clear" w:color="auto" w:fill="FFFFFF"/>
        </w:rPr>
        <w:t>змісту: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</w:rPr>
        <w:t>"Облік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єдиній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геоінформаційній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вивчення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єдиної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геоінформаційної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затверджується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гірничі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відводи,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зокрема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ініціативою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надр".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ІІ.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Прикінцеві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1.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51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18,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7,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опублікування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підпунктів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8-9,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13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восьмого-дванадцятого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дванадцятого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5,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шістнадцятого,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тридцять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51,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53,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54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дев'ятого-дев'ятнадцятого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22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контролю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рад),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23,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8,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21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26,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29,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п’ятий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15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опублікування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четвертого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дев'ятого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35,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п'ятого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шостого,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десятого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37,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58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6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24,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обігу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(ВВРУ,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142);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шостого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14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планування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17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червня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2020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711-ІХ;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восьмого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–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одинадцятого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27,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третього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30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5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набирають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днем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опублікування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Установити,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особи,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отримали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сертифікат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інженера-геодезиста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можуть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виконувати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роботи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всіма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напрямами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топографо-геодезичних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здійсненні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повноваження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вважаються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припиненими.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науково-проектна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зберігає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допускається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вимогами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підготовчих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умови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забудови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розташованих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зберігають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завершення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будівництва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об'єктів;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документи,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тимчасових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споруд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підприємницької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стаціонарних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конструкцій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розміщення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зовнішньої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реклами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робіт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благоустрою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редакції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зберігають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завершення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дії;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пам'яток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зазначені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історико-архітектурних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опорних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планах,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зберігають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історичних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ареалів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населених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буферних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встановлюються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такими,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втратили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чинність: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Закон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експертизу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землевпорядної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2004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38,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471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наступними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змінами);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Закон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захист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конституційних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прав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землю"</w:t>
      </w:r>
      <w:r w:rsidRPr="00736834">
        <w:rPr>
          <w:sz w:val="28"/>
        </w:rPr>
        <w:t xml:space="preserve"> </w:t>
      </w:r>
      <w:r w:rsidRPr="00736834">
        <w:rPr>
          <w:sz w:val="28"/>
        </w:rPr>
        <w:t>(Відомості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Верховної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2005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р.,</w:t>
      </w:r>
      <w:r w:rsidRPr="00736834">
        <w:rPr>
          <w:sz w:val="28"/>
        </w:rPr>
        <w:t xml:space="preserve"> </w:t>
      </w:r>
      <w:r w:rsidRPr="00736834">
        <w:rPr>
          <w:sz w:val="28"/>
        </w:rPr>
        <w:t>№</w:t>
      </w:r>
      <w:r w:rsidRPr="00736834">
        <w:rPr>
          <w:sz w:val="28"/>
        </w:rPr>
        <w:t xml:space="preserve"> </w:t>
      </w:r>
      <w:r w:rsidRPr="00736834">
        <w:rPr>
          <w:sz w:val="28"/>
        </w:rPr>
        <w:t>10,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ст.</w:t>
      </w:r>
      <w:r w:rsidRPr="00736834">
        <w:rPr>
          <w:sz w:val="28"/>
        </w:rPr>
        <w:t xml:space="preserve"> </w:t>
      </w:r>
      <w:r w:rsidRPr="00736834">
        <w:rPr>
          <w:sz w:val="28"/>
        </w:rPr>
        <w:t>194).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4.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Кабінету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Міністрів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1)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тримісячний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строк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опублікування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а)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технічну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відображення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самоврядування,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надають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орієнтовне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формується,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відображення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картографічній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основі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відомостей: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місця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розташування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формуються,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постійне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природно-заповідного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фонду,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лісогосподарським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водогосподарським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установам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організаціям;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технічної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документації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землеустрою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щодо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</w:t>
      </w:r>
      <w:r w:rsidRPr="00736834">
        <w:rPr>
          <w:sz w:val="28"/>
        </w:rPr>
        <w:t>езервування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цінних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заповідання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територій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об’єктів;</w:t>
      </w:r>
    </w:p>
    <w:p w:rsidR="00736834" w:rsidRPr="00736834" w:rsidRDefault="00736834" w:rsidP="00736834">
      <w:pPr>
        <w:ind w:firstLine="720"/>
        <w:jc w:val="both"/>
        <w:rPr>
          <w:sz w:val="28"/>
          <w:lang w:val="ru-RU"/>
        </w:rPr>
      </w:pPr>
      <w:r w:rsidRPr="00736834">
        <w:rPr>
          <w:sz w:val="28"/>
          <w:lang w:val="ru-RU"/>
        </w:rPr>
        <w:t>відомостей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про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землі,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що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потребують</w:t>
      </w:r>
      <w:r w:rsidRPr="00736834">
        <w:rPr>
          <w:sz w:val="28"/>
          <w:lang w:val="ru-RU"/>
        </w:rPr>
        <w:t xml:space="preserve"> </w:t>
      </w:r>
      <w:r w:rsidRPr="00736834">
        <w:rPr>
          <w:sz w:val="28"/>
          <w:lang w:val="ru-RU"/>
        </w:rPr>
        <w:t>консервації;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б)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привести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свої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в)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вжити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нового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складу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Кваліфікаційної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комісії,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діяльність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урахуванням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змін,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г)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вжити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приватизації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управління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служби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питань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геодезії,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картографії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крім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підприємства,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  <w:shd w:val="clear" w:color="auto" w:fill="FFFFFF"/>
        </w:rPr>
        <w:t>ґ)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прийняття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нормативно-правових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необхідних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д)</w:t>
      </w:r>
      <w:r w:rsidRPr="00736834">
        <w:rPr>
          <w:sz w:val="28"/>
        </w:rPr>
        <w:t xml:space="preserve"> </w:t>
      </w:r>
      <w:r w:rsidRPr="00736834">
        <w:rPr>
          <w:sz w:val="28"/>
          <w:shd w:val="clear" w:color="auto" w:fill="FFFFFF"/>
        </w:rPr>
        <w:t>забезпечити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приведення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міністерствами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та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іншими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центральними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органами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виконавчої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влади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їх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нормативно-правових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актів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відповідність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із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цим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Законом</w:t>
      </w:r>
      <w:r w:rsidRPr="00736834">
        <w:rPr>
          <w:sz w:val="28"/>
        </w:rPr>
        <w:t>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2)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проектів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бюджет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видатки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фінансування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заходів,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sz w:val="28"/>
        </w:rPr>
      </w:pPr>
      <w:r w:rsidRPr="00736834">
        <w:rPr>
          <w:sz w:val="28"/>
        </w:rPr>
        <w:t>3)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щоквартального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моніторингу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адміністративних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метою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систематизації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узагальнення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володіння,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розпорядження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доходи,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пов’язані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землекористуванням;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4)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(цифрову)</w:t>
      </w:r>
      <w:r w:rsidRPr="00736834">
        <w:rPr>
          <w:sz w:val="28"/>
        </w:rPr>
        <w:t xml:space="preserve"> </w:t>
      </w:r>
      <w:r w:rsidRPr="00736834">
        <w:rPr>
          <w:sz w:val="28"/>
        </w:rPr>
        <w:t>форму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законодавства,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діяло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момент</w:t>
      </w:r>
      <w:r w:rsidRPr="00736834">
        <w:rPr>
          <w:sz w:val="28"/>
        </w:rPr>
        <w:t xml:space="preserve"> </w:t>
      </w:r>
      <w:r w:rsidRPr="00736834">
        <w:rPr>
          <w:sz w:val="28"/>
        </w:rPr>
        <w:t>їх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здійснювалося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охорону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спадщини"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частиною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сьомою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статті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47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землеустрій",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дійсні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обмежень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неможливо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підставі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матеріалів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-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режимоутворюючих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об’єктів,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межі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визначені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встановленому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набрання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чинності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Законом;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впровадження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програмного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реєстру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нерухомих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пам’яток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культурної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спадщини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засадах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інтероперабельності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кадастром,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містобудівним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іншими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інформаційними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системами.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5)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протягом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шести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місяців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опублікування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Закону: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визначити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порядок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взаємодії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між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геологічного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вивчення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раціонального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використання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передбачатиме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(у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числі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через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Публічну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кадастрову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карту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витяги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кадастру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ділянки)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відомостей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ділянки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гірничих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відводів;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організаційну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технічну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інформаційної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взаємодії,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пердбаченої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абзацом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другим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цього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пункту;</w:t>
      </w:r>
    </w:p>
    <w:p w:rsidR="00736834" w:rsidRPr="00736834" w:rsidRDefault="00736834" w:rsidP="00736834">
      <w:pPr>
        <w:ind w:firstLine="720"/>
        <w:jc w:val="both"/>
        <w:rPr>
          <w:sz w:val="28"/>
        </w:rPr>
      </w:pP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ведення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обліку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гірничих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відводів,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єдиній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електронній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геоінформаційній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системі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передбаченням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можливості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внесення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інформації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раніше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спеціальні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надрами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гірничі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відводи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ініціативою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користувачів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надр;</w:t>
      </w:r>
    </w:p>
    <w:p w:rsidR="00736834" w:rsidRPr="00736834" w:rsidRDefault="00736834" w:rsidP="00736834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736834">
        <w:rPr>
          <w:sz w:val="28"/>
          <w:shd w:val="clear" w:color="auto" w:fill="FFFFFF"/>
        </w:rPr>
        <w:t>6)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включити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інформацію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цього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Закону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звіту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хід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результати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виконання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Програми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діяльності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Кабінету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Міністрів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України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за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2020</w:t>
      </w:r>
      <w:r w:rsidRPr="00736834">
        <w:rPr>
          <w:sz w:val="28"/>
          <w:shd w:val="clear" w:color="auto" w:fill="FFFFFF"/>
        </w:rPr>
        <w:t xml:space="preserve"> </w:t>
      </w:r>
      <w:r w:rsidRPr="00736834">
        <w:rPr>
          <w:sz w:val="28"/>
          <w:shd w:val="clear" w:color="auto" w:fill="FFFFFF"/>
        </w:rPr>
        <w:t>рік.</w:t>
      </w:r>
    </w:p>
    <w:p w:rsidR="00736834" w:rsidRPr="00736834" w:rsidRDefault="00736834" w:rsidP="00736834">
      <w:pPr>
        <w:ind w:firstLine="720"/>
        <w:jc w:val="both"/>
        <w:rPr>
          <w:sz w:val="28"/>
          <w:shd w:val="clear" w:color="auto" w:fill="FFFFFF"/>
        </w:rPr>
      </w:pPr>
      <w:r w:rsidRPr="00736834">
        <w:rPr>
          <w:sz w:val="28"/>
        </w:rPr>
        <w:t>5.</w:t>
      </w:r>
      <w:r w:rsidRPr="00736834">
        <w:rPr>
          <w:sz w:val="28"/>
        </w:rPr>
        <w:t xml:space="preserve"> </w:t>
      </w:r>
      <w:r w:rsidRPr="00736834">
        <w:rPr>
          <w:sz w:val="28"/>
        </w:rPr>
        <w:t>Центральному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реалізує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політику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сфері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відносин,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січня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2021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року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забезпечити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письмове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повідомлення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селищних,</w:t>
      </w:r>
      <w:r w:rsidRPr="00736834">
        <w:rPr>
          <w:sz w:val="28"/>
        </w:rPr>
        <w:t xml:space="preserve"> </w:t>
      </w:r>
      <w:r w:rsidRPr="00736834">
        <w:rPr>
          <w:sz w:val="28"/>
        </w:rPr>
        <w:t>міських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рад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дозволи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розроблення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із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землеустрою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для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безоплатної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передачі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громадянам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сільськогосподарського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призначення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рахунок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державної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відповідно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пункту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23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розділу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"Перехідні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положення"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Земельного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кодексу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України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переходять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комунальної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власності,</w:t>
      </w:r>
      <w:r w:rsidRPr="00736834">
        <w:rPr>
          <w:sz w:val="28"/>
        </w:rPr>
        <w:t xml:space="preserve"> </w:t>
      </w:r>
      <w:r w:rsidRPr="00736834">
        <w:rPr>
          <w:sz w:val="28"/>
        </w:rPr>
        <w:t>якщо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рішення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про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затвердження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такої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документації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та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надання</w:t>
      </w:r>
      <w:r w:rsidRPr="00736834">
        <w:rPr>
          <w:sz w:val="28"/>
        </w:rPr>
        <w:t xml:space="preserve"> </w:t>
      </w:r>
      <w:r w:rsidRPr="00736834">
        <w:rPr>
          <w:sz w:val="28"/>
        </w:rPr>
        <w:t>земельних</w:t>
      </w:r>
      <w:r w:rsidRPr="00736834">
        <w:rPr>
          <w:sz w:val="28"/>
        </w:rPr>
        <w:t xml:space="preserve"> </w:t>
      </w:r>
      <w:r w:rsidRPr="00736834">
        <w:rPr>
          <w:sz w:val="28"/>
        </w:rPr>
        <w:t>ділянок</w:t>
      </w:r>
      <w:r w:rsidRPr="00736834">
        <w:rPr>
          <w:sz w:val="28"/>
        </w:rPr>
        <w:t xml:space="preserve"> </w:t>
      </w:r>
      <w:r w:rsidRPr="00736834">
        <w:rPr>
          <w:sz w:val="28"/>
        </w:rPr>
        <w:t>у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власність</w:t>
      </w:r>
      <w:r w:rsidRPr="00736834">
        <w:rPr>
          <w:sz w:val="28"/>
        </w:rPr>
        <w:t xml:space="preserve"> </w:t>
      </w:r>
      <w:r w:rsidRPr="00736834">
        <w:rPr>
          <w:sz w:val="28"/>
        </w:rPr>
        <w:t>органом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виконавчої</w:t>
      </w:r>
      <w:r w:rsidRPr="00736834">
        <w:rPr>
          <w:sz w:val="28"/>
        </w:rPr>
        <w:t xml:space="preserve"> </w:t>
      </w:r>
      <w:r w:rsidRPr="00736834">
        <w:rPr>
          <w:sz w:val="28"/>
        </w:rPr>
        <w:t>влади</w:t>
      </w:r>
      <w:r w:rsidRPr="00736834">
        <w:rPr>
          <w:sz w:val="28"/>
        </w:rPr>
        <w:t xml:space="preserve"> </w:t>
      </w:r>
      <w:r w:rsidRPr="00736834">
        <w:rPr>
          <w:sz w:val="28"/>
        </w:rPr>
        <w:t>не</w:t>
      </w:r>
      <w:r w:rsidRPr="00736834">
        <w:rPr>
          <w:sz w:val="28"/>
        </w:rPr>
        <w:t xml:space="preserve"> </w:t>
      </w:r>
      <w:r w:rsidRPr="00736834">
        <w:rPr>
          <w:sz w:val="28"/>
        </w:rPr>
        <w:t>прийнято.</w:t>
      </w:r>
    </w:p>
    <w:p w:rsidR="00595064" w:rsidRPr="00736834" w:rsidRDefault="00595064" w:rsidP="00736834">
      <w:pPr>
        <w:ind w:firstLine="720"/>
        <w:jc w:val="both"/>
        <w:rPr>
          <w:sz w:val="28"/>
        </w:rPr>
      </w:pPr>
    </w:p>
    <w:sectPr w:rsidR="00595064" w:rsidRPr="00736834" w:rsidSect="00736834">
      <w:footerReference w:type="even" r:id="rId19"/>
      <w:footerReference w:type="default" r:id="rId20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834" w:rsidRDefault="00736834">
      <w:r>
        <w:separator/>
      </w:r>
    </w:p>
  </w:endnote>
  <w:endnote w:type="continuationSeparator" w:id="0">
    <w:p w:rsidR="00736834" w:rsidRDefault="00736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834" w:rsidRDefault="00736834" w:rsidP="004E7053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736834" w:rsidRDefault="0073683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834" w:rsidRDefault="00736834" w:rsidP="004E7053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t xml:space="preserve">-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  <w:noProof/>
      </w:rPr>
      <w:t>29</w:t>
    </w:r>
    <w:r>
      <w:rPr>
        <w:rStyle w:val="ab"/>
      </w:rPr>
      <w:fldChar w:fldCharType="end"/>
    </w:r>
    <w:r>
      <w:rPr>
        <w:rStyle w:val="ab"/>
      </w:rPr>
      <w:t xml:space="preserve"> -</w:t>
    </w:r>
  </w:p>
  <w:p w:rsidR="00736834" w:rsidRDefault="0073683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834" w:rsidRDefault="00736834">
      <w:r>
        <w:separator/>
      </w:r>
    </w:p>
  </w:footnote>
  <w:footnote w:type="continuationSeparator" w:id="0">
    <w:p w:rsidR="00736834" w:rsidRDefault="00736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512"/>
        </w:tabs>
        <w:ind w:left="151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656"/>
        </w:tabs>
        <w:ind w:left="165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1944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088"/>
        </w:tabs>
        <w:ind w:left="208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32"/>
        </w:tabs>
        <w:ind w:left="223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376"/>
        </w:tabs>
        <w:ind w:left="237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664"/>
        </w:tabs>
        <w:ind w:left="2664" w:hanging="1584"/>
      </w:pPr>
      <w:rPr>
        <w:rFonts w:cs="Times New Roman"/>
      </w:r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B740056"/>
    <w:multiLevelType w:val="hybridMultilevel"/>
    <w:tmpl w:val="10B2C830"/>
    <w:lvl w:ilvl="0" w:tplc="617AFC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7572F6"/>
    <w:multiLevelType w:val="hybridMultilevel"/>
    <w:tmpl w:val="47B08C2E"/>
    <w:lvl w:ilvl="0" w:tplc="0C36C670">
      <w:start w:val="3"/>
      <w:numFmt w:val="decimal"/>
      <w:lvlText w:val="%1)"/>
      <w:lvlJc w:val="left"/>
      <w:pPr>
        <w:tabs>
          <w:tab w:val="num" w:pos="1084"/>
        </w:tabs>
        <w:ind w:left="1084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32D436AC"/>
    <w:multiLevelType w:val="hybridMultilevel"/>
    <w:tmpl w:val="511C1CE2"/>
    <w:lvl w:ilvl="0" w:tplc="5C64DEA6">
      <w:start w:val="1"/>
      <w:numFmt w:val="decimal"/>
      <w:lvlText w:val="%1)"/>
      <w:lvlJc w:val="left"/>
      <w:pPr>
        <w:ind w:left="163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6" w15:restartNumberingAfterBreak="0">
    <w:nsid w:val="37805C53"/>
    <w:multiLevelType w:val="hybridMultilevel"/>
    <w:tmpl w:val="7012EB48"/>
    <w:lvl w:ilvl="0" w:tplc="5C64DEA6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5C64DEA6">
      <w:start w:val="1"/>
      <w:numFmt w:val="decimal"/>
      <w:lvlText w:val="%2)"/>
      <w:lvlJc w:val="left"/>
      <w:pPr>
        <w:ind w:left="1760" w:hanging="360"/>
      </w:pPr>
      <w:rPr>
        <w:rFonts w:cs="Times New Roman" w:hint="default"/>
      </w:rPr>
    </w:lvl>
    <w:lvl w:ilvl="2" w:tplc="C204C170">
      <w:start w:val="1"/>
      <w:numFmt w:val="decimal"/>
      <w:lvlText w:val="%3."/>
      <w:lvlJc w:val="left"/>
      <w:pPr>
        <w:ind w:left="2660" w:hanging="360"/>
      </w:pPr>
      <w:rPr>
        <w:rFonts w:cs="Times New Roman" w:hint="default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7" w15:restartNumberingAfterBreak="0">
    <w:nsid w:val="3D7A23CB"/>
    <w:multiLevelType w:val="hybridMultilevel"/>
    <w:tmpl w:val="37B69C60"/>
    <w:lvl w:ilvl="0" w:tplc="4CAE1E8C">
      <w:start w:val="4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97756F"/>
    <w:multiLevelType w:val="hybridMultilevel"/>
    <w:tmpl w:val="FA16C99A"/>
    <w:lvl w:ilvl="0" w:tplc="FA5ADB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96241D5"/>
    <w:multiLevelType w:val="hybridMultilevel"/>
    <w:tmpl w:val="647A19A8"/>
    <w:lvl w:ilvl="0" w:tplc="5C64DEA6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1" w15:restartNumberingAfterBreak="0">
    <w:nsid w:val="60735879"/>
    <w:multiLevelType w:val="hybridMultilevel"/>
    <w:tmpl w:val="BB24E390"/>
    <w:lvl w:ilvl="0" w:tplc="0422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F8813D6"/>
    <w:multiLevelType w:val="hybridMultilevel"/>
    <w:tmpl w:val="97669A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F7A10"/>
    <w:multiLevelType w:val="hybridMultilevel"/>
    <w:tmpl w:val="EFF29E80"/>
    <w:lvl w:ilvl="0" w:tplc="0422000F">
      <w:start w:val="1"/>
      <w:numFmt w:val="decimal"/>
      <w:lvlText w:val="%1."/>
      <w:lvlJc w:val="left"/>
      <w:pPr>
        <w:ind w:left="1400" w:hanging="360"/>
      </w:pPr>
      <w:rPr>
        <w:rFonts w:cs="Times New Roman"/>
      </w:rPr>
    </w:lvl>
    <w:lvl w:ilvl="1" w:tplc="B7AA7F10">
      <w:start w:val="1"/>
      <w:numFmt w:val="decimal"/>
      <w:lvlText w:val="%2)"/>
      <w:lvlJc w:val="left"/>
      <w:pPr>
        <w:ind w:left="212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6D075A"/>
    <w:multiLevelType w:val="hybridMultilevel"/>
    <w:tmpl w:val="97669A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2016F2"/>
    <w:multiLevelType w:val="hybridMultilevel"/>
    <w:tmpl w:val="A7588BD6"/>
    <w:lvl w:ilvl="0" w:tplc="29DC635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1844EF"/>
    <w:multiLevelType w:val="hybridMultilevel"/>
    <w:tmpl w:val="44C49E9E"/>
    <w:lvl w:ilvl="0" w:tplc="70329456">
      <w:start w:val="3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6"/>
  </w:num>
  <w:num w:numId="9">
    <w:abstractNumId w:val="5"/>
  </w:num>
  <w:num w:numId="10">
    <w:abstractNumId w:val="11"/>
  </w:num>
  <w:num w:numId="11">
    <w:abstractNumId w:val="10"/>
  </w:num>
  <w:num w:numId="12">
    <w:abstractNumId w:val="4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5"/>
  </w:num>
  <w:num w:numId="17">
    <w:abstractNumId w:val="3"/>
  </w:num>
  <w:num w:numId="18">
    <w:abstractNumId w:val="17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834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36834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9B755"/>
  <w15:chartTrackingRefBased/>
  <w15:docId w15:val="{B7416F84-B713-4BC9-978E-B69DA6E4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736834"/>
    <w:pPr>
      <w:keepNext/>
      <w:widowControl w:val="0"/>
      <w:numPr>
        <w:ilvl w:val="3"/>
        <w:numId w:val="6"/>
      </w:numPr>
      <w:suppressAutoHyphens/>
      <w:outlineLvl w:val="3"/>
    </w:pPr>
    <w:rPr>
      <w:rFonts w:eastAsia="SimSun" w:cs="Mangal"/>
      <w:b/>
      <w:kern w:val="1"/>
      <w:sz w:val="24"/>
      <w:szCs w:val="24"/>
      <w:lang w:eastAsia="hi-IN" w:bidi="hi-IN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aliases w:val="Знак2,Знак Знак,Знак"/>
    <w:basedOn w:val="a0"/>
    <w:link w:val="HTML1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40">
    <w:name w:val="Заголовок 4 Знак"/>
    <w:basedOn w:val="a1"/>
    <w:link w:val="4"/>
    <w:uiPriority w:val="99"/>
    <w:rsid w:val="00736834"/>
    <w:rPr>
      <w:rFonts w:eastAsia="SimSun" w:cs="Mangal"/>
      <w:b/>
      <w:kern w:val="1"/>
      <w:sz w:val="24"/>
      <w:szCs w:val="24"/>
      <w:lang w:eastAsia="hi-IN" w:bidi="hi-IN"/>
    </w:rPr>
  </w:style>
  <w:style w:type="character" w:customStyle="1" w:styleId="10">
    <w:name w:val="Заголовок 1 Знак"/>
    <w:link w:val="1"/>
    <w:rsid w:val="00736834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736834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736834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736834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736834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736834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736834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aliases w:val="Знак2 Знак1,Знак Знак Знак1,Знак Знак Знак11"/>
    <w:uiPriority w:val="99"/>
    <w:rsid w:val="00736834"/>
    <w:rPr>
      <w:rFonts w:ascii="Consolas" w:hAnsi="Consolas"/>
      <w:lang w:eastAsia="ru-RU"/>
    </w:rPr>
  </w:style>
  <w:style w:type="character" w:customStyle="1" w:styleId="a8">
    <w:name w:val="Нижній колонтитул Знак"/>
    <w:link w:val="a7"/>
    <w:rsid w:val="00736834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736834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736834"/>
    <w:rPr>
      <w:lang w:eastAsia="ru-RU"/>
    </w:rPr>
  </w:style>
  <w:style w:type="character" w:styleId="ab">
    <w:name w:val="page number"/>
    <w:uiPriority w:val="99"/>
    <w:rsid w:val="00736834"/>
    <w:rPr>
      <w:rFonts w:cs="Times New Roman"/>
    </w:rPr>
  </w:style>
  <w:style w:type="paragraph" w:customStyle="1" w:styleId="NoSpacing1">
    <w:name w:val="No Spacing1"/>
    <w:uiPriority w:val="99"/>
    <w:rsid w:val="00736834"/>
    <w:pPr>
      <w:suppressAutoHyphens/>
      <w:jc w:val="both"/>
    </w:pPr>
    <w:rPr>
      <w:rFonts w:ascii="Calibri" w:hAnsi="Calibri"/>
      <w:color w:val="00000A"/>
      <w:kern w:val="1"/>
      <w:sz w:val="22"/>
      <w:szCs w:val="24"/>
      <w:lang w:val="en-US" w:eastAsia="ar-SA"/>
    </w:rPr>
  </w:style>
  <w:style w:type="paragraph" w:customStyle="1" w:styleId="ListParagraph1">
    <w:name w:val="List Paragraph1"/>
    <w:basedOn w:val="a0"/>
    <w:uiPriority w:val="99"/>
    <w:rsid w:val="00736834"/>
    <w:pPr>
      <w:widowControl w:val="0"/>
      <w:suppressAutoHyphens/>
      <w:spacing w:after="160"/>
      <w:ind w:left="720"/>
    </w:pPr>
    <w:rPr>
      <w:rFonts w:eastAsia="SimSun" w:cs="Mangal"/>
      <w:kern w:val="1"/>
      <w:sz w:val="24"/>
      <w:szCs w:val="24"/>
      <w:lang w:eastAsia="hi-IN" w:bidi="hi-IN"/>
    </w:rPr>
  </w:style>
  <w:style w:type="paragraph" w:styleId="ac">
    <w:name w:val="List Paragraph"/>
    <w:basedOn w:val="a0"/>
    <w:uiPriority w:val="34"/>
    <w:qFormat/>
    <w:rsid w:val="00736834"/>
    <w:pPr>
      <w:widowControl w:val="0"/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Heading1Char1">
    <w:name w:val="Heading 1 Char1"/>
    <w:uiPriority w:val="99"/>
    <w:locked/>
    <w:rsid w:val="00736834"/>
    <w:rPr>
      <w:rFonts w:ascii="Times New Roman CYR" w:hAnsi="Times New Roman CYR" w:cs="Times New Roman CYR"/>
      <w:sz w:val="24"/>
      <w:szCs w:val="24"/>
      <w:lang w:val="ru-RU" w:eastAsia="uk-UA"/>
    </w:rPr>
  </w:style>
  <w:style w:type="paragraph" w:customStyle="1" w:styleId="rvps2">
    <w:name w:val="rvps2"/>
    <w:basedOn w:val="a0"/>
    <w:rsid w:val="00736834"/>
    <w:pPr>
      <w:spacing w:before="100" w:beforeAutospacing="1" w:after="100" w:afterAutospacing="1"/>
    </w:pPr>
    <w:rPr>
      <w:rFonts w:ascii="Calibri" w:hAnsi="Calibri" w:cs="Calibri"/>
      <w:sz w:val="24"/>
      <w:szCs w:val="24"/>
      <w:lang w:eastAsia="uk-UA"/>
    </w:rPr>
  </w:style>
  <w:style w:type="character" w:customStyle="1" w:styleId="ad">
    <w:name w:val="Нормальний текст Знак"/>
    <w:link w:val="ae"/>
    <w:uiPriority w:val="99"/>
    <w:locked/>
    <w:rsid w:val="00736834"/>
    <w:rPr>
      <w:rFonts w:ascii="Antiqua" w:hAnsi="Antiqua" w:cs="Antiqua"/>
      <w:sz w:val="26"/>
      <w:szCs w:val="26"/>
      <w:lang w:val="x-none" w:eastAsia="ru-RU"/>
    </w:rPr>
  </w:style>
  <w:style w:type="character" w:customStyle="1" w:styleId="apple-converted-space">
    <w:name w:val="apple-converted-space"/>
    <w:uiPriority w:val="99"/>
    <w:rsid w:val="00736834"/>
    <w:rPr>
      <w:rFonts w:cs="Times New Roman"/>
    </w:rPr>
  </w:style>
  <w:style w:type="paragraph" w:styleId="af">
    <w:name w:val="Normal (Web)"/>
    <w:basedOn w:val="a0"/>
    <w:uiPriority w:val="99"/>
    <w:rsid w:val="00736834"/>
    <w:pPr>
      <w:spacing w:before="100" w:beforeAutospacing="1" w:after="100" w:afterAutospacing="1"/>
    </w:pPr>
    <w:rPr>
      <w:rFonts w:ascii="Antiqua" w:hAnsi="Antiqua" w:cs="Antiqua"/>
      <w:sz w:val="24"/>
      <w:szCs w:val="24"/>
    </w:rPr>
  </w:style>
  <w:style w:type="paragraph" w:customStyle="1" w:styleId="ae">
    <w:name w:val="Нормальний текст"/>
    <w:basedOn w:val="a0"/>
    <w:link w:val="ad"/>
    <w:uiPriority w:val="99"/>
    <w:rsid w:val="00736834"/>
    <w:pPr>
      <w:spacing w:before="120"/>
      <w:ind w:firstLine="567"/>
      <w:jc w:val="both"/>
    </w:pPr>
    <w:rPr>
      <w:rFonts w:ascii="Antiqua" w:hAnsi="Antiqua" w:cs="Antiqua"/>
      <w:sz w:val="26"/>
      <w:szCs w:val="26"/>
      <w:lang w:val="x-none"/>
    </w:rPr>
  </w:style>
  <w:style w:type="character" w:customStyle="1" w:styleId="HTML1">
    <w:name w:val="Стандартний HTML Знак1"/>
    <w:aliases w:val="Знак2 Знак,Знак Знак Знак,Знак Знак1"/>
    <w:link w:val="HTML"/>
    <w:locked/>
    <w:rsid w:val="00736834"/>
    <w:rPr>
      <w:color w:val="000000"/>
      <w:sz w:val="21"/>
      <w:szCs w:val="21"/>
      <w:lang w:val="ru-RU" w:eastAsia="ru-RU"/>
    </w:rPr>
  </w:style>
  <w:style w:type="character" w:styleId="af0">
    <w:name w:val="Hyperlink"/>
    <w:uiPriority w:val="99"/>
    <w:rsid w:val="00736834"/>
    <w:rPr>
      <w:rFonts w:cs="Times New Roman"/>
      <w:color w:val="0000FF"/>
      <w:u w:val="single"/>
    </w:rPr>
  </w:style>
  <w:style w:type="paragraph" w:styleId="af1">
    <w:name w:val="Balloon Text"/>
    <w:basedOn w:val="a0"/>
    <w:link w:val="af2"/>
    <w:uiPriority w:val="99"/>
    <w:rsid w:val="00736834"/>
    <w:pPr>
      <w:widowControl w:val="0"/>
      <w:suppressAutoHyphens/>
    </w:pPr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af2">
    <w:name w:val="Текст у виносці Знак"/>
    <w:basedOn w:val="a1"/>
    <w:link w:val="af1"/>
    <w:uiPriority w:val="99"/>
    <w:rsid w:val="00736834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rvts9">
    <w:name w:val="rvts9"/>
    <w:rsid w:val="00736834"/>
    <w:rPr>
      <w:rFonts w:cs="Times New Roman"/>
    </w:rPr>
  </w:style>
  <w:style w:type="character" w:styleId="af3">
    <w:name w:val="FollowedHyperlink"/>
    <w:uiPriority w:val="99"/>
    <w:rsid w:val="00736834"/>
    <w:rPr>
      <w:rFonts w:cs="Times New Roman"/>
      <w:color w:val="954F72"/>
      <w:u w:val="single"/>
    </w:rPr>
  </w:style>
  <w:style w:type="character" w:customStyle="1" w:styleId="HTMLPreformattedChar">
    <w:name w:val="HTML Preformatted Char"/>
    <w:uiPriority w:val="99"/>
    <w:locked/>
    <w:rsid w:val="00736834"/>
    <w:rPr>
      <w:rFonts w:ascii="Courier New" w:hAnsi="Courier New" w:cs="Courier New"/>
      <w:sz w:val="20"/>
      <w:szCs w:val="20"/>
      <w:lang w:val="x-none" w:eastAsia="uk-UA"/>
    </w:rPr>
  </w:style>
  <w:style w:type="paragraph" w:customStyle="1" w:styleId="cef1edeee2ede8e9f2e5eaf1f2">
    <w:name w:val="Оceсf1нedоeeвe2нedиe8йe9 тf2еe5кeaсf1тf2"/>
    <w:basedOn w:val="a0"/>
    <w:uiPriority w:val="99"/>
    <w:rsid w:val="00736834"/>
    <w:pPr>
      <w:autoSpaceDE w:val="0"/>
      <w:autoSpaceDN w:val="0"/>
      <w:adjustRightInd w:val="0"/>
      <w:spacing w:after="140" w:line="288" w:lineRule="auto"/>
    </w:pPr>
    <w:rPr>
      <w:rFonts w:hAnsi="Liberation Serif"/>
      <w:sz w:val="24"/>
      <w:szCs w:val="24"/>
      <w:lang w:val="ru-RU"/>
    </w:rPr>
  </w:style>
  <w:style w:type="character" w:customStyle="1" w:styleId="rvts44">
    <w:name w:val="rvts44"/>
    <w:uiPriority w:val="99"/>
    <w:rsid w:val="00736834"/>
    <w:rPr>
      <w:rFonts w:cs="Times New Roman"/>
    </w:rPr>
  </w:style>
  <w:style w:type="character" w:customStyle="1" w:styleId="rvts0">
    <w:name w:val="rvts0"/>
    <w:rsid w:val="00736834"/>
    <w:rPr>
      <w:rFonts w:cs="Times New Roman"/>
    </w:rPr>
  </w:style>
  <w:style w:type="character" w:styleId="af4">
    <w:name w:val="annotation reference"/>
    <w:uiPriority w:val="99"/>
    <w:unhideWhenUsed/>
    <w:rsid w:val="00736834"/>
    <w:rPr>
      <w:rFonts w:cs="Times New Roman"/>
      <w:sz w:val="16"/>
    </w:rPr>
  </w:style>
  <w:style w:type="paragraph" w:styleId="af5">
    <w:name w:val="annotation text"/>
    <w:basedOn w:val="a0"/>
    <w:link w:val="af6"/>
    <w:uiPriority w:val="99"/>
    <w:unhideWhenUsed/>
    <w:rsid w:val="00736834"/>
    <w:pPr>
      <w:spacing w:after="160"/>
    </w:pPr>
    <w:rPr>
      <w:rFonts w:ascii="Calibri" w:hAnsi="Calibri"/>
      <w:lang w:eastAsia="en-US"/>
    </w:rPr>
  </w:style>
  <w:style w:type="character" w:customStyle="1" w:styleId="af6">
    <w:name w:val="Текст примітки Знак"/>
    <w:basedOn w:val="a1"/>
    <w:link w:val="af5"/>
    <w:uiPriority w:val="99"/>
    <w:rsid w:val="00736834"/>
    <w:rPr>
      <w:rFonts w:ascii="Calibri" w:hAnsi="Calibri"/>
      <w:lang w:eastAsia="en-US"/>
    </w:rPr>
  </w:style>
  <w:style w:type="paragraph" w:styleId="af7">
    <w:name w:val="annotation subject"/>
    <w:basedOn w:val="af5"/>
    <w:next w:val="af5"/>
    <w:link w:val="af8"/>
    <w:uiPriority w:val="99"/>
    <w:unhideWhenUsed/>
    <w:rsid w:val="00736834"/>
    <w:pPr>
      <w:widowControl w:val="0"/>
      <w:suppressAutoHyphens/>
      <w:spacing w:after="0"/>
    </w:pPr>
    <w:rPr>
      <w:rFonts w:ascii="Times New Roman" w:eastAsia="SimSun" w:hAnsi="Times New Roman" w:cs="Mangal"/>
      <w:b/>
      <w:bCs/>
      <w:kern w:val="1"/>
      <w:szCs w:val="18"/>
      <w:lang w:eastAsia="hi-IN" w:bidi="hi-IN"/>
    </w:rPr>
  </w:style>
  <w:style w:type="character" w:customStyle="1" w:styleId="af8">
    <w:name w:val="Тема примітки Знак"/>
    <w:basedOn w:val="af6"/>
    <w:link w:val="af7"/>
    <w:uiPriority w:val="99"/>
    <w:rsid w:val="00736834"/>
    <w:rPr>
      <w:rFonts w:ascii="Calibri" w:eastAsia="SimSun" w:hAnsi="Calibri" w:cs="Mangal"/>
      <w:b/>
      <w:bCs/>
      <w:kern w:val="1"/>
      <w:szCs w:val="18"/>
      <w:lang w:eastAsia="hi-IN" w:bidi="hi-IN"/>
    </w:rPr>
  </w:style>
  <w:style w:type="table" w:styleId="af9">
    <w:name w:val="Table Grid"/>
    <w:basedOn w:val="a2"/>
    <w:uiPriority w:val="39"/>
    <w:rsid w:val="00736834"/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6">
    <w:name w:val="rvts46"/>
    <w:rsid w:val="00736834"/>
  </w:style>
  <w:style w:type="character" w:customStyle="1" w:styleId="rvts37">
    <w:name w:val="rvts37"/>
    <w:rsid w:val="00736834"/>
  </w:style>
  <w:style w:type="paragraph" w:customStyle="1" w:styleId="xfmc5">
    <w:name w:val="xfmc5"/>
    <w:basedOn w:val="a0"/>
    <w:rsid w:val="0073683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fa">
    <w:name w:val="Emphasis"/>
    <w:qFormat/>
    <w:rsid w:val="00736834"/>
    <w:rPr>
      <w:i/>
      <w:iCs/>
    </w:rPr>
  </w:style>
  <w:style w:type="paragraph" w:customStyle="1" w:styleId="afb">
    <w:name w:val="Номер страницы"/>
    <w:basedOn w:val="a7"/>
    <w:rsid w:val="0073683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zakon.rada.gov.ua/rada/show/2768-14" TargetMode="Externa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80731-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101</Pages>
  <Words>30541</Words>
  <Characters>217764</Characters>
  <Application>Microsoft Office Word</Application>
  <DocSecurity>0</DocSecurity>
  <Lines>4355</Lines>
  <Paragraphs>1666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246639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2020-12-04T11:47:00Z</dcterms:created>
  <dcterms:modified xsi:type="dcterms:W3CDTF">2020-12-04T11:48:00Z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