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8A5" w:rsidRPr="004568A5" w:rsidRDefault="004568A5" w:rsidP="004568A5">
      <w:pPr>
        <w:ind w:firstLine="720"/>
        <w:jc w:val="right"/>
        <w:rPr>
          <w:sz w:val="28"/>
        </w:rPr>
      </w:pPr>
      <w:r w:rsidRPr="004568A5">
        <w:rPr>
          <w:sz w:val="28"/>
        </w:rPr>
        <w:t>Проект</w:t>
      </w:r>
    </w:p>
    <w:p w:rsidR="004568A5" w:rsidRDefault="004568A5" w:rsidP="004568A5">
      <w:pPr>
        <w:ind w:firstLine="720"/>
        <w:jc w:val="right"/>
        <w:rPr>
          <w:sz w:val="28"/>
        </w:rPr>
      </w:pPr>
      <w:r w:rsidRPr="004568A5">
        <w:rPr>
          <w:sz w:val="28"/>
        </w:rPr>
        <w:t>(тираж 09.04.2021)</w:t>
      </w:r>
    </w:p>
    <w:p w:rsidR="004568A5" w:rsidRDefault="004568A5" w:rsidP="004568A5">
      <w:pPr>
        <w:ind w:firstLine="720"/>
        <w:jc w:val="right"/>
        <w:rPr>
          <w:b/>
          <w:sz w:val="28"/>
        </w:rPr>
      </w:pPr>
    </w:p>
    <w:p w:rsidR="004568A5" w:rsidRPr="004568A5" w:rsidRDefault="004568A5" w:rsidP="004568A5">
      <w:pPr>
        <w:ind w:firstLine="720"/>
        <w:jc w:val="center"/>
        <w:rPr>
          <w:sz w:val="28"/>
        </w:rPr>
      </w:pPr>
      <w:r w:rsidRPr="004568A5">
        <w:rPr>
          <w:b/>
          <w:sz w:val="28"/>
        </w:rPr>
        <w:t>ЗАКОН</w:t>
      </w:r>
      <w:r w:rsidRPr="004568A5">
        <w:rPr>
          <w:b/>
          <w:sz w:val="28"/>
        </w:rPr>
        <w:t xml:space="preserve"> </w:t>
      </w:r>
      <w:r w:rsidRPr="004568A5">
        <w:rPr>
          <w:b/>
          <w:sz w:val="28"/>
        </w:rPr>
        <w:t>УКРАЇНИ</w:t>
      </w:r>
    </w:p>
    <w:p w:rsidR="004568A5" w:rsidRDefault="004568A5" w:rsidP="004568A5">
      <w:pPr>
        <w:ind w:firstLine="720"/>
        <w:jc w:val="center"/>
        <w:rPr>
          <w:b/>
          <w:sz w:val="28"/>
        </w:rPr>
      </w:pPr>
      <w:r w:rsidRPr="004568A5">
        <w:rPr>
          <w:b/>
          <w:sz w:val="28"/>
        </w:rPr>
        <w:t>Про</w:t>
      </w:r>
      <w:r w:rsidRPr="004568A5">
        <w:rPr>
          <w:b/>
          <w:sz w:val="28"/>
        </w:rPr>
        <w:t xml:space="preserve"> </w:t>
      </w:r>
      <w:r w:rsidRPr="004568A5">
        <w:rPr>
          <w:b/>
          <w:sz w:val="28"/>
        </w:rPr>
        <w:t>внесення</w:t>
      </w:r>
      <w:r w:rsidRPr="004568A5">
        <w:rPr>
          <w:b/>
          <w:sz w:val="28"/>
        </w:rPr>
        <w:t xml:space="preserve"> </w:t>
      </w:r>
      <w:r w:rsidRPr="004568A5">
        <w:rPr>
          <w:b/>
          <w:sz w:val="28"/>
        </w:rPr>
        <w:t>зміни</w:t>
      </w:r>
      <w:r w:rsidRPr="004568A5">
        <w:rPr>
          <w:b/>
          <w:sz w:val="28"/>
        </w:rPr>
        <w:t xml:space="preserve"> </w:t>
      </w:r>
      <w:r w:rsidRPr="004568A5">
        <w:rPr>
          <w:b/>
          <w:sz w:val="28"/>
        </w:rPr>
        <w:t>до</w:t>
      </w:r>
      <w:r w:rsidRPr="004568A5">
        <w:rPr>
          <w:b/>
          <w:sz w:val="28"/>
        </w:rPr>
        <w:t xml:space="preserve"> </w:t>
      </w:r>
      <w:r w:rsidRPr="004568A5">
        <w:rPr>
          <w:b/>
          <w:sz w:val="28"/>
        </w:rPr>
        <w:t>Закону</w:t>
      </w:r>
      <w:r w:rsidRPr="004568A5">
        <w:rPr>
          <w:b/>
          <w:sz w:val="28"/>
        </w:rPr>
        <w:t xml:space="preserve"> </w:t>
      </w:r>
      <w:r w:rsidRPr="004568A5">
        <w:rPr>
          <w:b/>
          <w:sz w:val="28"/>
        </w:rPr>
        <w:t>України</w:t>
      </w:r>
      <w:r w:rsidRPr="004568A5">
        <w:rPr>
          <w:b/>
          <w:sz w:val="28"/>
        </w:rPr>
        <w:t xml:space="preserve"> </w:t>
      </w:r>
      <w:r w:rsidRPr="004568A5">
        <w:rPr>
          <w:b/>
          <w:sz w:val="28"/>
        </w:rPr>
        <w:t>"Про</w:t>
      </w:r>
      <w:r w:rsidRPr="004568A5">
        <w:rPr>
          <w:b/>
          <w:sz w:val="28"/>
        </w:rPr>
        <w:t xml:space="preserve"> </w:t>
      </w:r>
      <w:r w:rsidRPr="004568A5">
        <w:rPr>
          <w:b/>
          <w:sz w:val="28"/>
        </w:rPr>
        <w:t>забезпечення</w:t>
      </w:r>
      <w:r w:rsidRPr="004568A5">
        <w:rPr>
          <w:b/>
          <w:sz w:val="28"/>
        </w:rPr>
        <w:t xml:space="preserve"> </w:t>
      </w:r>
      <w:r w:rsidRPr="004568A5">
        <w:rPr>
          <w:b/>
          <w:sz w:val="28"/>
        </w:rPr>
        <w:t>прав</w:t>
      </w:r>
      <w:r w:rsidRPr="004568A5">
        <w:rPr>
          <w:b/>
          <w:sz w:val="28"/>
        </w:rPr>
        <w:t xml:space="preserve"> </w:t>
      </w:r>
      <w:r w:rsidRPr="004568A5">
        <w:rPr>
          <w:b/>
          <w:sz w:val="28"/>
        </w:rPr>
        <w:t>і</w:t>
      </w:r>
      <w:r w:rsidRPr="004568A5">
        <w:rPr>
          <w:b/>
          <w:sz w:val="28"/>
        </w:rPr>
        <w:t xml:space="preserve"> </w:t>
      </w:r>
      <w:r w:rsidRPr="004568A5">
        <w:rPr>
          <w:b/>
          <w:sz w:val="28"/>
        </w:rPr>
        <w:t>свобод</w:t>
      </w:r>
      <w:r w:rsidRPr="004568A5">
        <w:rPr>
          <w:b/>
          <w:sz w:val="28"/>
        </w:rPr>
        <w:t xml:space="preserve"> </w:t>
      </w:r>
      <w:r w:rsidRPr="004568A5">
        <w:rPr>
          <w:b/>
          <w:sz w:val="28"/>
        </w:rPr>
        <w:t>внутрішньо</w:t>
      </w:r>
      <w:r w:rsidRPr="004568A5">
        <w:rPr>
          <w:b/>
          <w:sz w:val="28"/>
        </w:rPr>
        <w:t xml:space="preserve"> </w:t>
      </w:r>
      <w:r w:rsidRPr="004568A5">
        <w:rPr>
          <w:b/>
          <w:sz w:val="28"/>
        </w:rPr>
        <w:t>переміщених</w:t>
      </w:r>
      <w:r w:rsidRPr="004568A5">
        <w:rPr>
          <w:b/>
          <w:sz w:val="28"/>
        </w:rPr>
        <w:t xml:space="preserve"> </w:t>
      </w:r>
      <w:r w:rsidRPr="004568A5">
        <w:rPr>
          <w:b/>
          <w:sz w:val="28"/>
        </w:rPr>
        <w:t>осіб"</w:t>
      </w:r>
      <w:r w:rsidRPr="004568A5">
        <w:rPr>
          <w:b/>
          <w:sz w:val="28"/>
        </w:rPr>
        <w:t xml:space="preserve"> </w:t>
      </w:r>
      <w:r w:rsidRPr="004568A5">
        <w:rPr>
          <w:b/>
          <w:sz w:val="28"/>
        </w:rPr>
        <w:t>щодо</w:t>
      </w:r>
      <w:r w:rsidRPr="004568A5">
        <w:rPr>
          <w:b/>
          <w:sz w:val="28"/>
        </w:rPr>
        <w:t xml:space="preserve"> </w:t>
      </w:r>
      <w:r w:rsidRPr="004568A5">
        <w:rPr>
          <w:b/>
          <w:sz w:val="28"/>
        </w:rPr>
        <w:t>звільнення</w:t>
      </w:r>
      <w:r w:rsidRPr="004568A5">
        <w:rPr>
          <w:b/>
          <w:sz w:val="28"/>
        </w:rPr>
        <w:t xml:space="preserve"> </w:t>
      </w:r>
      <w:r w:rsidRPr="004568A5">
        <w:rPr>
          <w:b/>
          <w:sz w:val="28"/>
        </w:rPr>
        <w:t>деяких</w:t>
      </w:r>
      <w:r w:rsidRPr="004568A5">
        <w:rPr>
          <w:b/>
          <w:sz w:val="28"/>
        </w:rPr>
        <w:t xml:space="preserve"> </w:t>
      </w:r>
      <w:r w:rsidRPr="004568A5">
        <w:rPr>
          <w:b/>
          <w:sz w:val="28"/>
        </w:rPr>
        <w:t>категорій</w:t>
      </w:r>
      <w:r w:rsidRPr="004568A5">
        <w:rPr>
          <w:b/>
          <w:sz w:val="28"/>
        </w:rPr>
        <w:t xml:space="preserve"> </w:t>
      </w:r>
      <w:r w:rsidRPr="004568A5">
        <w:rPr>
          <w:b/>
          <w:sz w:val="28"/>
        </w:rPr>
        <w:t>внутрішньо</w:t>
      </w:r>
      <w:r w:rsidRPr="004568A5">
        <w:rPr>
          <w:b/>
          <w:sz w:val="28"/>
        </w:rPr>
        <w:t xml:space="preserve"> </w:t>
      </w:r>
      <w:r w:rsidRPr="004568A5">
        <w:rPr>
          <w:b/>
          <w:sz w:val="28"/>
        </w:rPr>
        <w:t>переміщених</w:t>
      </w:r>
      <w:r w:rsidRPr="004568A5">
        <w:rPr>
          <w:b/>
          <w:sz w:val="28"/>
        </w:rPr>
        <w:t xml:space="preserve"> </w:t>
      </w:r>
      <w:r w:rsidRPr="004568A5">
        <w:rPr>
          <w:b/>
          <w:sz w:val="28"/>
        </w:rPr>
        <w:t>осіб</w:t>
      </w:r>
      <w:r w:rsidRPr="004568A5">
        <w:rPr>
          <w:b/>
          <w:sz w:val="28"/>
        </w:rPr>
        <w:t xml:space="preserve"> </w:t>
      </w:r>
      <w:r w:rsidRPr="004568A5">
        <w:rPr>
          <w:b/>
          <w:sz w:val="28"/>
        </w:rPr>
        <w:t>від</w:t>
      </w:r>
      <w:r w:rsidRPr="004568A5">
        <w:rPr>
          <w:b/>
          <w:sz w:val="28"/>
        </w:rPr>
        <w:t xml:space="preserve"> </w:t>
      </w:r>
      <w:r w:rsidRPr="004568A5">
        <w:rPr>
          <w:b/>
          <w:sz w:val="28"/>
        </w:rPr>
        <w:t>негативних</w:t>
      </w:r>
      <w:r w:rsidRPr="004568A5">
        <w:rPr>
          <w:b/>
          <w:sz w:val="28"/>
        </w:rPr>
        <w:t xml:space="preserve"> </w:t>
      </w:r>
      <w:r w:rsidRPr="004568A5">
        <w:rPr>
          <w:b/>
          <w:sz w:val="28"/>
        </w:rPr>
        <w:t>наслідків</w:t>
      </w:r>
      <w:r w:rsidRPr="004568A5">
        <w:rPr>
          <w:b/>
          <w:sz w:val="28"/>
        </w:rPr>
        <w:t xml:space="preserve"> </w:t>
      </w:r>
      <w:r w:rsidRPr="004568A5">
        <w:rPr>
          <w:b/>
          <w:sz w:val="28"/>
        </w:rPr>
        <w:t>невиконання</w:t>
      </w:r>
      <w:r w:rsidRPr="004568A5">
        <w:rPr>
          <w:b/>
          <w:sz w:val="28"/>
        </w:rPr>
        <w:t xml:space="preserve"> </w:t>
      </w:r>
      <w:r w:rsidRPr="004568A5">
        <w:rPr>
          <w:b/>
          <w:sz w:val="28"/>
        </w:rPr>
        <w:t>грошових</w:t>
      </w:r>
      <w:r w:rsidRPr="004568A5">
        <w:rPr>
          <w:b/>
          <w:sz w:val="28"/>
        </w:rPr>
        <w:t xml:space="preserve"> </w:t>
      </w:r>
      <w:r w:rsidRPr="004568A5">
        <w:rPr>
          <w:b/>
          <w:sz w:val="28"/>
        </w:rPr>
        <w:t>зобов’язань</w:t>
      </w:r>
      <w:r w:rsidRPr="004568A5">
        <w:rPr>
          <w:b/>
          <w:sz w:val="28"/>
        </w:rPr>
        <w:t xml:space="preserve"> </w:t>
      </w:r>
      <w:r w:rsidRPr="004568A5">
        <w:rPr>
          <w:b/>
          <w:sz w:val="28"/>
        </w:rPr>
        <w:t>за</w:t>
      </w:r>
      <w:r w:rsidRPr="004568A5">
        <w:rPr>
          <w:b/>
          <w:sz w:val="28"/>
        </w:rPr>
        <w:t xml:space="preserve"> </w:t>
      </w:r>
      <w:r w:rsidRPr="004568A5">
        <w:rPr>
          <w:b/>
          <w:sz w:val="28"/>
        </w:rPr>
        <w:t>кредитними</w:t>
      </w:r>
      <w:r w:rsidRPr="004568A5">
        <w:rPr>
          <w:b/>
          <w:sz w:val="28"/>
        </w:rPr>
        <w:t xml:space="preserve"> </w:t>
      </w:r>
      <w:r w:rsidRPr="004568A5">
        <w:rPr>
          <w:b/>
          <w:sz w:val="28"/>
        </w:rPr>
        <w:t>договорами</w:t>
      </w:r>
      <w:r w:rsidRPr="004568A5">
        <w:rPr>
          <w:b/>
          <w:sz w:val="28"/>
        </w:rPr>
        <w:t xml:space="preserve"> </w:t>
      </w:r>
      <w:r w:rsidRPr="004568A5">
        <w:rPr>
          <w:b/>
          <w:sz w:val="28"/>
        </w:rPr>
        <w:t>та</w:t>
      </w:r>
      <w:r w:rsidRPr="004568A5">
        <w:rPr>
          <w:b/>
          <w:sz w:val="28"/>
        </w:rPr>
        <w:t xml:space="preserve"> </w:t>
      </w:r>
      <w:r w:rsidRPr="004568A5">
        <w:rPr>
          <w:b/>
          <w:sz w:val="28"/>
        </w:rPr>
        <w:t>договорами</w:t>
      </w:r>
      <w:r w:rsidRPr="004568A5">
        <w:rPr>
          <w:b/>
          <w:sz w:val="28"/>
        </w:rPr>
        <w:t xml:space="preserve"> </w:t>
      </w:r>
      <w:r w:rsidRPr="004568A5">
        <w:rPr>
          <w:b/>
          <w:sz w:val="28"/>
        </w:rPr>
        <w:t>позики</w:t>
      </w:r>
    </w:p>
    <w:p w:rsidR="004568A5" w:rsidRPr="004568A5" w:rsidRDefault="004568A5" w:rsidP="004568A5">
      <w:pPr>
        <w:ind w:firstLine="720"/>
        <w:jc w:val="center"/>
        <w:rPr>
          <w:sz w:val="28"/>
        </w:rPr>
      </w:pPr>
      <w:bookmarkStart w:id="0" w:name="_GoBack"/>
      <w:bookmarkEnd w:id="0"/>
    </w:p>
    <w:p w:rsidR="004568A5" w:rsidRPr="004568A5" w:rsidRDefault="004568A5" w:rsidP="004568A5">
      <w:pPr>
        <w:ind w:firstLine="720"/>
        <w:jc w:val="both"/>
        <w:rPr>
          <w:sz w:val="28"/>
        </w:rPr>
      </w:pPr>
      <w:r w:rsidRPr="004568A5">
        <w:rPr>
          <w:sz w:val="28"/>
        </w:rPr>
        <w:t>Верховна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Рада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України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</w:t>
      </w:r>
      <w:r w:rsidRPr="004568A5">
        <w:rPr>
          <w:sz w:val="28"/>
        </w:rPr>
        <w:t xml:space="preserve"> </w:t>
      </w:r>
      <w:r w:rsidRPr="004568A5">
        <w:rPr>
          <w:sz w:val="28"/>
        </w:rPr>
        <w:t>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</w:t>
      </w:r>
      <w:r w:rsidRPr="004568A5">
        <w:rPr>
          <w:sz w:val="28"/>
        </w:rPr>
        <w:t xml:space="preserve"> </w:t>
      </w:r>
      <w:r w:rsidRPr="004568A5">
        <w:rPr>
          <w:sz w:val="28"/>
        </w:rPr>
        <w:t>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</w:t>
      </w:r>
      <w:r w:rsidRPr="004568A5">
        <w:rPr>
          <w:sz w:val="28"/>
        </w:rPr>
        <w:t xml:space="preserve"> </w:t>
      </w:r>
      <w:r w:rsidRPr="004568A5">
        <w:rPr>
          <w:sz w:val="28"/>
        </w:rPr>
        <w:t>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</w:t>
      </w:r>
      <w:r w:rsidRPr="004568A5">
        <w:rPr>
          <w:sz w:val="28"/>
        </w:rPr>
        <w:t xml:space="preserve"> </w:t>
      </w:r>
      <w:r w:rsidRPr="004568A5">
        <w:rPr>
          <w:sz w:val="28"/>
        </w:rPr>
        <w:t>л</w:t>
      </w:r>
      <w:r w:rsidRPr="004568A5">
        <w:rPr>
          <w:sz w:val="28"/>
        </w:rPr>
        <w:t xml:space="preserve"> </w:t>
      </w:r>
      <w:r w:rsidRPr="004568A5">
        <w:rPr>
          <w:sz w:val="28"/>
        </w:rPr>
        <w:t>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є:</w:t>
      </w:r>
    </w:p>
    <w:p w:rsidR="004568A5" w:rsidRPr="004568A5" w:rsidRDefault="004568A5" w:rsidP="004568A5">
      <w:pPr>
        <w:ind w:firstLine="720"/>
        <w:jc w:val="both"/>
        <w:rPr>
          <w:sz w:val="28"/>
        </w:rPr>
      </w:pPr>
      <w:r w:rsidRPr="004568A5">
        <w:rPr>
          <w:sz w:val="28"/>
        </w:rPr>
        <w:t>І.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Закон</w:t>
      </w:r>
      <w:r w:rsidRPr="004568A5">
        <w:rPr>
          <w:sz w:val="28"/>
        </w:rPr>
        <w:t xml:space="preserve"> </w:t>
      </w:r>
      <w:r w:rsidRPr="004568A5">
        <w:rPr>
          <w:sz w:val="28"/>
        </w:rPr>
        <w:t>України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«Про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забезпечення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прав</w:t>
      </w:r>
      <w:r w:rsidRPr="004568A5">
        <w:rPr>
          <w:sz w:val="28"/>
        </w:rPr>
        <w:t xml:space="preserve"> </w:t>
      </w:r>
      <w:r w:rsidRPr="004568A5">
        <w:rPr>
          <w:sz w:val="28"/>
        </w:rPr>
        <w:t>і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свобод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внутрішньо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переміщених</w:t>
      </w:r>
      <w:r w:rsidRPr="004568A5">
        <w:rPr>
          <w:sz w:val="28"/>
        </w:rPr>
        <w:t xml:space="preserve"> </w:t>
      </w:r>
      <w:r w:rsidRPr="004568A5">
        <w:rPr>
          <w:sz w:val="28"/>
        </w:rPr>
        <w:t>осіб»</w:t>
      </w:r>
      <w:r w:rsidRPr="004568A5">
        <w:rPr>
          <w:sz w:val="28"/>
        </w:rPr>
        <w:t xml:space="preserve"> </w:t>
      </w:r>
      <w:r w:rsidRPr="004568A5">
        <w:rPr>
          <w:sz w:val="28"/>
        </w:rPr>
        <w:t>(Відомості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Верховної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Ради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України,</w:t>
      </w:r>
      <w:r w:rsidRPr="004568A5">
        <w:rPr>
          <w:sz w:val="28"/>
        </w:rPr>
        <w:t xml:space="preserve"> </w:t>
      </w:r>
      <w:r w:rsidRPr="004568A5">
        <w:rPr>
          <w:sz w:val="28"/>
        </w:rPr>
        <w:t>2015</w:t>
      </w:r>
      <w:r w:rsidRPr="004568A5">
        <w:rPr>
          <w:sz w:val="28"/>
        </w:rPr>
        <w:t xml:space="preserve"> </w:t>
      </w:r>
      <w:r w:rsidRPr="004568A5">
        <w:rPr>
          <w:sz w:val="28"/>
        </w:rPr>
        <w:t>р.,</w:t>
      </w:r>
      <w:r w:rsidRPr="004568A5">
        <w:rPr>
          <w:sz w:val="28"/>
        </w:rPr>
        <w:t xml:space="preserve"> </w:t>
      </w:r>
      <w:r w:rsidRPr="004568A5">
        <w:rPr>
          <w:sz w:val="28"/>
        </w:rPr>
        <w:t>№</w:t>
      </w:r>
      <w:r w:rsidRPr="004568A5">
        <w:rPr>
          <w:sz w:val="28"/>
        </w:rPr>
        <w:t xml:space="preserve"> </w:t>
      </w:r>
      <w:r w:rsidRPr="004568A5">
        <w:rPr>
          <w:sz w:val="28"/>
        </w:rPr>
        <w:t>1,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ст.</w:t>
      </w:r>
      <w:r w:rsidRPr="004568A5">
        <w:rPr>
          <w:sz w:val="28"/>
        </w:rPr>
        <w:t xml:space="preserve"> </w:t>
      </w:r>
      <w:r w:rsidRPr="004568A5">
        <w:rPr>
          <w:sz w:val="28"/>
        </w:rPr>
        <w:t>1</w:t>
      </w:r>
      <w:r w:rsidRPr="004568A5">
        <w:rPr>
          <w:sz w:val="28"/>
        </w:rPr>
        <w:t xml:space="preserve"> </w:t>
      </w:r>
      <w:r w:rsidRPr="004568A5">
        <w:rPr>
          <w:sz w:val="28"/>
        </w:rPr>
        <w:t>із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наступними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змінами)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доповнити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статтею</w:t>
      </w:r>
      <w:r w:rsidRPr="004568A5">
        <w:rPr>
          <w:sz w:val="28"/>
        </w:rPr>
        <w:t xml:space="preserve"> </w:t>
      </w:r>
      <w:r w:rsidRPr="004568A5">
        <w:rPr>
          <w:sz w:val="28"/>
        </w:rPr>
        <w:t>9</w:t>
      </w:r>
      <w:r w:rsidRPr="004568A5">
        <w:rPr>
          <w:sz w:val="28"/>
          <w:vertAlign w:val="superscript"/>
        </w:rPr>
        <w:t>2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такого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змісту:</w:t>
      </w:r>
    </w:p>
    <w:p w:rsidR="004568A5" w:rsidRPr="004568A5" w:rsidRDefault="004568A5" w:rsidP="004568A5">
      <w:pPr>
        <w:ind w:firstLine="720"/>
        <w:jc w:val="both"/>
        <w:rPr>
          <w:sz w:val="28"/>
        </w:rPr>
      </w:pPr>
      <w:r w:rsidRPr="004568A5">
        <w:rPr>
          <w:b/>
          <w:sz w:val="28"/>
        </w:rPr>
        <w:t>"Стаття</w:t>
      </w:r>
      <w:r w:rsidRPr="004568A5">
        <w:rPr>
          <w:b/>
          <w:sz w:val="28"/>
        </w:rPr>
        <w:t xml:space="preserve"> </w:t>
      </w:r>
      <w:r w:rsidRPr="004568A5">
        <w:rPr>
          <w:b/>
          <w:sz w:val="28"/>
        </w:rPr>
        <w:t>9</w:t>
      </w:r>
      <w:r w:rsidRPr="004568A5">
        <w:rPr>
          <w:b/>
          <w:sz w:val="28"/>
          <w:vertAlign w:val="superscript"/>
        </w:rPr>
        <w:t>2</w:t>
      </w:r>
      <w:r w:rsidRPr="004568A5">
        <w:rPr>
          <w:b/>
          <w:sz w:val="28"/>
        </w:rPr>
        <w:t>.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Звільнення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внутрішньо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переміщених</w:t>
      </w:r>
      <w:r w:rsidRPr="004568A5">
        <w:rPr>
          <w:sz w:val="28"/>
        </w:rPr>
        <w:t xml:space="preserve"> </w:t>
      </w:r>
      <w:r w:rsidRPr="004568A5">
        <w:rPr>
          <w:sz w:val="28"/>
        </w:rPr>
        <w:t>осіб,</w:t>
      </w:r>
      <w:r w:rsidRPr="004568A5">
        <w:rPr>
          <w:sz w:val="28"/>
        </w:rPr>
        <w:t xml:space="preserve"> </w:t>
      </w:r>
      <w:r w:rsidRPr="004568A5">
        <w:rPr>
          <w:sz w:val="28"/>
        </w:rPr>
        <w:t>які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залишили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або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покинули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своє</w:t>
      </w:r>
      <w:r w:rsidRPr="004568A5">
        <w:rPr>
          <w:sz w:val="28"/>
        </w:rPr>
        <w:t xml:space="preserve"> </w:t>
      </w:r>
      <w:r w:rsidRPr="004568A5">
        <w:rPr>
          <w:sz w:val="28"/>
        </w:rPr>
        <w:t>місце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проживання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тимчасово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окупованій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території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Автономної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Республіки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Крим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міста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Севастополя,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тимчасово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окупованих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територіях</w:t>
      </w:r>
      <w:r w:rsidRPr="004568A5">
        <w:rPr>
          <w:sz w:val="28"/>
        </w:rPr>
        <w:t xml:space="preserve"> </w:t>
      </w:r>
      <w:r w:rsidRPr="004568A5">
        <w:rPr>
          <w:sz w:val="28"/>
        </w:rPr>
        <w:t>у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Донецькій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Луганській</w:t>
      </w:r>
      <w:r w:rsidRPr="004568A5">
        <w:rPr>
          <w:sz w:val="28"/>
        </w:rPr>
        <w:t xml:space="preserve"> </w:t>
      </w:r>
      <w:r w:rsidRPr="004568A5">
        <w:rPr>
          <w:sz w:val="28"/>
        </w:rPr>
        <w:t>областях,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території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проведення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антитерористичної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операції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та/або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</w:t>
      </w:r>
      <w:r w:rsidRPr="004568A5">
        <w:rPr>
          <w:sz w:val="28"/>
        </w:rPr>
        <w:t xml:space="preserve"> </w:t>
      </w:r>
      <w:r w:rsidRPr="004568A5">
        <w:rPr>
          <w:sz w:val="28"/>
        </w:rPr>
        <w:t>районі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здійснення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заходів</w:t>
      </w:r>
      <w:r w:rsidRPr="004568A5">
        <w:rPr>
          <w:sz w:val="28"/>
        </w:rPr>
        <w:t xml:space="preserve"> </w:t>
      </w:r>
      <w:r w:rsidRPr="004568A5">
        <w:rPr>
          <w:sz w:val="28"/>
        </w:rPr>
        <w:t>із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забезпечення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національної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безпеки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і</w:t>
      </w:r>
      <w:r w:rsidRPr="004568A5">
        <w:rPr>
          <w:sz w:val="28"/>
        </w:rPr>
        <w:t xml:space="preserve"> </w:t>
      </w:r>
      <w:r w:rsidRPr="004568A5">
        <w:rPr>
          <w:sz w:val="28"/>
        </w:rPr>
        <w:t>оборони,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відсічі</w:t>
      </w:r>
      <w:r w:rsidRPr="004568A5">
        <w:rPr>
          <w:sz w:val="28"/>
        </w:rPr>
        <w:t xml:space="preserve"> </w:t>
      </w:r>
      <w:r w:rsidRPr="004568A5">
        <w:rPr>
          <w:sz w:val="28"/>
        </w:rPr>
        <w:t>і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стримування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збройної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агресії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Російської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Федерації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у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Донецькій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Луганській</w:t>
      </w:r>
      <w:r w:rsidRPr="004568A5">
        <w:rPr>
          <w:sz w:val="28"/>
        </w:rPr>
        <w:t xml:space="preserve"> </w:t>
      </w:r>
      <w:r w:rsidRPr="004568A5">
        <w:rPr>
          <w:sz w:val="28"/>
        </w:rPr>
        <w:t>областях,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від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негативних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наслідків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невиконання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грошових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зобов’язань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кредитними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договорами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договорами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позики</w:t>
      </w:r>
    </w:p>
    <w:p w:rsidR="004568A5" w:rsidRPr="004568A5" w:rsidRDefault="004568A5" w:rsidP="004568A5">
      <w:pPr>
        <w:ind w:firstLine="720"/>
        <w:jc w:val="both"/>
        <w:rPr>
          <w:sz w:val="28"/>
        </w:rPr>
      </w:pPr>
      <w:r w:rsidRPr="004568A5">
        <w:rPr>
          <w:sz w:val="28"/>
        </w:rPr>
        <w:t>1.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Загальна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сума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процентів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кредитним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договором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та/або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договором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позики,</w:t>
      </w:r>
      <w:r w:rsidRPr="004568A5">
        <w:rPr>
          <w:sz w:val="28"/>
        </w:rPr>
        <w:t xml:space="preserve"> </w:t>
      </w:r>
      <w:r w:rsidRPr="004568A5">
        <w:rPr>
          <w:sz w:val="28"/>
        </w:rPr>
        <w:t>боржником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яким</w:t>
      </w:r>
      <w:r w:rsidRPr="004568A5">
        <w:rPr>
          <w:sz w:val="28"/>
        </w:rPr>
        <w:t xml:space="preserve"> </w:t>
      </w:r>
      <w:r w:rsidRPr="004568A5">
        <w:rPr>
          <w:sz w:val="28"/>
        </w:rPr>
        <w:t>є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внутрішньо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переміщена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особа,</w:t>
      </w:r>
      <w:r w:rsidRPr="004568A5">
        <w:rPr>
          <w:sz w:val="28"/>
        </w:rPr>
        <w:t xml:space="preserve"> </w:t>
      </w:r>
      <w:r w:rsidRPr="004568A5">
        <w:rPr>
          <w:sz w:val="28"/>
        </w:rPr>
        <w:t>яка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у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період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після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20</w:t>
      </w:r>
      <w:r w:rsidRPr="004568A5">
        <w:rPr>
          <w:sz w:val="28"/>
        </w:rPr>
        <w:t xml:space="preserve"> </w:t>
      </w:r>
      <w:r w:rsidRPr="004568A5">
        <w:rPr>
          <w:sz w:val="28"/>
        </w:rPr>
        <w:t>лютого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2014</w:t>
      </w:r>
      <w:r w:rsidRPr="004568A5">
        <w:rPr>
          <w:sz w:val="28"/>
        </w:rPr>
        <w:t xml:space="preserve"> </w:t>
      </w:r>
      <w:r w:rsidRPr="004568A5">
        <w:rPr>
          <w:sz w:val="28"/>
        </w:rPr>
        <w:t>року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залишила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або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покинула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своє</w:t>
      </w:r>
      <w:r w:rsidRPr="004568A5">
        <w:rPr>
          <w:sz w:val="28"/>
        </w:rPr>
        <w:t xml:space="preserve"> </w:t>
      </w:r>
      <w:r w:rsidRPr="004568A5">
        <w:rPr>
          <w:sz w:val="28"/>
        </w:rPr>
        <w:t>місце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проживання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тимчасово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окупованій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території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Автономної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Республіки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Крим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міста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Севастополя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або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у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період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після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14</w:t>
      </w:r>
      <w:r w:rsidRPr="004568A5">
        <w:rPr>
          <w:sz w:val="28"/>
        </w:rPr>
        <w:t xml:space="preserve"> </w:t>
      </w:r>
      <w:r w:rsidRPr="004568A5">
        <w:rPr>
          <w:sz w:val="28"/>
        </w:rPr>
        <w:t>квітня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2014</w:t>
      </w:r>
      <w:r w:rsidRPr="004568A5">
        <w:rPr>
          <w:sz w:val="28"/>
        </w:rPr>
        <w:t xml:space="preserve"> </w:t>
      </w:r>
      <w:r w:rsidRPr="004568A5">
        <w:rPr>
          <w:sz w:val="28"/>
        </w:rPr>
        <w:t>року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залишила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або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покинула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своє</w:t>
      </w:r>
      <w:r w:rsidRPr="004568A5">
        <w:rPr>
          <w:sz w:val="28"/>
        </w:rPr>
        <w:t xml:space="preserve"> </w:t>
      </w:r>
      <w:r w:rsidRPr="004568A5">
        <w:rPr>
          <w:sz w:val="28"/>
        </w:rPr>
        <w:t>місце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проживання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тимчасово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окупованих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територіях</w:t>
      </w:r>
      <w:r w:rsidRPr="004568A5">
        <w:rPr>
          <w:sz w:val="28"/>
        </w:rPr>
        <w:t xml:space="preserve"> </w:t>
      </w:r>
      <w:r w:rsidRPr="004568A5">
        <w:rPr>
          <w:sz w:val="28"/>
        </w:rPr>
        <w:t>у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Донецькій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Луганській</w:t>
      </w:r>
      <w:r w:rsidRPr="004568A5">
        <w:rPr>
          <w:sz w:val="28"/>
        </w:rPr>
        <w:t xml:space="preserve"> </w:t>
      </w:r>
      <w:r w:rsidRPr="004568A5">
        <w:rPr>
          <w:sz w:val="28"/>
        </w:rPr>
        <w:t>областях,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території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проведення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антитерористичної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операції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та/або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</w:t>
      </w:r>
      <w:r w:rsidRPr="004568A5">
        <w:rPr>
          <w:sz w:val="28"/>
        </w:rPr>
        <w:t xml:space="preserve"> </w:t>
      </w:r>
      <w:r w:rsidRPr="004568A5">
        <w:rPr>
          <w:sz w:val="28"/>
        </w:rPr>
        <w:t>районі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здійснення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заходів</w:t>
      </w:r>
      <w:r w:rsidRPr="004568A5">
        <w:rPr>
          <w:sz w:val="28"/>
        </w:rPr>
        <w:t xml:space="preserve"> </w:t>
      </w:r>
      <w:r w:rsidRPr="004568A5">
        <w:rPr>
          <w:sz w:val="28"/>
        </w:rPr>
        <w:t>із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забезпечення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національної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безпеки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і</w:t>
      </w:r>
      <w:r w:rsidRPr="004568A5">
        <w:rPr>
          <w:sz w:val="28"/>
        </w:rPr>
        <w:t xml:space="preserve"> </w:t>
      </w:r>
      <w:r w:rsidRPr="004568A5">
        <w:rPr>
          <w:sz w:val="28"/>
        </w:rPr>
        <w:t>оборони,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відсічі</w:t>
      </w:r>
      <w:r w:rsidRPr="004568A5">
        <w:rPr>
          <w:sz w:val="28"/>
        </w:rPr>
        <w:t xml:space="preserve"> </w:t>
      </w:r>
      <w:r w:rsidRPr="004568A5">
        <w:rPr>
          <w:sz w:val="28"/>
        </w:rPr>
        <w:t>і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стримування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збройної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агресії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Російської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Федерації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у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Донецькій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Луганській</w:t>
      </w:r>
      <w:r w:rsidRPr="004568A5">
        <w:rPr>
          <w:sz w:val="28"/>
        </w:rPr>
        <w:t xml:space="preserve"> </w:t>
      </w:r>
      <w:r w:rsidRPr="004568A5">
        <w:rPr>
          <w:sz w:val="28"/>
        </w:rPr>
        <w:t>областях,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не</w:t>
      </w:r>
      <w:r w:rsidRPr="004568A5">
        <w:rPr>
          <w:sz w:val="28"/>
        </w:rPr>
        <w:t xml:space="preserve"> </w:t>
      </w:r>
      <w:r w:rsidRPr="004568A5">
        <w:rPr>
          <w:sz w:val="28"/>
        </w:rPr>
        <w:t>може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перевищувати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очікуваної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суми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процентів,</w:t>
      </w:r>
      <w:r w:rsidRPr="004568A5">
        <w:rPr>
          <w:sz w:val="28"/>
        </w:rPr>
        <w:t xml:space="preserve"> </w:t>
      </w:r>
      <w:r w:rsidRPr="004568A5">
        <w:rPr>
          <w:sz w:val="28"/>
        </w:rPr>
        <w:t>яка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мала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бути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сплачена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позичальником,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умови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належного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і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своєчасного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виконання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ним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своїх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зобов’язань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умовах,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передбачених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договором.</w:t>
      </w:r>
    </w:p>
    <w:p w:rsidR="004568A5" w:rsidRPr="004568A5" w:rsidRDefault="004568A5" w:rsidP="004568A5">
      <w:pPr>
        <w:ind w:firstLine="720"/>
        <w:jc w:val="both"/>
        <w:rPr>
          <w:sz w:val="28"/>
        </w:rPr>
      </w:pPr>
      <w:r w:rsidRPr="004568A5">
        <w:rPr>
          <w:sz w:val="28"/>
        </w:rPr>
        <w:t>2.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невиконання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чи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неналежне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виконання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внутрішньо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переміщеною</w:t>
      </w:r>
      <w:r w:rsidRPr="004568A5">
        <w:rPr>
          <w:sz w:val="28"/>
        </w:rPr>
        <w:t xml:space="preserve"> </w:t>
      </w:r>
      <w:r w:rsidRPr="004568A5">
        <w:rPr>
          <w:sz w:val="28"/>
        </w:rPr>
        <w:t>особою,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визначеною</w:t>
      </w:r>
      <w:r w:rsidRPr="004568A5">
        <w:rPr>
          <w:sz w:val="28"/>
        </w:rPr>
        <w:t xml:space="preserve"> </w:t>
      </w:r>
      <w:r w:rsidRPr="004568A5">
        <w:rPr>
          <w:sz w:val="28"/>
        </w:rPr>
        <w:t>частиною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першою</w:t>
      </w:r>
      <w:r w:rsidRPr="004568A5">
        <w:rPr>
          <w:sz w:val="28"/>
        </w:rPr>
        <w:t xml:space="preserve"> </w:t>
      </w:r>
      <w:r w:rsidRPr="004568A5">
        <w:rPr>
          <w:sz w:val="28"/>
        </w:rPr>
        <w:t>цієї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статті,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зобов’язань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кредитним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договором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та/або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договором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позики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не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нараховується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неустойка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(штраф,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пеня),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не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настає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відповідальність</w:t>
      </w:r>
      <w:r w:rsidRPr="004568A5">
        <w:rPr>
          <w:sz w:val="28"/>
        </w:rPr>
        <w:t xml:space="preserve"> </w:t>
      </w:r>
      <w:r w:rsidRPr="004568A5">
        <w:rPr>
          <w:sz w:val="28"/>
        </w:rPr>
        <w:t>у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вигляді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сплати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суми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боргу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</w:t>
      </w:r>
      <w:r w:rsidRPr="004568A5">
        <w:rPr>
          <w:sz w:val="28"/>
        </w:rPr>
        <w:t xml:space="preserve"> </w:t>
      </w:r>
      <w:r w:rsidRPr="004568A5">
        <w:rPr>
          <w:sz w:val="28"/>
        </w:rPr>
        <w:t>урахуванням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встановленого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індексу</w:t>
      </w:r>
      <w:r w:rsidRPr="004568A5">
        <w:rPr>
          <w:sz w:val="28"/>
        </w:rPr>
        <w:t xml:space="preserve"> </w:t>
      </w:r>
      <w:r w:rsidRPr="004568A5">
        <w:rPr>
          <w:sz w:val="28"/>
        </w:rPr>
        <w:t>інфляції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весь</w:t>
      </w:r>
      <w:r w:rsidRPr="004568A5">
        <w:rPr>
          <w:sz w:val="28"/>
        </w:rPr>
        <w:t xml:space="preserve"> </w:t>
      </w:r>
      <w:r w:rsidRPr="004568A5">
        <w:rPr>
          <w:sz w:val="28"/>
        </w:rPr>
        <w:t>час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прострочення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процентів</w:t>
      </w:r>
      <w:r w:rsidRPr="004568A5">
        <w:rPr>
          <w:sz w:val="28"/>
        </w:rPr>
        <w:t xml:space="preserve"> </w:t>
      </w:r>
      <w:r w:rsidRPr="004568A5">
        <w:rPr>
          <w:sz w:val="28"/>
        </w:rPr>
        <w:t>річних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від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простроченої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суми,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не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застосовуються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інші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санкції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майнового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характеру.</w:t>
      </w:r>
    </w:p>
    <w:p w:rsidR="004568A5" w:rsidRPr="004568A5" w:rsidRDefault="004568A5" w:rsidP="004568A5">
      <w:pPr>
        <w:ind w:firstLine="720"/>
        <w:jc w:val="both"/>
        <w:rPr>
          <w:sz w:val="28"/>
        </w:rPr>
      </w:pPr>
      <w:r w:rsidRPr="004568A5">
        <w:rPr>
          <w:sz w:val="28"/>
        </w:rPr>
        <w:t>3.</w:t>
      </w:r>
      <w:r w:rsidRPr="004568A5">
        <w:rPr>
          <w:sz w:val="28"/>
        </w:rPr>
        <w:t xml:space="preserve"> </w:t>
      </w:r>
      <w:r w:rsidRPr="004568A5">
        <w:rPr>
          <w:sz w:val="28"/>
        </w:rPr>
        <w:t>Кредитор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</w:t>
      </w:r>
      <w:r w:rsidRPr="004568A5">
        <w:rPr>
          <w:sz w:val="28"/>
        </w:rPr>
        <w:t xml:space="preserve"> </w:t>
      </w:r>
      <w:r w:rsidRPr="004568A5">
        <w:rPr>
          <w:sz w:val="28"/>
        </w:rPr>
        <w:t>урахуванням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вимог</w:t>
      </w:r>
      <w:r w:rsidRPr="004568A5">
        <w:rPr>
          <w:sz w:val="28"/>
        </w:rPr>
        <w:t xml:space="preserve"> </w:t>
      </w:r>
      <w:r w:rsidRPr="004568A5">
        <w:rPr>
          <w:sz w:val="28"/>
        </w:rPr>
        <w:t>частин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першої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другої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цієї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статті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зобов'язаний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здійснити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перерахунок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заборгованості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кредитним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договором</w:t>
      </w:r>
      <w:r w:rsidRPr="004568A5">
        <w:rPr>
          <w:sz w:val="28"/>
        </w:rPr>
        <w:t xml:space="preserve"> </w:t>
      </w:r>
      <w:r w:rsidRPr="004568A5">
        <w:rPr>
          <w:sz w:val="28"/>
        </w:rPr>
        <w:lastRenderedPageBreak/>
        <w:t>та/або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договором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позики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у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семиденний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строк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надходження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письмового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звернення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від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внутрішньо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переміщеної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особи.</w:t>
      </w:r>
    </w:p>
    <w:p w:rsidR="004568A5" w:rsidRPr="004568A5" w:rsidRDefault="004568A5" w:rsidP="004568A5">
      <w:pPr>
        <w:ind w:firstLine="720"/>
        <w:jc w:val="both"/>
        <w:rPr>
          <w:sz w:val="28"/>
        </w:rPr>
      </w:pPr>
      <w:r w:rsidRPr="004568A5">
        <w:rPr>
          <w:sz w:val="28"/>
        </w:rPr>
        <w:t>У</w:t>
      </w:r>
      <w:r w:rsidRPr="004568A5">
        <w:rPr>
          <w:sz w:val="28"/>
        </w:rPr>
        <w:t xml:space="preserve"> </w:t>
      </w:r>
      <w:r w:rsidRPr="004568A5">
        <w:rPr>
          <w:sz w:val="28"/>
        </w:rPr>
        <w:t>разі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невиконання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кредитором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свого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обов’язку</w:t>
      </w:r>
      <w:r w:rsidRPr="004568A5">
        <w:rPr>
          <w:sz w:val="28"/>
        </w:rPr>
        <w:t xml:space="preserve"> </w:t>
      </w:r>
      <w:r w:rsidRPr="004568A5">
        <w:rPr>
          <w:sz w:val="28"/>
        </w:rPr>
        <w:t>щодо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здійснення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перерахунку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заборгованості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кредитним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договором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та/або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договором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позики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умовах,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визначених</w:t>
      </w:r>
      <w:r w:rsidRPr="004568A5">
        <w:rPr>
          <w:sz w:val="28"/>
        </w:rPr>
        <w:t xml:space="preserve"> </w:t>
      </w:r>
      <w:r w:rsidRPr="004568A5">
        <w:rPr>
          <w:sz w:val="28"/>
        </w:rPr>
        <w:t>цією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статтею,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така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заборгованість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вважається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автоматично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перерахованою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наступний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день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після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закінчення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відповідного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семиденного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строку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надходження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кредитора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письмового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звернення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від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внутрішньо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переміщеної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особи.</w:t>
      </w:r>
    </w:p>
    <w:p w:rsidR="004568A5" w:rsidRPr="004568A5" w:rsidRDefault="004568A5" w:rsidP="004568A5">
      <w:pPr>
        <w:ind w:firstLine="720"/>
        <w:jc w:val="both"/>
        <w:rPr>
          <w:sz w:val="28"/>
        </w:rPr>
      </w:pPr>
      <w:r w:rsidRPr="004568A5">
        <w:rPr>
          <w:sz w:val="28"/>
        </w:rPr>
        <w:t>4.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Відступлення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(продаж,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передання)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права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вимоги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кредитним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договором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та/або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договором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позики,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позичальником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яким</w:t>
      </w:r>
      <w:r w:rsidRPr="004568A5">
        <w:rPr>
          <w:sz w:val="28"/>
        </w:rPr>
        <w:t xml:space="preserve"> </w:t>
      </w:r>
      <w:r w:rsidRPr="004568A5">
        <w:rPr>
          <w:sz w:val="28"/>
        </w:rPr>
        <w:t>є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внутрішньо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переміщена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особа,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визначена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частиною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першою</w:t>
      </w:r>
      <w:r w:rsidRPr="004568A5">
        <w:rPr>
          <w:sz w:val="28"/>
        </w:rPr>
        <w:t xml:space="preserve"> </w:t>
      </w:r>
      <w:r w:rsidRPr="004568A5">
        <w:rPr>
          <w:sz w:val="28"/>
        </w:rPr>
        <w:t>цієї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статті,</w:t>
      </w:r>
      <w:r w:rsidRPr="004568A5">
        <w:rPr>
          <w:sz w:val="28"/>
        </w:rPr>
        <w:t xml:space="preserve"> </w:t>
      </w:r>
      <w:r w:rsidRPr="004568A5">
        <w:rPr>
          <w:sz w:val="28"/>
        </w:rPr>
        <w:t>без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згоди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боржника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забороняється.</w:t>
      </w:r>
    </w:p>
    <w:p w:rsidR="004568A5" w:rsidRPr="004568A5" w:rsidRDefault="004568A5" w:rsidP="004568A5">
      <w:pPr>
        <w:ind w:firstLine="720"/>
        <w:jc w:val="both"/>
        <w:rPr>
          <w:sz w:val="28"/>
        </w:rPr>
      </w:pPr>
      <w:r w:rsidRPr="004568A5">
        <w:rPr>
          <w:sz w:val="28"/>
        </w:rPr>
        <w:t>Дія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абзацу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першого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цієї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частини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не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поширюється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кредиторів,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віднесених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категорії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неплатоспроможних,</w:t>
      </w:r>
      <w:r w:rsidRPr="004568A5">
        <w:rPr>
          <w:sz w:val="28"/>
        </w:rPr>
        <w:t xml:space="preserve"> </w:t>
      </w:r>
      <w:r w:rsidRPr="004568A5">
        <w:rPr>
          <w:sz w:val="28"/>
        </w:rPr>
        <w:t>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також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банки,</w:t>
      </w:r>
      <w:r w:rsidRPr="004568A5">
        <w:rPr>
          <w:sz w:val="28"/>
        </w:rPr>
        <w:t xml:space="preserve"> </w:t>
      </w:r>
      <w:r w:rsidRPr="004568A5">
        <w:rPr>
          <w:sz w:val="28"/>
        </w:rPr>
        <w:t>щодо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яких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здійснюються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процедури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виведення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</w:t>
      </w:r>
      <w:r w:rsidRPr="004568A5">
        <w:rPr>
          <w:sz w:val="28"/>
        </w:rPr>
        <w:t xml:space="preserve"> </w:t>
      </w:r>
      <w:r w:rsidRPr="004568A5">
        <w:rPr>
          <w:sz w:val="28"/>
        </w:rPr>
        <w:t>ринку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відповідно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Закону</w:t>
      </w:r>
      <w:r w:rsidRPr="004568A5">
        <w:rPr>
          <w:sz w:val="28"/>
        </w:rPr>
        <w:t xml:space="preserve"> </w:t>
      </w:r>
      <w:r w:rsidRPr="004568A5">
        <w:rPr>
          <w:sz w:val="28"/>
        </w:rPr>
        <w:t>України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"Про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систему</w:t>
      </w:r>
      <w:r w:rsidRPr="004568A5">
        <w:rPr>
          <w:sz w:val="28"/>
        </w:rPr>
        <w:t xml:space="preserve"> </w:t>
      </w:r>
      <w:r w:rsidRPr="004568A5">
        <w:rPr>
          <w:sz w:val="28"/>
        </w:rPr>
        <w:t>гарантування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вкладів</w:t>
      </w:r>
      <w:r w:rsidRPr="004568A5">
        <w:rPr>
          <w:sz w:val="28"/>
        </w:rPr>
        <w:t xml:space="preserve"> </w:t>
      </w:r>
      <w:r w:rsidRPr="004568A5">
        <w:rPr>
          <w:sz w:val="28"/>
        </w:rPr>
        <w:t>фізичних</w:t>
      </w:r>
      <w:r w:rsidRPr="004568A5">
        <w:rPr>
          <w:sz w:val="28"/>
        </w:rPr>
        <w:t xml:space="preserve"> </w:t>
      </w:r>
      <w:r w:rsidRPr="004568A5">
        <w:rPr>
          <w:sz w:val="28"/>
        </w:rPr>
        <w:t>осіб".</w:t>
      </w:r>
    </w:p>
    <w:p w:rsidR="004568A5" w:rsidRPr="004568A5" w:rsidRDefault="004568A5" w:rsidP="004568A5">
      <w:pPr>
        <w:ind w:firstLine="720"/>
        <w:jc w:val="both"/>
        <w:rPr>
          <w:sz w:val="28"/>
        </w:rPr>
      </w:pPr>
      <w:r w:rsidRPr="004568A5">
        <w:rPr>
          <w:sz w:val="28"/>
        </w:rPr>
        <w:t>5.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Відповідальність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невиконання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чи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неналежне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виконання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внутрішньо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переміщеною</w:t>
      </w:r>
      <w:r w:rsidRPr="004568A5">
        <w:rPr>
          <w:sz w:val="28"/>
        </w:rPr>
        <w:t xml:space="preserve"> </w:t>
      </w:r>
      <w:r w:rsidRPr="004568A5">
        <w:rPr>
          <w:sz w:val="28"/>
        </w:rPr>
        <w:t>особою,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визначеною</w:t>
      </w:r>
      <w:r w:rsidRPr="004568A5">
        <w:rPr>
          <w:sz w:val="28"/>
        </w:rPr>
        <w:t xml:space="preserve"> </w:t>
      </w:r>
      <w:r w:rsidRPr="004568A5">
        <w:rPr>
          <w:sz w:val="28"/>
        </w:rPr>
        <w:t>частиною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першою</w:t>
      </w:r>
      <w:r w:rsidRPr="004568A5">
        <w:rPr>
          <w:sz w:val="28"/>
        </w:rPr>
        <w:t xml:space="preserve"> </w:t>
      </w:r>
      <w:r w:rsidRPr="004568A5">
        <w:rPr>
          <w:sz w:val="28"/>
        </w:rPr>
        <w:t>цієї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статті,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зобов’язань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кредитним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договором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та/або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договором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позики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покладається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Російську</w:t>
      </w:r>
      <w:r w:rsidRPr="004568A5">
        <w:rPr>
          <w:sz w:val="28"/>
        </w:rPr>
        <w:t xml:space="preserve"> </w:t>
      </w:r>
      <w:r w:rsidRPr="004568A5">
        <w:rPr>
          <w:sz w:val="28"/>
        </w:rPr>
        <w:t>Федерацію</w:t>
      </w:r>
      <w:r w:rsidRPr="004568A5">
        <w:rPr>
          <w:sz w:val="28"/>
        </w:rPr>
        <w:t xml:space="preserve"> </w:t>
      </w:r>
      <w:r w:rsidRPr="004568A5">
        <w:rPr>
          <w:sz w:val="28"/>
        </w:rPr>
        <w:t>як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державу-окупанта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відповідно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норм</w:t>
      </w:r>
      <w:r w:rsidRPr="004568A5">
        <w:rPr>
          <w:sz w:val="28"/>
        </w:rPr>
        <w:t xml:space="preserve"> </w:t>
      </w:r>
      <w:r w:rsidRPr="004568A5">
        <w:rPr>
          <w:sz w:val="28"/>
        </w:rPr>
        <w:t>і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принципів</w:t>
      </w:r>
      <w:r w:rsidRPr="004568A5">
        <w:rPr>
          <w:sz w:val="28"/>
        </w:rPr>
        <w:t xml:space="preserve"> </w:t>
      </w:r>
      <w:r w:rsidRPr="004568A5">
        <w:rPr>
          <w:sz w:val="28"/>
        </w:rPr>
        <w:t>міжнародного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права.</w:t>
      </w:r>
    </w:p>
    <w:p w:rsidR="004568A5" w:rsidRPr="004568A5" w:rsidRDefault="004568A5" w:rsidP="004568A5">
      <w:pPr>
        <w:ind w:firstLine="720"/>
        <w:jc w:val="both"/>
        <w:rPr>
          <w:sz w:val="28"/>
        </w:rPr>
      </w:pPr>
      <w:r w:rsidRPr="004568A5">
        <w:rPr>
          <w:sz w:val="28"/>
        </w:rPr>
        <w:t>6.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Положення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частин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першої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–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п’ятої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цієї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статті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поширюються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виключно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кредитні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договори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договори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позики,</w:t>
      </w:r>
      <w:r w:rsidRPr="004568A5">
        <w:rPr>
          <w:sz w:val="28"/>
        </w:rPr>
        <w:t xml:space="preserve"> </w:t>
      </w:r>
      <w:r w:rsidRPr="004568A5">
        <w:rPr>
          <w:sz w:val="28"/>
        </w:rPr>
        <w:t>укладені:</w:t>
      </w:r>
    </w:p>
    <w:p w:rsidR="004568A5" w:rsidRPr="004568A5" w:rsidRDefault="004568A5" w:rsidP="004568A5">
      <w:pPr>
        <w:ind w:firstLine="720"/>
        <w:jc w:val="both"/>
        <w:rPr>
          <w:sz w:val="28"/>
        </w:rPr>
      </w:pPr>
      <w:r w:rsidRPr="004568A5">
        <w:rPr>
          <w:sz w:val="28"/>
        </w:rPr>
        <w:t>до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20</w:t>
      </w:r>
      <w:r w:rsidRPr="004568A5">
        <w:rPr>
          <w:sz w:val="28"/>
        </w:rPr>
        <w:t xml:space="preserve"> </w:t>
      </w:r>
      <w:r w:rsidRPr="004568A5">
        <w:rPr>
          <w:sz w:val="28"/>
        </w:rPr>
        <w:t>лютого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2014</w:t>
      </w:r>
      <w:r w:rsidRPr="004568A5">
        <w:rPr>
          <w:sz w:val="28"/>
        </w:rPr>
        <w:t xml:space="preserve"> </w:t>
      </w:r>
      <w:r w:rsidRPr="004568A5">
        <w:rPr>
          <w:sz w:val="28"/>
        </w:rPr>
        <w:t>року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позичальниками,</w:t>
      </w:r>
      <w:r w:rsidRPr="004568A5">
        <w:rPr>
          <w:sz w:val="28"/>
        </w:rPr>
        <w:t xml:space="preserve"> </w:t>
      </w:r>
      <w:r w:rsidRPr="004568A5">
        <w:rPr>
          <w:sz w:val="28"/>
        </w:rPr>
        <w:t>які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після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зазначеної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дати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залишили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або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покинули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своє</w:t>
      </w:r>
      <w:r w:rsidRPr="004568A5">
        <w:rPr>
          <w:sz w:val="28"/>
        </w:rPr>
        <w:t xml:space="preserve"> </w:t>
      </w:r>
      <w:r w:rsidRPr="004568A5">
        <w:rPr>
          <w:sz w:val="28"/>
        </w:rPr>
        <w:t>місце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проживання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тимчасово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окупованій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території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Автономної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Республіки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Крим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міста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Севастополя;</w:t>
      </w:r>
    </w:p>
    <w:p w:rsidR="004568A5" w:rsidRPr="004568A5" w:rsidRDefault="004568A5" w:rsidP="004568A5">
      <w:pPr>
        <w:ind w:firstLine="720"/>
        <w:jc w:val="both"/>
        <w:rPr>
          <w:sz w:val="28"/>
        </w:rPr>
      </w:pPr>
      <w:r w:rsidRPr="004568A5">
        <w:rPr>
          <w:sz w:val="28"/>
        </w:rPr>
        <w:t>до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14</w:t>
      </w:r>
      <w:r w:rsidRPr="004568A5">
        <w:rPr>
          <w:sz w:val="28"/>
        </w:rPr>
        <w:t xml:space="preserve"> </w:t>
      </w:r>
      <w:r w:rsidRPr="004568A5">
        <w:rPr>
          <w:sz w:val="28"/>
        </w:rPr>
        <w:t>квітня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2014</w:t>
      </w:r>
      <w:r w:rsidRPr="004568A5">
        <w:rPr>
          <w:sz w:val="28"/>
        </w:rPr>
        <w:t xml:space="preserve"> </w:t>
      </w:r>
      <w:r w:rsidRPr="004568A5">
        <w:rPr>
          <w:sz w:val="28"/>
        </w:rPr>
        <w:t>року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позичальниками,</w:t>
      </w:r>
      <w:r w:rsidRPr="004568A5">
        <w:rPr>
          <w:sz w:val="28"/>
        </w:rPr>
        <w:t xml:space="preserve"> </w:t>
      </w:r>
      <w:r w:rsidRPr="004568A5">
        <w:rPr>
          <w:sz w:val="28"/>
        </w:rPr>
        <w:t>які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після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зазначеної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дати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залишили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або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покинули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своє</w:t>
      </w:r>
      <w:r w:rsidRPr="004568A5">
        <w:rPr>
          <w:sz w:val="28"/>
        </w:rPr>
        <w:t xml:space="preserve"> </w:t>
      </w:r>
      <w:r w:rsidRPr="004568A5">
        <w:rPr>
          <w:sz w:val="28"/>
        </w:rPr>
        <w:t>місце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проживання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тимчасово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окупованих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територіях</w:t>
      </w:r>
      <w:r w:rsidRPr="004568A5">
        <w:rPr>
          <w:sz w:val="28"/>
        </w:rPr>
        <w:t xml:space="preserve"> </w:t>
      </w:r>
      <w:r w:rsidRPr="004568A5">
        <w:rPr>
          <w:sz w:val="28"/>
        </w:rPr>
        <w:t>у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Донецькій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Луганській</w:t>
      </w:r>
      <w:r w:rsidRPr="004568A5">
        <w:rPr>
          <w:sz w:val="28"/>
        </w:rPr>
        <w:t xml:space="preserve"> </w:t>
      </w:r>
      <w:r w:rsidRPr="004568A5">
        <w:rPr>
          <w:sz w:val="28"/>
        </w:rPr>
        <w:t>областях,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території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проведення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антитерористичної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операції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та/або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</w:t>
      </w:r>
      <w:r w:rsidRPr="004568A5">
        <w:rPr>
          <w:sz w:val="28"/>
        </w:rPr>
        <w:t xml:space="preserve"> </w:t>
      </w:r>
      <w:r w:rsidRPr="004568A5">
        <w:rPr>
          <w:sz w:val="28"/>
        </w:rPr>
        <w:t>районі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здійснення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заходів</w:t>
      </w:r>
      <w:r w:rsidRPr="004568A5">
        <w:rPr>
          <w:sz w:val="28"/>
        </w:rPr>
        <w:t xml:space="preserve"> </w:t>
      </w:r>
      <w:r w:rsidRPr="004568A5">
        <w:rPr>
          <w:sz w:val="28"/>
        </w:rPr>
        <w:t>із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забезпечення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національної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безпеки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і</w:t>
      </w:r>
      <w:r w:rsidRPr="004568A5">
        <w:rPr>
          <w:sz w:val="28"/>
        </w:rPr>
        <w:t xml:space="preserve"> </w:t>
      </w:r>
      <w:r w:rsidRPr="004568A5">
        <w:rPr>
          <w:sz w:val="28"/>
        </w:rPr>
        <w:t>оборони,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відсічі</w:t>
      </w:r>
      <w:r w:rsidRPr="004568A5">
        <w:rPr>
          <w:sz w:val="28"/>
        </w:rPr>
        <w:t xml:space="preserve"> </w:t>
      </w:r>
      <w:r w:rsidRPr="004568A5">
        <w:rPr>
          <w:sz w:val="28"/>
        </w:rPr>
        <w:t>і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стримування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збройної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агресії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Російської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Федерації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у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Донецькій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Луганській</w:t>
      </w:r>
      <w:r w:rsidRPr="004568A5">
        <w:rPr>
          <w:sz w:val="28"/>
        </w:rPr>
        <w:t xml:space="preserve"> </w:t>
      </w:r>
      <w:r w:rsidRPr="004568A5">
        <w:rPr>
          <w:sz w:val="28"/>
        </w:rPr>
        <w:t>областях.</w:t>
      </w:r>
    </w:p>
    <w:p w:rsidR="004568A5" w:rsidRPr="004568A5" w:rsidRDefault="004568A5" w:rsidP="004568A5">
      <w:pPr>
        <w:ind w:firstLine="720"/>
        <w:jc w:val="both"/>
        <w:rPr>
          <w:sz w:val="28"/>
        </w:rPr>
      </w:pPr>
      <w:r w:rsidRPr="004568A5">
        <w:rPr>
          <w:sz w:val="28"/>
        </w:rPr>
        <w:t>Положення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частин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першої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–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п’ятої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цієї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статті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не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поширюються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заборгованість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внутрішньо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переміщених</w:t>
      </w:r>
      <w:r w:rsidRPr="004568A5">
        <w:rPr>
          <w:sz w:val="28"/>
        </w:rPr>
        <w:t xml:space="preserve"> </w:t>
      </w:r>
      <w:r w:rsidRPr="004568A5">
        <w:rPr>
          <w:sz w:val="28"/>
        </w:rPr>
        <w:t>осіб,</w:t>
      </w:r>
      <w:r w:rsidRPr="004568A5">
        <w:rPr>
          <w:sz w:val="28"/>
        </w:rPr>
        <w:t xml:space="preserve"> </w:t>
      </w:r>
      <w:r w:rsidRPr="004568A5">
        <w:rPr>
          <w:sz w:val="28"/>
        </w:rPr>
        <w:t>які:</w:t>
      </w:r>
    </w:p>
    <w:p w:rsidR="004568A5" w:rsidRPr="004568A5" w:rsidRDefault="004568A5" w:rsidP="004568A5">
      <w:pPr>
        <w:ind w:firstLine="720"/>
        <w:jc w:val="both"/>
        <w:rPr>
          <w:sz w:val="28"/>
        </w:rPr>
      </w:pPr>
      <w:r w:rsidRPr="004568A5">
        <w:rPr>
          <w:sz w:val="28"/>
        </w:rPr>
        <w:t>залишили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або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покинули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своє</w:t>
      </w:r>
      <w:r w:rsidRPr="004568A5">
        <w:rPr>
          <w:sz w:val="28"/>
        </w:rPr>
        <w:t xml:space="preserve"> </w:t>
      </w:r>
      <w:r w:rsidRPr="004568A5">
        <w:rPr>
          <w:sz w:val="28"/>
        </w:rPr>
        <w:t>місце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проживання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тимчасово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окупованій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території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Автономної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Республіки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Крим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міста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Севастополя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станом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20</w:t>
      </w:r>
      <w:r w:rsidRPr="004568A5">
        <w:rPr>
          <w:sz w:val="28"/>
        </w:rPr>
        <w:t xml:space="preserve"> </w:t>
      </w:r>
      <w:r w:rsidRPr="004568A5">
        <w:rPr>
          <w:sz w:val="28"/>
        </w:rPr>
        <w:t>лютого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2014</w:t>
      </w:r>
      <w:r w:rsidRPr="004568A5">
        <w:rPr>
          <w:sz w:val="28"/>
        </w:rPr>
        <w:t xml:space="preserve"> </w:t>
      </w:r>
      <w:r w:rsidRPr="004568A5">
        <w:rPr>
          <w:sz w:val="28"/>
        </w:rPr>
        <w:t>року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</w:t>
      </w:r>
      <w:r w:rsidRPr="004568A5">
        <w:rPr>
          <w:sz w:val="28"/>
        </w:rPr>
        <w:t xml:space="preserve"> </w:t>
      </w:r>
      <w:r w:rsidRPr="004568A5">
        <w:rPr>
          <w:sz w:val="28"/>
        </w:rPr>
        <w:t>яких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наявне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прострочення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сплати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платежів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кредитними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договорами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та/або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договорами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позики;</w:t>
      </w:r>
    </w:p>
    <w:p w:rsidR="004568A5" w:rsidRPr="004568A5" w:rsidRDefault="004568A5" w:rsidP="004568A5">
      <w:pPr>
        <w:ind w:firstLine="720"/>
        <w:jc w:val="both"/>
        <w:rPr>
          <w:sz w:val="28"/>
        </w:rPr>
      </w:pPr>
      <w:r w:rsidRPr="004568A5">
        <w:rPr>
          <w:sz w:val="28"/>
        </w:rPr>
        <w:t>залишили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або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покинули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своє</w:t>
      </w:r>
      <w:r w:rsidRPr="004568A5">
        <w:rPr>
          <w:sz w:val="28"/>
        </w:rPr>
        <w:t xml:space="preserve"> </w:t>
      </w:r>
      <w:r w:rsidRPr="004568A5">
        <w:rPr>
          <w:sz w:val="28"/>
        </w:rPr>
        <w:t>місце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проживання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тимчасово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окупованих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територіях</w:t>
      </w:r>
      <w:r w:rsidRPr="004568A5">
        <w:rPr>
          <w:sz w:val="28"/>
        </w:rPr>
        <w:t xml:space="preserve"> </w:t>
      </w:r>
      <w:r w:rsidRPr="004568A5">
        <w:rPr>
          <w:sz w:val="28"/>
        </w:rPr>
        <w:t>у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Донецькій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Луганській</w:t>
      </w:r>
      <w:r w:rsidRPr="004568A5">
        <w:rPr>
          <w:sz w:val="28"/>
        </w:rPr>
        <w:t xml:space="preserve"> </w:t>
      </w:r>
      <w:r w:rsidRPr="004568A5">
        <w:rPr>
          <w:sz w:val="28"/>
        </w:rPr>
        <w:t>областях,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території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проведення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антитерористичної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операції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та/або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</w:t>
      </w:r>
      <w:r w:rsidRPr="004568A5">
        <w:rPr>
          <w:sz w:val="28"/>
        </w:rPr>
        <w:t xml:space="preserve"> </w:t>
      </w:r>
      <w:r w:rsidRPr="004568A5">
        <w:rPr>
          <w:sz w:val="28"/>
        </w:rPr>
        <w:t>районі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здійснення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заходів</w:t>
      </w:r>
      <w:r w:rsidRPr="004568A5">
        <w:rPr>
          <w:sz w:val="28"/>
        </w:rPr>
        <w:t xml:space="preserve"> </w:t>
      </w:r>
      <w:r w:rsidRPr="004568A5">
        <w:rPr>
          <w:sz w:val="28"/>
        </w:rPr>
        <w:t>із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забезпечення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національної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безпеки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і</w:t>
      </w:r>
      <w:r w:rsidRPr="004568A5">
        <w:rPr>
          <w:sz w:val="28"/>
        </w:rPr>
        <w:t xml:space="preserve"> </w:t>
      </w:r>
      <w:r w:rsidRPr="004568A5">
        <w:rPr>
          <w:sz w:val="28"/>
        </w:rPr>
        <w:t>оборони,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відсічі</w:t>
      </w:r>
      <w:r w:rsidRPr="004568A5">
        <w:rPr>
          <w:sz w:val="28"/>
        </w:rPr>
        <w:t xml:space="preserve"> </w:t>
      </w:r>
      <w:r w:rsidRPr="004568A5">
        <w:rPr>
          <w:sz w:val="28"/>
        </w:rPr>
        <w:t>і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стримування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збройної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агресії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Російської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Федерації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у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Донецькій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Луганській</w:t>
      </w:r>
      <w:r w:rsidRPr="004568A5">
        <w:rPr>
          <w:sz w:val="28"/>
        </w:rPr>
        <w:t xml:space="preserve"> </w:t>
      </w:r>
      <w:r w:rsidRPr="004568A5">
        <w:rPr>
          <w:sz w:val="28"/>
        </w:rPr>
        <w:t>областях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станом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на</w:t>
      </w:r>
      <w:r w:rsidRPr="004568A5">
        <w:rPr>
          <w:sz w:val="28"/>
        </w:rPr>
        <w:t xml:space="preserve"> </w:t>
      </w:r>
      <w:r w:rsidRPr="004568A5">
        <w:rPr>
          <w:sz w:val="28"/>
        </w:rPr>
        <w:lastRenderedPageBreak/>
        <w:t>14</w:t>
      </w:r>
      <w:r w:rsidRPr="004568A5">
        <w:rPr>
          <w:sz w:val="28"/>
        </w:rPr>
        <w:t xml:space="preserve"> </w:t>
      </w:r>
      <w:r w:rsidRPr="004568A5">
        <w:rPr>
          <w:sz w:val="28"/>
        </w:rPr>
        <w:t>квітня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2014</w:t>
      </w:r>
      <w:r w:rsidRPr="004568A5">
        <w:rPr>
          <w:sz w:val="28"/>
        </w:rPr>
        <w:t xml:space="preserve"> </w:t>
      </w:r>
      <w:r w:rsidRPr="004568A5">
        <w:rPr>
          <w:sz w:val="28"/>
        </w:rPr>
        <w:t>року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</w:t>
      </w:r>
      <w:r w:rsidRPr="004568A5">
        <w:rPr>
          <w:sz w:val="28"/>
        </w:rPr>
        <w:t xml:space="preserve"> </w:t>
      </w:r>
      <w:r w:rsidRPr="004568A5">
        <w:rPr>
          <w:sz w:val="28"/>
        </w:rPr>
        <w:t>яких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наявне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прострочення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сплати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платежів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кредитними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договорами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та/або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договорами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позики.</w:t>
      </w:r>
    </w:p>
    <w:p w:rsidR="004568A5" w:rsidRPr="004568A5" w:rsidRDefault="004568A5" w:rsidP="004568A5">
      <w:pPr>
        <w:ind w:firstLine="720"/>
        <w:jc w:val="both"/>
        <w:rPr>
          <w:sz w:val="28"/>
        </w:rPr>
      </w:pPr>
      <w:r w:rsidRPr="004568A5">
        <w:rPr>
          <w:sz w:val="28"/>
        </w:rPr>
        <w:t>7.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Звільнення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внутрішньо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переміщеної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особи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від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негативних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наслідків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порушення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нею</w:t>
      </w:r>
      <w:r w:rsidRPr="004568A5">
        <w:rPr>
          <w:sz w:val="28"/>
        </w:rPr>
        <w:t xml:space="preserve"> </w:t>
      </w:r>
      <w:r w:rsidRPr="004568A5">
        <w:rPr>
          <w:sz w:val="28"/>
        </w:rPr>
        <w:t>грошових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зобов’язань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кредитним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договором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та/або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договором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позики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відповідно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положень</w:t>
      </w:r>
      <w:r w:rsidRPr="004568A5">
        <w:rPr>
          <w:sz w:val="28"/>
        </w:rPr>
        <w:t xml:space="preserve"> </w:t>
      </w:r>
      <w:r w:rsidRPr="004568A5">
        <w:rPr>
          <w:sz w:val="28"/>
        </w:rPr>
        <w:t>цієї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статті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не</w:t>
      </w:r>
      <w:r w:rsidRPr="004568A5">
        <w:rPr>
          <w:sz w:val="28"/>
        </w:rPr>
        <w:t xml:space="preserve"> </w:t>
      </w:r>
      <w:r w:rsidRPr="004568A5">
        <w:rPr>
          <w:sz w:val="28"/>
        </w:rPr>
        <w:t>може</w:t>
      </w:r>
      <w:r w:rsidRPr="004568A5">
        <w:rPr>
          <w:sz w:val="28"/>
        </w:rPr>
        <w:t xml:space="preserve"> </w:t>
      </w:r>
      <w:r w:rsidRPr="004568A5">
        <w:rPr>
          <w:sz w:val="28"/>
        </w:rPr>
        <w:t>бути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підставою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для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відмови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у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наданні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нового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кредиту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та/або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позики".</w:t>
      </w:r>
    </w:p>
    <w:p w:rsidR="004568A5" w:rsidRPr="004568A5" w:rsidRDefault="004568A5" w:rsidP="004568A5">
      <w:pPr>
        <w:ind w:firstLine="720"/>
        <w:jc w:val="both"/>
        <w:rPr>
          <w:sz w:val="28"/>
        </w:rPr>
      </w:pPr>
      <w:r w:rsidRPr="004568A5">
        <w:rPr>
          <w:sz w:val="28"/>
        </w:rPr>
        <w:t>ІІ.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Прикінцеві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положення</w:t>
      </w:r>
    </w:p>
    <w:p w:rsidR="004568A5" w:rsidRPr="004568A5" w:rsidRDefault="004568A5" w:rsidP="004568A5">
      <w:pPr>
        <w:ind w:firstLine="720"/>
        <w:jc w:val="both"/>
        <w:rPr>
          <w:sz w:val="28"/>
        </w:rPr>
      </w:pPr>
      <w:r w:rsidRPr="004568A5">
        <w:rPr>
          <w:sz w:val="28"/>
        </w:rPr>
        <w:t>1.</w:t>
      </w:r>
      <w:r w:rsidRPr="004568A5">
        <w:rPr>
          <w:sz w:val="28"/>
        </w:rPr>
        <w:t xml:space="preserve"> </w:t>
      </w:r>
      <w:r w:rsidRPr="004568A5">
        <w:rPr>
          <w:sz w:val="28"/>
        </w:rPr>
        <w:t>Цей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Закон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набирає</w:t>
      </w:r>
      <w:r w:rsidRPr="004568A5">
        <w:rPr>
          <w:sz w:val="28"/>
        </w:rPr>
        <w:t xml:space="preserve"> </w:t>
      </w:r>
      <w:r w:rsidRPr="004568A5">
        <w:rPr>
          <w:sz w:val="28"/>
        </w:rPr>
        <w:t>чинності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дня,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наступного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за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днем</w:t>
      </w:r>
      <w:r w:rsidRPr="004568A5">
        <w:rPr>
          <w:sz w:val="28"/>
        </w:rPr>
        <w:t xml:space="preserve"> </w:t>
      </w:r>
      <w:r w:rsidRPr="004568A5">
        <w:rPr>
          <w:sz w:val="28"/>
        </w:rPr>
        <w:t>його</w:t>
      </w:r>
      <w:r w:rsidRPr="004568A5">
        <w:rPr>
          <w:sz w:val="28"/>
        </w:rPr>
        <w:t xml:space="preserve"> </w:t>
      </w:r>
      <w:r w:rsidRPr="004568A5">
        <w:rPr>
          <w:sz w:val="28"/>
        </w:rPr>
        <w:t>опублікування.</w:t>
      </w:r>
    </w:p>
    <w:p w:rsidR="004568A5" w:rsidRPr="004568A5" w:rsidRDefault="004568A5" w:rsidP="004568A5">
      <w:pPr>
        <w:ind w:firstLine="720"/>
        <w:jc w:val="both"/>
        <w:rPr>
          <w:sz w:val="28"/>
        </w:rPr>
      </w:pPr>
      <w:r w:rsidRPr="004568A5">
        <w:rPr>
          <w:sz w:val="28"/>
        </w:rPr>
        <w:t>2.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Національному</w:t>
      </w:r>
      <w:r w:rsidRPr="004568A5">
        <w:rPr>
          <w:sz w:val="28"/>
        </w:rPr>
        <w:t xml:space="preserve"> </w:t>
      </w:r>
      <w:r w:rsidRPr="004568A5">
        <w:rPr>
          <w:sz w:val="28"/>
        </w:rPr>
        <w:t>банку</w:t>
      </w:r>
      <w:r w:rsidRPr="004568A5">
        <w:rPr>
          <w:sz w:val="28"/>
        </w:rPr>
        <w:t xml:space="preserve"> </w:t>
      </w:r>
      <w:r w:rsidRPr="004568A5">
        <w:rPr>
          <w:sz w:val="28"/>
        </w:rPr>
        <w:t>України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у</w:t>
      </w:r>
      <w:r w:rsidRPr="004568A5">
        <w:rPr>
          <w:sz w:val="28"/>
        </w:rPr>
        <w:t xml:space="preserve"> </w:t>
      </w:r>
      <w:r w:rsidRPr="004568A5">
        <w:rPr>
          <w:sz w:val="28"/>
        </w:rPr>
        <w:t>тримісячний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строк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</w:t>
      </w:r>
      <w:r w:rsidRPr="004568A5">
        <w:rPr>
          <w:sz w:val="28"/>
        </w:rPr>
        <w:t xml:space="preserve"> </w:t>
      </w:r>
      <w:r w:rsidRPr="004568A5">
        <w:rPr>
          <w:sz w:val="28"/>
        </w:rPr>
        <w:t>дня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набрання</w:t>
      </w:r>
      <w:r w:rsidRPr="004568A5">
        <w:rPr>
          <w:sz w:val="28"/>
        </w:rPr>
        <w:t xml:space="preserve"> </w:t>
      </w:r>
      <w:r w:rsidRPr="004568A5">
        <w:rPr>
          <w:sz w:val="28"/>
        </w:rPr>
        <w:t>чинності</w:t>
      </w:r>
      <w:r w:rsidRPr="004568A5">
        <w:rPr>
          <w:sz w:val="28"/>
        </w:rPr>
        <w:t xml:space="preserve"> </w:t>
      </w:r>
      <w:r w:rsidRPr="004568A5">
        <w:rPr>
          <w:sz w:val="28"/>
        </w:rPr>
        <w:t>цим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Законом</w:t>
      </w:r>
      <w:r w:rsidRPr="004568A5">
        <w:rPr>
          <w:sz w:val="28"/>
        </w:rPr>
        <w:t xml:space="preserve"> </w:t>
      </w:r>
      <w:r w:rsidRPr="004568A5">
        <w:rPr>
          <w:sz w:val="28"/>
        </w:rPr>
        <w:t>привести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свої</w:t>
      </w:r>
      <w:r w:rsidRPr="004568A5">
        <w:rPr>
          <w:sz w:val="28"/>
        </w:rPr>
        <w:t xml:space="preserve"> </w:t>
      </w:r>
      <w:r w:rsidRPr="004568A5">
        <w:rPr>
          <w:sz w:val="28"/>
        </w:rPr>
        <w:t>нормативно-правові</w:t>
      </w:r>
      <w:r w:rsidRPr="004568A5">
        <w:rPr>
          <w:sz w:val="28"/>
        </w:rPr>
        <w:t xml:space="preserve"> </w:t>
      </w:r>
      <w:r w:rsidRPr="004568A5">
        <w:rPr>
          <w:sz w:val="28"/>
        </w:rPr>
        <w:t>акти</w:t>
      </w:r>
      <w:r w:rsidRPr="004568A5">
        <w:rPr>
          <w:sz w:val="28"/>
        </w:rPr>
        <w:t xml:space="preserve"> </w:t>
      </w:r>
      <w:r w:rsidRPr="004568A5">
        <w:rPr>
          <w:sz w:val="28"/>
        </w:rPr>
        <w:t>у</w:t>
      </w:r>
      <w:r w:rsidRPr="004568A5">
        <w:rPr>
          <w:sz w:val="28"/>
        </w:rPr>
        <w:t xml:space="preserve"> </w:t>
      </w:r>
      <w:r w:rsidRPr="004568A5">
        <w:rPr>
          <w:sz w:val="28"/>
        </w:rPr>
        <w:t>відповідність</w:t>
      </w:r>
      <w:r w:rsidRPr="004568A5">
        <w:rPr>
          <w:sz w:val="28"/>
        </w:rPr>
        <w:t xml:space="preserve"> </w:t>
      </w:r>
      <w:r w:rsidRPr="004568A5">
        <w:rPr>
          <w:sz w:val="28"/>
        </w:rPr>
        <w:t>із</w:t>
      </w:r>
      <w:r w:rsidRPr="004568A5">
        <w:rPr>
          <w:sz w:val="28"/>
        </w:rPr>
        <w:t xml:space="preserve"> </w:t>
      </w:r>
      <w:r w:rsidRPr="004568A5">
        <w:rPr>
          <w:sz w:val="28"/>
        </w:rPr>
        <w:t>цим</w:t>
      </w:r>
      <w:r w:rsidRPr="004568A5">
        <w:rPr>
          <w:sz w:val="28"/>
        </w:rPr>
        <w:t xml:space="preserve"> </w:t>
      </w:r>
      <w:r w:rsidRPr="004568A5">
        <w:rPr>
          <w:sz w:val="28"/>
        </w:rPr>
        <w:t>Законом.</w:t>
      </w:r>
    </w:p>
    <w:p w:rsidR="004568A5" w:rsidRPr="004568A5" w:rsidRDefault="004568A5" w:rsidP="004568A5">
      <w:pPr>
        <w:ind w:firstLine="720"/>
        <w:jc w:val="both"/>
        <w:rPr>
          <w:sz w:val="28"/>
        </w:rPr>
      </w:pPr>
      <w:r w:rsidRPr="004568A5">
        <w:rPr>
          <w:b/>
          <w:sz w:val="28"/>
        </w:rPr>
        <w:t>Голова</w:t>
      </w:r>
      <w:r w:rsidRPr="004568A5">
        <w:rPr>
          <w:b/>
          <w:sz w:val="28"/>
        </w:rPr>
        <w:t xml:space="preserve"> </w:t>
      </w:r>
      <w:r w:rsidRPr="004568A5">
        <w:rPr>
          <w:b/>
          <w:sz w:val="28"/>
        </w:rPr>
        <w:t>Верховної</w:t>
      </w:r>
      <w:r w:rsidRPr="004568A5">
        <w:rPr>
          <w:b/>
          <w:sz w:val="28"/>
        </w:rPr>
        <w:t xml:space="preserve"> </w:t>
      </w:r>
      <w:r w:rsidRPr="004568A5">
        <w:rPr>
          <w:b/>
          <w:sz w:val="28"/>
        </w:rPr>
        <w:t>Ради</w:t>
      </w:r>
      <w:r w:rsidRPr="004568A5">
        <w:rPr>
          <w:b/>
          <w:sz w:val="28"/>
        </w:rPr>
        <w:t xml:space="preserve"> </w:t>
      </w:r>
      <w:r w:rsidRPr="004568A5">
        <w:rPr>
          <w:b/>
          <w:sz w:val="28"/>
        </w:rPr>
        <w:t>України</w:t>
      </w:r>
    </w:p>
    <w:p w:rsidR="00595064" w:rsidRPr="004568A5" w:rsidRDefault="00595064" w:rsidP="004568A5">
      <w:pPr>
        <w:ind w:firstLine="720"/>
        <w:jc w:val="both"/>
        <w:rPr>
          <w:sz w:val="28"/>
        </w:rPr>
      </w:pPr>
    </w:p>
    <w:sectPr w:rsidR="00595064" w:rsidRPr="004568A5" w:rsidSect="004568A5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68A5" w:rsidRDefault="004568A5">
      <w:r>
        <w:separator/>
      </w:r>
    </w:p>
  </w:endnote>
  <w:endnote w:type="continuationSeparator" w:id="0">
    <w:p w:rsidR="004568A5" w:rsidRDefault="00456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68A5" w:rsidRDefault="004568A5" w:rsidP="005E5A54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4568A5" w:rsidRDefault="004568A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68A5" w:rsidRDefault="004568A5" w:rsidP="005E5A54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3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4568A5" w:rsidRDefault="004568A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68A5" w:rsidRDefault="004568A5">
      <w:r>
        <w:separator/>
      </w:r>
    </w:p>
  </w:footnote>
  <w:footnote w:type="continuationSeparator" w:id="0">
    <w:p w:rsidR="004568A5" w:rsidRDefault="004568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68A5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568A5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FE4D17"/>
  <w15:chartTrackingRefBased/>
  <w15:docId w15:val="{C2814ACA-528C-413C-9C4E-F7190FA16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4568A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4568A5"/>
    <w:rPr>
      <w:sz w:val="28"/>
    </w:rPr>
  </w:style>
  <w:style w:type="character" w:styleId="aa">
    <w:name w:val="page number"/>
    <w:basedOn w:val="a1"/>
    <w:rsid w:val="004568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2</TotalTime>
  <Pages>3</Pages>
  <Words>780</Words>
  <Characters>5152</Characters>
  <Application>Microsoft Office Word</Application>
  <DocSecurity>0</DocSecurity>
  <Lines>97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5906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2021-04-12T07:51:00Z</dcterms:created>
  <dcterms:modified xsi:type="dcterms:W3CDTF">2021-04-12T07:53:00Z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