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7251" w:rsidRPr="008E7251" w:rsidRDefault="008E7251" w:rsidP="008E7251">
      <w:pPr>
        <w:ind w:firstLine="720"/>
        <w:jc w:val="right"/>
        <w:rPr>
          <w:sz w:val="28"/>
        </w:rPr>
      </w:pPr>
      <w:r w:rsidRPr="008E7251">
        <w:rPr>
          <w:sz w:val="28"/>
        </w:rPr>
        <w:t>Проект</w:t>
      </w:r>
    </w:p>
    <w:p w:rsidR="008E7251" w:rsidRDefault="008E7251" w:rsidP="008E7251">
      <w:pPr>
        <w:ind w:firstLine="720"/>
        <w:jc w:val="right"/>
        <w:rPr>
          <w:sz w:val="28"/>
        </w:rPr>
      </w:pPr>
      <w:r w:rsidRPr="008E7251">
        <w:rPr>
          <w:sz w:val="28"/>
        </w:rPr>
        <w:t>(тираж 14.12.2020)</w:t>
      </w:r>
    </w:p>
    <w:p w:rsidR="008E7251" w:rsidRDefault="008E7251" w:rsidP="008E7251">
      <w:pPr>
        <w:ind w:firstLine="720"/>
        <w:jc w:val="right"/>
        <w:rPr>
          <w:b/>
          <w:sz w:val="28"/>
        </w:rPr>
      </w:pPr>
    </w:p>
    <w:p w:rsidR="008E7251" w:rsidRPr="008E7251" w:rsidRDefault="008E7251" w:rsidP="008E7251">
      <w:pPr>
        <w:ind w:firstLine="720"/>
        <w:jc w:val="center"/>
        <w:rPr>
          <w:sz w:val="28"/>
        </w:rPr>
      </w:pPr>
      <w:r w:rsidRPr="008E7251">
        <w:rPr>
          <w:b/>
          <w:sz w:val="28"/>
        </w:rPr>
        <w:t>ЗАКОН</w:t>
      </w:r>
      <w:r w:rsidRPr="008E7251">
        <w:rPr>
          <w:b/>
          <w:sz w:val="28"/>
        </w:rPr>
        <w:t xml:space="preserve"> </w:t>
      </w:r>
      <w:r w:rsidRPr="008E7251">
        <w:rPr>
          <w:b/>
          <w:sz w:val="28"/>
        </w:rPr>
        <w:t>УКРАЇНИ</w:t>
      </w:r>
    </w:p>
    <w:p w:rsidR="008E7251" w:rsidRDefault="008E7251" w:rsidP="008E7251">
      <w:pPr>
        <w:ind w:firstLine="720"/>
        <w:jc w:val="center"/>
        <w:rPr>
          <w:b/>
          <w:sz w:val="28"/>
        </w:rPr>
      </w:pPr>
      <w:r w:rsidRPr="008E7251">
        <w:rPr>
          <w:b/>
          <w:sz w:val="28"/>
        </w:rPr>
        <w:t>Про</w:t>
      </w:r>
      <w:r w:rsidRPr="008E7251">
        <w:rPr>
          <w:b/>
          <w:sz w:val="28"/>
        </w:rPr>
        <w:t xml:space="preserve"> </w:t>
      </w:r>
      <w:r w:rsidRPr="008E7251">
        <w:rPr>
          <w:b/>
          <w:sz w:val="28"/>
        </w:rPr>
        <w:t>внесення</w:t>
      </w:r>
      <w:r w:rsidRPr="008E7251">
        <w:rPr>
          <w:b/>
          <w:sz w:val="28"/>
        </w:rPr>
        <w:t xml:space="preserve"> </w:t>
      </w:r>
      <w:r w:rsidRPr="008E7251">
        <w:rPr>
          <w:b/>
          <w:sz w:val="28"/>
        </w:rPr>
        <w:t>змін</w:t>
      </w:r>
      <w:r w:rsidRPr="008E7251">
        <w:rPr>
          <w:b/>
          <w:sz w:val="28"/>
        </w:rPr>
        <w:t xml:space="preserve"> </w:t>
      </w:r>
      <w:r w:rsidRPr="008E7251">
        <w:rPr>
          <w:b/>
          <w:sz w:val="28"/>
        </w:rPr>
        <w:t>до</w:t>
      </w:r>
      <w:r w:rsidRPr="008E7251">
        <w:rPr>
          <w:b/>
          <w:sz w:val="28"/>
        </w:rPr>
        <w:t xml:space="preserve"> </w:t>
      </w:r>
      <w:r w:rsidRPr="008E7251">
        <w:rPr>
          <w:b/>
          <w:sz w:val="28"/>
        </w:rPr>
        <w:t>деяких</w:t>
      </w:r>
      <w:r w:rsidRPr="008E7251">
        <w:rPr>
          <w:b/>
          <w:sz w:val="28"/>
        </w:rPr>
        <w:t xml:space="preserve"> </w:t>
      </w:r>
      <w:r w:rsidRPr="008E7251">
        <w:rPr>
          <w:b/>
          <w:sz w:val="28"/>
        </w:rPr>
        <w:t>законодавчих</w:t>
      </w:r>
      <w:r w:rsidRPr="008E7251">
        <w:rPr>
          <w:b/>
          <w:sz w:val="28"/>
        </w:rPr>
        <w:t xml:space="preserve"> </w:t>
      </w:r>
      <w:r w:rsidRPr="008E7251">
        <w:rPr>
          <w:b/>
          <w:sz w:val="28"/>
        </w:rPr>
        <w:t>актів</w:t>
      </w:r>
      <w:r w:rsidRPr="008E7251">
        <w:rPr>
          <w:b/>
          <w:sz w:val="28"/>
        </w:rPr>
        <w:t xml:space="preserve"> </w:t>
      </w:r>
      <w:r w:rsidRPr="008E7251">
        <w:rPr>
          <w:b/>
          <w:sz w:val="28"/>
        </w:rPr>
        <w:t>України</w:t>
      </w:r>
      <w:r w:rsidRPr="008E7251">
        <w:rPr>
          <w:b/>
          <w:sz w:val="28"/>
        </w:rPr>
        <w:t xml:space="preserve"> </w:t>
      </w:r>
      <w:r w:rsidRPr="008E7251">
        <w:rPr>
          <w:b/>
          <w:sz w:val="28"/>
        </w:rPr>
        <w:t>щодо</w:t>
      </w:r>
      <w:r w:rsidRPr="008E7251">
        <w:rPr>
          <w:b/>
          <w:sz w:val="28"/>
        </w:rPr>
        <w:t xml:space="preserve"> </w:t>
      </w:r>
      <w:r w:rsidRPr="008E7251">
        <w:rPr>
          <w:b/>
          <w:sz w:val="28"/>
        </w:rPr>
        <w:t>посилення</w:t>
      </w:r>
      <w:r w:rsidRPr="008E7251">
        <w:rPr>
          <w:b/>
          <w:sz w:val="28"/>
        </w:rPr>
        <w:t xml:space="preserve"> </w:t>
      </w:r>
      <w:r w:rsidRPr="008E7251">
        <w:rPr>
          <w:b/>
          <w:sz w:val="28"/>
        </w:rPr>
        <w:t>відповідальності</w:t>
      </w:r>
      <w:r w:rsidRPr="008E7251">
        <w:rPr>
          <w:b/>
          <w:sz w:val="28"/>
        </w:rPr>
        <w:t xml:space="preserve"> </w:t>
      </w:r>
      <w:r w:rsidRPr="008E7251">
        <w:rPr>
          <w:b/>
          <w:sz w:val="28"/>
        </w:rPr>
        <w:t>за</w:t>
      </w:r>
      <w:r w:rsidRPr="008E7251">
        <w:rPr>
          <w:b/>
          <w:sz w:val="28"/>
        </w:rPr>
        <w:t xml:space="preserve"> </w:t>
      </w:r>
      <w:r w:rsidRPr="008E7251">
        <w:rPr>
          <w:b/>
          <w:sz w:val="28"/>
        </w:rPr>
        <w:t>окремі</w:t>
      </w:r>
      <w:r w:rsidRPr="008E7251">
        <w:rPr>
          <w:b/>
          <w:sz w:val="28"/>
        </w:rPr>
        <w:t xml:space="preserve"> </w:t>
      </w:r>
      <w:r w:rsidRPr="008E7251">
        <w:rPr>
          <w:b/>
          <w:sz w:val="28"/>
        </w:rPr>
        <w:t>правопорушення</w:t>
      </w:r>
      <w:r w:rsidRPr="008E7251">
        <w:rPr>
          <w:b/>
          <w:sz w:val="28"/>
        </w:rPr>
        <w:t xml:space="preserve"> </w:t>
      </w:r>
      <w:r w:rsidRPr="008E7251">
        <w:rPr>
          <w:b/>
          <w:sz w:val="28"/>
        </w:rPr>
        <w:t>у</w:t>
      </w:r>
      <w:r w:rsidRPr="008E7251">
        <w:rPr>
          <w:b/>
          <w:sz w:val="28"/>
        </w:rPr>
        <w:t xml:space="preserve"> </w:t>
      </w:r>
      <w:r w:rsidRPr="008E7251">
        <w:rPr>
          <w:b/>
          <w:sz w:val="28"/>
        </w:rPr>
        <w:t>сфері</w:t>
      </w:r>
      <w:r w:rsidRPr="008E7251">
        <w:rPr>
          <w:b/>
          <w:sz w:val="28"/>
        </w:rPr>
        <w:t xml:space="preserve"> </w:t>
      </w:r>
      <w:r w:rsidRPr="008E7251">
        <w:rPr>
          <w:b/>
          <w:sz w:val="28"/>
        </w:rPr>
        <w:t>безпеки</w:t>
      </w:r>
      <w:r w:rsidRPr="008E7251">
        <w:rPr>
          <w:b/>
          <w:sz w:val="28"/>
        </w:rPr>
        <w:t xml:space="preserve"> </w:t>
      </w:r>
      <w:r w:rsidRPr="008E7251">
        <w:rPr>
          <w:b/>
          <w:sz w:val="28"/>
        </w:rPr>
        <w:t>дорожнього</w:t>
      </w:r>
      <w:r w:rsidRPr="008E7251">
        <w:rPr>
          <w:b/>
          <w:sz w:val="28"/>
        </w:rPr>
        <w:t xml:space="preserve"> </w:t>
      </w:r>
      <w:r w:rsidRPr="008E7251">
        <w:rPr>
          <w:b/>
          <w:sz w:val="28"/>
        </w:rPr>
        <w:t>руху</w:t>
      </w:r>
    </w:p>
    <w:p w:rsidR="008E7251" w:rsidRPr="008E7251" w:rsidRDefault="008E7251" w:rsidP="008E7251">
      <w:pPr>
        <w:ind w:firstLine="720"/>
        <w:jc w:val="center"/>
        <w:rPr>
          <w:sz w:val="28"/>
        </w:rPr>
      </w:pPr>
      <w:bookmarkStart w:id="0" w:name="_GoBack"/>
      <w:bookmarkEnd w:id="0"/>
    </w:p>
    <w:p w:rsidR="008E7251" w:rsidRPr="008E7251" w:rsidRDefault="008E7251" w:rsidP="008E7251">
      <w:pPr>
        <w:ind w:firstLine="720"/>
        <w:jc w:val="both"/>
        <w:rPr>
          <w:sz w:val="28"/>
        </w:rPr>
      </w:pPr>
      <w:r w:rsidRPr="008E7251">
        <w:rPr>
          <w:sz w:val="28"/>
        </w:rPr>
        <w:t>Верховна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Рада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України</w:t>
      </w:r>
      <w:r w:rsidRPr="008E7251">
        <w:rPr>
          <w:sz w:val="28"/>
        </w:rPr>
        <w:t xml:space="preserve"> </w:t>
      </w:r>
      <w:r w:rsidRPr="008E7251">
        <w:rPr>
          <w:b/>
          <w:sz w:val="28"/>
        </w:rPr>
        <w:t>постановляє</w:t>
      </w:r>
      <w:r w:rsidRPr="008E7251">
        <w:rPr>
          <w:sz w:val="28"/>
        </w:rPr>
        <w:t>:</w:t>
      </w:r>
    </w:p>
    <w:p w:rsidR="008E7251" w:rsidRPr="008E7251" w:rsidRDefault="008E7251" w:rsidP="008E7251">
      <w:pPr>
        <w:ind w:firstLine="720"/>
        <w:jc w:val="both"/>
        <w:rPr>
          <w:sz w:val="28"/>
        </w:rPr>
      </w:pPr>
      <w:r w:rsidRPr="008E7251">
        <w:rPr>
          <w:sz w:val="28"/>
        </w:rPr>
        <w:t>І.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Внести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зміни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до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таких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законодавчих</w:t>
      </w:r>
      <w:r w:rsidRPr="008E7251">
        <w:rPr>
          <w:sz w:val="28"/>
        </w:rPr>
        <w:t xml:space="preserve"> </w:t>
      </w:r>
      <w:r w:rsidRPr="008E7251">
        <w:rPr>
          <w:sz w:val="28"/>
        </w:rPr>
        <w:t>актів</w:t>
      </w:r>
      <w:r w:rsidRPr="008E7251">
        <w:rPr>
          <w:sz w:val="28"/>
        </w:rPr>
        <w:t xml:space="preserve"> </w:t>
      </w:r>
      <w:r w:rsidRPr="008E7251">
        <w:rPr>
          <w:sz w:val="28"/>
        </w:rPr>
        <w:t>України:</w:t>
      </w:r>
    </w:p>
    <w:p w:rsidR="008E7251" w:rsidRPr="008E7251" w:rsidRDefault="008E7251" w:rsidP="008E7251">
      <w:pPr>
        <w:ind w:firstLine="720"/>
        <w:jc w:val="both"/>
        <w:rPr>
          <w:sz w:val="28"/>
        </w:rPr>
      </w:pPr>
      <w:r w:rsidRPr="008E7251">
        <w:rPr>
          <w:sz w:val="28"/>
        </w:rPr>
        <w:t>1.</w:t>
      </w:r>
      <w:r w:rsidRPr="008E7251">
        <w:rPr>
          <w:sz w:val="28"/>
        </w:rPr>
        <w:t xml:space="preserve"> </w:t>
      </w:r>
      <w:r w:rsidRPr="008E7251">
        <w:rPr>
          <w:sz w:val="28"/>
        </w:rPr>
        <w:t>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Кодексі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України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про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адміністративні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правопорушення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(Відомості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Верховної</w:t>
      </w:r>
      <w:r w:rsidRPr="008E7251">
        <w:rPr>
          <w:sz w:val="28"/>
        </w:rPr>
        <w:t xml:space="preserve"> </w:t>
      </w:r>
      <w:r w:rsidRPr="008E7251">
        <w:rPr>
          <w:sz w:val="28"/>
        </w:rPr>
        <w:t>Ради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УРСР,</w:t>
      </w:r>
      <w:r w:rsidRPr="008E7251">
        <w:rPr>
          <w:sz w:val="28"/>
        </w:rPr>
        <w:t xml:space="preserve"> </w:t>
      </w:r>
      <w:r w:rsidRPr="008E7251">
        <w:rPr>
          <w:sz w:val="28"/>
        </w:rPr>
        <w:t>1984</w:t>
      </w:r>
      <w:r w:rsidRPr="008E7251">
        <w:rPr>
          <w:sz w:val="28"/>
        </w:rPr>
        <w:t xml:space="preserve"> </w:t>
      </w:r>
      <w:r w:rsidRPr="008E7251">
        <w:rPr>
          <w:sz w:val="28"/>
        </w:rPr>
        <w:t>р.,</w:t>
      </w:r>
      <w:r w:rsidRPr="008E7251">
        <w:rPr>
          <w:sz w:val="28"/>
        </w:rPr>
        <w:t xml:space="preserve"> </w:t>
      </w:r>
      <w:r w:rsidRPr="008E7251">
        <w:rPr>
          <w:sz w:val="28"/>
        </w:rPr>
        <w:t>додаток</w:t>
      </w:r>
      <w:r w:rsidRPr="008E7251">
        <w:rPr>
          <w:sz w:val="28"/>
        </w:rPr>
        <w:t xml:space="preserve"> </w:t>
      </w:r>
      <w:r w:rsidRPr="008E7251">
        <w:rPr>
          <w:sz w:val="28"/>
        </w:rPr>
        <w:t>до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№</w:t>
      </w:r>
      <w:r w:rsidRPr="008E7251">
        <w:rPr>
          <w:sz w:val="28"/>
        </w:rPr>
        <w:t xml:space="preserve"> </w:t>
      </w:r>
      <w:r w:rsidRPr="008E7251">
        <w:rPr>
          <w:sz w:val="28"/>
        </w:rPr>
        <w:t>51,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ст.</w:t>
      </w:r>
      <w:r w:rsidRPr="008E7251">
        <w:rPr>
          <w:sz w:val="28"/>
        </w:rPr>
        <w:t xml:space="preserve"> </w:t>
      </w:r>
      <w:r w:rsidRPr="008E7251">
        <w:rPr>
          <w:sz w:val="28"/>
        </w:rPr>
        <w:t>1122):</w:t>
      </w:r>
    </w:p>
    <w:p w:rsidR="008E7251" w:rsidRPr="008E7251" w:rsidRDefault="008E7251" w:rsidP="008E7251">
      <w:pPr>
        <w:ind w:firstLine="720"/>
        <w:jc w:val="both"/>
        <w:rPr>
          <w:sz w:val="28"/>
        </w:rPr>
      </w:pPr>
      <w:r w:rsidRPr="008E7251">
        <w:rPr>
          <w:sz w:val="28"/>
        </w:rPr>
        <w:t>1)</w:t>
      </w:r>
      <w:r w:rsidRPr="008E7251">
        <w:rPr>
          <w:sz w:val="28"/>
        </w:rPr>
        <w:t xml:space="preserve"> </w:t>
      </w:r>
      <w:r w:rsidRPr="008E7251">
        <w:rPr>
          <w:sz w:val="28"/>
        </w:rPr>
        <w:t>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частині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другій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статті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13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слова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цифри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«частинами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першою,</w:t>
      </w:r>
      <w:r w:rsidRPr="008E7251">
        <w:rPr>
          <w:sz w:val="28"/>
        </w:rPr>
        <w:t xml:space="preserve"> </w:t>
      </w:r>
      <w:r w:rsidRPr="008E7251">
        <w:rPr>
          <w:sz w:val="28"/>
        </w:rPr>
        <w:t>другою</w:t>
      </w:r>
      <w:r w:rsidRPr="008E7251">
        <w:rPr>
          <w:sz w:val="28"/>
        </w:rPr>
        <w:t xml:space="preserve"> </w:t>
      </w:r>
      <w:r w:rsidRPr="008E7251">
        <w:rPr>
          <w:sz w:val="28"/>
        </w:rPr>
        <w:t>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третьою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статті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130,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статтею»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замінити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цифрами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«130»;</w:t>
      </w:r>
    </w:p>
    <w:p w:rsidR="008E7251" w:rsidRPr="008E7251" w:rsidRDefault="008E7251" w:rsidP="008E7251">
      <w:pPr>
        <w:ind w:firstLine="720"/>
        <w:jc w:val="both"/>
        <w:rPr>
          <w:sz w:val="28"/>
        </w:rPr>
      </w:pPr>
      <w:r w:rsidRPr="008E7251">
        <w:rPr>
          <w:sz w:val="28"/>
        </w:rPr>
        <w:t>2)</w:t>
      </w:r>
      <w:r w:rsidRPr="008E7251">
        <w:rPr>
          <w:sz w:val="28"/>
        </w:rPr>
        <w:t xml:space="preserve"> </w:t>
      </w:r>
      <w:r w:rsidRPr="008E7251">
        <w:rPr>
          <w:sz w:val="28"/>
        </w:rPr>
        <w:t>частину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першу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статті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21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після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слів</w:t>
      </w:r>
      <w:r w:rsidRPr="008E7251">
        <w:rPr>
          <w:sz w:val="28"/>
        </w:rPr>
        <w:t xml:space="preserve"> </w:t>
      </w:r>
      <w:r w:rsidRPr="008E7251">
        <w:rPr>
          <w:sz w:val="28"/>
        </w:rPr>
        <w:t>“крім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посадової</w:t>
      </w:r>
      <w:r w:rsidRPr="008E7251">
        <w:rPr>
          <w:sz w:val="28"/>
        </w:rPr>
        <w:t xml:space="preserve"> </w:t>
      </w:r>
      <w:r w:rsidRPr="008E7251">
        <w:rPr>
          <w:sz w:val="28"/>
        </w:rPr>
        <w:t>особи”</w:t>
      </w:r>
      <w:r w:rsidRPr="008E7251">
        <w:rPr>
          <w:sz w:val="28"/>
        </w:rPr>
        <w:t xml:space="preserve"> </w:t>
      </w:r>
      <w:r w:rsidRPr="008E7251">
        <w:rPr>
          <w:sz w:val="28"/>
        </w:rPr>
        <w:t>доповнити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словами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цифрами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“та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особи,</w:t>
      </w:r>
      <w:r w:rsidRPr="008E7251">
        <w:rPr>
          <w:sz w:val="28"/>
        </w:rPr>
        <w:t xml:space="preserve"> </w:t>
      </w:r>
      <w:r w:rsidRPr="008E7251">
        <w:rPr>
          <w:sz w:val="28"/>
        </w:rPr>
        <w:t>яка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вчинила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правопорушення,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передбачені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частинами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другою-четвертою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статті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126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статтею</w:t>
      </w:r>
      <w:r w:rsidRPr="008E7251">
        <w:rPr>
          <w:sz w:val="28"/>
        </w:rPr>
        <w:t xml:space="preserve"> </w:t>
      </w:r>
      <w:r w:rsidRPr="008E7251">
        <w:rPr>
          <w:sz w:val="28"/>
        </w:rPr>
        <w:t>130”;</w:t>
      </w:r>
    </w:p>
    <w:p w:rsidR="008E7251" w:rsidRPr="008E7251" w:rsidRDefault="008E7251" w:rsidP="008E7251">
      <w:pPr>
        <w:ind w:firstLine="720"/>
        <w:jc w:val="both"/>
        <w:rPr>
          <w:sz w:val="28"/>
        </w:rPr>
      </w:pPr>
      <w:r w:rsidRPr="008E7251">
        <w:rPr>
          <w:sz w:val="28"/>
        </w:rPr>
        <w:t>3)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статтю</w:t>
      </w:r>
      <w:r w:rsidRPr="008E7251">
        <w:rPr>
          <w:sz w:val="28"/>
        </w:rPr>
        <w:t xml:space="preserve"> </w:t>
      </w:r>
      <w:r w:rsidRPr="008E7251">
        <w:rPr>
          <w:sz w:val="28"/>
        </w:rPr>
        <w:t>22</w:t>
      </w:r>
      <w:r w:rsidRPr="008E7251">
        <w:rPr>
          <w:sz w:val="28"/>
        </w:rPr>
        <w:t xml:space="preserve"> </w:t>
      </w:r>
      <w:r w:rsidRPr="008E7251">
        <w:rPr>
          <w:sz w:val="28"/>
        </w:rPr>
        <w:t>доповнити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приміткою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такого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змісту:</w:t>
      </w:r>
    </w:p>
    <w:p w:rsidR="008E7251" w:rsidRPr="008E7251" w:rsidRDefault="008E7251" w:rsidP="008E7251">
      <w:pPr>
        <w:ind w:firstLine="720"/>
        <w:jc w:val="both"/>
        <w:rPr>
          <w:sz w:val="28"/>
        </w:rPr>
      </w:pPr>
      <w:r w:rsidRPr="008E7251">
        <w:rPr>
          <w:sz w:val="28"/>
        </w:rPr>
        <w:t>“Примітка.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Положення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цієї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статті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не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застосовуються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до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правопорушень,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передбачених</w:t>
      </w:r>
      <w:r w:rsidRPr="008E7251">
        <w:rPr>
          <w:sz w:val="28"/>
        </w:rPr>
        <w:t xml:space="preserve"> </w:t>
      </w:r>
      <w:r w:rsidRPr="008E7251">
        <w:rPr>
          <w:sz w:val="28"/>
        </w:rPr>
        <w:t>частиною</w:t>
      </w:r>
      <w:r w:rsidRPr="008E7251">
        <w:rPr>
          <w:sz w:val="28"/>
        </w:rPr>
        <w:t xml:space="preserve"> </w:t>
      </w:r>
      <w:r w:rsidRPr="008E7251">
        <w:rPr>
          <w:sz w:val="28"/>
        </w:rPr>
        <w:t>четвертою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статті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121,</w:t>
      </w:r>
      <w:r w:rsidRPr="008E7251">
        <w:rPr>
          <w:sz w:val="28"/>
        </w:rPr>
        <w:t xml:space="preserve"> </w:t>
      </w:r>
      <w:r w:rsidRPr="008E7251">
        <w:rPr>
          <w:sz w:val="28"/>
        </w:rPr>
        <w:t>частиною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п'ятою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статті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122,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статтями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122</w:t>
      </w:r>
      <w:r w:rsidRPr="008E7251">
        <w:rPr>
          <w:sz w:val="28"/>
          <w:vertAlign w:val="superscript"/>
        </w:rPr>
        <w:t>2</w:t>
      </w:r>
      <w:r w:rsidRPr="008E7251">
        <w:rPr>
          <w:sz w:val="28"/>
        </w:rPr>
        <w:t>,</w:t>
      </w:r>
      <w:r w:rsidRPr="008E7251">
        <w:rPr>
          <w:sz w:val="28"/>
        </w:rPr>
        <w:t xml:space="preserve"> </w:t>
      </w:r>
      <w:r w:rsidRPr="008E7251">
        <w:rPr>
          <w:sz w:val="28"/>
        </w:rPr>
        <w:t>122</w:t>
      </w:r>
      <w:r w:rsidRPr="008E7251">
        <w:rPr>
          <w:sz w:val="28"/>
          <w:vertAlign w:val="superscript"/>
        </w:rPr>
        <w:t>4</w:t>
      </w:r>
      <w:r w:rsidRPr="008E7251">
        <w:rPr>
          <w:sz w:val="28"/>
        </w:rPr>
        <w:t>,</w:t>
      </w:r>
      <w:r w:rsidRPr="008E7251">
        <w:rPr>
          <w:sz w:val="28"/>
        </w:rPr>
        <w:t xml:space="preserve"> </w:t>
      </w:r>
      <w:r w:rsidRPr="008E7251">
        <w:rPr>
          <w:sz w:val="28"/>
        </w:rPr>
        <w:t>частиною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третьою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статті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123,</w:t>
      </w:r>
      <w:r w:rsidRPr="008E7251">
        <w:rPr>
          <w:sz w:val="28"/>
        </w:rPr>
        <w:t xml:space="preserve"> </w:t>
      </w:r>
      <w:r w:rsidRPr="008E7251">
        <w:rPr>
          <w:sz w:val="28"/>
        </w:rPr>
        <w:t>частинами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другою</w:t>
      </w:r>
      <w:r w:rsidRPr="008E7251">
        <w:rPr>
          <w:sz w:val="28"/>
        </w:rPr>
        <w:t xml:space="preserve"> </w:t>
      </w:r>
      <w:r w:rsidRPr="008E7251">
        <w:rPr>
          <w:sz w:val="28"/>
        </w:rPr>
        <w:t>–</w:t>
      </w:r>
      <w:r w:rsidRPr="008E7251">
        <w:rPr>
          <w:sz w:val="28"/>
        </w:rPr>
        <w:t xml:space="preserve"> </w:t>
      </w:r>
      <w:r w:rsidRPr="008E7251">
        <w:rPr>
          <w:sz w:val="28"/>
        </w:rPr>
        <w:t>четвертою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статті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126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статтею</w:t>
      </w:r>
      <w:r w:rsidRPr="008E7251">
        <w:rPr>
          <w:sz w:val="28"/>
        </w:rPr>
        <w:t xml:space="preserve"> </w:t>
      </w:r>
      <w:r w:rsidRPr="008E7251">
        <w:rPr>
          <w:sz w:val="28"/>
        </w:rPr>
        <w:t>130</w:t>
      </w:r>
      <w:r w:rsidRPr="008E7251">
        <w:rPr>
          <w:sz w:val="28"/>
        </w:rPr>
        <w:t xml:space="preserve"> </w:t>
      </w:r>
      <w:r w:rsidRPr="008E7251">
        <w:rPr>
          <w:sz w:val="28"/>
        </w:rPr>
        <w:t>цього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Кодексу”;</w:t>
      </w:r>
    </w:p>
    <w:p w:rsidR="008E7251" w:rsidRPr="008E7251" w:rsidRDefault="008E7251" w:rsidP="008E7251">
      <w:pPr>
        <w:ind w:firstLine="720"/>
        <w:jc w:val="both"/>
        <w:rPr>
          <w:sz w:val="28"/>
        </w:rPr>
      </w:pPr>
    </w:p>
    <w:p w:rsidR="008E7251" w:rsidRPr="008E7251" w:rsidRDefault="008E7251" w:rsidP="008E7251">
      <w:pPr>
        <w:ind w:firstLine="720"/>
        <w:jc w:val="both"/>
        <w:rPr>
          <w:sz w:val="28"/>
        </w:rPr>
      </w:pPr>
      <w:r w:rsidRPr="008E7251">
        <w:rPr>
          <w:sz w:val="28"/>
        </w:rPr>
        <w:t>4)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статтю</w:t>
      </w:r>
      <w:r w:rsidRPr="008E7251">
        <w:rPr>
          <w:sz w:val="28"/>
        </w:rPr>
        <w:t xml:space="preserve"> </w:t>
      </w:r>
      <w:r w:rsidRPr="008E7251">
        <w:rPr>
          <w:sz w:val="28"/>
        </w:rPr>
        <w:t>30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після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частини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другої</w:t>
      </w:r>
      <w:r w:rsidRPr="008E7251">
        <w:rPr>
          <w:sz w:val="28"/>
        </w:rPr>
        <w:t xml:space="preserve"> </w:t>
      </w:r>
      <w:r w:rsidRPr="008E7251">
        <w:rPr>
          <w:sz w:val="28"/>
        </w:rPr>
        <w:t>доповнити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новою</w:t>
      </w:r>
      <w:r w:rsidRPr="008E7251">
        <w:rPr>
          <w:sz w:val="28"/>
        </w:rPr>
        <w:t xml:space="preserve"> </w:t>
      </w:r>
      <w:r w:rsidRPr="008E7251">
        <w:rPr>
          <w:sz w:val="28"/>
        </w:rPr>
        <w:t>частиною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такого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змісту:</w:t>
      </w:r>
    </w:p>
    <w:p w:rsidR="008E7251" w:rsidRPr="008E7251" w:rsidRDefault="008E7251" w:rsidP="008E7251">
      <w:pPr>
        <w:ind w:firstLine="720"/>
        <w:jc w:val="both"/>
        <w:rPr>
          <w:sz w:val="28"/>
        </w:rPr>
      </w:pPr>
      <w:r w:rsidRPr="008E7251">
        <w:rPr>
          <w:sz w:val="28"/>
        </w:rPr>
        <w:t>“Якщо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особою,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позбавленою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права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керування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транспортним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засобом,</w:t>
      </w:r>
      <w:r w:rsidRPr="008E7251">
        <w:rPr>
          <w:sz w:val="28"/>
        </w:rPr>
        <w:t xml:space="preserve"> </w:t>
      </w:r>
      <w:r w:rsidRPr="008E7251">
        <w:rPr>
          <w:sz w:val="28"/>
        </w:rPr>
        <w:t>до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закінчення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строку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дії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такого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стягнення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вчинено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нове</w:t>
      </w:r>
      <w:r w:rsidRPr="008E7251">
        <w:rPr>
          <w:sz w:val="28"/>
        </w:rPr>
        <w:t xml:space="preserve"> </w:t>
      </w:r>
      <w:r w:rsidRPr="008E7251">
        <w:rPr>
          <w:sz w:val="28"/>
        </w:rPr>
        <w:t>адміністративне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правопорушення,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яке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застосовано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стягнення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виді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позбавлення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права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керування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транспортним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засобом,</w:t>
      </w:r>
      <w:r w:rsidRPr="008E7251">
        <w:rPr>
          <w:sz w:val="28"/>
        </w:rPr>
        <w:t xml:space="preserve"> </w:t>
      </w:r>
      <w:r w:rsidRPr="008E7251">
        <w:rPr>
          <w:sz w:val="28"/>
        </w:rPr>
        <w:t>до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стягнення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вчинення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нового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адміністративного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правопорушення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приєднується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невідбута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частина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стягнення.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При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цьому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загальний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строк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позбавлення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права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керування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транспортним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засобом</w:t>
      </w:r>
      <w:r w:rsidRPr="008E7251">
        <w:rPr>
          <w:sz w:val="28"/>
        </w:rPr>
        <w:t xml:space="preserve"> </w:t>
      </w:r>
      <w:r w:rsidRPr="008E7251">
        <w:rPr>
          <w:sz w:val="28"/>
        </w:rPr>
        <w:t>може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перевищувати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гранично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допустимий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строк,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передбачений</w:t>
      </w:r>
      <w:r w:rsidRPr="008E7251">
        <w:rPr>
          <w:sz w:val="28"/>
        </w:rPr>
        <w:t xml:space="preserve"> </w:t>
      </w:r>
      <w:r w:rsidRPr="008E7251">
        <w:rPr>
          <w:sz w:val="28"/>
        </w:rPr>
        <w:t>частиною</w:t>
      </w:r>
      <w:r w:rsidRPr="008E7251">
        <w:rPr>
          <w:sz w:val="28"/>
        </w:rPr>
        <w:t xml:space="preserve"> </w:t>
      </w:r>
      <w:r w:rsidRPr="008E7251">
        <w:rPr>
          <w:sz w:val="28"/>
        </w:rPr>
        <w:t>другою</w:t>
      </w:r>
      <w:r w:rsidRPr="008E7251">
        <w:rPr>
          <w:sz w:val="28"/>
        </w:rPr>
        <w:t xml:space="preserve"> </w:t>
      </w:r>
      <w:r w:rsidRPr="008E7251">
        <w:rPr>
          <w:sz w:val="28"/>
        </w:rPr>
        <w:t>цієї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статті”.</w:t>
      </w:r>
    </w:p>
    <w:p w:rsidR="008E7251" w:rsidRPr="008E7251" w:rsidRDefault="008E7251" w:rsidP="008E7251">
      <w:pPr>
        <w:ind w:firstLine="720"/>
        <w:jc w:val="both"/>
        <w:rPr>
          <w:sz w:val="28"/>
        </w:rPr>
      </w:pPr>
      <w:r w:rsidRPr="008E7251">
        <w:rPr>
          <w:sz w:val="28"/>
        </w:rPr>
        <w:t>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зв’язку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</w:t>
      </w:r>
      <w:r w:rsidRPr="008E7251">
        <w:rPr>
          <w:sz w:val="28"/>
        </w:rPr>
        <w:t xml:space="preserve"> </w:t>
      </w:r>
      <w:r w:rsidRPr="008E7251">
        <w:rPr>
          <w:sz w:val="28"/>
        </w:rPr>
        <w:t>цим</w:t>
      </w:r>
      <w:r w:rsidRPr="008E7251">
        <w:rPr>
          <w:sz w:val="28"/>
        </w:rPr>
        <w:t xml:space="preserve"> </w:t>
      </w:r>
      <w:r w:rsidRPr="008E7251">
        <w:rPr>
          <w:sz w:val="28"/>
        </w:rPr>
        <w:t>частини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третю</w:t>
      </w:r>
      <w:r w:rsidRPr="008E7251">
        <w:rPr>
          <w:sz w:val="28"/>
        </w:rPr>
        <w:t xml:space="preserve"> </w:t>
      </w:r>
      <w:r w:rsidRPr="008E7251">
        <w:rPr>
          <w:sz w:val="28"/>
        </w:rPr>
        <w:t>-</w:t>
      </w:r>
      <w:r w:rsidRPr="008E7251">
        <w:rPr>
          <w:sz w:val="28"/>
        </w:rPr>
        <w:t xml:space="preserve"> </w:t>
      </w:r>
      <w:r w:rsidRPr="008E7251">
        <w:rPr>
          <w:sz w:val="28"/>
        </w:rPr>
        <w:t>шосту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вважати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відповідно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частинами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четвертою</w:t>
      </w:r>
      <w:r w:rsidRPr="008E7251">
        <w:rPr>
          <w:sz w:val="28"/>
        </w:rPr>
        <w:t xml:space="preserve"> </w:t>
      </w:r>
      <w:r w:rsidRPr="008E7251">
        <w:rPr>
          <w:sz w:val="28"/>
        </w:rPr>
        <w:t>-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сьомою;</w:t>
      </w:r>
    </w:p>
    <w:p w:rsidR="008E7251" w:rsidRPr="008E7251" w:rsidRDefault="008E7251" w:rsidP="008E7251">
      <w:pPr>
        <w:ind w:firstLine="720"/>
        <w:jc w:val="both"/>
        <w:rPr>
          <w:sz w:val="28"/>
        </w:rPr>
      </w:pPr>
      <w:r w:rsidRPr="008E7251">
        <w:rPr>
          <w:sz w:val="28"/>
        </w:rPr>
        <w:t>5)</w:t>
      </w:r>
      <w:r w:rsidRPr="008E7251">
        <w:rPr>
          <w:sz w:val="28"/>
        </w:rPr>
        <w:t xml:space="preserve"> </w:t>
      </w:r>
      <w:r w:rsidRPr="008E7251">
        <w:rPr>
          <w:sz w:val="28"/>
        </w:rPr>
        <w:t>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статті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38:</w:t>
      </w:r>
    </w:p>
    <w:p w:rsidR="008E7251" w:rsidRPr="008E7251" w:rsidRDefault="008E7251" w:rsidP="008E7251">
      <w:pPr>
        <w:ind w:firstLine="720"/>
        <w:jc w:val="both"/>
        <w:rPr>
          <w:sz w:val="28"/>
        </w:rPr>
      </w:pPr>
      <w:r w:rsidRPr="008E7251">
        <w:rPr>
          <w:sz w:val="28"/>
        </w:rPr>
        <w:t>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частині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другій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слова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«крім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справ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про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адміністративні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правопорушення,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зазначені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частинах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третій</w:t>
      </w:r>
      <w:r w:rsidRPr="008E7251">
        <w:rPr>
          <w:sz w:val="28"/>
        </w:rPr>
        <w:t xml:space="preserve"> </w:t>
      </w:r>
      <w:r w:rsidRPr="008E7251">
        <w:rPr>
          <w:sz w:val="28"/>
        </w:rPr>
        <w:t>–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п’ятій</w:t>
      </w:r>
      <w:r w:rsidRPr="008E7251">
        <w:rPr>
          <w:sz w:val="28"/>
        </w:rPr>
        <w:t xml:space="preserve"> </w:t>
      </w:r>
      <w:r w:rsidRPr="008E7251">
        <w:rPr>
          <w:sz w:val="28"/>
        </w:rPr>
        <w:t>цієї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статті»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замінити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словами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«крім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справ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про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адміністративні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правопорушення,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зазначені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частинах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третій</w:t>
      </w:r>
      <w:r w:rsidRPr="008E7251">
        <w:rPr>
          <w:sz w:val="28"/>
        </w:rPr>
        <w:t xml:space="preserve"> </w:t>
      </w:r>
      <w:r w:rsidRPr="008E7251">
        <w:rPr>
          <w:sz w:val="28"/>
        </w:rPr>
        <w:t>–</w:t>
      </w:r>
      <w:r w:rsidRPr="008E7251">
        <w:rPr>
          <w:sz w:val="28"/>
        </w:rPr>
        <w:t xml:space="preserve"> </w:t>
      </w:r>
      <w:r w:rsidRPr="008E7251">
        <w:rPr>
          <w:sz w:val="28"/>
        </w:rPr>
        <w:t>шостій</w:t>
      </w:r>
      <w:r w:rsidRPr="008E7251">
        <w:rPr>
          <w:sz w:val="28"/>
        </w:rPr>
        <w:t xml:space="preserve"> </w:t>
      </w:r>
      <w:r w:rsidRPr="008E7251">
        <w:rPr>
          <w:sz w:val="28"/>
        </w:rPr>
        <w:t>цієї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статті»;</w:t>
      </w:r>
    </w:p>
    <w:p w:rsidR="008E7251" w:rsidRPr="008E7251" w:rsidRDefault="008E7251" w:rsidP="008E7251">
      <w:pPr>
        <w:ind w:firstLine="720"/>
        <w:jc w:val="both"/>
        <w:rPr>
          <w:sz w:val="28"/>
        </w:rPr>
      </w:pPr>
      <w:r w:rsidRPr="008E7251">
        <w:rPr>
          <w:sz w:val="28"/>
        </w:rPr>
        <w:t>після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частини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п'ятої</w:t>
      </w:r>
      <w:r w:rsidRPr="008E7251">
        <w:rPr>
          <w:sz w:val="28"/>
        </w:rPr>
        <w:t xml:space="preserve"> </w:t>
      </w:r>
      <w:r w:rsidRPr="008E7251">
        <w:rPr>
          <w:sz w:val="28"/>
        </w:rPr>
        <w:t>доповнити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новою</w:t>
      </w:r>
      <w:r w:rsidRPr="008E7251">
        <w:rPr>
          <w:sz w:val="28"/>
        </w:rPr>
        <w:t xml:space="preserve"> </w:t>
      </w:r>
      <w:r w:rsidRPr="008E7251">
        <w:rPr>
          <w:sz w:val="28"/>
        </w:rPr>
        <w:t>частиною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такого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змісту:</w:t>
      </w:r>
    </w:p>
    <w:p w:rsidR="008E7251" w:rsidRPr="008E7251" w:rsidRDefault="008E7251" w:rsidP="008E7251">
      <w:pPr>
        <w:ind w:firstLine="720"/>
        <w:jc w:val="both"/>
        <w:rPr>
          <w:sz w:val="28"/>
        </w:rPr>
      </w:pPr>
      <w:r w:rsidRPr="008E7251">
        <w:rPr>
          <w:sz w:val="28"/>
        </w:rPr>
        <w:t>“Адміністративне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стягнення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вчинення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правопорушень,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передбачених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статтею</w:t>
      </w:r>
      <w:r w:rsidRPr="008E7251">
        <w:rPr>
          <w:sz w:val="28"/>
        </w:rPr>
        <w:t xml:space="preserve"> </w:t>
      </w:r>
      <w:r w:rsidRPr="008E7251">
        <w:rPr>
          <w:sz w:val="28"/>
        </w:rPr>
        <w:t>130</w:t>
      </w:r>
      <w:r w:rsidRPr="008E7251">
        <w:rPr>
          <w:sz w:val="28"/>
        </w:rPr>
        <w:t xml:space="preserve"> </w:t>
      </w:r>
      <w:r w:rsidRPr="008E7251">
        <w:rPr>
          <w:sz w:val="28"/>
        </w:rPr>
        <w:t>цього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Кодексу,</w:t>
      </w:r>
      <w:r w:rsidRPr="008E7251">
        <w:rPr>
          <w:sz w:val="28"/>
        </w:rPr>
        <w:t xml:space="preserve"> </w:t>
      </w:r>
      <w:r w:rsidRPr="008E7251">
        <w:rPr>
          <w:sz w:val="28"/>
        </w:rPr>
        <w:t>може</w:t>
      </w:r>
      <w:r w:rsidRPr="008E7251">
        <w:rPr>
          <w:sz w:val="28"/>
        </w:rPr>
        <w:t xml:space="preserve"> </w:t>
      </w:r>
      <w:r w:rsidRPr="008E7251">
        <w:rPr>
          <w:sz w:val="28"/>
        </w:rPr>
        <w:t>бути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накладено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протягом</w:t>
      </w:r>
      <w:r w:rsidRPr="008E7251">
        <w:rPr>
          <w:sz w:val="28"/>
        </w:rPr>
        <w:t xml:space="preserve"> </w:t>
      </w:r>
      <w:r w:rsidRPr="008E7251">
        <w:rPr>
          <w:sz w:val="28"/>
        </w:rPr>
        <w:t>одного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року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</w:t>
      </w:r>
      <w:r w:rsidRPr="008E7251">
        <w:rPr>
          <w:sz w:val="28"/>
        </w:rPr>
        <w:t xml:space="preserve"> </w:t>
      </w:r>
      <w:r w:rsidRPr="008E7251">
        <w:rPr>
          <w:sz w:val="28"/>
        </w:rPr>
        <w:t>дня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його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вчинення”.</w:t>
      </w:r>
    </w:p>
    <w:p w:rsidR="008E7251" w:rsidRPr="008E7251" w:rsidRDefault="008E7251" w:rsidP="008E7251">
      <w:pPr>
        <w:ind w:firstLine="720"/>
        <w:jc w:val="both"/>
        <w:rPr>
          <w:sz w:val="28"/>
        </w:rPr>
      </w:pPr>
      <w:r w:rsidRPr="008E7251">
        <w:rPr>
          <w:sz w:val="28"/>
        </w:rPr>
        <w:t>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зв’язку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</w:t>
      </w:r>
      <w:r w:rsidRPr="008E7251">
        <w:rPr>
          <w:sz w:val="28"/>
        </w:rPr>
        <w:t xml:space="preserve"> </w:t>
      </w:r>
      <w:r w:rsidRPr="008E7251">
        <w:rPr>
          <w:sz w:val="28"/>
        </w:rPr>
        <w:t>цим</w:t>
      </w:r>
      <w:r w:rsidRPr="008E7251">
        <w:rPr>
          <w:sz w:val="28"/>
        </w:rPr>
        <w:t xml:space="preserve"> </w:t>
      </w:r>
      <w:r w:rsidRPr="008E7251">
        <w:rPr>
          <w:sz w:val="28"/>
        </w:rPr>
        <w:t>частину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шосту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вважати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частиною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сьомою;</w:t>
      </w:r>
    </w:p>
    <w:p w:rsidR="008E7251" w:rsidRPr="008E7251" w:rsidRDefault="008E7251" w:rsidP="008E7251">
      <w:pPr>
        <w:ind w:firstLine="720"/>
        <w:jc w:val="both"/>
        <w:rPr>
          <w:sz w:val="28"/>
        </w:rPr>
      </w:pPr>
      <w:r w:rsidRPr="008E7251">
        <w:rPr>
          <w:sz w:val="28"/>
        </w:rPr>
        <w:t>6)</w:t>
      </w:r>
      <w:r w:rsidRPr="008E7251">
        <w:rPr>
          <w:sz w:val="28"/>
        </w:rPr>
        <w:t xml:space="preserve"> </w:t>
      </w:r>
      <w:r w:rsidRPr="008E7251">
        <w:rPr>
          <w:sz w:val="28"/>
        </w:rPr>
        <w:t>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статті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121:</w:t>
      </w:r>
    </w:p>
    <w:p w:rsidR="008E7251" w:rsidRPr="008E7251" w:rsidRDefault="008E7251" w:rsidP="008E7251">
      <w:pPr>
        <w:ind w:firstLine="720"/>
        <w:jc w:val="both"/>
        <w:rPr>
          <w:sz w:val="28"/>
        </w:rPr>
      </w:pPr>
      <w:r w:rsidRPr="008E7251">
        <w:rPr>
          <w:sz w:val="28"/>
        </w:rPr>
        <w:t>в</w:t>
      </w:r>
      <w:r w:rsidRPr="008E7251">
        <w:rPr>
          <w:sz w:val="28"/>
        </w:rPr>
        <w:t xml:space="preserve"> </w:t>
      </w:r>
      <w:r w:rsidRPr="008E7251">
        <w:rPr>
          <w:sz w:val="28"/>
        </w:rPr>
        <w:t>абзаці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другому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частини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п’ятої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слово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“трьох”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замінити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словом</w:t>
      </w:r>
      <w:r w:rsidRPr="008E7251">
        <w:rPr>
          <w:sz w:val="28"/>
        </w:rPr>
        <w:t xml:space="preserve"> </w:t>
      </w:r>
      <w:r w:rsidRPr="008E7251">
        <w:rPr>
          <w:sz w:val="28"/>
        </w:rPr>
        <w:t>“тридцяти”;</w:t>
      </w:r>
    </w:p>
    <w:p w:rsidR="008E7251" w:rsidRPr="008E7251" w:rsidRDefault="008E7251" w:rsidP="008E7251">
      <w:pPr>
        <w:ind w:firstLine="720"/>
        <w:jc w:val="both"/>
        <w:rPr>
          <w:sz w:val="28"/>
        </w:rPr>
      </w:pPr>
      <w:r w:rsidRPr="008E7251">
        <w:rPr>
          <w:sz w:val="28"/>
        </w:rPr>
        <w:t>в</w:t>
      </w:r>
      <w:r w:rsidRPr="008E7251">
        <w:rPr>
          <w:sz w:val="28"/>
        </w:rPr>
        <w:t xml:space="preserve"> </w:t>
      </w:r>
      <w:r w:rsidRPr="008E7251">
        <w:rPr>
          <w:sz w:val="28"/>
        </w:rPr>
        <w:t>абзаці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другому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частини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шостої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слово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“десяти”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замінити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словом</w:t>
      </w:r>
      <w:r w:rsidRPr="008E7251">
        <w:rPr>
          <w:sz w:val="28"/>
        </w:rPr>
        <w:t xml:space="preserve"> </w:t>
      </w:r>
      <w:r w:rsidRPr="008E7251">
        <w:rPr>
          <w:sz w:val="28"/>
        </w:rPr>
        <w:t>“п’ятдесяти”;</w:t>
      </w:r>
    </w:p>
    <w:p w:rsidR="008E7251" w:rsidRPr="008E7251" w:rsidRDefault="008E7251" w:rsidP="008E7251">
      <w:pPr>
        <w:ind w:firstLine="720"/>
        <w:jc w:val="both"/>
        <w:rPr>
          <w:sz w:val="28"/>
        </w:rPr>
      </w:pPr>
      <w:r w:rsidRPr="008E7251">
        <w:rPr>
          <w:sz w:val="28"/>
        </w:rPr>
        <w:t>в</w:t>
      </w:r>
      <w:r w:rsidRPr="008E7251">
        <w:rPr>
          <w:sz w:val="28"/>
        </w:rPr>
        <w:t xml:space="preserve"> </w:t>
      </w:r>
      <w:r w:rsidRPr="008E7251">
        <w:rPr>
          <w:sz w:val="28"/>
        </w:rPr>
        <w:t>абзаці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другому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частини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сьомої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слово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“п’ятнадцяти”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замінити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словом</w:t>
      </w:r>
      <w:r w:rsidRPr="008E7251">
        <w:rPr>
          <w:sz w:val="28"/>
        </w:rPr>
        <w:t xml:space="preserve"> </w:t>
      </w:r>
      <w:r w:rsidRPr="008E7251">
        <w:rPr>
          <w:sz w:val="28"/>
        </w:rPr>
        <w:t>“ста”;</w:t>
      </w:r>
    </w:p>
    <w:p w:rsidR="008E7251" w:rsidRPr="008E7251" w:rsidRDefault="008E7251" w:rsidP="008E7251">
      <w:pPr>
        <w:ind w:firstLine="720"/>
        <w:jc w:val="both"/>
        <w:rPr>
          <w:sz w:val="28"/>
        </w:rPr>
      </w:pPr>
      <w:r w:rsidRPr="008E7251">
        <w:rPr>
          <w:sz w:val="28"/>
        </w:rPr>
        <w:t>7)</w:t>
      </w:r>
      <w:r w:rsidRPr="008E7251">
        <w:rPr>
          <w:sz w:val="28"/>
        </w:rPr>
        <w:t xml:space="preserve"> </w:t>
      </w:r>
      <w:r w:rsidRPr="008E7251">
        <w:rPr>
          <w:sz w:val="28"/>
        </w:rPr>
        <w:t>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статті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122:</w:t>
      </w:r>
    </w:p>
    <w:p w:rsidR="008E7251" w:rsidRPr="008E7251" w:rsidRDefault="008E7251" w:rsidP="008E7251">
      <w:pPr>
        <w:ind w:firstLine="720"/>
        <w:jc w:val="both"/>
        <w:rPr>
          <w:sz w:val="28"/>
        </w:rPr>
      </w:pPr>
      <w:r w:rsidRPr="008E7251">
        <w:rPr>
          <w:sz w:val="28"/>
        </w:rPr>
        <w:t>в</w:t>
      </w:r>
      <w:r w:rsidRPr="008E7251">
        <w:rPr>
          <w:sz w:val="28"/>
        </w:rPr>
        <w:t xml:space="preserve"> </w:t>
      </w:r>
      <w:r w:rsidRPr="008E7251">
        <w:rPr>
          <w:sz w:val="28"/>
        </w:rPr>
        <w:t>абзаці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другому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частини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першої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слово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«п’ятнадцяти»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замінити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словом</w:t>
      </w:r>
      <w:r w:rsidRPr="008E7251">
        <w:rPr>
          <w:sz w:val="28"/>
        </w:rPr>
        <w:t xml:space="preserve"> </w:t>
      </w:r>
      <w:r w:rsidRPr="008E7251">
        <w:rPr>
          <w:sz w:val="28"/>
        </w:rPr>
        <w:t>«двадцяти»;</w:t>
      </w:r>
    </w:p>
    <w:p w:rsidR="008E7251" w:rsidRPr="008E7251" w:rsidRDefault="008E7251" w:rsidP="008E7251">
      <w:pPr>
        <w:ind w:firstLine="720"/>
        <w:jc w:val="both"/>
        <w:rPr>
          <w:sz w:val="28"/>
        </w:rPr>
      </w:pPr>
      <w:r w:rsidRPr="008E7251">
        <w:rPr>
          <w:sz w:val="28"/>
        </w:rPr>
        <w:t>в</w:t>
      </w:r>
      <w:r w:rsidRPr="008E7251">
        <w:rPr>
          <w:sz w:val="28"/>
        </w:rPr>
        <w:t xml:space="preserve"> </w:t>
      </w:r>
      <w:r w:rsidRPr="008E7251">
        <w:rPr>
          <w:sz w:val="28"/>
        </w:rPr>
        <w:t>абзаці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другому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частини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другої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слова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«двадцяти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п’яти»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замінити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словом</w:t>
      </w:r>
      <w:r w:rsidRPr="008E7251">
        <w:rPr>
          <w:sz w:val="28"/>
        </w:rPr>
        <w:t xml:space="preserve"> </w:t>
      </w:r>
      <w:r w:rsidRPr="008E7251">
        <w:rPr>
          <w:sz w:val="28"/>
        </w:rPr>
        <w:t>«тридцяти»;</w:t>
      </w:r>
    </w:p>
    <w:p w:rsidR="008E7251" w:rsidRPr="008E7251" w:rsidRDefault="008E7251" w:rsidP="008E7251">
      <w:pPr>
        <w:ind w:firstLine="720"/>
        <w:jc w:val="both"/>
        <w:rPr>
          <w:sz w:val="28"/>
        </w:rPr>
      </w:pPr>
      <w:r w:rsidRPr="008E7251">
        <w:rPr>
          <w:sz w:val="28"/>
        </w:rPr>
        <w:t>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частині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третій:</w:t>
      </w:r>
    </w:p>
    <w:p w:rsidR="008E7251" w:rsidRPr="008E7251" w:rsidRDefault="008E7251" w:rsidP="008E7251">
      <w:pPr>
        <w:ind w:firstLine="720"/>
        <w:jc w:val="both"/>
        <w:rPr>
          <w:sz w:val="28"/>
        </w:rPr>
      </w:pPr>
      <w:r w:rsidRPr="008E7251">
        <w:rPr>
          <w:sz w:val="28"/>
        </w:rPr>
        <w:t>в</w:t>
      </w:r>
      <w:r w:rsidRPr="008E7251">
        <w:rPr>
          <w:sz w:val="28"/>
        </w:rPr>
        <w:t xml:space="preserve"> </w:t>
      </w:r>
      <w:r w:rsidRPr="008E7251">
        <w:rPr>
          <w:sz w:val="28"/>
        </w:rPr>
        <w:t>абзаці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першому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слова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“Перевищення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встановлених</w:t>
      </w:r>
      <w:r w:rsidRPr="008E7251">
        <w:rPr>
          <w:sz w:val="28"/>
        </w:rPr>
        <w:t xml:space="preserve"> </w:t>
      </w:r>
      <w:r w:rsidRPr="008E7251">
        <w:rPr>
          <w:sz w:val="28"/>
        </w:rPr>
        <w:t>обмежень</w:t>
      </w:r>
      <w:r w:rsidRPr="008E7251">
        <w:rPr>
          <w:sz w:val="28"/>
        </w:rPr>
        <w:t xml:space="preserve"> </w:t>
      </w:r>
      <w:r w:rsidRPr="008E7251">
        <w:rPr>
          <w:sz w:val="28"/>
        </w:rPr>
        <w:t>швидкості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руху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транспортних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засобів</w:t>
      </w:r>
      <w:r w:rsidRPr="008E7251">
        <w:rPr>
          <w:sz w:val="28"/>
        </w:rPr>
        <w:t xml:space="preserve"> </w:t>
      </w:r>
      <w:r w:rsidRPr="008E7251">
        <w:rPr>
          <w:sz w:val="28"/>
        </w:rPr>
        <w:t>більш</w:t>
      </w:r>
      <w:r w:rsidRPr="008E7251">
        <w:rPr>
          <w:sz w:val="28"/>
        </w:rPr>
        <w:t xml:space="preserve"> </w:t>
      </w:r>
      <w:r w:rsidRPr="008E7251">
        <w:rPr>
          <w:sz w:val="28"/>
        </w:rPr>
        <w:t>як</w:t>
      </w:r>
      <w:r w:rsidRPr="008E7251">
        <w:rPr>
          <w:sz w:val="28"/>
        </w:rPr>
        <w:t xml:space="preserve"> </w:t>
      </w:r>
      <w:r w:rsidRPr="008E7251">
        <w:rPr>
          <w:sz w:val="28"/>
        </w:rPr>
        <w:t>на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п’ятдесят</w:t>
      </w:r>
      <w:r w:rsidRPr="008E7251">
        <w:rPr>
          <w:sz w:val="28"/>
        </w:rPr>
        <w:t xml:space="preserve"> </w:t>
      </w:r>
      <w:r w:rsidRPr="008E7251">
        <w:rPr>
          <w:sz w:val="28"/>
        </w:rPr>
        <w:t>кілометрів</w:t>
      </w:r>
      <w:r w:rsidRPr="008E7251">
        <w:rPr>
          <w:sz w:val="28"/>
        </w:rPr>
        <w:t xml:space="preserve"> </w:t>
      </w:r>
      <w:r w:rsidRPr="008E7251">
        <w:rPr>
          <w:sz w:val="28"/>
        </w:rPr>
        <w:t>на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годину,</w:t>
      </w:r>
      <w:r w:rsidRPr="008E7251">
        <w:rPr>
          <w:sz w:val="28"/>
        </w:rPr>
        <w:t xml:space="preserve"> </w:t>
      </w:r>
      <w:r w:rsidRPr="008E7251">
        <w:rPr>
          <w:sz w:val="28"/>
        </w:rPr>
        <w:t>ненадання”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замінити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словом</w:t>
      </w:r>
      <w:r w:rsidRPr="008E7251">
        <w:rPr>
          <w:sz w:val="28"/>
        </w:rPr>
        <w:t xml:space="preserve"> </w:t>
      </w:r>
      <w:r w:rsidRPr="008E7251">
        <w:rPr>
          <w:sz w:val="28"/>
        </w:rPr>
        <w:t>“Ненадання”;</w:t>
      </w:r>
    </w:p>
    <w:p w:rsidR="008E7251" w:rsidRPr="008E7251" w:rsidRDefault="008E7251" w:rsidP="008E7251">
      <w:pPr>
        <w:ind w:firstLine="720"/>
        <w:jc w:val="both"/>
        <w:rPr>
          <w:sz w:val="28"/>
        </w:rPr>
      </w:pPr>
      <w:r w:rsidRPr="008E7251">
        <w:rPr>
          <w:sz w:val="28"/>
        </w:rPr>
        <w:t>в</w:t>
      </w:r>
      <w:r w:rsidRPr="008E7251">
        <w:rPr>
          <w:sz w:val="28"/>
        </w:rPr>
        <w:t xml:space="preserve"> </w:t>
      </w:r>
      <w:r w:rsidRPr="008E7251">
        <w:rPr>
          <w:sz w:val="28"/>
        </w:rPr>
        <w:t>абзаці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другому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слово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“тридцяти”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замінити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словом</w:t>
      </w:r>
      <w:r w:rsidRPr="008E7251">
        <w:rPr>
          <w:sz w:val="28"/>
        </w:rPr>
        <w:t xml:space="preserve"> </w:t>
      </w:r>
      <w:r w:rsidRPr="008E7251">
        <w:rPr>
          <w:sz w:val="28"/>
        </w:rPr>
        <w:t>“сорока”;</w:t>
      </w:r>
    </w:p>
    <w:p w:rsidR="008E7251" w:rsidRPr="008E7251" w:rsidRDefault="008E7251" w:rsidP="008E7251">
      <w:pPr>
        <w:ind w:firstLine="720"/>
        <w:jc w:val="both"/>
        <w:rPr>
          <w:sz w:val="28"/>
        </w:rPr>
      </w:pPr>
      <w:r w:rsidRPr="008E7251">
        <w:rPr>
          <w:sz w:val="28"/>
        </w:rPr>
        <w:t>після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частини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третьої</w:t>
      </w:r>
      <w:r w:rsidRPr="008E7251">
        <w:rPr>
          <w:sz w:val="28"/>
        </w:rPr>
        <w:t xml:space="preserve"> </w:t>
      </w:r>
      <w:r w:rsidRPr="008E7251">
        <w:rPr>
          <w:sz w:val="28"/>
        </w:rPr>
        <w:t>доповнити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новою</w:t>
      </w:r>
      <w:r w:rsidRPr="008E7251">
        <w:rPr>
          <w:sz w:val="28"/>
        </w:rPr>
        <w:t xml:space="preserve"> </w:t>
      </w:r>
      <w:r w:rsidRPr="008E7251">
        <w:rPr>
          <w:sz w:val="28"/>
        </w:rPr>
        <w:t>частиною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такого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змісту:</w:t>
      </w:r>
    </w:p>
    <w:p w:rsidR="008E7251" w:rsidRPr="008E7251" w:rsidRDefault="008E7251" w:rsidP="008E7251">
      <w:pPr>
        <w:ind w:firstLine="720"/>
        <w:jc w:val="both"/>
        <w:rPr>
          <w:sz w:val="28"/>
        </w:rPr>
      </w:pPr>
      <w:r w:rsidRPr="008E7251">
        <w:rPr>
          <w:sz w:val="28"/>
        </w:rPr>
        <w:t>“Перевищення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встановлених</w:t>
      </w:r>
      <w:r w:rsidRPr="008E7251">
        <w:rPr>
          <w:sz w:val="28"/>
        </w:rPr>
        <w:t xml:space="preserve"> </w:t>
      </w:r>
      <w:r w:rsidRPr="008E7251">
        <w:rPr>
          <w:sz w:val="28"/>
        </w:rPr>
        <w:t>обмежень</w:t>
      </w:r>
      <w:r w:rsidRPr="008E7251">
        <w:rPr>
          <w:sz w:val="28"/>
        </w:rPr>
        <w:t xml:space="preserve"> </w:t>
      </w:r>
      <w:r w:rsidRPr="008E7251">
        <w:rPr>
          <w:sz w:val="28"/>
        </w:rPr>
        <w:t>швидкості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руху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транспортних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засобів</w:t>
      </w:r>
      <w:r w:rsidRPr="008E7251">
        <w:rPr>
          <w:sz w:val="28"/>
        </w:rPr>
        <w:t xml:space="preserve"> </w:t>
      </w:r>
      <w:r w:rsidRPr="008E7251">
        <w:rPr>
          <w:sz w:val="28"/>
        </w:rPr>
        <w:t>більш</w:t>
      </w:r>
      <w:r w:rsidRPr="008E7251">
        <w:rPr>
          <w:sz w:val="28"/>
        </w:rPr>
        <w:t xml:space="preserve"> </w:t>
      </w:r>
      <w:r w:rsidRPr="008E7251">
        <w:rPr>
          <w:sz w:val="28"/>
        </w:rPr>
        <w:t>як</w:t>
      </w:r>
      <w:r w:rsidRPr="008E7251">
        <w:rPr>
          <w:sz w:val="28"/>
        </w:rPr>
        <w:t xml:space="preserve"> </w:t>
      </w:r>
      <w:r w:rsidRPr="008E7251">
        <w:rPr>
          <w:sz w:val="28"/>
        </w:rPr>
        <w:t>на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п’ятдесят</w:t>
      </w:r>
      <w:r w:rsidRPr="008E7251">
        <w:rPr>
          <w:sz w:val="28"/>
        </w:rPr>
        <w:t xml:space="preserve"> </w:t>
      </w:r>
      <w:r w:rsidRPr="008E7251">
        <w:rPr>
          <w:sz w:val="28"/>
        </w:rPr>
        <w:t>кілометрів</w:t>
      </w:r>
      <w:r w:rsidRPr="008E7251">
        <w:rPr>
          <w:sz w:val="28"/>
        </w:rPr>
        <w:t xml:space="preserve"> </w:t>
      </w:r>
      <w:r w:rsidRPr="008E7251">
        <w:rPr>
          <w:sz w:val="28"/>
        </w:rPr>
        <w:t>на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годину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-</w:t>
      </w:r>
    </w:p>
    <w:p w:rsidR="008E7251" w:rsidRPr="008E7251" w:rsidRDefault="008E7251" w:rsidP="008E7251">
      <w:pPr>
        <w:ind w:firstLine="720"/>
        <w:jc w:val="both"/>
        <w:rPr>
          <w:sz w:val="28"/>
        </w:rPr>
      </w:pPr>
      <w:r w:rsidRPr="008E7251">
        <w:rPr>
          <w:sz w:val="28"/>
        </w:rPr>
        <w:t>тягне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собою</w:t>
      </w:r>
      <w:r w:rsidRPr="008E7251">
        <w:rPr>
          <w:sz w:val="28"/>
        </w:rPr>
        <w:t xml:space="preserve"> </w:t>
      </w:r>
      <w:r w:rsidRPr="008E7251">
        <w:rPr>
          <w:sz w:val="28"/>
        </w:rPr>
        <w:t>накладення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штрафу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</w:t>
      </w:r>
      <w:r w:rsidRPr="008E7251">
        <w:rPr>
          <w:sz w:val="28"/>
        </w:rPr>
        <w:t xml:space="preserve"> </w:t>
      </w:r>
      <w:r w:rsidRPr="008E7251">
        <w:rPr>
          <w:sz w:val="28"/>
        </w:rPr>
        <w:t>розмірі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двохсот</w:t>
      </w:r>
      <w:r w:rsidRPr="008E7251">
        <w:rPr>
          <w:sz w:val="28"/>
        </w:rPr>
        <w:t xml:space="preserve"> </w:t>
      </w:r>
      <w:r w:rsidRPr="008E7251">
        <w:rPr>
          <w:sz w:val="28"/>
        </w:rPr>
        <w:t>неоподатковуваних</w:t>
      </w:r>
      <w:r w:rsidRPr="008E7251">
        <w:rPr>
          <w:sz w:val="28"/>
        </w:rPr>
        <w:t xml:space="preserve"> </w:t>
      </w:r>
      <w:r w:rsidRPr="008E7251">
        <w:rPr>
          <w:sz w:val="28"/>
        </w:rPr>
        <w:t>мінімумів</w:t>
      </w:r>
      <w:r w:rsidRPr="008E7251">
        <w:rPr>
          <w:sz w:val="28"/>
        </w:rPr>
        <w:t xml:space="preserve"> </w:t>
      </w:r>
      <w:r w:rsidRPr="008E7251">
        <w:rPr>
          <w:sz w:val="28"/>
        </w:rPr>
        <w:t>доходів</w:t>
      </w:r>
      <w:r w:rsidRPr="008E7251">
        <w:rPr>
          <w:sz w:val="28"/>
        </w:rPr>
        <w:t xml:space="preserve"> </w:t>
      </w:r>
      <w:r w:rsidRPr="008E7251">
        <w:rPr>
          <w:sz w:val="28"/>
        </w:rPr>
        <w:t>громадян”.</w:t>
      </w:r>
    </w:p>
    <w:p w:rsidR="008E7251" w:rsidRPr="008E7251" w:rsidRDefault="008E7251" w:rsidP="008E7251">
      <w:pPr>
        <w:ind w:firstLine="720"/>
        <w:jc w:val="both"/>
        <w:rPr>
          <w:sz w:val="28"/>
        </w:rPr>
      </w:pPr>
      <w:r w:rsidRPr="008E7251">
        <w:rPr>
          <w:sz w:val="28"/>
        </w:rPr>
        <w:t>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зв’язку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</w:t>
      </w:r>
      <w:r w:rsidRPr="008E7251">
        <w:rPr>
          <w:sz w:val="28"/>
        </w:rPr>
        <w:t xml:space="preserve"> </w:t>
      </w:r>
      <w:r w:rsidRPr="008E7251">
        <w:rPr>
          <w:sz w:val="28"/>
        </w:rPr>
        <w:t>цим</w:t>
      </w:r>
      <w:r w:rsidRPr="008E7251">
        <w:rPr>
          <w:sz w:val="28"/>
        </w:rPr>
        <w:t xml:space="preserve"> </w:t>
      </w:r>
      <w:r w:rsidRPr="008E7251">
        <w:rPr>
          <w:sz w:val="28"/>
        </w:rPr>
        <w:t>частини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четверту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-</w:t>
      </w:r>
      <w:r w:rsidRPr="008E7251">
        <w:rPr>
          <w:sz w:val="28"/>
        </w:rPr>
        <w:t xml:space="preserve"> </w:t>
      </w:r>
      <w:r w:rsidRPr="008E7251">
        <w:rPr>
          <w:sz w:val="28"/>
        </w:rPr>
        <w:t>шосту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вважати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відповідно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частинами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п’ятою</w:t>
      </w:r>
      <w:r w:rsidRPr="008E7251">
        <w:rPr>
          <w:sz w:val="28"/>
        </w:rPr>
        <w:t xml:space="preserve"> </w:t>
      </w:r>
      <w:r w:rsidRPr="008E7251">
        <w:rPr>
          <w:sz w:val="28"/>
        </w:rPr>
        <w:t>-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сьомою;</w:t>
      </w:r>
    </w:p>
    <w:p w:rsidR="008E7251" w:rsidRPr="008E7251" w:rsidRDefault="008E7251" w:rsidP="008E7251">
      <w:pPr>
        <w:ind w:firstLine="720"/>
        <w:jc w:val="both"/>
        <w:rPr>
          <w:sz w:val="28"/>
        </w:rPr>
      </w:pPr>
      <w:r w:rsidRPr="008E7251">
        <w:rPr>
          <w:sz w:val="28"/>
        </w:rPr>
        <w:t>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частині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п'ятій:</w:t>
      </w:r>
    </w:p>
    <w:p w:rsidR="008E7251" w:rsidRPr="008E7251" w:rsidRDefault="008E7251" w:rsidP="008E7251">
      <w:pPr>
        <w:ind w:firstLine="720"/>
        <w:jc w:val="both"/>
        <w:rPr>
          <w:sz w:val="28"/>
        </w:rPr>
      </w:pPr>
      <w:r w:rsidRPr="008E7251">
        <w:rPr>
          <w:sz w:val="28"/>
        </w:rPr>
        <w:t>в</w:t>
      </w:r>
      <w:r w:rsidRPr="008E7251">
        <w:rPr>
          <w:sz w:val="28"/>
        </w:rPr>
        <w:t xml:space="preserve"> </w:t>
      </w:r>
      <w:r w:rsidRPr="008E7251">
        <w:rPr>
          <w:sz w:val="28"/>
        </w:rPr>
        <w:t>абзаці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першому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слова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“першою,</w:t>
      </w:r>
      <w:r w:rsidRPr="008E7251">
        <w:rPr>
          <w:sz w:val="28"/>
        </w:rPr>
        <w:t xml:space="preserve"> </w:t>
      </w:r>
      <w:r w:rsidRPr="008E7251">
        <w:rPr>
          <w:sz w:val="28"/>
        </w:rPr>
        <w:t>другою</w:t>
      </w:r>
      <w:r w:rsidRPr="008E7251">
        <w:rPr>
          <w:sz w:val="28"/>
        </w:rPr>
        <w:t xml:space="preserve"> </w:t>
      </w:r>
      <w:r w:rsidRPr="008E7251">
        <w:rPr>
          <w:sz w:val="28"/>
        </w:rPr>
        <w:t>або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третьою”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замінити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словами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“першою</w:t>
      </w:r>
      <w:r w:rsidRPr="008E7251">
        <w:rPr>
          <w:sz w:val="28"/>
        </w:rPr>
        <w:t xml:space="preserve"> </w:t>
      </w:r>
      <w:r w:rsidRPr="008E7251">
        <w:rPr>
          <w:sz w:val="28"/>
        </w:rPr>
        <w:t>–</w:t>
      </w:r>
      <w:r w:rsidRPr="008E7251">
        <w:rPr>
          <w:sz w:val="28"/>
        </w:rPr>
        <w:t xml:space="preserve"> </w:t>
      </w:r>
      <w:r w:rsidRPr="008E7251">
        <w:rPr>
          <w:sz w:val="28"/>
        </w:rPr>
        <w:t>четвертою”;</w:t>
      </w:r>
    </w:p>
    <w:p w:rsidR="008E7251" w:rsidRPr="008E7251" w:rsidRDefault="008E7251" w:rsidP="008E7251">
      <w:pPr>
        <w:ind w:firstLine="720"/>
        <w:jc w:val="both"/>
        <w:rPr>
          <w:sz w:val="28"/>
        </w:rPr>
      </w:pPr>
      <w:r w:rsidRPr="008E7251">
        <w:rPr>
          <w:sz w:val="28"/>
        </w:rPr>
        <w:t>в</w:t>
      </w:r>
      <w:r w:rsidRPr="008E7251">
        <w:rPr>
          <w:sz w:val="28"/>
        </w:rPr>
        <w:t xml:space="preserve"> </w:t>
      </w:r>
      <w:r w:rsidRPr="008E7251">
        <w:rPr>
          <w:sz w:val="28"/>
        </w:rPr>
        <w:t>абзаці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другому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слово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“сорока”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замінити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словами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“вісімдесяти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п’яти»</w:t>
      </w:r>
      <w:r w:rsidRPr="008E7251">
        <w:rPr>
          <w:sz w:val="28"/>
        </w:rPr>
        <w:t xml:space="preserve"> </w:t>
      </w:r>
      <w:r w:rsidRPr="008E7251">
        <w:rPr>
          <w:sz w:val="28"/>
        </w:rPr>
        <w:t>”;</w:t>
      </w:r>
    </w:p>
    <w:p w:rsidR="008E7251" w:rsidRPr="008E7251" w:rsidRDefault="008E7251" w:rsidP="008E7251">
      <w:pPr>
        <w:ind w:firstLine="720"/>
        <w:jc w:val="both"/>
        <w:rPr>
          <w:sz w:val="28"/>
        </w:rPr>
      </w:pPr>
    </w:p>
    <w:p w:rsidR="008E7251" w:rsidRPr="008E7251" w:rsidRDefault="008E7251" w:rsidP="008E7251">
      <w:pPr>
        <w:ind w:firstLine="720"/>
        <w:jc w:val="both"/>
        <w:rPr>
          <w:sz w:val="28"/>
        </w:rPr>
      </w:pPr>
    </w:p>
    <w:p w:rsidR="008E7251" w:rsidRPr="008E7251" w:rsidRDefault="008E7251" w:rsidP="008E7251">
      <w:pPr>
        <w:ind w:firstLine="720"/>
        <w:jc w:val="both"/>
        <w:rPr>
          <w:sz w:val="28"/>
        </w:rPr>
      </w:pPr>
    </w:p>
    <w:p w:rsidR="008E7251" w:rsidRPr="008E7251" w:rsidRDefault="008E7251" w:rsidP="008E7251">
      <w:pPr>
        <w:ind w:firstLine="720"/>
        <w:jc w:val="both"/>
        <w:rPr>
          <w:sz w:val="28"/>
        </w:rPr>
      </w:pPr>
      <w:r w:rsidRPr="008E7251">
        <w:rPr>
          <w:sz w:val="28"/>
        </w:rPr>
        <w:t>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першому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реченні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примітки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слово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“третьою”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замінити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словом</w:t>
      </w:r>
      <w:r w:rsidRPr="008E7251">
        <w:rPr>
          <w:sz w:val="28"/>
        </w:rPr>
        <w:t xml:space="preserve"> </w:t>
      </w:r>
      <w:r w:rsidRPr="008E7251">
        <w:rPr>
          <w:sz w:val="28"/>
        </w:rPr>
        <w:t>“четвертою”;</w:t>
      </w:r>
    </w:p>
    <w:p w:rsidR="008E7251" w:rsidRPr="008E7251" w:rsidRDefault="008E7251" w:rsidP="008E7251">
      <w:pPr>
        <w:ind w:firstLine="720"/>
        <w:jc w:val="both"/>
        <w:rPr>
          <w:sz w:val="28"/>
        </w:rPr>
      </w:pPr>
      <w:r w:rsidRPr="008E7251">
        <w:rPr>
          <w:sz w:val="28"/>
        </w:rPr>
        <w:t>8)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</w:t>
      </w:r>
      <w:r w:rsidRPr="008E7251">
        <w:rPr>
          <w:sz w:val="28"/>
        </w:rPr>
        <w:t xml:space="preserve"> </w:t>
      </w:r>
      <w:r w:rsidRPr="008E7251">
        <w:rPr>
          <w:sz w:val="28"/>
        </w:rPr>
        <w:t>абзаці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другому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статті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122</w:t>
      </w:r>
      <w:r w:rsidRPr="008E7251">
        <w:rPr>
          <w:sz w:val="28"/>
          <w:vertAlign w:val="superscript"/>
        </w:rPr>
        <w:t>4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слово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“п’ятнадцяти”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замінити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словом</w:t>
      </w:r>
      <w:r w:rsidRPr="008E7251">
        <w:rPr>
          <w:sz w:val="28"/>
        </w:rPr>
        <w:t xml:space="preserve"> </w:t>
      </w:r>
      <w:r w:rsidRPr="008E7251">
        <w:rPr>
          <w:sz w:val="28"/>
        </w:rPr>
        <w:t>“двохсот”,</w:t>
      </w:r>
      <w:r w:rsidRPr="008E7251">
        <w:rPr>
          <w:sz w:val="28"/>
        </w:rPr>
        <w:t xml:space="preserve"> </w:t>
      </w:r>
      <w:r w:rsidRPr="008E7251">
        <w:rPr>
          <w:sz w:val="28"/>
        </w:rPr>
        <w:t>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слова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“громадські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роботи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на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строк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від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тридцяти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до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сорока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годин”</w:t>
      </w:r>
      <w:r w:rsidRPr="008E7251">
        <w:rPr>
          <w:sz w:val="28"/>
        </w:rPr>
        <w:t xml:space="preserve"> </w:t>
      </w:r>
      <w:r w:rsidRPr="008E7251">
        <w:rPr>
          <w:sz w:val="28"/>
        </w:rPr>
        <w:t>—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словами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“позбавлення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права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керування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транспортними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засобами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на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строк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від</w:t>
      </w:r>
      <w:r w:rsidRPr="008E7251">
        <w:rPr>
          <w:sz w:val="28"/>
        </w:rPr>
        <w:t xml:space="preserve"> </w:t>
      </w:r>
      <w:r w:rsidRPr="008E7251">
        <w:rPr>
          <w:sz w:val="28"/>
        </w:rPr>
        <w:t>одного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до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двох</w:t>
      </w:r>
      <w:r w:rsidRPr="008E7251">
        <w:rPr>
          <w:sz w:val="28"/>
        </w:rPr>
        <w:t xml:space="preserve"> </w:t>
      </w:r>
      <w:r w:rsidRPr="008E7251">
        <w:rPr>
          <w:sz w:val="28"/>
        </w:rPr>
        <w:t>років”;</w:t>
      </w:r>
    </w:p>
    <w:p w:rsidR="008E7251" w:rsidRPr="008E7251" w:rsidRDefault="008E7251" w:rsidP="008E7251">
      <w:pPr>
        <w:ind w:firstLine="720"/>
        <w:jc w:val="both"/>
        <w:rPr>
          <w:sz w:val="28"/>
        </w:rPr>
      </w:pPr>
      <w:r w:rsidRPr="008E7251">
        <w:rPr>
          <w:sz w:val="28"/>
        </w:rPr>
        <w:t>9)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</w:t>
      </w:r>
      <w:r w:rsidRPr="008E7251">
        <w:rPr>
          <w:sz w:val="28"/>
        </w:rPr>
        <w:t xml:space="preserve"> </w:t>
      </w:r>
      <w:r w:rsidRPr="008E7251">
        <w:rPr>
          <w:sz w:val="28"/>
        </w:rPr>
        <w:t>абзаці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другому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статті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124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слово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“двадцяти”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замінити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словом</w:t>
      </w:r>
      <w:r w:rsidRPr="008E7251">
        <w:rPr>
          <w:sz w:val="28"/>
        </w:rPr>
        <w:t xml:space="preserve"> </w:t>
      </w:r>
      <w:r w:rsidRPr="008E7251">
        <w:rPr>
          <w:sz w:val="28"/>
        </w:rPr>
        <w:t>“п’ятдесяти”;</w:t>
      </w:r>
    </w:p>
    <w:p w:rsidR="008E7251" w:rsidRPr="008E7251" w:rsidRDefault="008E7251" w:rsidP="008E7251">
      <w:pPr>
        <w:ind w:firstLine="720"/>
        <w:jc w:val="both"/>
        <w:rPr>
          <w:sz w:val="28"/>
        </w:rPr>
      </w:pPr>
      <w:r w:rsidRPr="008E7251">
        <w:rPr>
          <w:sz w:val="28"/>
        </w:rPr>
        <w:t>10)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статтю</w:t>
      </w:r>
      <w:r w:rsidRPr="008E7251">
        <w:rPr>
          <w:sz w:val="28"/>
        </w:rPr>
        <w:t xml:space="preserve"> </w:t>
      </w:r>
      <w:r w:rsidRPr="008E7251">
        <w:rPr>
          <w:sz w:val="28"/>
        </w:rPr>
        <w:t>126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викласти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такій</w:t>
      </w:r>
      <w:r w:rsidRPr="008E7251">
        <w:rPr>
          <w:sz w:val="28"/>
        </w:rPr>
        <w:t xml:space="preserve"> </w:t>
      </w:r>
      <w:r w:rsidRPr="008E7251">
        <w:rPr>
          <w:sz w:val="28"/>
        </w:rPr>
        <w:t>редакції:</w:t>
      </w:r>
    </w:p>
    <w:p w:rsidR="008E7251" w:rsidRPr="008E7251" w:rsidRDefault="008E7251" w:rsidP="008E7251">
      <w:pPr>
        <w:ind w:firstLine="720"/>
        <w:jc w:val="both"/>
        <w:rPr>
          <w:sz w:val="28"/>
        </w:rPr>
      </w:pPr>
      <w:r w:rsidRPr="008E7251">
        <w:rPr>
          <w:sz w:val="28"/>
        </w:rPr>
        <w:t>"Стаття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126.</w:t>
      </w:r>
      <w:r w:rsidRPr="008E7251">
        <w:rPr>
          <w:sz w:val="28"/>
        </w:rPr>
        <w:t xml:space="preserve"> </w:t>
      </w:r>
      <w:r w:rsidRPr="008E7251">
        <w:rPr>
          <w:sz w:val="28"/>
        </w:rPr>
        <w:t>Керування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транспортним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засобом</w:t>
      </w:r>
      <w:r w:rsidRPr="008E7251">
        <w:rPr>
          <w:sz w:val="28"/>
        </w:rPr>
        <w:t xml:space="preserve"> </w:t>
      </w:r>
      <w:r w:rsidRPr="008E7251">
        <w:rPr>
          <w:sz w:val="28"/>
        </w:rPr>
        <w:t>особою,</w:t>
      </w:r>
      <w:r w:rsidRPr="008E7251">
        <w:rPr>
          <w:sz w:val="28"/>
        </w:rPr>
        <w:t xml:space="preserve"> </w:t>
      </w:r>
      <w:r w:rsidRPr="008E7251">
        <w:rPr>
          <w:sz w:val="28"/>
        </w:rPr>
        <w:t>яка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не</w:t>
      </w:r>
      <w:r w:rsidRPr="008E7251">
        <w:rPr>
          <w:sz w:val="28"/>
        </w:rPr>
        <w:t xml:space="preserve"> </w:t>
      </w:r>
      <w:r w:rsidRPr="008E7251">
        <w:rPr>
          <w:sz w:val="28"/>
        </w:rPr>
        <w:t>має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відповідних</w:t>
      </w:r>
      <w:r w:rsidRPr="008E7251">
        <w:rPr>
          <w:sz w:val="28"/>
        </w:rPr>
        <w:t xml:space="preserve"> </w:t>
      </w:r>
      <w:r w:rsidRPr="008E7251">
        <w:rPr>
          <w:sz w:val="28"/>
        </w:rPr>
        <w:t>документів</w:t>
      </w:r>
      <w:r w:rsidRPr="008E7251">
        <w:rPr>
          <w:sz w:val="28"/>
        </w:rPr>
        <w:t xml:space="preserve"> </w:t>
      </w:r>
      <w:r w:rsidRPr="008E7251">
        <w:rPr>
          <w:sz w:val="28"/>
        </w:rPr>
        <w:t>на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право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керування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таким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транспортним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засобом</w:t>
      </w:r>
      <w:r w:rsidRPr="008E7251">
        <w:rPr>
          <w:sz w:val="28"/>
        </w:rPr>
        <w:t xml:space="preserve"> </w:t>
      </w:r>
      <w:r w:rsidRPr="008E7251">
        <w:rPr>
          <w:sz w:val="28"/>
        </w:rPr>
        <w:t>або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не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пред'явила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їх</w:t>
      </w:r>
      <w:r w:rsidRPr="008E7251">
        <w:rPr>
          <w:sz w:val="28"/>
        </w:rPr>
        <w:t xml:space="preserve"> </w:t>
      </w:r>
      <w:r w:rsidRPr="008E7251">
        <w:rPr>
          <w:sz w:val="28"/>
        </w:rPr>
        <w:t>для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перевірки,</w:t>
      </w:r>
      <w:r w:rsidRPr="008E7251">
        <w:rPr>
          <w:sz w:val="28"/>
        </w:rPr>
        <w:t xml:space="preserve"> </w:t>
      </w:r>
      <w:r w:rsidRPr="008E7251">
        <w:rPr>
          <w:sz w:val="28"/>
        </w:rPr>
        <w:t>або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стосовно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якої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встановлено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тимчасове</w:t>
      </w:r>
      <w:r w:rsidRPr="008E7251">
        <w:rPr>
          <w:sz w:val="28"/>
        </w:rPr>
        <w:t xml:space="preserve"> </w:t>
      </w:r>
      <w:r w:rsidRPr="008E7251">
        <w:rPr>
          <w:sz w:val="28"/>
        </w:rPr>
        <w:t>обмеження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праві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керування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транспортними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засобами</w:t>
      </w:r>
    </w:p>
    <w:p w:rsidR="008E7251" w:rsidRPr="008E7251" w:rsidRDefault="008E7251" w:rsidP="008E7251">
      <w:pPr>
        <w:ind w:firstLine="720"/>
        <w:jc w:val="both"/>
        <w:rPr>
          <w:sz w:val="28"/>
        </w:rPr>
      </w:pPr>
      <w:r w:rsidRPr="008E7251">
        <w:rPr>
          <w:sz w:val="28"/>
        </w:rPr>
        <w:t>Керування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транспортним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засобом</w:t>
      </w:r>
      <w:r w:rsidRPr="008E7251">
        <w:rPr>
          <w:sz w:val="28"/>
        </w:rPr>
        <w:t xml:space="preserve"> </w:t>
      </w:r>
      <w:r w:rsidRPr="008E7251">
        <w:rPr>
          <w:sz w:val="28"/>
        </w:rPr>
        <w:t>особою,</w:t>
      </w:r>
      <w:r w:rsidRPr="008E7251">
        <w:rPr>
          <w:sz w:val="28"/>
        </w:rPr>
        <w:t xml:space="preserve"> </w:t>
      </w:r>
      <w:r w:rsidRPr="008E7251">
        <w:rPr>
          <w:sz w:val="28"/>
        </w:rPr>
        <w:t>яка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не</w:t>
      </w:r>
      <w:r w:rsidRPr="008E7251">
        <w:rPr>
          <w:sz w:val="28"/>
        </w:rPr>
        <w:t xml:space="preserve"> </w:t>
      </w:r>
      <w:r w:rsidRPr="008E7251">
        <w:rPr>
          <w:sz w:val="28"/>
        </w:rPr>
        <w:t>має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при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собі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або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не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пред'явила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спосіб,</w:t>
      </w:r>
      <w:r w:rsidRPr="008E7251">
        <w:rPr>
          <w:sz w:val="28"/>
        </w:rPr>
        <w:t xml:space="preserve"> </w:t>
      </w:r>
      <w:r w:rsidRPr="008E7251">
        <w:rPr>
          <w:sz w:val="28"/>
        </w:rPr>
        <w:t>який</w:t>
      </w:r>
      <w:r w:rsidRPr="008E7251">
        <w:rPr>
          <w:sz w:val="28"/>
        </w:rPr>
        <w:t xml:space="preserve"> </w:t>
      </w:r>
      <w:r w:rsidRPr="008E7251">
        <w:rPr>
          <w:sz w:val="28"/>
        </w:rPr>
        <w:t>дає</w:t>
      </w:r>
      <w:r w:rsidRPr="008E7251">
        <w:rPr>
          <w:sz w:val="28"/>
        </w:rPr>
        <w:t xml:space="preserve"> </w:t>
      </w:r>
      <w:r w:rsidRPr="008E7251">
        <w:rPr>
          <w:sz w:val="28"/>
        </w:rPr>
        <w:t>можливість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поліцейському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прочитати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зафіксувати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дані,</w:t>
      </w:r>
      <w:r w:rsidRPr="008E7251">
        <w:rPr>
          <w:sz w:val="28"/>
        </w:rPr>
        <w:t xml:space="preserve"> </w:t>
      </w:r>
      <w:r w:rsidRPr="008E7251">
        <w:rPr>
          <w:sz w:val="28"/>
        </w:rPr>
        <w:t>що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містяться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посвідченні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водія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відповідної</w:t>
      </w:r>
      <w:r w:rsidRPr="008E7251">
        <w:rPr>
          <w:sz w:val="28"/>
        </w:rPr>
        <w:t xml:space="preserve"> </w:t>
      </w:r>
      <w:r w:rsidRPr="008E7251">
        <w:rPr>
          <w:sz w:val="28"/>
        </w:rPr>
        <w:t>категорії,</w:t>
      </w:r>
      <w:r w:rsidRPr="008E7251">
        <w:rPr>
          <w:sz w:val="28"/>
        </w:rPr>
        <w:t xml:space="preserve"> </w:t>
      </w:r>
      <w:r w:rsidRPr="008E7251">
        <w:rPr>
          <w:sz w:val="28"/>
        </w:rPr>
        <w:t>реєстраційному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документі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на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транспортний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засіб,</w:t>
      </w:r>
      <w:r w:rsidRPr="008E7251">
        <w:rPr>
          <w:sz w:val="28"/>
        </w:rPr>
        <w:t xml:space="preserve"> </w:t>
      </w:r>
      <w:r w:rsidRPr="008E7251">
        <w:rPr>
          <w:sz w:val="28"/>
        </w:rPr>
        <w:t>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також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полісі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(договорі)</w:t>
      </w:r>
      <w:r w:rsidRPr="008E7251">
        <w:rPr>
          <w:sz w:val="28"/>
        </w:rPr>
        <w:t xml:space="preserve"> </w:t>
      </w:r>
      <w:r w:rsidRPr="008E7251">
        <w:rPr>
          <w:sz w:val="28"/>
        </w:rPr>
        <w:t>обов'язкового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страхування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цивільно-правової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відповідальності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власників</w:t>
      </w:r>
      <w:r w:rsidRPr="008E7251">
        <w:rPr>
          <w:sz w:val="28"/>
        </w:rPr>
        <w:t xml:space="preserve"> </w:t>
      </w:r>
      <w:r w:rsidRPr="008E7251">
        <w:rPr>
          <w:sz w:val="28"/>
        </w:rPr>
        <w:t>наземних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транспортних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засобів</w:t>
      </w:r>
      <w:r w:rsidRPr="008E7251">
        <w:rPr>
          <w:sz w:val="28"/>
        </w:rPr>
        <w:t xml:space="preserve"> </w:t>
      </w:r>
      <w:r w:rsidRPr="008E7251">
        <w:rPr>
          <w:sz w:val="28"/>
        </w:rPr>
        <w:t>(страхового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сертифіката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"Зелена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картка"),</w:t>
      </w:r>
      <w:r w:rsidRPr="008E7251">
        <w:rPr>
          <w:sz w:val="28"/>
        </w:rPr>
        <w:t xml:space="preserve"> </w:t>
      </w:r>
      <w:r w:rsidRPr="008E7251">
        <w:rPr>
          <w:sz w:val="28"/>
        </w:rPr>
        <w:t>або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не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пред’явила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електронне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посвідчення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водія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електронне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свідоцтво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про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реєстрацію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транспортного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засобу,</w:t>
      </w:r>
      <w:r w:rsidRPr="008E7251">
        <w:rPr>
          <w:sz w:val="28"/>
        </w:rPr>
        <w:t xml:space="preserve"> </w:t>
      </w:r>
      <w:r w:rsidRPr="008E7251">
        <w:rPr>
          <w:sz w:val="28"/>
        </w:rPr>
        <w:t>чинний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внутрішній</w:t>
      </w:r>
      <w:r w:rsidRPr="008E7251">
        <w:rPr>
          <w:sz w:val="28"/>
        </w:rPr>
        <w:t xml:space="preserve"> </w:t>
      </w:r>
      <w:r w:rsidRPr="008E7251">
        <w:rPr>
          <w:sz w:val="28"/>
        </w:rPr>
        <w:t>електронний</w:t>
      </w:r>
      <w:r w:rsidRPr="008E7251">
        <w:rPr>
          <w:sz w:val="28"/>
        </w:rPr>
        <w:t xml:space="preserve"> </w:t>
      </w:r>
      <w:r w:rsidRPr="008E7251">
        <w:rPr>
          <w:sz w:val="28"/>
        </w:rPr>
        <w:t>договір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зазначеного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виду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обов’язкового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страхування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візуальній</w:t>
      </w:r>
      <w:r w:rsidRPr="008E7251">
        <w:rPr>
          <w:sz w:val="28"/>
        </w:rPr>
        <w:t xml:space="preserve"> </w:t>
      </w:r>
      <w:r w:rsidRPr="008E7251">
        <w:rPr>
          <w:sz w:val="28"/>
        </w:rPr>
        <w:t>формі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страхового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поліса,</w:t>
      </w:r>
      <w:r w:rsidRPr="008E7251">
        <w:rPr>
          <w:sz w:val="28"/>
        </w:rPr>
        <w:t xml:space="preserve"> </w:t>
      </w:r>
      <w:r w:rsidRPr="008E7251">
        <w:rPr>
          <w:sz w:val="28"/>
        </w:rPr>
        <w:t>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також</w:t>
      </w:r>
      <w:r w:rsidRPr="008E7251">
        <w:rPr>
          <w:sz w:val="28"/>
        </w:rPr>
        <w:t xml:space="preserve"> </w:t>
      </w:r>
      <w:r w:rsidRPr="008E7251">
        <w:rPr>
          <w:sz w:val="28"/>
        </w:rPr>
        <w:t>інших</w:t>
      </w:r>
      <w:r w:rsidRPr="008E7251">
        <w:rPr>
          <w:sz w:val="28"/>
        </w:rPr>
        <w:t xml:space="preserve"> </w:t>
      </w:r>
      <w:r w:rsidRPr="008E7251">
        <w:rPr>
          <w:sz w:val="28"/>
        </w:rPr>
        <w:t>документів,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передбачених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законодавством-</w:t>
      </w:r>
    </w:p>
    <w:p w:rsidR="008E7251" w:rsidRPr="008E7251" w:rsidRDefault="008E7251" w:rsidP="008E7251">
      <w:pPr>
        <w:ind w:firstLine="720"/>
        <w:jc w:val="both"/>
        <w:rPr>
          <w:sz w:val="28"/>
        </w:rPr>
      </w:pPr>
      <w:r w:rsidRPr="008E7251">
        <w:rPr>
          <w:sz w:val="28"/>
        </w:rPr>
        <w:t>тягне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собою</w:t>
      </w:r>
      <w:r w:rsidRPr="008E7251">
        <w:rPr>
          <w:sz w:val="28"/>
        </w:rPr>
        <w:t xml:space="preserve"> </w:t>
      </w:r>
      <w:r w:rsidRPr="008E7251">
        <w:rPr>
          <w:sz w:val="28"/>
        </w:rPr>
        <w:t>накладення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штрафу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</w:t>
      </w:r>
      <w:r w:rsidRPr="008E7251">
        <w:rPr>
          <w:sz w:val="28"/>
        </w:rPr>
        <w:t xml:space="preserve"> </w:t>
      </w:r>
      <w:r w:rsidRPr="008E7251">
        <w:rPr>
          <w:sz w:val="28"/>
        </w:rPr>
        <w:t>розмірі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двадцяти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п’яти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неоподатковуваних</w:t>
      </w:r>
      <w:r w:rsidRPr="008E7251">
        <w:rPr>
          <w:sz w:val="28"/>
        </w:rPr>
        <w:t xml:space="preserve"> </w:t>
      </w:r>
      <w:r w:rsidRPr="008E7251">
        <w:rPr>
          <w:sz w:val="28"/>
        </w:rPr>
        <w:t>мінімумів</w:t>
      </w:r>
      <w:r w:rsidRPr="008E7251">
        <w:rPr>
          <w:sz w:val="28"/>
        </w:rPr>
        <w:t xml:space="preserve"> </w:t>
      </w:r>
      <w:r w:rsidRPr="008E7251">
        <w:rPr>
          <w:sz w:val="28"/>
        </w:rPr>
        <w:t>доходів</w:t>
      </w:r>
      <w:r w:rsidRPr="008E7251">
        <w:rPr>
          <w:sz w:val="28"/>
        </w:rPr>
        <w:t xml:space="preserve"> </w:t>
      </w:r>
      <w:r w:rsidRPr="008E7251">
        <w:rPr>
          <w:sz w:val="28"/>
        </w:rPr>
        <w:t>громадян.</w:t>
      </w:r>
    </w:p>
    <w:p w:rsidR="008E7251" w:rsidRPr="008E7251" w:rsidRDefault="008E7251" w:rsidP="008E7251">
      <w:pPr>
        <w:ind w:firstLine="720"/>
        <w:jc w:val="both"/>
        <w:rPr>
          <w:sz w:val="28"/>
        </w:rPr>
      </w:pPr>
      <w:r w:rsidRPr="008E7251">
        <w:rPr>
          <w:sz w:val="28"/>
        </w:rPr>
        <w:t>Керування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транспортним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засобом</w:t>
      </w:r>
      <w:r w:rsidRPr="008E7251">
        <w:rPr>
          <w:sz w:val="28"/>
        </w:rPr>
        <w:t xml:space="preserve"> </w:t>
      </w:r>
      <w:r w:rsidRPr="008E7251">
        <w:rPr>
          <w:sz w:val="28"/>
        </w:rPr>
        <w:t>особою,</w:t>
      </w:r>
      <w:r w:rsidRPr="008E7251">
        <w:rPr>
          <w:sz w:val="28"/>
        </w:rPr>
        <w:t xml:space="preserve"> </w:t>
      </w:r>
      <w:r w:rsidRPr="008E7251">
        <w:rPr>
          <w:sz w:val="28"/>
        </w:rPr>
        <w:t>яка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не</w:t>
      </w:r>
      <w:r w:rsidRPr="008E7251">
        <w:rPr>
          <w:sz w:val="28"/>
        </w:rPr>
        <w:t xml:space="preserve"> </w:t>
      </w:r>
      <w:r w:rsidRPr="008E7251">
        <w:rPr>
          <w:sz w:val="28"/>
        </w:rPr>
        <w:t>має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права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керування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таким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транспортним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засобом,</w:t>
      </w:r>
      <w:r w:rsidRPr="008E7251">
        <w:rPr>
          <w:sz w:val="28"/>
        </w:rPr>
        <w:t xml:space="preserve"> </w:t>
      </w:r>
      <w:r w:rsidRPr="008E7251">
        <w:rPr>
          <w:sz w:val="28"/>
        </w:rPr>
        <w:t>або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передача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керування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транспортним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засобом</w:t>
      </w:r>
      <w:r w:rsidRPr="008E7251">
        <w:rPr>
          <w:sz w:val="28"/>
        </w:rPr>
        <w:t xml:space="preserve"> </w:t>
      </w:r>
      <w:r w:rsidRPr="008E7251">
        <w:rPr>
          <w:sz w:val="28"/>
        </w:rPr>
        <w:t>особі,</w:t>
      </w:r>
      <w:r w:rsidRPr="008E7251">
        <w:rPr>
          <w:sz w:val="28"/>
        </w:rPr>
        <w:t xml:space="preserve"> </w:t>
      </w:r>
      <w:r w:rsidRPr="008E7251">
        <w:rPr>
          <w:sz w:val="28"/>
        </w:rPr>
        <w:t>яка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не</w:t>
      </w:r>
      <w:r w:rsidRPr="008E7251">
        <w:rPr>
          <w:sz w:val="28"/>
        </w:rPr>
        <w:t xml:space="preserve"> </w:t>
      </w:r>
      <w:r w:rsidRPr="008E7251">
        <w:rPr>
          <w:sz w:val="28"/>
        </w:rPr>
        <w:t>має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права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керування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таким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транспортним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засобом,</w:t>
      </w:r>
      <w:r w:rsidRPr="008E7251">
        <w:rPr>
          <w:sz w:val="28"/>
        </w:rPr>
        <w:t xml:space="preserve"> </w:t>
      </w:r>
      <w:r w:rsidRPr="008E7251">
        <w:rPr>
          <w:sz w:val="28"/>
        </w:rPr>
        <w:t>-</w:t>
      </w:r>
    </w:p>
    <w:p w:rsidR="008E7251" w:rsidRPr="008E7251" w:rsidRDefault="008E7251" w:rsidP="008E7251">
      <w:pPr>
        <w:ind w:firstLine="720"/>
        <w:jc w:val="both"/>
        <w:rPr>
          <w:sz w:val="28"/>
        </w:rPr>
      </w:pPr>
      <w:r w:rsidRPr="008E7251">
        <w:rPr>
          <w:sz w:val="28"/>
        </w:rPr>
        <w:t>тягнуть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собою</w:t>
      </w:r>
      <w:r w:rsidRPr="008E7251">
        <w:rPr>
          <w:sz w:val="28"/>
        </w:rPr>
        <w:t xml:space="preserve"> </w:t>
      </w:r>
      <w:r w:rsidRPr="008E7251">
        <w:rPr>
          <w:sz w:val="28"/>
        </w:rPr>
        <w:t>накладення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штрафу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</w:t>
      </w:r>
      <w:r w:rsidRPr="008E7251">
        <w:rPr>
          <w:sz w:val="28"/>
        </w:rPr>
        <w:t xml:space="preserve"> </w:t>
      </w:r>
      <w:r w:rsidRPr="008E7251">
        <w:rPr>
          <w:sz w:val="28"/>
        </w:rPr>
        <w:t>розмірі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двохсот</w:t>
      </w:r>
      <w:r w:rsidRPr="008E7251">
        <w:rPr>
          <w:sz w:val="28"/>
        </w:rPr>
        <w:t xml:space="preserve"> </w:t>
      </w:r>
      <w:r w:rsidRPr="008E7251">
        <w:rPr>
          <w:sz w:val="28"/>
        </w:rPr>
        <w:t>неоподатковуваних</w:t>
      </w:r>
      <w:r w:rsidRPr="008E7251">
        <w:rPr>
          <w:sz w:val="28"/>
        </w:rPr>
        <w:t xml:space="preserve"> </w:t>
      </w:r>
      <w:r w:rsidRPr="008E7251">
        <w:rPr>
          <w:sz w:val="28"/>
        </w:rPr>
        <w:t>мінімумів</w:t>
      </w:r>
      <w:r w:rsidRPr="008E7251">
        <w:rPr>
          <w:sz w:val="28"/>
        </w:rPr>
        <w:t xml:space="preserve"> </w:t>
      </w:r>
      <w:r w:rsidRPr="008E7251">
        <w:rPr>
          <w:sz w:val="28"/>
        </w:rPr>
        <w:t>доходів</w:t>
      </w:r>
      <w:r w:rsidRPr="008E7251">
        <w:rPr>
          <w:sz w:val="28"/>
        </w:rPr>
        <w:t xml:space="preserve"> </w:t>
      </w:r>
      <w:r w:rsidRPr="008E7251">
        <w:rPr>
          <w:sz w:val="28"/>
        </w:rPr>
        <w:t>громадян.</w:t>
      </w:r>
    </w:p>
    <w:p w:rsidR="008E7251" w:rsidRPr="008E7251" w:rsidRDefault="008E7251" w:rsidP="008E7251">
      <w:pPr>
        <w:ind w:firstLine="720"/>
        <w:jc w:val="both"/>
        <w:rPr>
          <w:sz w:val="28"/>
        </w:rPr>
      </w:pPr>
      <w:r w:rsidRPr="008E7251">
        <w:rPr>
          <w:sz w:val="28"/>
        </w:rPr>
        <w:t>Керування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транспортним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засобом</w:t>
      </w:r>
      <w:r w:rsidRPr="008E7251">
        <w:rPr>
          <w:sz w:val="28"/>
        </w:rPr>
        <w:t xml:space="preserve"> </w:t>
      </w:r>
      <w:r w:rsidRPr="008E7251">
        <w:rPr>
          <w:sz w:val="28"/>
        </w:rPr>
        <w:t>особою,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стосовно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якої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встановлено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тимчасове</w:t>
      </w:r>
      <w:r w:rsidRPr="008E7251">
        <w:rPr>
          <w:sz w:val="28"/>
        </w:rPr>
        <w:t xml:space="preserve"> </w:t>
      </w:r>
      <w:r w:rsidRPr="008E7251">
        <w:rPr>
          <w:sz w:val="28"/>
        </w:rPr>
        <w:t>обмеження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праві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керування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транспортними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засобами,</w:t>
      </w:r>
      <w:r w:rsidRPr="008E7251">
        <w:rPr>
          <w:sz w:val="28"/>
        </w:rPr>
        <w:t xml:space="preserve"> </w:t>
      </w:r>
      <w:r w:rsidRPr="008E7251">
        <w:rPr>
          <w:sz w:val="28"/>
        </w:rPr>
        <w:t>-</w:t>
      </w:r>
    </w:p>
    <w:p w:rsidR="008E7251" w:rsidRPr="008E7251" w:rsidRDefault="008E7251" w:rsidP="008E7251">
      <w:pPr>
        <w:ind w:firstLine="720"/>
        <w:jc w:val="both"/>
        <w:rPr>
          <w:sz w:val="28"/>
        </w:rPr>
      </w:pPr>
      <w:r w:rsidRPr="008E7251">
        <w:rPr>
          <w:sz w:val="28"/>
        </w:rPr>
        <w:t>тягне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собою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позбавлення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права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керування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транспортними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засобами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на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строк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від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трьох</w:t>
      </w:r>
      <w:r w:rsidRPr="008E7251">
        <w:rPr>
          <w:sz w:val="28"/>
        </w:rPr>
        <w:t xml:space="preserve"> </w:t>
      </w:r>
      <w:r w:rsidRPr="008E7251">
        <w:rPr>
          <w:sz w:val="28"/>
        </w:rPr>
        <w:t>до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шести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місяців.</w:t>
      </w:r>
    </w:p>
    <w:p w:rsidR="008E7251" w:rsidRPr="008E7251" w:rsidRDefault="008E7251" w:rsidP="008E7251">
      <w:pPr>
        <w:ind w:firstLine="720"/>
        <w:jc w:val="both"/>
        <w:rPr>
          <w:sz w:val="28"/>
        </w:rPr>
      </w:pPr>
      <w:r w:rsidRPr="008E7251">
        <w:rPr>
          <w:sz w:val="28"/>
        </w:rPr>
        <w:t>Керування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транспортним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засобом</w:t>
      </w:r>
      <w:r w:rsidRPr="008E7251">
        <w:rPr>
          <w:sz w:val="28"/>
        </w:rPr>
        <w:t xml:space="preserve"> </w:t>
      </w:r>
      <w:r w:rsidRPr="008E7251">
        <w:rPr>
          <w:sz w:val="28"/>
        </w:rPr>
        <w:t>особою,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позбавленою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права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керування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транспортними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засобами,</w:t>
      </w:r>
      <w:r w:rsidRPr="008E7251">
        <w:rPr>
          <w:sz w:val="28"/>
        </w:rPr>
        <w:t xml:space="preserve"> </w:t>
      </w:r>
      <w:r w:rsidRPr="008E7251">
        <w:rPr>
          <w:sz w:val="28"/>
        </w:rPr>
        <w:t>-</w:t>
      </w:r>
    </w:p>
    <w:p w:rsidR="008E7251" w:rsidRPr="008E7251" w:rsidRDefault="008E7251" w:rsidP="008E7251">
      <w:pPr>
        <w:ind w:firstLine="720"/>
        <w:jc w:val="both"/>
        <w:rPr>
          <w:sz w:val="28"/>
        </w:rPr>
      </w:pPr>
      <w:r w:rsidRPr="008E7251">
        <w:rPr>
          <w:sz w:val="28"/>
        </w:rPr>
        <w:t>тягне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собою</w:t>
      </w:r>
      <w:r w:rsidRPr="008E7251">
        <w:rPr>
          <w:sz w:val="28"/>
        </w:rPr>
        <w:t xml:space="preserve"> </w:t>
      </w:r>
      <w:r w:rsidRPr="008E7251">
        <w:rPr>
          <w:sz w:val="28"/>
        </w:rPr>
        <w:t>накладення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штрафу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</w:t>
      </w:r>
      <w:r w:rsidRPr="008E7251">
        <w:rPr>
          <w:sz w:val="28"/>
        </w:rPr>
        <w:t xml:space="preserve"> </w:t>
      </w:r>
      <w:r w:rsidRPr="008E7251">
        <w:rPr>
          <w:sz w:val="28"/>
        </w:rPr>
        <w:t>розмірі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однієї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тисячі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двохсот</w:t>
      </w:r>
      <w:r w:rsidRPr="008E7251">
        <w:rPr>
          <w:sz w:val="28"/>
        </w:rPr>
        <w:t xml:space="preserve"> </w:t>
      </w:r>
      <w:r w:rsidRPr="008E7251">
        <w:rPr>
          <w:sz w:val="28"/>
        </w:rPr>
        <w:t>неоподатковуваних</w:t>
      </w:r>
      <w:r w:rsidRPr="008E7251">
        <w:rPr>
          <w:sz w:val="28"/>
        </w:rPr>
        <w:t xml:space="preserve"> </w:t>
      </w:r>
      <w:r w:rsidRPr="008E7251">
        <w:rPr>
          <w:sz w:val="28"/>
        </w:rPr>
        <w:t>мінімумів</w:t>
      </w:r>
      <w:r w:rsidRPr="008E7251">
        <w:rPr>
          <w:sz w:val="28"/>
        </w:rPr>
        <w:t xml:space="preserve"> </w:t>
      </w:r>
      <w:r w:rsidRPr="008E7251">
        <w:rPr>
          <w:sz w:val="28"/>
        </w:rPr>
        <w:t>доходів</w:t>
      </w:r>
      <w:r w:rsidRPr="008E7251">
        <w:rPr>
          <w:sz w:val="28"/>
        </w:rPr>
        <w:t xml:space="preserve"> </w:t>
      </w:r>
      <w:r w:rsidRPr="008E7251">
        <w:rPr>
          <w:sz w:val="28"/>
        </w:rPr>
        <w:t>громадян.</w:t>
      </w:r>
    </w:p>
    <w:p w:rsidR="008E7251" w:rsidRPr="008E7251" w:rsidRDefault="008E7251" w:rsidP="008E7251">
      <w:pPr>
        <w:ind w:firstLine="720"/>
        <w:jc w:val="both"/>
        <w:rPr>
          <w:sz w:val="28"/>
        </w:rPr>
      </w:pPr>
      <w:r w:rsidRPr="008E7251">
        <w:rPr>
          <w:sz w:val="28"/>
        </w:rPr>
        <w:t>Повторне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протягом</w:t>
      </w:r>
      <w:r w:rsidRPr="008E7251">
        <w:rPr>
          <w:sz w:val="28"/>
        </w:rPr>
        <w:t xml:space="preserve"> </w:t>
      </w:r>
      <w:r w:rsidRPr="008E7251">
        <w:rPr>
          <w:sz w:val="28"/>
        </w:rPr>
        <w:t>року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вчинення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порушень,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передбачених</w:t>
      </w:r>
      <w:r w:rsidRPr="008E7251">
        <w:rPr>
          <w:sz w:val="28"/>
        </w:rPr>
        <w:t xml:space="preserve"> </w:t>
      </w:r>
      <w:r w:rsidRPr="008E7251">
        <w:rPr>
          <w:sz w:val="28"/>
        </w:rPr>
        <w:t>частинами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другою</w:t>
      </w:r>
      <w:r w:rsidRPr="008E7251">
        <w:rPr>
          <w:sz w:val="28"/>
        </w:rPr>
        <w:t xml:space="preserve"> </w:t>
      </w:r>
      <w:r w:rsidRPr="008E7251">
        <w:rPr>
          <w:sz w:val="28"/>
        </w:rPr>
        <w:t>-</w:t>
      </w:r>
      <w:r w:rsidRPr="008E7251">
        <w:rPr>
          <w:sz w:val="28"/>
        </w:rPr>
        <w:t xml:space="preserve"> </w:t>
      </w:r>
      <w:r w:rsidRPr="008E7251">
        <w:rPr>
          <w:sz w:val="28"/>
        </w:rPr>
        <w:t>четвертою</w:t>
      </w:r>
      <w:r w:rsidRPr="008E7251">
        <w:rPr>
          <w:sz w:val="28"/>
        </w:rPr>
        <w:t xml:space="preserve"> </w:t>
      </w:r>
      <w:r w:rsidRPr="008E7251">
        <w:rPr>
          <w:sz w:val="28"/>
        </w:rPr>
        <w:t>цієї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статті,</w:t>
      </w:r>
      <w:r w:rsidRPr="008E7251">
        <w:rPr>
          <w:sz w:val="28"/>
        </w:rPr>
        <w:t xml:space="preserve"> </w:t>
      </w:r>
      <w:r w:rsidRPr="008E7251">
        <w:rPr>
          <w:sz w:val="28"/>
        </w:rPr>
        <w:t>-</w:t>
      </w:r>
    </w:p>
    <w:p w:rsidR="008E7251" w:rsidRPr="008E7251" w:rsidRDefault="008E7251" w:rsidP="008E7251">
      <w:pPr>
        <w:ind w:firstLine="720"/>
        <w:jc w:val="both"/>
        <w:rPr>
          <w:sz w:val="28"/>
        </w:rPr>
      </w:pPr>
      <w:r w:rsidRPr="008E7251">
        <w:rPr>
          <w:sz w:val="28"/>
        </w:rPr>
        <w:t>тягне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собою</w:t>
      </w:r>
      <w:r w:rsidRPr="008E7251">
        <w:rPr>
          <w:sz w:val="28"/>
        </w:rPr>
        <w:t xml:space="preserve"> </w:t>
      </w:r>
      <w:r w:rsidRPr="008E7251">
        <w:rPr>
          <w:sz w:val="28"/>
        </w:rPr>
        <w:t>накладення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штрафу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</w:t>
      </w:r>
      <w:r w:rsidRPr="008E7251">
        <w:rPr>
          <w:sz w:val="28"/>
        </w:rPr>
        <w:t xml:space="preserve"> </w:t>
      </w:r>
      <w:r w:rsidRPr="008E7251">
        <w:rPr>
          <w:sz w:val="28"/>
        </w:rPr>
        <w:t>розмірі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двох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тисяч</w:t>
      </w:r>
      <w:r w:rsidRPr="008E7251">
        <w:rPr>
          <w:sz w:val="28"/>
        </w:rPr>
        <w:t xml:space="preserve"> </w:t>
      </w:r>
      <w:r w:rsidRPr="008E7251">
        <w:rPr>
          <w:sz w:val="28"/>
        </w:rPr>
        <w:t>чотирьохсот</w:t>
      </w:r>
      <w:r w:rsidRPr="008E7251">
        <w:rPr>
          <w:sz w:val="28"/>
        </w:rPr>
        <w:t xml:space="preserve"> </w:t>
      </w:r>
      <w:r w:rsidRPr="008E7251">
        <w:rPr>
          <w:sz w:val="28"/>
        </w:rPr>
        <w:t>неоподатковуваних</w:t>
      </w:r>
      <w:r w:rsidRPr="008E7251">
        <w:rPr>
          <w:sz w:val="28"/>
        </w:rPr>
        <w:t xml:space="preserve"> </w:t>
      </w:r>
      <w:r w:rsidRPr="008E7251">
        <w:rPr>
          <w:sz w:val="28"/>
        </w:rPr>
        <w:t>мінімумів</w:t>
      </w:r>
      <w:r w:rsidRPr="008E7251">
        <w:rPr>
          <w:sz w:val="28"/>
        </w:rPr>
        <w:t xml:space="preserve"> </w:t>
      </w:r>
      <w:r w:rsidRPr="008E7251">
        <w:rPr>
          <w:sz w:val="28"/>
        </w:rPr>
        <w:t>доходів</w:t>
      </w:r>
      <w:r w:rsidRPr="008E7251">
        <w:rPr>
          <w:sz w:val="28"/>
        </w:rPr>
        <w:t xml:space="preserve"> </w:t>
      </w:r>
      <w:r w:rsidRPr="008E7251">
        <w:rPr>
          <w:sz w:val="28"/>
        </w:rPr>
        <w:t>громадян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позбавленням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права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керування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транспортним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засобом</w:t>
      </w:r>
      <w:r w:rsidRPr="008E7251">
        <w:rPr>
          <w:sz w:val="28"/>
        </w:rPr>
        <w:t xml:space="preserve"> </w:t>
      </w:r>
      <w:r w:rsidRPr="008E7251">
        <w:rPr>
          <w:sz w:val="28"/>
        </w:rPr>
        <w:t>на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строк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від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п’яти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до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семи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років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</w:t>
      </w:r>
      <w:r w:rsidRPr="008E7251">
        <w:rPr>
          <w:sz w:val="28"/>
        </w:rPr>
        <w:t xml:space="preserve"> </w:t>
      </w:r>
      <w:r w:rsidRPr="008E7251">
        <w:rPr>
          <w:sz w:val="28"/>
        </w:rPr>
        <w:t>оплатним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вилученням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транспортного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засобу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чи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без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такого.</w:t>
      </w:r>
    </w:p>
    <w:p w:rsidR="008E7251" w:rsidRPr="008E7251" w:rsidRDefault="008E7251" w:rsidP="008E7251">
      <w:pPr>
        <w:ind w:firstLine="720"/>
        <w:jc w:val="both"/>
        <w:rPr>
          <w:sz w:val="28"/>
        </w:rPr>
      </w:pPr>
      <w:r w:rsidRPr="008E7251">
        <w:rPr>
          <w:sz w:val="28"/>
        </w:rPr>
        <w:t>Примітка.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Положення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частин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першої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другої</w:t>
      </w:r>
      <w:r w:rsidRPr="008E7251">
        <w:rPr>
          <w:sz w:val="28"/>
        </w:rPr>
        <w:t xml:space="preserve"> </w:t>
      </w:r>
      <w:r w:rsidRPr="008E7251">
        <w:rPr>
          <w:sz w:val="28"/>
        </w:rPr>
        <w:t>цієї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статті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не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застосовуються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до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осіб,</w:t>
      </w:r>
      <w:r w:rsidRPr="008E7251">
        <w:rPr>
          <w:sz w:val="28"/>
        </w:rPr>
        <w:t xml:space="preserve"> </w:t>
      </w:r>
      <w:r w:rsidRPr="008E7251">
        <w:rPr>
          <w:sz w:val="28"/>
        </w:rPr>
        <w:t>які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встановленому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порядку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навчаються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водінню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транспортного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засобу";</w:t>
      </w:r>
    </w:p>
    <w:p w:rsidR="008E7251" w:rsidRPr="008E7251" w:rsidRDefault="008E7251" w:rsidP="008E7251">
      <w:pPr>
        <w:ind w:firstLine="720"/>
        <w:jc w:val="both"/>
        <w:rPr>
          <w:sz w:val="28"/>
        </w:rPr>
      </w:pPr>
    </w:p>
    <w:p w:rsidR="008E7251" w:rsidRPr="008E7251" w:rsidRDefault="008E7251" w:rsidP="008E7251">
      <w:pPr>
        <w:ind w:firstLine="720"/>
        <w:jc w:val="both"/>
        <w:rPr>
          <w:sz w:val="28"/>
        </w:rPr>
      </w:pPr>
    </w:p>
    <w:p w:rsidR="008E7251" w:rsidRPr="008E7251" w:rsidRDefault="008E7251" w:rsidP="008E7251">
      <w:pPr>
        <w:ind w:firstLine="720"/>
        <w:jc w:val="both"/>
        <w:rPr>
          <w:sz w:val="28"/>
        </w:rPr>
      </w:pPr>
    </w:p>
    <w:p w:rsidR="008E7251" w:rsidRPr="008E7251" w:rsidRDefault="008E7251" w:rsidP="008E7251">
      <w:pPr>
        <w:ind w:firstLine="720"/>
        <w:jc w:val="both"/>
        <w:rPr>
          <w:sz w:val="28"/>
        </w:rPr>
      </w:pPr>
    </w:p>
    <w:p w:rsidR="008E7251" w:rsidRPr="008E7251" w:rsidRDefault="008E7251" w:rsidP="008E7251">
      <w:pPr>
        <w:ind w:firstLine="720"/>
        <w:jc w:val="both"/>
        <w:rPr>
          <w:sz w:val="28"/>
        </w:rPr>
      </w:pPr>
      <w:r w:rsidRPr="008E7251">
        <w:rPr>
          <w:sz w:val="28"/>
        </w:rPr>
        <w:t>11)</w:t>
      </w:r>
      <w:r w:rsidRPr="008E7251">
        <w:rPr>
          <w:sz w:val="28"/>
        </w:rPr>
        <w:t xml:space="preserve"> </w:t>
      </w:r>
      <w:r w:rsidRPr="008E7251">
        <w:rPr>
          <w:sz w:val="28"/>
        </w:rPr>
        <w:t>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статті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127:</w:t>
      </w:r>
    </w:p>
    <w:p w:rsidR="008E7251" w:rsidRPr="008E7251" w:rsidRDefault="008E7251" w:rsidP="008E7251">
      <w:pPr>
        <w:ind w:firstLine="720"/>
        <w:jc w:val="both"/>
        <w:rPr>
          <w:sz w:val="28"/>
        </w:rPr>
      </w:pPr>
      <w:r w:rsidRPr="008E7251">
        <w:rPr>
          <w:sz w:val="28"/>
        </w:rPr>
        <w:t>в</w:t>
      </w:r>
      <w:r w:rsidRPr="008E7251">
        <w:rPr>
          <w:sz w:val="28"/>
        </w:rPr>
        <w:t xml:space="preserve"> </w:t>
      </w:r>
      <w:r w:rsidRPr="008E7251">
        <w:rPr>
          <w:sz w:val="28"/>
        </w:rPr>
        <w:t>абзаці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другому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частини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першої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слова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“попередження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або”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виключити,</w:t>
      </w:r>
      <w:r w:rsidRPr="008E7251">
        <w:rPr>
          <w:sz w:val="28"/>
        </w:rPr>
        <w:t xml:space="preserve"> </w:t>
      </w:r>
      <w:r w:rsidRPr="008E7251">
        <w:rPr>
          <w:sz w:val="28"/>
        </w:rPr>
        <w:t>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слово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“трьох”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замінити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словом</w:t>
      </w:r>
      <w:r w:rsidRPr="008E7251">
        <w:rPr>
          <w:sz w:val="28"/>
        </w:rPr>
        <w:t xml:space="preserve"> </w:t>
      </w:r>
      <w:r w:rsidRPr="008E7251">
        <w:rPr>
          <w:sz w:val="28"/>
        </w:rPr>
        <w:t>“п’ятнадцяти”;</w:t>
      </w:r>
    </w:p>
    <w:p w:rsidR="008E7251" w:rsidRPr="008E7251" w:rsidRDefault="008E7251" w:rsidP="008E7251">
      <w:pPr>
        <w:ind w:firstLine="720"/>
        <w:jc w:val="both"/>
        <w:rPr>
          <w:sz w:val="28"/>
        </w:rPr>
      </w:pPr>
      <w:r w:rsidRPr="008E7251">
        <w:rPr>
          <w:sz w:val="28"/>
        </w:rPr>
        <w:t>в</w:t>
      </w:r>
      <w:r w:rsidRPr="008E7251">
        <w:rPr>
          <w:sz w:val="28"/>
        </w:rPr>
        <w:t xml:space="preserve"> </w:t>
      </w:r>
      <w:r w:rsidRPr="008E7251">
        <w:rPr>
          <w:sz w:val="28"/>
        </w:rPr>
        <w:t>абзаці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другому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частини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другої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слово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“п’яти”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замінити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словом</w:t>
      </w:r>
      <w:r w:rsidRPr="008E7251">
        <w:rPr>
          <w:sz w:val="28"/>
        </w:rPr>
        <w:t xml:space="preserve"> </w:t>
      </w:r>
      <w:r w:rsidRPr="008E7251">
        <w:rPr>
          <w:sz w:val="28"/>
        </w:rPr>
        <w:t>“двадцяти”;</w:t>
      </w:r>
    </w:p>
    <w:p w:rsidR="008E7251" w:rsidRPr="008E7251" w:rsidRDefault="008E7251" w:rsidP="008E7251">
      <w:pPr>
        <w:ind w:firstLine="720"/>
        <w:jc w:val="both"/>
        <w:rPr>
          <w:sz w:val="28"/>
        </w:rPr>
      </w:pPr>
      <w:r w:rsidRPr="008E7251">
        <w:rPr>
          <w:sz w:val="28"/>
        </w:rPr>
        <w:t>в</w:t>
      </w:r>
      <w:r w:rsidRPr="008E7251">
        <w:rPr>
          <w:sz w:val="28"/>
        </w:rPr>
        <w:t xml:space="preserve"> </w:t>
      </w:r>
      <w:r w:rsidRPr="008E7251">
        <w:rPr>
          <w:sz w:val="28"/>
        </w:rPr>
        <w:t>абзаці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другому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частини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третьої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слово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“восьми”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замінити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словом</w:t>
      </w:r>
      <w:r w:rsidRPr="008E7251">
        <w:rPr>
          <w:sz w:val="28"/>
        </w:rPr>
        <w:t xml:space="preserve"> </w:t>
      </w:r>
      <w:r w:rsidRPr="008E7251">
        <w:rPr>
          <w:sz w:val="28"/>
        </w:rPr>
        <w:t>“сорока”;</w:t>
      </w:r>
    </w:p>
    <w:p w:rsidR="008E7251" w:rsidRPr="008E7251" w:rsidRDefault="008E7251" w:rsidP="008E7251">
      <w:pPr>
        <w:ind w:firstLine="720"/>
        <w:jc w:val="both"/>
        <w:rPr>
          <w:sz w:val="28"/>
        </w:rPr>
      </w:pPr>
      <w:r w:rsidRPr="008E7251">
        <w:rPr>
          <w:sz w:val="28"/>
        </w:rPr>
        <w:t>в</w:t>
      </w:r>
      <w:r w:rsidRPr="008E7251">
        <w:rPr>
          <w:sz w:val="28"/>
        </w:rPr>
        <w:t xml:space="preserve"> </w:t>
      </w:r>
      <w:r w:rsidRPr="008E7251">
        <w:rPr>
          <w:sz w:val="28"/>
        </w:rPr>
        <w:t>абзаці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другому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частини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четвертої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слово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“десяти”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замінити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словом</w:t>
      </w:r>
      <w:r w:rsidRPr="008E7251">
        <w:rPr>
          <w:sz w:val="28"/>
        </w:rPr>
        <w:t xml:space="preserve"> </w:t>
      </w:r>
      <w:r w:rsidRPr="008E7251">
        <w:rPr>
          <w:sz w:val="28"/>
        </w:rPr>
        <w:t>“п’ятдесяти”;</w:t>
      </w:r>
    </w:p>
    <w:p w:rsidR="008E7251" w:rsidRPr="008E7251" w:rsidRDefault="008E7251" w:rsidP="008E7251">
      <w:pPr>
        <w:ind w:firstLine="720"/>
        <w:jc w:val="both"/>
        <w:rPr>
          <w:sz w:val="28"/>
        </w:rPr>
      </w:pPr>
      <w:r w:rsidRPr="008E7251">
        <w:rPr>
          <w:sz w:val="28"/>
        </w:rPr>
        <w:t>12)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статтю</w:t>
      </w:r>
      <w:r w:rsidRPr="008E7251">
        <w:rPr>
          <w:sz w:val="28"/>
        </w:rPr>
        <w:t xml:space="preserve"> </w:t>
      </w:r>
      <w:r w:rsidRPr="008E7251">
        <w:rPr>
          <w:sz w:val="28"/>
        </w:rPr>
        <w:t>130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викласти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такій</w:t>
      </w:r>
      <w:r w:rsidRPr="008E7251">
        <w:rPr>
          <w:sz w:val="28"/>
        </w:rPr>
        <w:t xml:space="preserve"> </w:t>
      </w:r>
      <w:r w:rsidRPr="008E7251">
        <w:rPr>
          <w:sz w:val="28"/>
        </w:rPr>
        <w:t>редакції:</w:t>
      </w:r>
    </w:p>
    <w:p w:rsidR="008E7251" w:rsidRPr="008E7251" w:rsidRDefault="008E7251" w:rsidP="008E7251">
      <w:pPr>
        <w:ind w:firstLine="720"/>
        <w:jc w:val="both"/>
        <w:rPr>
          <w:sz w:val="28"/>
        </w:rPr>
      </w:pPr>
      <w:r w:rsidRPr="008E7251">
        <w:rPr>
          <w:sz w:val="28"/>
        </w:rPr>
        <w:t>"Стаття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130.</w:t>
      </w:r>
      <w:r w:rsidRPr="008E7251">
        <w:rPr>
          <w:sz w:val="28"/>
        </w:rPr>
        <w:t xml:space="preserve"> </w:t>
      </w:r>
      <w:r w:rsidRPr="008E7251">
        <w:rPr>
          <w:sz w:val="28"/>
        </w:rPr>
        <w:t>Керування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транспортними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засобами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або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суднами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особами,</w:t>
      </w:r>
      <w:r w:rsidRPr="008E7251">
        <w:rPr>
          <w:sz w:val="28"/>
        </w:rPr>
        <w:t xml:space="preserve"> </w:t>
      </w:r>
      <w:r w:rsidRPr="008E7251">
        <w:rPr>
          <w:sz w:val="28"/>
        </w:rPr>
        <w:t>які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перебувають</w:t>
      </w:r>
      <w:r w:rsidRPr="008E7251">
        <w:rPr>
          <w:sz w:val="28"/>
        </w:rPr>
        <w:t xml:space="preserve"> </w:t>
      </w:r>
      <w:r w:rsidRPr="008E7251">
        <w:rPr>
          <w:sz w:val="28"/>
        </w:rPr>
        <w:t>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стані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алкогольного,</w:t>
      </w:r>
      <w:r w:rsidRPr="008E7251">
        <w:rPr>
          <w:sz w:val="28"/>
        </w:rPr>
        <w:t xml:space="preserve"> </w:t>
      </w:r>
      <w:r w:rsidRPr="008E7251">
        <w:rPr>
          <w:sz w:val="28"/>
        </w:rPr>
        <w:t>наркотичного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чи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іншого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сп’яніння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або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під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впливом</w:t>
      </w:r>
      <w:r w:rsidRPr="008E7251">
        <w:rPr>
          <w:sz w:val="28"/>
        </w:rPr>
        <w:t xml:space="preserve"> </w:t>
      </w:r>
      <w:r w:rsidRPr="008E7251">
        <w:rPr>
          <w:sz w:val="28"/>
        </w:rPr>
        <w:t>лікарських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препаратів,</w:t>
      </w:r>
      <w:r w:rsidRPr="008E7251">
        <w:rPr>
          <w:sz w:val="28"/>
        </w:rPr>
        <w:t xml:space="preserve"> </w:t>
      </w:r>
      <w:r w:rsidRPr="008E7251">
        <w:rPr>
          <w:sz w:val="28"/>
        </w:rPr>
        <w:t>що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знижують</w:t>
      </w:r>
      <w:r w:rsidRPr="008E7251">
        <w:rPr>
          <w:sz w:val="28"/>
        </w:rPr>
        <w:t xml:space="preserve"> </w:t>
      </w:r>
      <w:r w:rsidRPr="008E7251">
        <w:rPr>
          <w:sz w:val="28"/>
        </w:rPr>
        <w:t>їх</w:t>
      </w:r>
      <w:r w:rsidRPr="008E7251">
        <w:rPr>
          <w:sz w:val="28"/>
        </w:rPr>
        <w:t xml:space="preserve"> </w:t>
      </w:r>
      <w:r w:rsidRPr="008E7251">
        <w:rPr>
          <w:sz w:val="28"/>
        </w:rPr>
        <w:t>увагу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швидкість</w:t>
      </w:r>
      <w:r w:rsidRPr="008E7251">
        <w:rPr>
          <w:sz w:val="28"/>
        </w:rPr>
        <w:t xml:space="preserve"> </w:t>
      </w:r>
      <w:r w:rsidRPr="008E7251">
        <w:rPr>
          <w:sz w:val="28"/>
        </w:rPr>
        <w:t>реакції</w:t>
      </w:r>
    </w:p>
    <w:p w:rsidR="008E7251" w:rsidRPr="008E7251" w:rsidRDefault="008E7251" w:rsidP="008E7251">
      <w:pPr>
        <w:ind w:firstLine="720"/>
        <w:jc w:val="both"/>
        <w:rPr>
          <w:sz w:val="28"/>
        </w:rPr>
      </w:pPr>
      <w:r w:rsidRPr="008E7251">
        <w:rPr>
          <w:sz w:val="28"/>
        </w:rPr>
        <w:t>Керування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транспортними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засобами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особами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стані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алкогольного,</w:t>
      </w:r>
      <w:r w:rsidRPr="008E7251">
        <w:rPr>
          <w:sz w:val="28"/>
        </w:rPr>
        <w:t xml:space="preserve"> </w:t>
      </w:r>
      <w:r w:rsidRPr="008E7251">
        <w:rPr>
          <w:sz w:val="28"/>
        </w:rPr>
        <w:t>наркотичного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чи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іншого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сп’яніння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або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під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впливом</w:t>
      </w:r>
      <w:r w:rsidRPr="008E7251">
        <w:rPr>
          <w:sz w:val="28"/>
        </w:rPr>
        <w:t xml:space="preserve"> </w:t>
      </w:r>
      <w:r w:rsidRPr="008E7251">
        <w:rPr>
          <w:sz w:val="28"/>
        </w:rPr>
        <w:t>лікарських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препаратів,</w:t>
      </w:r>
      <w:r w:rsidRPr="008E7251">
        <w:rPr>
          <w:sz w:val="28"/>
        </w:rPr>
        <w:t xml:space="preserve"> </w:t>
      </w:r>
      <w:r w:rsidRPr="008E7251">
        <w:rPr>
          <w:sz w:val="28"/>
        </w:rPr>
        <w:t>що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знижують</w:t>
      </w:r>
      <w:r w:rsidRPr="008E7251">
        <w:rPr>
          <w:sz w:val="28"/>
        </w:rPr>
        <w:t xml:space="preserve"> </w:t>
      </w:r>
      <w:r w:rsidRPr="008E7251">
        <w:rPr>
          <w:sz w:val="28"/>
        </w:rPr>
        <w:t>їх</w:t>
      </w:r>
      <w:r w:rsidRPr="008E7251">
        <w:rPr>
          <w:sz w:val="28"/>
        </w:rPr>
        <w:t xml:space="preserve"> </w:t>
      </w:r>
      <w:r w:rsidRPr="008E7251">
        <w:rPr>
          <w:sz w:val="28"/>
        </w:rPr>
        <w:t>увагу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швидкість</w:t>
      </w:r>
      <w:r w:rsidRPr="008E7251">
        <w:rPr>
          <w:sz w:val="28"/>
        </w:rPr>
        <w:t xml:space="preserve"> </w:t>
      </w:r>
      <w:r w:rsidRPr="008E7251">
        <w:rPr>
          <w:sz w:val="28"/>
        </w:rPr>
        <w:t>реакції,</w:t>
      </w:r>
      <w:r w:rsidRPr="008E7251">
        <w:rPr>
          <w:sz w:val="28"/>
        </w:rPr>
        <w:t xml:space="preserve"> </w:t>
      </w:r>
      <w:r w:rsidRPr="008E7251">
        <w:rPr>
          <w:sz w:val="28"/>
        </w:rPr>
        <w:t>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також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передача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керування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транспортним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засобом</w:t>
      </w:r>
      <w:r w:rsidRPr="008E7251">
        <w:rPr>
          <w:sz w:val="28"/>
        </w:rPr>
        <w:t xml:space="preserve"> </w:t>
      </w:r>
      <w:r w:rsidRPr="008E7251">
        <w:rPr>
          <w:sz w:val="28"/>
        </w:rPr>
        <w:t>особі,</w:t>
      </w:r>
      <w:r w:rsidRPr="008E7251">
        <w:rPr>
          <w:sz w:val="28"/>
        </w:rPr>
        <w:t xml:space="preserve"> </w:t>
      </w:r>
      <w:r w:rsidRPr="008E7251">
        <w:rPr>
          <w:sz w:val="28"/>
        </w:rPr>
        <w:t>яка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перебуває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стані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такого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сп’яніння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чи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під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впливом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таких</w:t>
      </w:r>
      <w:r w:rsidRPr="008E7251">
        <w:rPr>
          <w:sz w:val="28"/>
        </w:rPr>
        <w:t xml:space="preserve"> </w:t>
      </w:r>
      <w:r w:rsidRPr="008E7251">
        <w:rPr>
          <w:sz w:val="28"/>
        </w:rPr>
        <w:t>лікарських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препаратів,</w:t>
      </w:r>
      <w:r w:rsidRPr="008E7251">
        <w:rPr>
          <w:sz w:val="28"/>
        </w:rPr>
        <w:t xml:space="preserve"> </w:t>
      </w:r>
      <w:r w:rsidRPr="008E7251">
        <w:rPr>
          <w:sz w:val="28"/>
        </w:rPr>
        <w:t>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так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само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відмова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особи,</w:t>
      </w:r>
      <w:r w:rsidRPr="008E7251">
        <w:rPr>
          <w:sz w:val="28"/>
        </w:rPr>
        <w:t xml:space="preserve"> </w:t>
      </w:r>
      <w:r w:rsidRPr="008E7251">
        <w:rPr>
          <w:sz w:val="28"/>
        </w:rPr>
        <w:t>яка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керує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транспортним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засобом,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від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проходження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відповідно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до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встановленого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порядку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огляду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на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стан</w:t>
      </w:r>
      <w:r w:rsidRPr="008E7251">
        <w:rPr>
          <w:sz w:val="28"/>
        </w:rPr>
        <w:t xml:space="preserve"> </w:t>
      </w:r>
      <w:r w:rsidRPr="008E7251">
        <w:rPr>
          <w:sz w:val="28"/>
        </w:rPr>
        <w:t>алкогольного,</w:t>
      </w:r>
      <w:r w:rsidRPr="008E7251">
        <w:rPr>
          <w:sz w:val="28"/>
        </w:rPr>
        <w:t xml:space="preserve"> </w:t>
      </w:r>
      <w:r w:rsidRPr="008E7251">
        <w:rPr>
          <w:sz w:val="28"/>
        </w:rPr>
        <w:t>наркотичного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чи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іншого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сп’яніння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або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щодо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вживання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лікарських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препаратів,</w:t>
      </w:r>
      <w:r w:rsidRPr="008E7251">
        <w:rPr>
          <w:sz w:val="28"/>
        </w:rPr>
        <w:t xml:space="preserve"> </w:t>
      </w:r>
      <w:r w:rsidRPr="008E7251">
        <w:rPr>
          <w:sz w:val="28"/>
        </w:rPr>
        <w:t>що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знижують</w:t>
      </w:r>
      <w:r w:rsidRPr="008E7251">
        <w:rPr>
          <w:sz w:val="28"/>
        </w:rPr>
        <w:t xml:space="preserve"> </w:t>
      </w:r>
      <w:r w:rsidRPr="008E7251">
        <w:rPr>
          <w:sz w:val="28"/>
        </w:rPr>
        <w:t>увагу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швидкість</w:t>
      </w:r>
      <w:r w:rsidRPr="008E7251">
        <w:rPr>
          <w:sz w:val="28"/>
        </w:rPr>
        <w:t xml:space="preserve"> </w:t>
      </w:r>
      <w:r w:rsidRPr="008E7251">
        <w:rPr>
          <w:sz w:val="28"/>
        </w:rPr>
        <w:t>реакції,</w:t>
      </w:r>
      <w:r w:rsidRPr="008E7251">
        <w:rPr>
          <w:sz w:val="28"/>
        </w:rPr>
        <w:t xml:space="preserve"> </w:t>
      </w:r>
      <w:r w:rsidRPr="008E7251">
        <w:rPr>
          <w:sz w:val="28"/>
        </w:rPr>
        <w:t>-</w:t>
      </w:r>
    </w:p>
    <w:p w:rsidR="008E7251" w:rsidRPr="008E7251" w:rsidRDefault="008E7251" w:rsidP="008E7251">
      <w:pPr>
        <w:ind w:firstLine="720"/>
        <w:jc w:val="both"/>
        <w:rPr>
          <w:sz w:val="28"/>
        </w:rPr>
      </w:pPr>
      <w:r w:rsidRPr="008E7251">
        <w:rPr>
          <w:sz w:val="28"/>
        </w:rPr>
        <w:t>тягнуть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собою</w:t>
      </w:r>
      <w:r w:rsidRPr="008E7251">
        <w:rPr>
          <w:sz w:val="28"/>
        </w:rPr>
        <w:t xml:space="preserve"> </w:t>
      </w:r>
      <w:r w:rsidRPr="008E7251">
        <w:rPr>
          <w:sz w:val="28"/>
        </w:rPr>
        <w:t>накладення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штрафу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на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водіїв</w:t>
      </w:r>
      <w:r w:rsidRPr="008E7251">
        <w:rPr>
          <w:sz w:val="28"/>
        </w:rPr>
        <w:t xml:space="preserve"> </w:t>
      </w:r>
      <w:r w:rsidRPr="008E7251">
        <w:rPr>
          <w:sz w:val="28"/>
        </w:rPr>
        <w:t>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розмірі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однієї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тисячі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неоподатковуваних</w:t>
      </w:r>
      <w:r w:rsidRPr="008E7251">
        <w:rPr>
          <w:sz w:val="28"/>
        </w:rPr>
        <w:t xml:space="preserve"> </w:t>
      </w:r>
      <w:r w:rsidRPr="008E7251">
        <w:rPr>
          <w:sz w:val="28"/>
        </w:rPr>
        <w:t>мінімумів</w:t>
      </w:r>
      <w:r w:rsidRPr="008E7251">
        <w:rPr>
          <w:sz w:val="28"/>
        </w:rPr>
        <w:t xml:space="preserve"> </w:t>
      </w:r>
      <w:r w:rsidRPr="008E7251">
        <w:rPr>
          <w:sz w:val="28"/>
        </w:rPr>
        <w:t>доходів</w:t>
      </w:r>
      <w:r w:rsidRPr="008E7251">
        <w:rPr>
          <w:sz w:val="28"/>
        </w:rPr>
        <w:t xml:space="preserve"> </w:t>
      </w:r>
      <w:r w:rsidRPr="008E7251">
        <w:rPr>
          <w:sz w:val="28"/>
        </w:rPr>
        <w:t>громадян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позбавленням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права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керування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транспортними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засобами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на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строк</w:t>
      </w:r>
      <w:r w:rsidRPr="008E7251">
        <w:rPr>
          <w:sz w:val="28"/>
        </w:rPr>
        <w:t xml:space="preserve"> </w:t>
      </w:r>
      <w:r w:rsidRPr="008E7251">
        <w:rPr>
          <w:sz w:val="28"/>
        </w:rPr>
        <w:t>один</w:t>
      </w:r>
      <w:r w:rsidRPr="008E7251">
        <w:rPr>
          <w:sz w:val="28"/>
        </w:rPr>
        <w:t xml:space="preserve"> </w:t>
      </w:r>
      <w:r w:rsidRPr="008E7251">
        <w:rPr>
          <w:sz w:val="28"/>
        </w:rPr>
        <w:t>рік</w:t>
      </w:r>
      <w:r w:rsidRPr="008E7251">
        <w:rPr>
          <w:sz w:val="28"/>
        </w:rPr>
        <w:t xml:space="preserve"> </w:t>
      </w:r>
      <w:r w:rsidRPr="008E7251">
        <w:rPr>
          <w:sz w:val="28"/>
        </w:rPr>
        <w:t>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на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інших</w:t>
      </w:r>
      <w:r w:rsidRPr="008E7251">
        <w:rPr>
          <w:sz w:val="28"/>
        </w:rPr>
        <w:t xml:space="preserve"> </w:t>
      </w:r>
      <w:r w:rsidRPr="008E7251">
        <w:rPr>
          <w:sz w:val="28"/>
        </w:rPr>
        <w:t>осіб</w:t>
      </w:r>
      <w:r w:rsidRPr="008E7251">
        <w:rPr>
          <w:sz w:val="28"/>
        </w:rPr>
        <w:t xml:space="preserve"> </w:t>
      </w:r>
      <w:r w:rsidRPr="008E7251">
        <w:rPr>
          <w:sz w:val="28"/>
        </w:rPr>
        <w:t>-</w:t>
      </w:r>
      <w:r w:rsidRPr="008E7251">
        <w:rPr>
          <w:sz w:val="28"/>
        </w:rPr>
        <w:t xml:space="preserve"> </w:t>
      </w:r>
      <w:r w:rsidRPr="008E7251">
        <w:rPr>
          <w:sz w:val="28"/>
        </w:rPr>
        <w:t>накладення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штрафу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</w:t>
      </w:r>
      <w:r w:rsidRPr="008E7251">
        <w:rPr>
          <w:sz w:val="28"/>
        </w:rPr>
        <w:t xml:space="preserve"> </w:t>
      </w:r>
      <w:r w:rsidRPr="008E7251">
        <w:rPr>
          <w:sz w:val="28"/>
        </w:rPr>
        <w:t>розмірі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однієї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тисячі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неоподатковуваних</w:t>
      </w:r>
      <w:r w:rsidRPr="008E7251">
        <w:rPr>
          <w:sz w:val="28"/>
        </w:rPr>
        <w:t xml:space="preserve"> </w:t>
      </w:r>
      <w:r w:rsidRPr="008E7251">
        <w:rPr>
          <w:sz w:val="28"/>
        </w:rPr>
        <w:t>мінімумів</w:t>
      </w:r>
      <w:r w:rsidRPr="008E7251">
        <w:rPr>
          <w:sz w:val="28"/>
        </w:rPr>
        <w:t xml:space="preserve"> </w:t>
      </w:r>
      <w:r w:rsidRPr="008E7251">
        <w:rPr>
          <w:sz w:val="28"/>
        </w:rPr>
        <w:t>доходів</w:t>
      </w:r>
      <w:r w:rsidRPr="008E7251">
        <w:rPr>
          <w:sz w:val="28"/>
        </w:rPr>
        <w:t xml:space="preserve"> </w:t>
      </w:r>
      <w:r w:rsidRPr="008E7251">
        <w:rPr>
          <w:sz w:val="28"/>
        </w:rPr>
        <w:t>громадян.</w:t>
      </w:r>
    </w:p>
    <w:p w:rsidR="008E7251" w:rsidRPr="008E7251" w:rsidRDefault="008E7251" w:rsidP="008E7251">
      <w:pPr>
        <w:ind w:firstLine="720"/>
        <w:jc w:val="both"/>
        <w:rPr>
          <w:sz w:val="28"/>
        </w:rPr>
      </w:pPr>
      <w:r w:rsidRPr="008E7251">
        <w:rPr>
          <w:sz w:val="28"/>
        </w:rPr>
        <w:t>Повторне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протягом</w:t>
      </w:r>
      <w:r w:rsidRPr="008E7251">
        <w:rPr>
          <w:sz w:val="28"/>
        </w:rPr>
        <w:t xml:space="preserve"> </w:t>
      </w:r>
      <w:r w:rsidRPr="008E7251">
        <w:rPr>
          <w:sz w:val="28"/>
        </w:rPr>
        <w:t>року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вчинення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будь-якого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порушень,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передбачених</w:t>
      </w:r>
      <w:r w:rsidRPr="008E7251">
        <w:rPr>
          <w:sz w:val="28"/>
        </w:rPr>
        <w:t xml:space="preserve"> </w:t>
      </w:r>
      <w:r w:rsidRPr="008E7251">
        <w:rPr>
          <w:sz w:val="28"/>
        </w:rPr>
        <w:t>частиною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першою</w:t>
      </w:r>
      <w:r w:rsidRPr="008E7251">
        <w:rPr>
          <w:sz w:val="28"/>
        </w:rPr>
        <w:t xml:space="preserve"> </w:t>
      </w:r>
      <w:r w:rsidRPr="008E7251">
        <w:rPr>
          <w:sz w:val="28"/>
        </w:rPr>
        <w:t>цієї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статті,</w:t>
      </w:r>
      <w:r w:rsidRPr="008E7251">
        <w:rPr>
          <w:sz w:val="28"/>
        </w:rPr>
        <w:t xml:space="preserve"> </w:t>
      </w:r>
      <w:r w:rsidRPr="008E7251">
        <w:rPr>
          <w:sz w:val="28"/>
        </w:rPr>
        <w:t>-</w:t>
      </w:r>
    </w:p>
    <w:p w:rsidR="008E7251" w:rsidRPr="008E7251" w:rsidRDefault="008E7251" w:rsidP="008E7251">
      <w:pPr>
        <w:ind w:firstLine="720"/>
        <w:jc w:val="both"/>
        <w:rPr>
          <w:sz w:val="28"/>
        </w:rPr>
      </w:pPr>
      <w:r w:rsidRPr="008E7251">
        <w:rPr>
          <w:sz w:val="28"/>
        </w:rPr>
        <w:t>тягне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собою</w:t>
      </w:r>
      <w:r w:rsidRPr="008E7251">
        <w:rPr>
          <w:sz w:val="28"/>
        </w:rPr>
        <w:t xml:space="preserve"> </w:t>
      </w:r>
      <w:r w:rsidRPr="008E7251">
        <w:rPr>
          <w:sz w:val="28"/>
        </w:rPr>
        <w:t>накладення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штрафу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на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водіїв</w:t>
      </w:r>
      <w:r w:rsidRPr="008E7251">
        <w:rPr>
          <w:sz w:val="28"/>
        </w:rPr>
        <w:t xml:space="preserve"> </w:t>
      </w:r>
      <w:r w:rsidRPr="008E7251">
        <w:rPr>
          <w:sz w:val="28"/>
        </w:rPr>
        <w:t>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розмірі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двох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тисяч</w:t>
      </w:r>
      <w:r w:rsidRPr="008E7251">
        <w:rPr>
          <w:sz w:val="28"/>
        </w:rPr>
        <w:t xml:space="preserve"> </w:t>
      </w:r>
      <w:r w:rsidRPr="008E7251">
        <w:rPr>
          <w:sz w:val="28"/>
        </w:rPr>
        <w:t>неоподатковуваних</w:t>
      </w:r>
      <w:r w:rsidRPr="008E7251">
        <w:rPr>
          <w:sz w:val="28"/>
        </w:rPr>
        <w:t xml:space="preserve"> </w:t>
      </w:r>
      <w:r w:rsidRPr="008E7251">
        <w:rPr>
          <w:sz w:val="28"/>
        </w:rPr>
        <w:t>мінімумів</w:t>
      </w:r>
      <w:r w:rsidRPr="008E7251">
        <w:rPr>
          <w:sz w:val="28"/>
        </w:rPr>
        <w:t xml:space="preserve"> </w:t>
      </w:r>
      <w:r w:rsidRPr="008E7251">
        <w:rPr>
          <w:sz w:val="28"/>
        </w:rPr>
        <w:t>доходів</w:t>
      </w:r>
      <w:r w:rsidRPr="008E7251">
        <w:rPr>
          <w:sz w:val="28"/>
        </w:rPr>
        <w:t xml:space="preserve"> </w:t>
      </w:r>
      <w:r w:rsidRPr="008E7251">
        <w:rPr>
          <w:sz w:val="28"/>
        </w:rPr>
        <w:t>громадян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позбавленням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права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керування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транспортними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засобами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на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строк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три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роки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</w:t>
      </w:r>
      <w:r w:rsidRPr="008E7251">
        <w:rPr>
          <w:sz w:val="28"/>
        </w:rPr>
        <w:t xml:space="preserve"> </w:t>
      </w:r>
      <w:r w:rsidRPr="008E7251">
        <w:rPr>
          <w:sz w:val="28"/>
        </w:rPr>
        <w:t>оплатним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вилученням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транспортного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засобу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чи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без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такого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або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адміністративний</w:t>
      </w:r>
      <w:r w:rsidRPr="008E7251">
        <w:rPr>
          <w:sz w:val="28"/>
        </w:rPr>
        <w:t xml:space="preserve"> </w:t>
      </w:r>
      <w:r w:rsidRPr="008E7251">
        <w:rPr>
          <w:sz w:val="28"/>
        </w:rPr>
        <w:t>арешт</w:t>
      </w:r>
      <w:r w:rsidRPr="008E7251">
        <w:rPr>
          <w:sz w:val="28"/>
        </w:rPr>
        <w:t xml:space="preserve"> </w:t>
      </w:r>
      <w:r w:rsidRPr="008E7251">
        <w:rPr>
          <w:sz w:val="28"/>
        </w:rPr>
        <w:t>на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строк</w:t>
      </w:r>
      <w:r w:rsidRPr="008E7251">
        <w:rPr>
          <w:sz w:val="28"/>
        </w:rPr>
        <w:t xml:space="preserve"> </w:t>
      </w:r>
      <w:r w:rsidRPr="008E7251">
        <w:rPr>
          <w:sz w:val="28"/>
        </w:rPr>
        <w:t>десять</w:t>
      </w:r>
      <w:r w:rsidRPr="008E7251">
        <w:rPr>
          <w:sz w:val="28"/>
        </w:rPr>
        <w:t xml:space="preserve"> </w:t>
      </w:r>
      <w:r w:rsidRPr="008E7251">
        <w:rPr>
          <w:sz w:val="28"/>
        </w:rPr>
        <w:t>діб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позбавленням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права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керування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транспортними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засобами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на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строк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три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роки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</w:t>
      </w:r>
      <w:r w:rsidRPr="008E7251">
        <w:rPr>
          <w:sz w:val="28"/>
        </w:rPr>
        <w:t xml:space="preserve"> </w:t>
      </w:r>
      <w:r w:rsidRPr="008E7251">
        <w:rPr>
          <w:sz w:val="28"/>
        </w:rPr>
        <w:t>оплатним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вилученням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транспортного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засобу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чи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без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такого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на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інших</w:t>
      </w:r>
      <w:r w:rsidRPr="008E7251">
        <w:rPr>
          <w:sz w:val="28"/>
        </w:rPr>
        <w:t xml:space="preserve"> </w:t>
      </w:r>
      <w:r w:rsidRPr="008E7251">
        <w:rPr>
          <w:sz w:val="28"/>
        </w:rPr>
        <w:t>осіб</w:t>
      </w:r>
      <w:r w:rsidRPr="008E7251">
        <w:rPr>
          <w:sz w:val="28"/>
        </w:rPr>
        <w:t xml:space="preserve"> </w:t>
      </w:r>
      <w:r w:rsidRPr="008E7251">
        <w:rPr>
          <w:sz w:val="28"/>
        </w:rPr>
        <w:t>-</w:t>
      </w:r>
      <w:r w:rsidRPr="008E7251">
        <w:rPr>
          <w:sz w:val="28"/>
        </w:rPr>
        <w:t xml:space="preserve"> </w:t>
      </w:r>
      <w:r w:rsidRPr="008E7251">
        <w:rPr>
          <w:sz w:val="28"/>
        </w:rPr>
        <w:t>накладення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штрафу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розмірі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двох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тисяч</w:t>
      </w:r>
      <w:r w:rsidRPr="008E7251">
        <w:rPr>
          <w:sz w:val="28"/>
        </w:rPr>
        <w:t xml:space="preserve"> </w:t>
      </w:r>
      <w:r w:rsidRPr="008E7251">
        <w:rPr>
          <w:sz w:val="28"/>
        </w:rPr>
        <w:t>неоподатковуваних</w:t>
      </w:r>
      <w:r w:rsidRPr="008E7251">
        <w:rPr>
          <w:sz w:val="28"/>
        </w:rPr>
        <w:t xml:space="preserve"> </w:t>
      </w:r>
      <w:r w:rsidRPr="008E7251">
        <w:rPr>
          <w:sz w:val="28"/>
        </w:rPr>
        <w:t>мінімумів</w:t>
      </w:r>
      <w:r w:rsidRPr="008E7251">
        <w:rPr>
          <w:sz w:val="28"/>
        </w:rPr>
        <w:t xml:space="preserve"> </w:t>
      </w:r>
      <w:r w:rsidRPr="008E7251">
        <w:rPr>
          <w:sz w:val="28"/>
        </w:rPr>
        <w:t>доходів</w:t>
      </w:r>
      <w:r w:rsidRPr="008E7251">
        <w:rPr>
          <w:sz w:val="28"/>
        </w:rPr>
        <w:t xml:space="preserve"> </w:t>
      </w:r>
      <w:r w:rsidRPr="008E7251">
        <w:rPr>
          <w:sz w:val="28"/>
        </w:rPr>
        <w:t>громадян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</w:t>
      </w:r>
      <w:r w:rsidRPr="008E7251">
        <w:rPr>
          <w:sz w:val="28"/>
        </w:rPr>
        <w:t xml:space="preserve"> </w:t>
      </w:r>
      <w:r w:rsidRPr="008E7251">
        <w:rPr>
          <w:sz w:val="28"/>
        </w:rPr>
        <w:t>оплатним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вилученням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транспортного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засобу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чи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без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такого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або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адміністративний</w:t>
      </w:r>
      <w:r w:rsidRPr="008E7251">
        <w:rPr>
          <w:sz w:val="28"/>
        </w:rPr>
        <w:t xml:space="preserve"> </w:t>
      </w:r>
      <w:r w:rsidRPr="008E7251">
        <w:rPr>
          <w:sz w:val="28"/>
        </w:rPr>
        <w:t>арешт</w:t>
      </w:r>
      <w:r w:rsidRPr="008E7251">
        <w:rPr>
          <w:sz w:val="28"/>
        </w:rPr>
        <w:t xml:space="preserve"> </w:t>
      </w:r>
      <w:r w:rsidRPr="008E7251">
        <w:rPr>
          <w:sz w:val="28"/>
        </w:rPr>
        <w:t>на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строк</w:t>
      </w:r>
      <w:r w:rsidRPr="008E7251">
        <w:rPr>
          <w:sz w:val="28"/>
        </w:rPr>
        <w:t xml:space="preserve"> </w:t>
      </w:r>
      <w:r w:rsidRPr="008E7251">
        <w:rPr>
          <w:sz w:val="28"/>
        </w:rPr>
        <w:t>десять</w:t>
      </w:r>
      <w:r w:rsidRPr="008E7251">
        <w:rPr>
          <w:sz w:val="28"/>
        </w:rPr>
        <w:t xml:space="preserve"> </w:t>
      </w:r>
      <w:r w:rsidRPr="008E7251">
        <w:rPr>
          <w:sz w:val="28"/>
        </w:rPr>
        <w:t>діб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</w:t>
      </w:r>
      <w:r w:rsidRPr="008E7251">
        <w:rPr>
          <w:sz w:val="28"/>
        </w:rPr>
        <w:t xml:space="preserve"> </w:t>
      </w:r>
      <w:r w:rsidRPr="008E7251">
        <w:rPr>
          <w:sz w:val="28"/>
        </w:rPr>
        <w:t>оплатним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вилученням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транспортного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засобу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чи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без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такого.</w:t>
      </w:r>
    </w:p>
    <w:p w:rsidR="008E7251" w:rsidRPr="008E7251" w:rsidRDefault="008E7251" w:rsidP="008E7251">
      <w:pPr>
        <w:ind w:firstLine="720"/>
        <w:jc w:val="both"/>
        <w:rPr>
          <w:sz w:val="28"/>
        </w:rPr>
      </w:pPr>
      <w:r w:rsidRPr="008E7251">
        <w:rPr>
          <w:sz w:val="28"/>
        </w:rPr>
        <w:t>Дії,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передбачені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частиною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першою</w:t>
      </w:r>
      <w:r w:rsidRPr="008E7251">
        <w:rPr>
          <w:sz w:val="28"/>
        </w:rPr>
        <w:t xml:space="preserve"> </w:t>
      </w:r>
      <w:r w:rsidRPr="008E7251">
        <w:rPr>
          <w:sz w:val="28"/>
        </w:rPr>
        <w:t>цієї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статті,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вчинені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особою,</w:t>
      </w:r>
      <w:r w:rsidRPr="008E7251">
        <w:rPr>
          <w:sz w:val="28"/>
        </w:rPr>
        <w:t xml:space="preserve"> </w:t>
      </w:r>
      <w:r w:rsidRPr="008E7251">
        <w:rPr>
          <w:sz w:val="28"/>
        </w:rPr>
        <w:t>яка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двічі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протягом</w:t>
      </w:r>
      <w:r w:rsidRPr="008E7251">
        <w:rPr>
          <w:sz w:val="28"/>
        </w:rPr>
        <w:t xml:space="preserve"> </w:t>
      </w:r>
      <w:r w:rsidRPr="008E7251">
        <w:rPr>
          <w:sz w:val="28"/>
        </w:rPr>
        <w:t>року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піддавалася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адміністративному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стягненню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керування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транспортними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засобами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стані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алкогольного,</w:t>
      </w:r>
      <w:r w:rsidRPr="008E7251">
        <w:rPr>
          <w:sz w:val="28"/>
        </w:rPr>
        <w:t xml:space="preserve"> </w:t>
      </w:r>
      <w:r w:rsidRPr="008E7251">
        <w:rPr>
          <w:sz w:val="28"/>
        </w:rPr>
        <w:t>наркотичного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чи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іншого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сп’яніння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або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під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впливом</w:t>
      </w:r>
      <w:r w:rsidRPr="008E7251">
        <w:rPr>
          <w:sz w:val="28"/>
        </w:rPr>
        <w:t xml:space="preserve"> </w:t>
      </w:r>
      <w:r w:rsidRPr="008E7251">
        <w:rPr>
          <w:sz w:val="28"/>
        </w:rPr>
        <w:t>лікарських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препаратів,</w:t>
      </w:r>
      <w:r w:rsidRPr="008E7251">
        <w:rPr>
          <w:sz w:val="28"/>
        </w:rPr>
        <w:t xml:space="preserve"> </w:t>
      </w:r>
      <w:r w:rsidRPr="008E7251">
        <w:rPr>
          <w:sz w:val="28"/>
        </w:rPr>
        <w:t>що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знижують</w:t>
      </w:r>
      <w:r w:rsidRPr="008E7251">
        <w:rPr>
          <w:sz w:val="28"/>
        </w:rPr>
        <w:t xml:space="preserve"> </w:t>
      </w:r>
      <w:r w:rsidRPr="008E7251">
        <w:rPr>
          <w:sz w:val="28"/>
        </w:rPr>
        <w:t>її</w:t>
      </w:r>
      <w:r w:rsidRPr="008E7251">
        <w:rPr>
          <w:sz w:val="28"/>
        </w:rPr>
        <w:t xml:space="preserve"> </w:t>
      </w:r>
      <w:r w:rsidRPr="008E7251">
        <w:rPr>
          <w:sz w:val="28"/>
        </w:rPr>
        <w:t>увагу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швидкість</w:t>
      </w:r>
      <w:r w:rsidRPr="008E7251">
        <w:rPr>
          <w:sz w:val="28"/>
        </w:rPr>
        <w:t xml:space="preserve"> </w:t>
      </w:r>
      <w:r w:rsidRPr="008E7251">
        <w:rPr>
          <w:sz w:val="28"/>
        </w:rPr>
        <w:t>реакції,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відмову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від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проходження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відповідно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до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встановленого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порядку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огляду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на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стан</w:t>
      </w:r>
      <w:r w:rsidRPr="008E7251">
        <w:rPr>
          <w:sz w:val="28"/>
        </w:rPr>
        <w:t xml:space="preserve"> </w:t>
      </w:r>
      <w:r w:rsidRPr="008E7251">
        <w:rPr>
          <w:sz w:val="28"/>
        </w:rPr>
        <w:t>алкогольного,</w:t>
      </w:r>
      <w:r w:rsidRPr="008E7251">
        <w:rPr>
          <w:sz w:val="28"/>
        </w:rPr>
        <w:t xml:space="preserve"> </w:t>
      </w:r>
      <w:r w:rsidRPr="008E7251">
        <w:rPr>
          <w:sz w:val="28"/>
        </w:rPr>
        <w:t>наркотичного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чи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іншого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сп’яніння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або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щодо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вживання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лікарських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препаратів,</w:t>
      </w:r>
      <w:r w:rsidRPr="008E7251">
        <w:rPr>
          <w:sz w:val="28"/>
        </w:rPr>
        <w:t xml:space="preserve"> </w:t>
      </w:r>
      <w:r w:rsidRPr="008E7251">
        <w:rPr>
          <w:sz w:val="28"/>
        </w:rPr>
        <w:t>що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знижують</w:t>
      </w:r>
      <w:r w:rsidRPr="008E7251">
        <w:rPr>
          <w:sz w:val="28"/>
        </w:rPr>
        <w:t xml:space="preserve"> </w:t>
      </w:r>
      <w:r w:rsidRPr="008E7251">
        <w:rPr>
          <w:sz w:val="28"/>
        </w:rPr>
        <w:t>увагу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швидкість</w:t>
      </w:r>
      <w:r w:rsidRPr="008E7251">
        <w:rPr>
          <w:sz w:val="28"/>
        </w:rPr>
        <w:t xml:space="preserve"> </w:t>
      </w:r>
      <w:r w:rsidRPr="008E7251">
        <w:rPr>
          <w:sz w:val="28"/>
        </w:rPr>
        <w:t>реакції,</w:t>
      </w:r>
      <w:r w:rsidRPr="008E7251">
        <w:rPr>
          <w:sz w:val="28"/>
        </w:rPr>
        <w:t xml:space="preserve"> </w:t>
      </w:r>
      <w:r w:rsidRPr="008E7251">
        <w:rPr>
          <w:sz w:val="28"/>
        </w:rPr>
        <w:t>-</w:t>
      </w:r>
    </w:p>
    <w:p w:rsidR="008E7251" w:rsidRPr="008E7251" w:rsidRDefault="008E7251" w:rsidP="008E7251">
      <w:pPr>
        <w:ind w:firstLine="720"/>
        <w:jc w:val="both"/>
        <w:rPr>
          <w:sz w:val="28"/>
        </w:rPr>
      </w:pPr>
      <w:r w:rsidRPr="008E7251">
        <w:rPr>
          <w:sz w:val="28"/>
        </w:rPr>
        <w:t>тягнуть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собою</w:t>
      </w:r>
      <w:r w:rsidRPr="008E7251">
        <w:rPr>
          <w:sz w:val="28"/>
        </w:rPr>
        <w:t xml:space="preserve"> </w:t>
      </w:r>
      <w:r w:rsidRPr="008E7251">
        <w:rPr>
          <w:sz w:val="28"/>
        </w:rPr>
        <w:t>накладення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штрафу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на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водіїв</w:t>
      </w:r>
      <w:r w:rsidRPr="008E7251">
        <w:rPr>
          <w:sz w:val="28"/>
        </w:rPr>
        <w:t xml:space="preserve"> </w:t>
      </w:r>
      <w:r w:rsidRPr="008E7251">
        <w:rPr>
          <w:sz w:val="28"/>
        </w:rPr>
        <w:t>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розмірі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трьох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тисяч</w:t>
      </w:r>
      <w:r w:rsidRPr="008E7251">
        <w:rPr>
          <w:sz w:val="28"/>
        </w:rPr>
        <w:t xml:space="preserve"> </w:t>
      </w:r>
      <w:r w:rsidRPr="008E7251">
        <w:rPr>
          <w:sz w:val="28"/>
        </w:rPr>
        <w:t>неоподатковуваних</w:t>
      </w:r>
      <w:r w:rsidRPr="008E7251">
        <w:rPr>
          <w:sz w:val="28"/>
        </w:rPr>
        <w:t xml:space="preserve"> </w:t>
      </w:r>
      <w:r w:rsidRPr="008E7251">
        <w:rPr>
          <w:sz w:val="28"/>
        </w:rPr>
        <w:t>мінімумів</w:t>
      </w:r>
      <w:r w:rsidRPr="008E7251">
        <w:rPr>
          <w:sz w:val="28"/>
        </w:rPr>
        <w:t xml:space="preserve"> </w:t>
      </w:r>
      <w:r w:rsidRPr="008E7251">
        <w:rPr>
          <w:sz w:val="28"/>
        </w:rPr>
        <w:t>доходів</w:t>
      </w:r>
      <w:r w:rsidRPr="008E7251">
        <w:rPr>
          <w:sz w:val="28"/>
        </w:rPr>
        <w:t xml:space="preserve"> </w:t>
      </w:r>
      <w:r w:rsidRPr="008E7251">
        <w:rPr>
          <w:sz w:val="28"/>
        </w:rPr>
        <w:t>громадян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позбавленням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права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керування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транспортними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засобами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на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строк</w:t>
      </w:r>
      <w:r w:rsidRPr="008E7251">
        <w:rPr>
          <w:sz w:val="28"/>
        </w:rPr>
        <w:t xml:space="preserve"> </w:t>
      </w:r>
      <w:r w:rsidRPr="008E7251">
        <w:rPr>
          <w:sz w:val="28"/>
        </w:rPr>
        <w:t>десять</w:t>
      </w:r>
      <w:r w:rsidRPr="008E7251">
        <w:rPr>
          <w:sz w:val="28"/>
        </w:rPr>
        <w:t xml:space="preserve"> </w:t>
      </w:r>
      <w:r w:rsidRPr="008E7251">
        <w:rPr>
          <w:sz w:val="28"/>
        </w:rPr>
        <w:t>років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</w:t>
      </w:r>
      <w:r w:rsidRPr="008E7251">
        <w:rPr>
          <w:sz w:val="28"/>
        </w:rPr>
        <w:t xml:space="preserve"> </w:t>
      </w:r>
      <w:r w:rsidRPr="008E7251">
        <w:rPr>
          <w:sz w:val="28"/>
        </w:rPr>
        <w:t>конфіскацією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транспортного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засобу,</w:t>
      </w:r>
      <w:r w:rsidRPr="008E7251">
        <w:rPr>
          <w:sz w:val="28"/>
        </w:rPr>
        <w:t xml:space="preserve"> </w:t>
      </w:r>
      <w:r w:rsidRPr="008E7251">
        <w:rPr>
          <w:sz w:val="28"/>
        </w:rPr>
        <w:t>який</w:t>
      </w:r>
      <w:r w:rsidRPr="008E7251">
        <w:rPr>
          <w:sz w:val="28"/>
        </w:rPr>
        <w:t xml:space="preserve"> </w:t>
      </w:r>
      <w:r w:rsidRPr="008E7251">
        <w:rPr>
          <w:sz w:val="28"/>
        </w:rPr>
        <w:t>є</w:t>
      </w:r>
      <w:r w:rsidRPr="008E7251">
        <w:rPr>
          <w:sz w:val="28"/>
        </w:rPr>
        <w:t xml:space="preserve"> </w:t>
      </w:r>
      <w:r w:rsidRPr="008E7251">
        <w:rPr>
          <w:sz w:val="28"/>
        </w:rPr>
        <w:t>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приватній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власності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порушника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або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адміністративний</w:t>
      </w:r>
      <w:r w:rsidRPr="008E7251">
        <w:rPr>
          <w:sz w:val="28"/>
        </w:rPr>
        <w:t xml:space="preserve"> </w:t>
      </w:r>
      <w:r w:rsidRPr="008E7251">
        <w:rPr>
          <w:sz w:val="28"/>
        </w:rPr>
        <w:t>арешт</w:t>
      </w:r>
      <w:r w:rsidRPr="008E7251">
        <w:rPr>
          <w:sz w:val="28"/>
        </w:rPr>
        <w:t xml:space="preserve"> </w:t>
      </w:r>
      <w:r w:rsidRPr="008E7251">
        <w:rPr>
          <w:sz w:val="28"/>
        </w:rPr>
        <w:t>на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строк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п’ятнадцять</w:t>
      </w:r>
      <w:r w:rsidRPr="008E7251">
        <w:rPr>
          <w:sz w:val="28"/>
        </w:rPr>
        <w:t xml:space="preserve"> </w:t>
      </w:r>
      <w:r w:rsidRPr="008E7251">
        <w:rPr>
          <w:sz w:val="28"/>
        </w:rPr>
        <w:t>діб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позбавленням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права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керування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транспортними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засобами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на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строк</w:t>
      </w:r>
      <w:r w:rsidRPr="008E7251">
        <w:rPr>
          <w:sz w:val="28"/>
        </w:rPr>
        <w:t xml:space="preserve"> </w:t>
      </w:r>
      <w:r w:rsidRPr="008E7251">
        <w:rPr>
          <w:sz w:val="28"/>
        </w:rPr>
        <w:t>десять</w:t>
      </w:r>
      <w:r w:rsidRPr="008E7251">
        <w:rPr>
          <w:sz w:val="28"/>
        </w:rPr>
        <w:t xml:space="preserve"> </w:t>
      </w:r>
      <w:r w:rsidRPr="008E7251">
        <w:rPr>
          <w:sz w:val="28"/>
        </w:rPr>
        <w:t>років,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</w:t>
      </w:r>
      <w:r w:rsidRPr="008E7251">
        <w:rPr>
          <w:sz w:val="28"/>
        </w:rPr>
        <w:t xml:space="preserve"> </w:t>
      </w:r>
      <w:r w:rsidRPr="008E7251">
        <w:rPr>
          <w:sz w:val="28"/>
        </w:rPr>
        <w:t>конфіскацією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транспортного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засобу,</w:t>
      </w:r>
      <w:r w:rsidRPr="008E7251">
        <w:rPr>
          <w:sz w:val="28"/>
        </w:rPr>
        <w:t xml:space="preserve"> </w:t>
      </w:r>
      <w:r w:rsidRPr="008E7251">
        <w:rPr>
          <w:sz w:val="28"/>
        </w:rPr>
        <w:t>який</w:t>
      </w:r>
      <w:r w:rsidRPr="008E7251">
        <w:rPr>
          <w:sz w:val="28"/>
        </w:rPr>
        <w:t xml:space="preserve"> </w:t>
      </w:r>
      <w:r w:rsidRPr="008E7251">
        <w:rPr>
          <w:sz w:val="28"/>
        </w:rPr>
        <w:t>є</w:t>
      </w:r>
      <w:r w:rsidRPr="008E7251">
        <w:rPr>
          <w:sz w:val="28"/>
        </w:rPr>
        <w:t xml:space="preserve"> </w:t>
      </w:r>
      <w:r w:rsidRPr="008E7251">
        <w:rPr>
          <w:sz w:val="28"/>
        </w:rPr>
        <w:t>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приватній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власності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порушника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на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інших</w:t>
      </w:r>
      <w:r w:rsidRPr="008E7251">
        <w:rPr>
          <w:sz w:val="28"/>
        </w:rPr>
        <w:t xml:space="preserve"> </w:t>
      </w:r>
      <w:r w:rsidRPr="008E7251">
        <w:rPr>
          <w:sz w:val="28"/>
        </w:rPr>
        <w:t>осіб</w:t>
      </w:r>
      <w:r w:rsidRPr="008E7251">
        <w:rPr>
          <w:sz w:val="28"/>
        </w:rPr>
        <w:t xml:space="preserve"> </w:t>
      </w:r>
      <w:r w:rsidRPr="008E7251">
        <w:rPr>
          <w:sz w:val="28"/>
        </w:rPr>
        <w:t>-</w:t>
      </w:r>
      <w:r w:rsidRPr="008E7251">
        <w:rPr>
          <w:sz w:val="28"/>
        </w:rPr>
        <w:t xml:space="preserve"> </w:t>
      </w:r>
      <w:r w:rsidRPr="008E7251">
        <w:rPr>
          <w:sz w:val="28"/>
        </w:rPr>
        <w:t>накладення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штрафу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розмірі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трьох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тисяч</w:t>
      </w:r>
      <w:r w:rsidRPr="008E7251">
        <w:rPr>
          <w:sz w:val="28"/>
        </w:rPr>
        <w:t xml:space="preserve"> </w:t>
      </w:r>
      <w:r w:rsidRPr="008E7251">
        <w:rPr>
          <w:sz w:val="28"/>
        </w:rPr>
        <w:t>неоподатковуваних</w:t>
      </w:r>
      <w:r w:rsidRPr="008E7251">
        <w:rPr>
          <w:sz w:val="28"/>
        </w:rPr>
        <w:t xml:space="preserve"> </w:t>
      </w:r>
      <w:r w:rsidRPr="008E7251">
        <w:rPr>
          <w:sz w:val="28"/>
        </w:rPr>
        <w:t>мінімумів</w:t>
      </w:r>
      <w:r w:rsidRPr="008E7251">
        <w:rPr>
          <w:sz w:val="28"/>
        </w:rPr>
        <w:t xml:space="preserve"> </w:t>
      </w:r>
      <w:r w:rsidRPr="008E7251">
        <w:rPr>
          <w:sz w:val="28"/>
        </w:rPr>
        <w:t>доходів</w:t>
      </w:r>
      <w:r w:rsidRPr="008E7251">
        <w:rPr>
          <w:sz w:val="28"/>
        </w:rPr>
        <w:t xml:space="preserve"> </w:t>
      </w:r>
      <w:r w:rsidRPr="008E7251">
        <w:rPr>
          <w:sz w:val="28"/>
        </w:rPr>
        <w:t>громадян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</w:t>
      </w:r>
      <w:r w:rsidRPr="008E7251">
        <w:rPr>
          <w:sz w:val="28"/>
        </w:rPr>
        <w:t xml:space="preserve"> </w:t>
      </w:r>
      <w:r w:rsidRPr="008E7251">
        <w:rPr>
          <w:sz w:val="28"/>
        </w:rPr>
        <w:t>конфіскацією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транспортного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засобу,</w:t>
      </w:r>
      <w:r w:rsidRPr="008E7251">
        <w:rPr>
          <w:sz w:val="28"/>
        </w:rPr>
        <w:t xml:space="preserve"> </w:t>
      </w:r>
      <w:r w:rsidRPr="008E7251">
        <w:rPr>
          <w:sz w:val="28"/>
        </w:rPr>
        <w:t>який</w:t>
      </w:r>
      <w:r w:rsidRPr="008E7251">
        <w:rPr>
          <w:sz w:val="28"/>
        </w:rPr>
        <w:t xml:space="preserve"> </w:t>
      </w:r>
      <w:r w:rsidRPr="008E7251">
        <w:rPr>
          <w:sz w:val="28"/>
        </w:rPr>
        <w:t>є</w:t>
      </w:r>
      <w:r w:rsidRPr="008E7251">
        <w:rPr>
          <w:sz w:val="28"/>
        </w:rPr>
        <w:t xml:space="preserve"> </w:t>
      </w:r>
      <w:r w:rsidRPr="008E7251">
        <w:rPr>
          <w:sz w:val="28"/>
        </w:rPr>
        <w:t>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приватній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власності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порушника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або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адміністративний</w:t>
      </w:r>
      <w:r w:rsidRPr="008E7251">
        <w:rPr>
          <w:sz w:val="28"/>
        </w:rPr>
        <w:t xml:space="preserve"> </w:t>
      </w:r>
      <w:r w:rsidRPr="008E7251">
        <w:rPr>
          <w:sz w:val="28"/>
        </w:rPr>
        <w:t>арешт</w:t>
      </w:r>
      <w:r w:rsidRPr="008E7251">
        <w:rPr>
          <w:sz w:val="28"/>
        </w:rPr>
        <w:t xml:space="preserve"> </w:t>
      </w:r>
      <w:r w:rsidRPr="008E7251">
        <w:rPr>
          <w:sz w:val="28"/>
        </w:rPr>
        <w:t>на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строк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п’ятнадцять</w:t>
      </w:r>
      <w:r w:rsidRPr="008E7251">
        <w:rPr>
          <w:sz w:val="28"/>
        </w:rPr>
        <w:t xml:space="preserve"> </w:t>
      </w:r>
      <w:r w:rsidRPr="008E7251">
        <w:rPr>
          <w:sz w:val="28"/>
        </w:rPr>
        <w:t>діб,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</w:t>
      </w:r>
      <w:r w:rsidRPr="008E7251">
        <w:rPr>
          <w:sz w:val="28"/>
        </w:rPr>
        <w:t xml:space="preserve"> </w:t>
      </w:r>
      <w:r w:rsidRPr="008E7251">
        <w:rPr>
          <w:sz w:val="28"/>
        </w:rPr>
        <w:t>конфіскацією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транспортного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засобу,</w:t>
      </w:r>
      <w:r w:rsidRPr="008E7251">
        <w:rPr>
          <w:sz w:val="28"/>
        </w:rPr>
        <w:t xml:space="preserve"> </w:t>
      </w:r>
      <w:r w:rsidRPr="008E7251">
        <w:rPr>
          <w:sz w:val="28"/>
        </w:rPr>
        <w:t>який</w:t>
      </w:r>
      <w:r w:rsidRPr="008E7251">
        <w:rPr>
          <w:sz w:val="28"/>
        </w:rPr>
        <w:t xml:space="preserve"> </w:t>
      </w:r>
      <w:r w:rsidRPr="008E7251">
        <w:rPr>
          <w:sz w:val="28"/>
        </w:rPr>
        <w:t>є</w:t>
      </w:r>
      <w:r w:rsidRPr="008E7251">
        <w:rPr>
          <w:sz w:val="28"/>
        </w:rPr>
        <w:t xml:space="preserve"> </w:t>
      </w:r>
      <w:r w:rsidRPr="008E7251">
        <w:rPr>
          <w:sz w:val="28"/>
        </w:rPr>
        <w:t>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приватній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власності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порушника.</w:t>
      </w:r>
    </w:p>
    <w:p w:rsidR="008E7251" w:rsidRPr="008E7251" w:rsidRDefault="008E7251" w:rsidP="008E7251">
      <w:pPr>
        <w:ind w:firstLine="720"/>
        <w:jc w:val="both"/>
        <w:rPr>
          <w:sz w:val="28"/>
        </w:rPr>
      </w:pPr>
      <w:r w:rsidRPr="008E7251">
        <w:rPr>
          <w:sz w:val="28"/>
        </w:rPr>
        <w:t>Вживання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особою,</w:t>
      </w:r>
      <w:r w:rsidRPr="008E7251">
        <w:rPr>
          <w:sz w:val="28"/>
        </w:rPr>
        <w:t xml:space="preserve"> </w:t>
      </w:r>
      <w:r w:rsidRPr="008E7251">
        <w:rPr>
          <w:sz w:val="28"/>
        </w:rPr>
        <w:t>яка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керувала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транспортним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засобом,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після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дорожньо-транспортної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пригоди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її</w:t>
      </w:r>
      <w:r w:rsidRPr="008E7251">
        <w:rPr>
          <w:sz w:val="28"/>
        </w:rPr>
        <w:t xml:space="preserve"> </w:t>
      </w:r>
      <w:r w:rsidRPr="008E7251">
        <w:rPr>
          <w:sz w:val="28"/>
        </w:rPr>
        <w:t>участю</w:t>
      </w:r>
      <w:r w:rsidRPr="008E7251">
        <w:rPr>
          <w:sz w:val="28"/>
        </w:rPr>
        <w:t xml:space="preserve"> </w:t>
      </w:r>
      <w:r w:rsidRPr="008E7251">
        <w:rPr>
          <w:sz w:val="28"/>
        </w:rPr>
        <w:t>алкоголю,</w:t>
      </w:r>
      <w:r w:rsidRPr="008E7251">
        <w:rPr>
          <w:sz w:val="28"/>
        </w:rPr>
        <w:t xml:space="preserve"> </w:t>
      </w:r>
      <w:r w:rsidRPr="008E7251">
        <w:rPr>
          <w:sz w:val="28"/>
        </w:rPr>
        <w:t>наркотичних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засобів,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психотропних</w:t>
      </w:r>
      <w:r w:rsidRPr="008E7251">
        <w:rPr>
          <w:sz w:val="28"/>
        </w:rPr>
        <w:t xml:space="preserve"> </w:t>
      </w:r>
      <w:r w:rsidRPr="008E7251">
        <w:rPr>
          <w:sz w:val="28"/>
        </w:rPr>
        <w:t>речовин,</w:t>
      </w:r>
      <w:r w:rsidRPr="008E7251">
        <w:rPr>
          <w:sz w:val="28"/>
        </w:rPr>
        <w:t xml:space="preserve"> </w:t>
      </w:r>
      <w:r w:rsidRPr="008E7251">
        <w:rPr>
          <w:sz w:val="28"/>
        </w:rPr>
        <w:t>їх</w:t>
      </w:r>
      <w:r w:rsidRPr="008E7251">
        <w:rPr>
          <w:sz w:val="28"/>
        </w:rPr>
        <w:t xml:space="preserve"> </w:t>
      </w:r>
      <w:r w:rsidRPr="008E7251">
        <w:rPr>
          <w:sz w:val="28"/>
        </w:rPr>
        <w:t>аналогів,</w:t>
      </w:r>
      <w:r w:rsidRPr="008E7251">
        <w:rPr>
          <w:sz w:val="28"/>
        </w:rPr>
        <w:t xml:space="preserve"> </w:t>
      </w:r>
      <w:r w:rsidRPr="008E7251">
        <w:rPr>
          <w:sz w:val="28"/>
        </w:rPr>
        <w:t>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також</w:t>
      </w:r>
      <w:r w:rsidRPr="008E7251">
        <w:rPr>
          <w:sz w:val="28"/>
        </w:rPr>
        <w:t xml:space="preserve"> </w:t>
      </w:r>
      <w:r w:rsidRPr="008E7251">
        <w:rPr>
          <w:sz w:val="28"/>
        </w:rPr>
        <w:t>лікарських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препаратів,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виготовлених</w:t>
      </w:r>
      <w:r w:rsidRPr="008E7251">
        <w:rPr>
          <w:sz w:val="28"/>
        </w:rPr>
        <w:t xml:space="preserve"> </w:t>
      </w:r>
      <w:r w:rsidRPr="008E7251">
        <w:rPr>
          <w:sz w:val="28"/>
        </w:rPr>
        <w:t>на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їх</w:t>
      </w:r>
      <w:r w:rsidRPr="008E7251">
        <w:rPr>
          <w:sz w:val="28"/>
        </w:rPr>
        <w:t xml:space="preserve"> </w:t>
      </w:r>
      <w:r w:rsidRPr="008E7251">
        <w:rPr>
          <w:sz w:val="28"/>
        </w:rPr>
        <w:t>основі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(крім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тих,</w:t>
      </w:r>
      <w:r w:rsidRPr="008E7251">
        <w:rPr>
          <w:sz w:val="28"/>
        </w:rPr>
        <w:t xml:space="preserve"> </w:t>
      </w:r>
      <w:r w:rsidRPr="008E7251">
        <w:rPr>
          <w:sz w:val="28"/>
        </w:rPr>
        <w:t>що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входять</w:t>
      </w:r>
      <w:r w:rsidRPr="008E7251">
        <w:rPr>
          <w:sz w:val="28"/>
        </w:rPr>
        <w:t xml:space="preserve"> </w:t>
      </w:r>
      <w:r w:rsidRPr="008E7251">
        <w:rPr>
          <w:sz w:val="28"/>
        </w:rPr>
        <w:t>до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офіційно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затвердженого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складу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аптечки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або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призначені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медичним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працівником),</w:t>
      </w:r>
      <w:r w:rsidRPr="008E7251">
        <w:rPr>
          <w:sz w:val="28"/>
        </w:rPr>
        <w:t xml:space="preserve"> </w:t>
      </w:r>
      <w:r w:rsidRPr="008E7251">
        <w:rPr>
          <w:sz w:val="28"/>
        </w:rPr>
        <w:t>або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після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того,</w:t>
      </w:r>
      <w:r w:rsidRPr="008E7251">
        <w:rPr>
          <w:sz w:val="28"/>
        </w:rPr>
        <w:t xml:space="preserve"> </w:t>
      </w:r>
      <w:r w:rsidRPr="008E7251">
        <w:rPr>
          <w:sz w:val="28"/>
        </w:rPr>
        <w:t>як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транспортний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засіб</w:t>
      </w:r>
      <w:r w:rsidRPr="008E7251">
        <w:rPr>
          <w:sz w:val="28"/>
        </w:rPr>
        <w:t xml:space="preserve"> </w:t>
      </w:r>
      <w:r w:rsidRPr="008E7251">
        <w:rPr>
          <w:sz w:val="28"/>
        </w:rPr>
        <w:t>був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зупинений</w:t>
      </w:r>
      <w:r w:rsidRPr="008E7251">
        <w:rPr>
          <w:sz w:val="28"/>
        </w:rPr>
        <w:t xml:space="preserve"> </w:t>
      </w:r>
      <w:r w:rsidRPr="008E7251">
        <w:rPr>
          <w:sz w:val="28"/>
        </w:rPr>
        <w:t>на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вимогу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поліцейського,</w:t>
      </w:r>
      <w:r w:rsidRPr="008E7251">
        <w:rPr>
          <w:sz w:val="28"/>
        </w:rPr>
        <w:t xml:space="preserve"> </w:t>
      </w:r>
      <w:r w:rsidRPr="008E7251">
        <w:rPr>
          <w:sz w:val="28"/>
        </w:rPr>
        <w:t>до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проведення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уповноваженою</w:t>
      </w:r>
      <w:r w:rsidRPr="008E7251">
        <w:rPr>
          <w:sz w:val="28"/>
        </w:rPr>
        <w:t xml:space="preserve"> </w:t>
      </w:r>
      <w:r w:rsidRPr="008E7251">
        <w:rPr>
          <w:sz w:val="28"/>
        </w:rPr>
        <w:t>особою</w:t>
      </w:r>
      <w:r w:rsidRPr="008E7251">
        <w:rPr>
          <w:sz w:val="28"/>
        </w:rPr>
        <w:t xml:space="preserve"> </w:t>
      </w:r>
      <w:r w:rsidRPr="008E7251">
        <w:rPr>
          <w:sz w:val="28"/>
        </w:rPr>
        <w:t>медичного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огляду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</w:t>
      </w:r>
      <w:r w:rsidRPr="008E7251">
        <w:rPr>
          <w:sz w:val="28"/>
        </w:rPr>
        <w:t xml:space="preserve"> </w:t>
      </w:r>
      <w:r w:rsidRPr="008E7251">
        <w:rPr>
          <w:sz w:val="28"/>
        </w:rPr>
        <w:t>метою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встановлення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стану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алкогольного,</w:t>
      </w:r>
      <w:r w:rsidRPr="008E7251">
        <w:rPr>
          <w:sz w:val="28"/>
        </w:rPr>
        <w:t xml:space="preserve"> </w:t>
      </w:r>
      <w:r w:rsidRPr="008E7251">
        <w:rPr>
          <w:sz w:val="28"/>
        </w:rPr>
        <w:t>наркотичного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чи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іншого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сп’яніння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або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щодо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вживання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лікарських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препаратів,</w:t>
      </w:r>
      <w:r w:rsidRPr="008E7251">
        <w:rPr>
          <w:sz w:val="28"/>
        </w:rPr>
        <w:t xml:space="preserve"> </w:t>
      </w:r>
      <w:r w:rsidRPr="008E7251">
        <w:rPr>
          <w:sz w:val="28"/>
        </w:rPr>
        <w:t>що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знижують</w:t>
      </w:r>
      <w:r w:rsidRPr="008E7251">
        <w:rPr>
          <w:sz w:val="28"/>
        </w:rPr>
        <w:t xml:space="preserve"> </w:t>
      </w:r>
      <w:r w:rsidRPr="008E7251">
        <w:rPr>
          <w:sz w:val="28"/>
        </w:rPr>
        <w:t>його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увагу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швидкість</w:t>
      </w:r>
      <w:r w:rsidRPr="008E7251">
        <w:rPr>
          <w:sz w:val="28"/>
        </w:rPr>
        <w:t xml:space="preserve"> </w:t>
      </w:r>
      <w:r w:rsidRPr="008E7251">
        <w:rPr>
          <w:sz w:val="28"/>
        </w:rPr>
        <w:t>реакції,</w:t>
      </w:r>
      <w:r w:rsidRPr="008E7251">
        <w:rPr>
          <w:sz w:val="28"/>
        </w:rPr>
        <w:t xml:space="preserve"> </w:t>
      </w:r>
      <w:r w:rsidRPr="008E7251">
        <w:rPr>
          <w:sz w:val="28"/>
        </w:rPr>
        <w:t>чи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до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прийняття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рішення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про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звільнення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від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проведення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такого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огляду,</w:t>
      </w:r>
      <w:r w:rsidRPr="008E7251">
        <w:rPr>
          <w:sz w:val="28"/>
        </w:rPr>
        <w:t xml:space="preserve"> </w:t>
      </w:r>
      <w:r w:rsidRPr="008E7251">
        <w:rPr>
          <w:sz w:val="28"/>
        </w:rPr>
        <w:t>-</w:t>
      </w:r>
    </w:p>
    <w:p w:rsidR="008E7251" w:rsidRPr="008E7251" w:rsidRDefault="008E7251" w:rsidP="008E7251">
      <w:pPr>
        <w:ind w:firstLine="720"/>
        <w:jc w:val="both"/>
        <w:rPr>
          <w:sz w:val="28"/>
        </w:rPr>
      </w:pPr>
      <w:r w:rsidRPr="008E7251">
        <w:rPr>
          <w:sz w:val="28"/>
        </w:rPr>
        <w:t>тягне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собою</w:t>
      </w:r>
      <w:r w:rsidRPr="008E7251">
        <w:rPr>
          <w:sz w:val="28"/>
        </w:rPr>
        <w:t xml:space="preserve"> </w:t>
      </w:r>
      <w:r w:rsidRPr="008E7251">
        <w:rPr>
          <w:sz w:val="28"/>
        </w:rPr>
        <w:t>накладення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штрафу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на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водіїв</w:t>
      </w:r>
      <w:r w:rsidRPr="008E7251">
        <w:rPr>
          <w:sz w:val="28"/>
        </w:rPr>
        <w:t xml:space="preserve"> </w:t>
      </w:r>
      <w:r w:rsidRPr="008E7251">
        <w:rPr>
          <w:sz w:val="28"/>
        </w:rPr>
        <w:t>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розмірі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двох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тисяч</w:t>
      </w:r>
      <w:r w:rsidRPr="008E7251">
        <w:rPr>
          <w:sz w:val="28"/>
        </w:rPr>
        <w:t xml:space="preserve"> </w:t>
      </w:r>
      <w:r w:rsidRPr="008E7251">
        <w:rPr>
          <w:sz w:val="28"/>
        </w:rPr>
        <w:t>неоподатковуваних</w:t>
      </w:r>
      <w:r w:rsidRPr="008E7251">
        <w:rPr>
          <w:sz w:val="28"/>
        </w:rPr>
        <w:t xml:space="preserve"> </w:t>
      </w:r>
      <w:r w:rsidRPr="008E7251">
        <w:rPr>
          <w:sz w:val="28"/>
        </w:rPr>
        <w:t>мінімумів</w:t>
      </w:r>
      <w:r w:rsidRPr="008E7251">
        <w:rPr>
          <w:sz w:val="28"/>
        </w:rPr>
        <w:t xml:space="preserve"> </w:t>
      </w:r>
      <w:r w:rsidRPr="008E7251">
        <w:rPr>
          <w:sz w:val="28"/>
        </w:rPr>
        <w:t>доходів</w:t>
      </w:r>
      <w:r w:rsidRPr="008E7251">
        <w:rPr>
          <w:sz w:val="28"/>
        </w:rPr>
        <w:t xml:space="preserve"> </w:t>
      </w:r>
      <w:r w:rsidRPr="008E7251">
        <w:rPr>
          <w:sz w:val="28"/>
        </w:rPr>
        <w:t>громадян</w:t>
      </w:r>
      <w:r w:rsidRPr="008E7251">
        <w:rPr>
          <w:sz w:val="28"/>
        </w:rPr>
        <w:t xml:space="preserve"> </w:t>
      </w:r>
      <w:r w:rsidRPr="008E7251">
        <w:rPr>
          <w:sz w:val="28"/>
        </w:rPr>
        <w:t>або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адміністративний</w:t>
      </w:r>
      <w:r w:rsidRPr="008E7251">
        <w:rPr>
          <w:sz w:val="28"/>
        </w:rPr>
        <w:t xml:space="preserve"> </w:t>
      </w:r>
      <w:r w:rsidRPr="008E7251">
        <w:rPr>
          <w:sz w:val="28"/>
        </w:rPr>
        <w:t>арешт</w:t>
      </w:r>
      <w:r w:rsidRPr="008E7251">
        <w:rPr>
          <w:sz w:val="28"/>
        </w:rPr>
        <w:t xml:space="preserve"> </w:t>
      </w:r>
      <w:r w:rsidRPr="008E7251">
        <w:rPr>
          <w:sz w:val="28"/>
        </w:rPr>
        <w:t>на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строк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п’ятнадцять</w:t>
      </w:r>
      <w:r w:rsidRPr="008E7251">
        <w:rPr>
          <w:sz w:val="28"/>
        </w:rPr>
        <w:t xml:space="preserve"> </w:t>
      </w:r>
      <w:r w:rsidRPr="008E7251">
        <w:rPr>
          <w:sz w:val="28"/>
        </w:rPr>
        <w:t>діб,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позбавленням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права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керування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транспортними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засобами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на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строк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три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роки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на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інших</w:t>
      </w:r>
      <w:r w:rsidRPr="008E7251">
        <w:rPr>
          <w:sz w:val="28"/>
        </w:rPr>
        <w:t xml:space="preserve"> </w:t>
      </w:r>
      <w:r w:rsidRPr="008E7251">
        <w:rPr>
          <w:sz w:val="28"/>
        </w:rPr>
        <w:t>осіб</w:t>
      </w:r>
      <w:r w:rsidRPr="008E7251">
        <w:rPr>
          <w:sz w:val="28"/>
        </w:rPr>
        <w:t xml:space="preserve"> </w:t>
      </w:r>
      <w:r w:rsidRPr="008E7251">
        <w:rPr>
          <w:sz w:val="28"/>
        </w:rPr>
        <w:t>-</w:t>
      </w:r>
      <w:r w:rsidRPr="008E7251">
        <w:rPr>
          <w:sz w:val="28"/>
        </w:rPr>
        <w:t xml:space="preserve"> </w:t>
      </w:r>
      <w:r w:rsidRPr="008E7251">
        <w:rPr>
          <w:sz w:val="28"/>
        </w:rPr>
        <w:t>накладення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штрафу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розмірі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двох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тисяч</w:t>
      </w:r>
      <w:r w:rsidRPr="008E7251">
        <w:rPr>
          <w:sz w:val="28"/>
        </w:rPr>
        <w:t xml:space="preserve"> </w:t>
      </w:r>
      <w:r w:rsidRPr="008E7251">
        <w:rPr>
          <w:sz w:val="28"/>
        </w:rPr>
        <w:t>неоподатковуваних</w:t>
      </w:r>
      <w:r w:rsidRPr="008E7251">
        <w:rPr>
          <w:sz w:val="28"/>
        </w:rPr>
        <w:t xml:space="preserve"> </w:t>
      </w:r>
      <w:r w:rsidRPr="008E7251">
        <w:rPr>
          <w:sz w:val="28"/>
        </w:rPr>
        <w:t>мінімумів</w:t>
      </w:r>
      <w:r w:rsidRPr="008E7251">
        <w:rPr>
          <w:sz w:val="28"/>
        </w:rPr>
        <w:t xml:space="preserve"> </w:t>
      </w:r>
      <w:r w:rsidRPr="008E7251">
        <w:rPr>
          <w:sz w:val="28"/>
        </w:rPr>
        <w:t>доходів</w:t>
      </w:r>
      <w:r w:rsidRPr="008E7251">
        <w:rPr>
          <w:sz w:val="28"/>
        </w:rPr>
        <w:t xml:space="preserve"> </w:t>
      </w:r>
      <w:r w:rsidRPr="008E7251">
        <w:rPr>
          <w:sz w:val="28"/>
        </w:rPr>
        <w:t>громадян</w:t>
      </w:r>
      <w:r w:rsidRPr="008E7251">
        <w:rPr>
          <w:sz w:val="28"/>
        </w:rPr>
        <w:t xml:space="preserve"> </w:t>
      </w:r>
      <w:r w:rsidRPr="008E7251">
        <w:rPr>
          <w:sz w:val="28"/>
        </w:rPr>
        <w:t>або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адміністративний</w:t>
      </w:r>
      <w:r w:rsidRPr="008E7251">
        <w:rPr>
          <w:sz w:val="28"/>
        </w:rPr>
        <w:t xml:space="preserve"> </w:t>
      </w:r>
      <w:r w:rsidRPr="008E7251">
        <w:rPr>
          <w:sz w:val="28"/>
        </w:rPr>
        <w:t>арешт</w:t>
      </w:r>
      <w:r w:rsidRPr="008E7251">
        <w:rPr>
          <w:sz w:val="28"/>
        </w:rPr>
        <w:t xml:space="preserve"> </w:t>
      </w:r>
      <w:r w:rsidRPr="008E7251">
        <w:rPr>
          <w:sz w:val="28"/>
        </w:rPr>
        <w:t>на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строк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п’ятнадцять</w:t>
      </w:r>
      <w:r w:rsidRPr="008E7251">
        <w:rPr>
          <w:sz w:val="28"/>
        </w:rPr>
        <w:t xml:space="preserve"> </w:t>
      </w:r>
      <w:r w:rsidRPr="008E7251">
        <w:rPr>
          <w:sz w:val="28"/>
        </w:rPr>
        <w:t>діб.</w:t>
      </w:r>
    </w:p>
    <w:p w:rsidR="008E7251" w:rsidRPr="008E7251" w:rsidRDefault="008E7251" w:rsidP="008E7251">
      <w:pPr>
        <w:ind w:firstLine="720"/>
        <w:jc w:val="both"/>
        <w:rPr>
          <w:sz w:val="28"/>
        </w:rPr>
      </w:pPr>
      <w:r w:rsidRPr="008E7251">
        <w:rPr>
          <w:sz w:val="28"/>
        </w:rPr>
        <w:t>Керування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річковими,</w:t>
      </w:r>
      <w:r w:rsidRPr="008E7251">
        <w:rPr>
          <w:sz w:val="28"/>
        </w:rPr>
        <w:t xml:space="preserve"> </w:t>
      </w:r>
      <w:r w:rsidRPr="008E7251">
        <w:rPr>
          <w:sz w:val="28"/>
        </w:rPr>
        <w:t>морськими,</w:t>
      </w:r>
      <w:r w:rsidRPr="008E7251">
        <w:rPr>
          <w:sz w:val="28"/>
        </w:rPr>
        <w:t xml:space="preserve"> </w:t>
      </w:r>
      <w:r w:rsidRPr="008E7251">
        <w:rPr>
          <w:sz w:val="28"/>
        </w:rPr>
        <w:t>малими,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спортивними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суднами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або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водними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мотоциклами,</w:t>
      </w:r>
      <w:r w:rsidRPr="008E7251">
        <w:rPr>
          <w:sz w:val="28"/>
        </w:rPr>
        <w:t xml:space="preserve"> </w:t>
      </w:r>
      <w:r w:rsidRPr="008E7251">
        <w:rPr>
          <w:sz w:val="28"/>
        </w:rPr>
        <w:t>особами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стані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алкогольного,</w:t>
      </w:r>
      <w:r w:rsidRPr="008E7251">
        <w:rPr>
          <w:sz w:val="28"/>
        </w:rPr>
        <w:t xml:space="preserve"> </w:t>
      </w:r>
      <w:r w:rsidRPr="008E7251">
        <w:rPr>
          <w:sz w:val="28"/>
        </w:rPr>
        <w:t>наркотичного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чи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іншого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сп’яніння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або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під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впливом</w:t>
      </w:r>
      <w:r w:rsidRPr="008E7251">
        <w:rPr>
          <w:sz w:val="28"/>
        </w:rPr>
        <w:t xml:space="preserve"> </w:t>
      </w:r>
      <w:r w:rsidRPr="008E7251">
        <w:rPr>
          <w:sz w:val="28"/>
        </w:rPr>
        <w:t>лікарських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препаратів,</w:t>
      </w:r>
      <w:r w:rsidRPr="008E7251">
        <w:rPr>
          <w:sz w:val="28"/>
        </w:rPr>
        <w:t xml:space="preserve"> </w:t>
      </w:r>
      <w:r w:rsidRPr="008E7251">
        <w:rPr>
          <w:sz w:val="28"/>
        </w:rPr>
        <w:t>що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знижують</w:t>
      </w:r>
      <w:r w:rsidRPr="008E7251">
        <w:rPr>
          <w:sz w:val="28"/>
        </w:rPr>
        <w:t xml:space="preserve"> </w:t>
      </w:r>
      <w:r w:rsidRPr="008E7251">
        <w:rPr>
          <w:sz w:val="28"/>
        </w:rPr>
        <w:t>їх</w:t>
      </w:r>
      <w:r w:rsidRPr="008E7251">
        <w:rPr>
          <w:sz w:val="28"/>
        </w:rPr>
        <w:t xml:space="preserve"> </w:t>
      </w:r>
      <w:r w:rsidRPr="008E7251">
        <w:rPr>
          <w:sz w:val="28"/>
        </w:rPr>
        <w:t>увагу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швидкість</w:t>
      </w:r>
      <w:r w:rsidRPr="008E7251">
        <w:rPr>
          <w:sz w:val="28"/>
        </w:rPr>
        <w:t xml:space="preserve"> </w:t>
      </w:r>
      <w:r w:rsidRPr="008E7251">
        <w:rPr>
          <w:sz w:val="28"/>
        </w:rPr>
        <w:t>реакції,</w:t>
      </w:r>
      <w:r w:rsidRPr="008E7251">
        <w:rPr>
          <w:sz w:val="28"/>
        </w:rPr>
        <w:t xml:space="preserve"> </w:t>
      </w:r>
      <w:r w:rsidRPr="008E7251">
        <w:rPr>
          <w:sz w:val="28"/>
        </w:rPr>
        <w:t>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так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само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передача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керування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судном</w:t>
      </w:r>
      <w:r w:rsidRPr="008E7251">
        <w:rPr>
          <w:sz w:val="28"/>
        </w:rPr>
        <w:t xml:space="preserve"> </w:t>
      </w:r>
      <w:r w:rsidRPr="008E7251">
        <w:rPr>
          <w:sz w:val="28"/>
        </w:rPr>
        <w:t>особі,</w:t>
      </w:r>
      <w:r w:rsidRPr="008E7251">
        <w:rPr>
          <w:sz w:val="28"/>
        </w:rPr>
        <w:t xml:space="preserve"> </w:t>
      </w:r>
      <w:r w:rsidRPr="008E7251">
        <w:rPr>
          <w:sz w:val="28"/>
        </w:rPr>
        <w:t>яка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перебуває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стані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такого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сп’яніння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чи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під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впливом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таких</w:t>
      </w:r>
      <w:r w:rsidRPr="008E7251">
        <w:rPr>
          <w:sz w:val="28"/>
        </w:rPr>
        <w:t xml:space="preserve"> </w:t>
      </w:r>
      <w:r w:rsidRPr="008E7251">
        <w:rPr>
          <w:sz w:val="28"/>
        </w:rPr>
        <w:t>лікарських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препаратів,</w:t>
      </w:r>
      <w:r w:rsidRPr="008E7251">
        <w:rPr>
          <w:sz w:val="28"/>
        </w:rPr>
        <w:t xml:space="preserve"> </w:t>
      </w:r>
      <w:r w:rsidRPr="008E7251">
        <w:rPr>
          <w:sz w:val="28"/>
        </w:rPr>
        <w:t>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також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відмова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осіб,</w:t>
      </w:r>
      <w:r w:rsidRPr="008E7251">
        <w:rPr>
          <w:sz w:val="28"/>
        </w:rPr>
        <w:t xml:space="preserve"> </w:t>
      </w:r>
      <w:r w:rsidRPr="008E7251">
        <w:rPr>
          <w:sz w:val="28"/>
        </w:rPr>
        <w:t>які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керують</w:t>
      </w:r>
      <w:r w:rsidRPr="008E7251">
        <w:rPr>
          <w:sz w:val="28"/>
        </w:rPr>
        <w:t xml:space="preserve"> </w:t>
      </w:r>
      <w:r w:rsidRPr="008E7251">
        <w:rPr>
          <w:sz w:val="28"/>
        </w:rPr>
        <w:t>річковими,</w:t>
      </w:r>
      <w:r w:rsidRPr="008E7251">
        <w:rPr>
          <w:sz w:val="28"/>
        </w:rPr>
        <w:t xml:space="preserve"> </w:t>
      </w:r>
      <w:r w:rsidRPr="008E7251">
        <w:rPr>
          <w:sz w:val="28"/>
        </w:rPr>
        <w:t>морськими,</w:t>
      </w:r>
      <w:r w:rsidRPr="008E7251">
        <w:rPr>
          <w:sz w:val="28"/>
        </w:rPr>
        <w:t xml:space="preserve"> </w:t>
      </w:r>
      <w:r w:rsidRPr="008E7251">
        <w:rPr>
          <w:sz w:val="28"/>
        </w:rPr>
        <w:t>малими,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спортивними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суднами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або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водними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мотоциклами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від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проходження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відповідно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до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встановленого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порядку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огляду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на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стан</w:t>
      </w:r>
      <w:r w:rsidRPr="008E7251">
        <w:rPr>
          <w:sz w:val="28"/>
        </w:rPr>
        <w:t xml:space="preserve"> </w:t>
      </w:r>
      <w:r w:rsidRPr="008E7251">
        <w:rPr>
          <w:sz w:val="28"/>
        </w:rPr>
        <w:t>алкогольного,</w:t>
      </w:r>
      <w:r w:rsidRPr="008E7251">
        <w:rPr>
          <w:sz w:val="28"/>
        </w:rPr>
        <w:t xml:space="preserve"> </w:t>
      </w:r>
      <w:r w:rsidRPr="008E7251">
        <w:rPr>
          <w:sz w:val="28"/>
        </w:rPr>
        <w:t>наркотичного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чи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іншого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сп’яніння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або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щодо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вживання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лікарських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препаратів,</w:t>
      </w:r>
      <w:r w:rsidRPr="008E7251">
        <w:rPr>
          <w:sz w:val="28"/>
        </w:rPr>
        <w:t xml:space="preserve"> </w:t>
      </w:r>
      <w:r w:rsidRPr="008E7251">
        <w:rPr>
          <w:sz w:val="28"/>
        </w:rPr>
        <w:t>що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знижують</w:t>
      </w:r>
      <w:r w:rsidRPr="008E7251">
        <w:rPr>
          <w:sz w:val="28"/>
        </w:rPr>
        <w:t xml:space="preserve"> </w:t>
      </w:r>
      <w:r w:rsidRPr="008E7251">
        <w:rPr>
          <w:sz w:val="28"/>
        </w:rPr>
        <w:t>увагу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швидкість</w:t>
      </w:r>
      <w:r w:rsidRPr="008E7251">
        <w:rPr>
          <w:sz w:val="28"/>
        </w:rPr>
        <w:t xml:space="preserve"> </w:t>
      </w:r>
      <w:r w:rsidRPr="008E7251">
        <w:rPr>
          <w:sz w:val="28"/>
        </w:rPr>
        <w:t>реакції,</w:t>
      </w:r>
      <w:r w:rsidRPr="008E7251">
        <w:rPr>
          <w:sz w:val="28"/>
        </w:rPr>
        <w:t xml:space="preserve"> </w:t>
      </w:r>
      <w:r w:rsidRPr="008E7251">
        <w:rPr>
          <w:sz w:val="28"/>
        </w:rPr>
        <w:t>–</w:t>
      </w:r>
    </w:p>
    <w:p w:rsidR="008E7251" w:rsidRPr="008E7251" w:rsidRDefault="008E7251" w:rsidP="008E7251">
      <w:pPr>
        <w:ind w:firstLine="720"/>
        <w:jc w:val="both"/>
        <w:rPr>
          <w:sz w:val="28"/>
        </w:rPr>
      </w:pPr>
      <w:r w:rsidRPr="008E7251">
        <w:rPr>
          <w:sz w:val="28"/>
        </w:rPr>
        <w:t>тягнуть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собою</w:t>
      </w:r>
      <w:r w:rsidRPr="008E7251">
        <w:rPr>
          <w:sz w:val="28"/>
        </w:rPr>
        <w:t xml:space="preserve"> </w:t>
      </w:r>
      <w:r w:rsidRPr="008E7251">
        <w:rPr>
          <w:sz w:val="28"/>
        </w:rPr>
        <w:t>накладення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штрафу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</w:t>
      </w:r>
      <w:r w:rsidRPr="008E7251">
        <w:rPr>
          <w:sz w:val="28"/>
        </w:rPr>
        <w:t xml:space="preserve"> </w:t>
      </w:r>
      <w:r w:rsidRPr="008E7251">
        <w:rPr>
          <w:sz w:val="28"/>
        </w:rPr>
        <w:t>розмірі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однієї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тисячі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неоподатковуваних</w:t>
      </w:r>
      <w:r w:rsidRPr="008E7251">
        <w:rPr>
          <w:sz w:val="28"/>
        </w:rPr>
        <w:t xml:space="preserve"> </w:t>
      </w:r>
      <w:r w:rsidRPr="008E7251">
        <w:rPr>
          <w:sz w:val="28"/>
        </w:rPr>
        <w:t>мінімумів</w:t>
      </w:r>
      <w:r w:rsidRPr="008E7251">
        <w:rPr>
          <w:sz w:val="28"/>
        </w:rPr>
        <w:t xml:space="preserve"> </w:t>
      </w:r>
      <w:r w:rsidRPr="008E7251">
        <w:rPr>
          <w:sz w:val="28"/>
        </w:rPr>
        <w:t>доходів</w:t>
      </w:r>
      <w:r w:rsidRPr="008E7251">
        <w:rPr>
          <w:sz w:val="28"/>
        </w:rPr>
        <w:t xml:space="preserve"> </w:t>
      </w:r>
      <w:r w:rsidRPr="008E7251">
        <w:rPr>
          <w:sz w:val="28"/>
        </w:rPr>
        <w:t>громадян</w:t>
      </w:r>
      <w:r w:rsidRPr="008E7251">
        <w:rPr>
          <w:sz w:val="28"/>
        </w:rPr>
        <w:t xml:space="preserve"> </w:t>
      </w:r>
      <w:r w:rsidRPr="008E7251">
        <w:rPr>
          <w:sz w:val="28"/>
        </w:rPr>
        <w:t>або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громадські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роботи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на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строк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від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сорока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до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шістдесяти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годин,</w:t>
      </w:r>
      <w:r w:rsidRPr="008E7251">
        <w:rPr>
          <w:sz w:val="28"/>
        </w:rPr>
        <w:t xml:space="preserve"> </w:t>
      </w:r>
      <w:r w:rsidRPr="008E7251">
        <w:rPr>
          <w:sz w:val="28"/>
        </w:rPr>
        <w:t>або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адміністративний</w:t>
      </w:r>
      <w:r w:rsidRPr="008E7251">
        <w:rPr>
          <w:sz w:val="28"/>
        </w:rPr>
        <w:t xml:space="preserve"> </w:t>
      </w:r>
      <w:r w:rsidRPr="008E7251">
        <w:rPr>
          <w:sz w:val="28"/>
        </w:rPr>
        <w:t>арешт</w:t>
      </w:r>
      <w:r w:rsidRPr="008E7251">
        <w:rPr>
          <w:sz w:val="28"/>
        </w:rPr>
        <w:t xml:space="preserve"> </w:t>
      </w:r>
      <w:r w:rsidRPr="008E7251">
        <w:rPr>
          <w:sz w:val="28"/>
        </w:rPr>
        <w:t>на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строк</w:t>
      </w:r>
      <w:r w:rsidRPr="008E7251">
        <w:rPr>
          <w:sz w:val="28"/>
        </w:rPr>
        <w:t xml:space="preserve"> </w:t>
      </w:r>
      <w:r w:rsidRPr="008E7251">
        <w:rPr>
          <w:sz w:val="28"/>
        </w:rPr>
        <w:t>десять</w:t>
      </w:r>
      <w:r w:rsidRPr="008E7251">
        <w:rPr>
          <w:sz w:val="28"/>
        </w:rPr>
        <w:t xml:space="preserve"> </w:t>
      </w:r>
      <w:r w:rsidRPr="008E7251">
        <w:rPr>
          <w:sz w:val="28"/>
        </w:rPr>
        <w:t>діб,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позбавленням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права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керування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всіма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видами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плавучих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засобів</w:t>
      </w:r>
      <w:r w:rsidRPr="008E7251">
        <w:rPr>
          <w:sz w:val="28"/>
        </w:rPr>
        <w:t xml:space="preserve"> </w:t>
      </w:r>
      <w:r w:rsidRPr="008E7251">
        <w:rPr>
          <w:sz w:val="28"/>
        </w:rPr>
        <w:t>на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строк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від</w:t>
      </w:r>
      <w:r w:rsidRPr="008E7251">
        <w:rPr>
          <w:sz w:val="28"/>
        </w:rPr>
        <w:t xml:space="preserve"> </w:t>
      </w:r>
      <w:r w:rsidRPr="008E7251">
        <w:rPr>
          <w:sz w:val="28"/>
        </w:rPr>
        <w:t>одного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до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трьох</w:t>
      </w:r>
      <w:r w:rsidRPr="008E7251">
        <w:rPr>
          <w:sz w:val="28"/>
        </w:rPr>
        <w:t xml:space="preserve"> </w:t>
      </w:r>
      <w:r w:rsidRPr="008E7251">
        <w:rPr>
          <w:sz w:val="28"/>
        </w:rPr>
        <w:t>років.</w:t>
      </w:r>
    </w:p>
    <w:p w:rsidR="008E7251" w:rsidRPr="008E7251" w:rsidRDefault="008E7251" w:rsidP="008E7251">
      <w:pPr>
        <w:ind w:firstLine="720"/>
        <w:jc w:val="both"/>
        <w:rPr>
          <w:sz w:val="28"/>
        </w:rPr>
      </w:pPr>
      <w:r w:rsidRPr="008E7251">
        <w:rPr>
          <w:sz w:val="28"/>
        </w:rPr>
        <w:t>Дії,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передбачені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частиною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п’ятою</w:t>
      </w:r>
      <w:r w:rsidRPr="008E7251">
        <w:rPr>
          <w:sz w:val="28"/>
        </w:rPr>
        <w:t xml:space="preserve"> </w:t>
      </w:r>
      <w:r w:rsidRPr="008E7251">
        <w:rPr>
          <w:sz w:val="28"/>
        </w:rPr>
        <w:t>цієї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статті,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вчинені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особами,</w:t>
      </w:r>
      <w:r w:rsidRPr="008E7251">
        <w:rPr>
          <w:sz w:val="28"/>
        </w:rPr>
        <w:t xml:space="preserve"> </w:t>
      </w:r>
      <w:r w:rsidRPr="008E7251">
        <w:rPr>
          <w:sz w:val="28"/>
        </w:rPr>
        <w:t>які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не</w:t>
      </w:r>
      <w:r w:rsidRPr="008E7251">
        <w:rPr>
          <w:sz w:val="28"/>
        </w:rPr>
        <w:t xml:space="preserve"> </w:t>
      </w:r>
      <w:r w:rsidRPr="008E7251">
        <w:rPr>
          <w:sz w:val="28"/>
        </w:rPr>
        <w:t>мають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права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керування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річковими,</w:t>
      </w:r>
      <w:r w:rsidRPr="008E7251">
        <w:rPr>
          <w:sz w:val="28"/>
        </w:rPr>
        <w:t xml:space="preserve"> </w:t>
      </w:r>
      <w:r w:rsidRPr="008E7251">
        <w:rPr>
          <w:sz w:val="28"/>
        </w:rPr>
        <w:t>морськими,</w:t>
      </w:r>
      <w:r w:rsidRPr="008E7251">
        <w:rPr>
          <w:sz w:val="28"/>
        </w:rPr>
        <w:t xml:space="preserve"> </w:t>
      </w:r>
      <w:r w:rsidRPr="008E7251">
        <w:rPr>
          <w:sz w:val="28"/>
        </w:rPr>
        <w:t>малими,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спортивними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суднами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або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водними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мотоциклами,</w:t>
      </w:r>
      <w:r w:rsidRPr="008E7251">
        <w:rPr>
          <w:sz w:val="28"/>
        </w:rPr>
        <w:t xml:space="preserve"> </w:t>
      </w:r>
      <w:r w:rsidRPr="008E7251">
        <w:rPr>
          <w:sz w:val="28"/>
        </w:rPr>
        <w:t>–</w:t>
      </w:r>
    </w:p>
    <w:p w:rsidR="008E7251" w:rsidRPr="008E7251" w:rsidRDefault="008E7251" w:rsidP="008E7251">
      <w:pPr>
        <w:ind w:firstLine="720"/>
        <w:jc w:val="both"/>
        <w:rPr>
          <w:sz w:val="28"/>
        </w:rPr>
      </w:pPr>
      <w:r w:rsidRPr="008E7251">
        <w:rPr>
          <w:sz w:val="28"/>
        </w:rPr>
        <w:t>тягнуть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собою</w:t>
      </w:r>
      <w:r w:rsidRPr="008E7251">
        <w:rPr>
          <w:sz w:val="28"/>
        </w:rPr>
        <w:t xml:space="preserve"> </w:t>
      </w:r>
      <w:r w:rsidRPr="008E7251">
        <w:rPr>
          <w:sz w:val="28"/>
        </w:rPr>
        <w:t>накладення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штрафу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</w:t>
      </w:r>
      <w:r w:rsidRPr="008E7251">
        <w:rPr>
          <w:sz w:val="28"/>
        </w:rPr>
        <w:t xml:space="preserve"> </w:t>
      </w:r>
      <w:r w:rsidRPr="008E7251">
        <w:rPr>
          <w:sz w:val="28"/>
        </w:rPr>
        <w:t>розмірі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однієї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тисячі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п’ятисот</w:t>
      </w:r>
      <w:r w:rsidRPr="008E7251">
        <w:rPr>
          <w:sz w:val="28"/>
        </w:rPr>
        <w:t xml:space="preserve"> </w:t>
      </w:r>
      <w:r w:rsidRPr="008E7251">
        <w:rPr>
          <w:sz w:val="28"/>
        </w:rPr>
        <w:t>неоподатковуваних</w:t>
      </w:r>
      <w:r w:rsidRPr="008E7251">
        <w:rPr>
          <w:sz w:val="28"/>
        </w:rPr>
        <w:t xml:space="preserve"> </w:t>
      </w:r>
      <w:r w:rsidRPr="008E7251">
        <w:rPr>
          <w:sz w:val="28"/>
        </w:rPr>
        <w:t>мінімумів</w:t>
      </w:r>
      <w:r w:rsidRPr="008E7251">
        <w:rPr>
          <w:sz w:val="28"/>
        </w:rPr>
        <w:t xml:space="preserve"> </w:t>
      </w:r>
      <w:r w:rsidRPr="008E7251">
        <w:rPr>
          <w:sz w:val="28"/>
        </w:rPr>
        <w:t>доходів</w:t>
      </w:r>
      <w:r w:rsidRPr="008E7251">
        <w:rPr>
          <w:sz w:val="28"/>
        </w:rPr>
        <w:t xml:space="preserve"> </w:t>
      </w:r>
      <w:r w:rsidRPr="008E7251">
        <w:rPr>
          <w:sz w:val="28"/>
        </w:rPr>
        <w:t>громадян</w:t>
      </w:r>
      <w:r w:rsidRPr="008E7251">
        <w:rPr>
          <w:sz w:val="28"/>
        </w:rPr>
        <w:t xml:space="preserve"> </w:t>
      </w:r>
      <w:r w:rsidRPr="008E7251">
        <w:rPr>
          <w:sz w:val="28"/>
        </w:rPr>
        <w:t>або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адміністративний</w:t>
      </w:r>
      <w:r w:rsidRPr="008E7251">
        <w:rPr>
          <w:sz w:val="28"/>
        </w:rPr>
        <w:t xml:space="preserve"> </w:t>
      </w:r>
      <w:r w:rsidRPr="008E7251">
        <w:rPr>
          <w:sz w:val="28"/>
        </w:rPr>
        <w:t>арешт</w:t>
      </w:r>
      <w:r w:rsidRPr="008E7251">
        <w:rPr>
          <w:sz w:val="28"/>
        </w:rPr>
        <w:t xml:space="preserve"> </w:t>
      </w:r>
      <w:r w:rsidRPr="008E7251">
        <w:rPr>
          <w:sz w:val="28"/>
        </w:rPr>
        <w:t>на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строк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від</w:t>
      </w:r>
      <w:r w:rsidRPr="008E7251">
        <w:rPr>
          <w:sz w:val="28"/>
        </w:rPr>
        <w:t xml:space="preserve"> </w:t>
      </w:r>
      <w:r w:rsidRPr="008E7251">
        <w:rPr>
          <w:sz w:val="28"/>
        </w:rPr>
        <w:t>десяти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до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п’ятнадцяти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діб.</w:t>
      </w:r>
    </w:p>
    <w:p w:rsidR="008E7251" w:rsidRPr="008E7251" w:rsidRDefault="008E7251" w:rsidP="008E7251">
      <w:pPr>
        <w:ind w:firstLine="720"/>
        <w:jc w:val="both"/>
        <w:rPr>
          <w:sz w:val="28"/>
        </w:rPr>
      </w:pPr>
      <w:r w:rsidRPr="008E7251">
        <w:rPr>
          <w:sz w:val="28"/>
        </w:rPr>
        <w:t>Уживання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особою,</w:t>
      </w:r>
      <w:r w:rsidRPr="008E7251">
        <w:rPr>
          <w:sz w:val="28"/>
        </w:rPr>
        <w:t xml:space="preserve"> </w:t>
      </w:r>
      <w:r w:rsidRPr="008E7251">
        <w:rPr>
          <w:sz w:val="28"/>
        </w:rPr>
        <w:t>яка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керувала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річковим,</w:t>
      </w:r>
      <w:r w:rsidRPr="008E7251">
        <w:rPr>
          <w:sz w:val="28"/>
        </w:rPr>
        <w:t xml:space="preserve"> </w:t>
      </w:r>
      <w:r w:rsidRPr="008E7251">
        <w:rPr>
          <w:sz w:val="28"/>
        </w:rPr>
        <w:t>морським,</w:t>
      </w:r>
      <w:r w:rsidRPr="008E7251">
        <w:rPr>
          <w:sz w:val="28"/>
        </w:rPr>
        <w:t xml:space="preserve"> </w:t>
      </w:r>
      <w:r w:rsidRPr="008E7251">
        <w:rPr>
          <w:sz w:val="28"/>
        </w:rPr>
        <w:t>малим,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спортивним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судном</w:t>
      </w:r>
      <w:r w:rsidRPr="008E7251">
        <w:rPr>
          <w:sz w:val="28"/>
        </w:rPr>
        <w:t xml:space="preserve"> </w:t>
      </w:r>
      <w:r w:rsidRPr="008E7251">
        <w:rPr>
          <w:sz w:val="28"/>
        </w:rPr>
        <w:t>або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водним</w:t>
      </w:r>
      <w:r w:rsidRPr="008E7251">
        <w:rPr>
          <w:sz w:val="28"/>
        </w:rPr>
        <w:t xml:space="preserve"> </w:t>
      </w:r>
      <w:r w:rsidRPr="008E7251">
        <w:rPr>
          <w:sz w:val="28"/>
        </w:rPr>
        <w:t>мотоциклом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після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аварійної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події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її</w:t>
      </w:r>
      <w:r w:rsidRPr="008E7251">
        <w:rPr>
          <w:sz w:val="28"/>
        </w:rPr>
        <w:t xml:space="preserve"> </w:t>
      </w:r>
      <w:r w:rsidRPr="008E7251">
        <w:rPr>
          <w:sz w:val="28"/>
        </w:rPr>
        <w:t>участю</w:t>
      </w:r>
      <w:r w:rsidRPr="008E7251">
        <w:rPr>
          <w:sz w:val="28"/>
        </w:rPr>
        <w:t xml:space="preserve"> </w:t>
      </w:r>
      <w:r w:rsidRPr="008E7251">
        <w:rPr>
          <w:sz w:val="28"/>
        </w:rPr>
        <w:t>алкоголю,</w:t>
      </w:r>
      <w:r w:rsidRPr="008E7251">
        <w:rPr>
          <w:sz w:val="28"/>
        </w:rPr>
        <w:t xml:space="preserve"> </w:t>
      </w:r>
      <w:r w:rsidRPr="008E7251">
        <w:rPr>
          <w:sz w:val="28"/>
        </w:rPr>
        <w:t>наркотичних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засобів,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психотропних</w:t>
      </w:r>
      <w:r w:rsidRPr="008E7251">
        <w:rPr>
          <w:sz w:val="28"/>
        </w:rPr>
        <w:t xml:space="preserve"> </w:t>
      </w:r>
      <w:r w:rsidRPr="008E7251">
        <w:rPr>
          <w:sz w:val="28"/>
        </w:rPr>
        <w:t>речовин,</w:t>
      </w:r>
      <w:r w:rsidRPr="008E7251">
        <w:rPr>
          <w:sz w:val="28"/>
        </w:rPr>
        <w:t xml:space="preserve"> </w:t>
      </w:r>
      <w:r w:rsidRPr="008E7251">
        <w:rPr>
          <w:sz w:val="28"/>
        </w:rPr>
        <w:t>їх</w:t>
      </w:r>
      <w:r w:rsidRPr="008E7251">
        <w:rPr>
          <w:sz w:val="28"/>
        </w:rPr>
        <w:t xml:space="preserve"> </w:t>
      </w:r>
      <w:r w:rsidRPr="008E7251">
        <w:rPr>
          <w:sz w:val="28"/>
        </w:rPr>
        <w:t>аналогів,</w:t>
      </w:r>
      <w:r w:rsidRPr="008E7251">
        <w:rPr>
          <w:sz w:val="28"/>
        </w:rPr>
        <w:t xml:space="preserve"> </w:t>
      </w:r>
      <w:r w:rsidRPr="008E7251">
        <w:rPr>
          <w:sz w:val="28"/>
        </w:rPr>
        <w:t>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також</w:t>
      </w:r>
      <w:r w:rsidRPr="008E7251">
        <w:rPr>
          <w:sz w:val="28"/>
        </w:rPr>
        <w:t xml:space="preserve"> </w:t>
      </w:r>
      <w:r w:rsidRPr="008E7251">
        <w:rPr>
          <w:sz w:val="28"/>
        </w:rPr>
        <w:t>лікарських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препаратів,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виготовлених</w:t>
      </w:r>
      <w:r w:rsidRPr="008E7251">
        <w:rPr>
          <w:sz w:val="28"/>
        </w:rPr>
        <w:t xml:space="preserve"> </w:t>
      </w:r>
      <w:r w:rsidRPr="008E7251">
        <w:rPr>
          <w:sz w:val="28"/>
        </w:rPr>
        <w:t>на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їх</w:t>
      </w:r>
      <w:r w:rsidRPr="008E7251">
        <w:rPr>
          <w:sz w:val="28"/>
        </w:rPr>
        <w:t xml:space="preserve"> </w:t>
      </w:r>
      <w:r w:rsidRPr="008E7251">
        <w:rPr>
          <w:sz w:val="28"/>
        </w:rPr>
        <w:t>основі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(крім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тих,</w:t>
      </w:r>
      <w:r w:rsidRPr="008E7251">
        <w:rPr>
          <w:sz w:val="28"/>
        </w:rPr>
        <w:t xml:space="preserve"> </w:t>
      </w:r>
      <w:r w:rsidRPr="008E7251">
        <w:rPr>
          <w:sz w:val="28"/>
        </w:rPr>
        <w:t>що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входять</w:t>
      </w:r>
      <w:r w:rsidRPr="008E7251">
        <w:rPr>
          <w:sz w:val="28"/>
        </w:rPr>
        <w:t xml:space="preserve"> </w:t>
      </w:r>
      <w:r w:rsidRPr="008E7251">
        <w:rPr>
          <w:sz w:val="28"/>
        </w:rPr>
        <w:t>до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офіційно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затвердженого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складу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аптечки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або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призначені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медичним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працівником),</w:t>
      </w:r>
      <w:r w:rsidRPr="008E7251">
        <w:rPr>
          <w:sz w:val="28"/>
        </w:rPr>
        <w:t xml:space="preserve"> </w:t>
      </w:r>
      <w:r w:rsidRPr="008E7251">
        <w:rPr>
          <w:sz w:val="28"/>
        </w:rPr>
        <w:t>або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після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того,</w:t>
      </w:r>
      <w:r w:rsidRPr="008E7251">
        <w:rPr>
          <w:sz w:val="28"/>
        </w:rPr>
        <w:t xml:space="preserve"> </w:t>
      </w:r>
      <w:r w:rsidRPr="008E7251">
        <w:rPr>
          <w:sz w:val="28"/>
        </w:rPr>
        <w:t>як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судно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було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зупинено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на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вимогу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поліцейського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або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іншої</w:t>
      </w:r>
      <w:r w:rsidRPr="008E7251">
        <w:rPr>
          <w:sz w:val="28"/>
        </w:rPr>
        <w:t xml:space="preserve"> </w:t>
      </w:r>
      <w:r w:rsidRPr="008E7251">
        <w:rPr>
          <w:sz w:val="28"/>
        </w:rPr>
        <w:t>уповноваженої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законом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посадової</w:t>
      </w:r>
      <w:r w:rsidRPr="008E7251">
        <w:rPr>
          <w:sz w:val="28"/>
        </w:rPr>
        <w:t xml:space="preserve"> </w:t>
      </w:r>
      <w:r w:rsidRPr="008E7251">
        <w:rPr>
          <w:sz w:val="28"/>
        </w:rPr>
        <w:t>особи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до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проведення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уповноваженою</w:t>
      </w:r>
      <w:r w:rsidRPr="008E7251">
        <w:rPr>
          <w:sz w:val="28"/>
        </w:rPr>
        <w:t xml:space="preserve"> </w:t>
      </w:r>
      <w:r w:rsidRPr="008E7251">
        <w:rPr>
          <w:sz w:val="28"/>
        </w:rPr>
        <w:t>особою</w:t>
      </w:r>
      <w:r w:rsidRPr="008E7251">
        <w:rPr>
          <w:sz w:val="28"/>
        </w:rPr>
        <w:t xml:space="preserve"> </w:t>
      </w:r>
      <w:r w:rsidRPr="008E7251">
        <w:rPr>
          <w:sz w:val="28"/>
        </w:rPr>
        <w:t>медичного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огляду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</w:t>
      </w:r>
      <w:r w:rsidRPr="008E7251">
        <w:rPr>
          <w:sz w:val="28"/>
        </w:rPr>
        <w:t xml:space="preserve"> </w:t>
      </w:r>
      <w:r w:rsidRPr="008E7251">
        <w:rPr>
          <w:sz w:val="28"/>
        </w:rPr>
        <w:t>метою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встановлення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стану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алкогольного,</w:t>
      </w:r>
      <w:r w:rsidRPr="008E7251">
        <w:rPr>
          <w:sz w:val="28"/>
        </w:rPr>
        <w:t xml:space="preserve"> </w:t>
      </w:r>
      <w:r w:rsidRPr="008E7251">
        <w:rPr>
          <w:sz w:val="28"/>
        </w:rPr>
        <w:t>наркотичного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чи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іншого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сп’яніння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або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щодо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вживання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лікарських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препаратів,</w:t>
      </w:r>
      <w:r w:rsidRPr="008E7251">
        <w:rPr>
          <w:sz w:val="28"/>
        </w:rPr>
        <w:t xml:space="preserve"> </w:t>
      </w:r>
      <w:r w:rsidRPr="008E7251">
        <w:rPr>
          <w:sz w:val="28"/>
        </w:rPr>
        <w:t>що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знижують</w:t>
      </w:r>
      <w:r w:rsidRPr="008E7251">
        <w:rPr>
          <w:sz w:val="28"/>
        </w:rPr>
        <w:t xml:space="preserve"> </w:t>
      </w:r>
      <w:r w:rsidRPr="008E7251">
        <w:rPr>
          <w:sz w:val="28"/>
        </w:rPr>
        <w:t>його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увагу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швидкість</w:t>
      </w:r>
      <w:r w:rsidRPr="008E7251">
        <w:rPr>
          <w:sz w:val="28"/>
        </w:rPr>
        <w:t xml:space="preserve"> </w:t>
      </w:r>
      <w:r w:rsidRPr="008E7251">
        <w:rPr>
          <w:sz w:val="28"/>
        </w:rPr>
        <w:t>реакції,</w:t>
      </w:r>
      <w:r w:rsidRPr="008E7251">
        <w:rPr>
          <w:sz w:val="28"/>
        </w:rPr>
        <w:t xml:space="preserve"> </w:t>
      </w:r>
      <w:r w:rsidRPr="008E7251">
        <w:rPr>
          <w:sz w:val="28"/>
        </w:rPr>
        <w:t>чи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до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прийняття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рішення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про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звільнення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від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проведення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такого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огляду,</w:t>
      </w:r>
      <w:r w:rsidRPr="008E7251">
        <w:rPr>
          <w:sz w:val="28"/>
        </w:rPr>
        <w:t xml:space="preserve"> </w:t>
      </w:r>
      <w:r w:rsidRPr="008E7251">
        <w:rPr>
          <w:sz w:val="28"/>
        </w:rPr>
        <w:t>-</w:t>
      </w:r>
    </w:p>
    <w:p w:rsidR="008E7251" w:rsidRPr="008E7251" w:rsidRDefault="008E7251" w:rsidP="008E7251">
      <w:pPr>
        <w:ind w:firstLine="720"/>
        <w:jc w:val="both"/>
        <w:rPr>
          <w:sz w:val="28"/>
        </w:rPr>
      </w:pPr>
      <w:r w:rsidRPr="008E7251">
        <w:rPr>
          <w:sz w:val="28"/>
        </w:rPr>
        <w:t>тягне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собою</w:t>
      </w:r>
      <w:r w:rsidRPr="008E7251">
        <w:rPr>
          <w:sz w:val="28"/>
        </w:rPr>
        <w:t xml:space="preserve"> </w:t>
      </w:r>
      <w:r w:rsidRPr="008E7251">
        <w:rPr>
          <w:sz w:val="28"/>
        </w:rPr>
        <w:t>накладення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штрафу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на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осіб,</w:t>
      </w:r>
      <w:r w:rsidRPr="008E7251">
        <w:rPr>
          <w:sz w:val="28"/>
        </w:rPr>
        <w:t xml:space="preserve"> </w:t>
      </w:r>
      <w:r w:rsidRPr="008E7251">
        <w:rPr>
          <w:sz w:val="28"/>
        </w:rPr>
        <w:t>що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мають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право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керування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річковими,</w:t>
      </w:r>
      <w:r w:rsidRPr="008E7251">
        <w:rPr>
          <w:sz w:val="28"/>
        </w:rPr>
        <w:t xml:space="preserve"> </w:t>
      </w:r>
      <w:r w:rsidRPr="008E7251">
        <w:rPr>
          <w:sz w:val="28"/>
        </w:rPr>
        <w:t>морськими,</w:t>
      </w:r>
      <w:r w:rsidRPr="008E7251">
        <w:rPr>
          <w:sz w:val="28"/>
        </w:rPr>
        <w:t xml:space="preserve"> </w:t>
      </w:r>
      <w:r w:rsidRPr="008E7251">
        <w:rPr>
          <w:sz w:val="28"/>
        </w:rPr>
        <w:t>малими,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спортивними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суднами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або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водними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мотоциклами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розмірі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однієї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тисячі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двохсот</w:t>
      </w:r>
      <w:r w:rsidRPr="008E7251">
        <w:rPr>
          <w:sz w:val="28"/>
        </w:rPr>
        <w:t xml:space="preserve"> </w:t>
      </w:r>
      <w:r w:rsidRPr="008E7251">
        <w:rPr>
          <w:sz w:val="28"/>
        </w:rPr>
        <w:t>неоподатковуваних</w:t>
      </w:r>
      <w:r w:rsidRPr="008E7251">
        <w:rPr>
          <w:sz w:val="28"/>
        </w:rPr>
        <w:t xml:space="preserve"> </w:t>
      </w:r>
      <w:r w:rsidRPr="008E7251">
        <w:rPr>
          <w:sz w:val="28"/>
        </w:rPr>
        <w:t>мінімумів</w:t>
      </w:r>
      <w:r w:rsidRPr="008E7251">
        <w:rPr>
          <w:sz w:val="28"/>
        </w:rPr>
        <w:t xml:space="preserve"> </w:t>
      </w:r>
      <w:r w:rsidRPr="008E7251">
        <w:rPr>
          <w:sz w:val="28"/>
        </w:rPr>
        <w:t>доходів</w:t>
      </w:r>
      <w:r w:rsidRPr="008E7251">
        <w:rPr>
          <w:sz w:val="28"/>
        </w:rPr>
        <w:t xml:space="preserve"> </w:t>
      </w:r>
      <w:r w:rsidRPr="008E7251">
        <w:rPr>
          <w:sz w:val="28"/>
        </w:rPr>
        <w:t>громадян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позбавленням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права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керування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всіма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видами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плавучих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засобів</w:t>
      </w:r>
      <w:r w:rsidRPr="008E7251">
        <w:rPr>
          <w:sz w:val="28"/>
        </w:rPr>
        <w:t xml:space="preserve"> </w:t>
      </w:r>
      <w:r w:rsidRPr="008E7251">
        <w:rPr>
          <w:sz w:val="28"/>
        </w:rPr>
        <w:t>на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строк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три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роки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на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інших</w:t>
      </w:r>
      <w:r w:rsidRPr="008E7251">
        <w:rPr>
          <w:sz w:val="28"/>
        </w:rPr>
        <w:t xml:space="preserve"> </w:t>
      </w:r>
      <w:r w:rsidRPr="008E7251">
        <w:rPr>
          <w:sz w:val="28"/>
        </w:rPr>
        <w:t>осіб</w:t>
      </w:r>
      <w:r w:rsidRPr="008E7251">
        <w:rPr>
          <w:sz w:val="28"/>
        </w:rPr>
        <w:t xml:space="preserve"> </w:t>
      </w:r>
      <w:r w:rsidRPr="008E7251">
        <w:rPr>
          <w:sz w:val="28"/>
        </w:rPr>
        <w:t>-</w:t>
      </w:r>
      <w:r w:rsidRPr="008E7251">
        <w:rPr>
          <w:sz w:val="28"/>
        </w:rPr>
        <w:t xml:space="preserve"> </w:t>
      </w:r>
      <w:r w:rsidRPr="008E7251">
        <w:rPr>
          <w:sz w:val="28"/>
        </w:rPr>
        <w:t>накладення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штрафу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розмірі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однієї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тисячі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двохсот</w:t>
      </w:r>
      <w:r w:rsidRPr="008E7251">
        <w:rPr>
          <w:sz w:val="28"/>
        </w:rPr>
        <w:t xml:space="preserve"> </w:t>
      </w:r>
      <w:r w:rsidRPr="008E7251">
        <w:rPr>
          <w:sz w:val="28"/>
        </w:rPr>
        <w:t>неоподатковуваних</w:t>
      </w:r>
      <w:r w:rsidRPr="008E7251">
        <w:rPr>
          <w:sz w:val="28"/>
        </w:rPr>
        <w:t xml:space="preserve"> </w:t>
      </w:r>
      <w:r w:rsidRPr="008E7251">
        <w:rPr>
          <w:sz w:val="28"/>
        </w:rPr>
        <w:t>мінімумів</w:t>
      </w:r>
      <w:r w:rsidRPr="008E7251">
        <w:rPr>
          <w:sz w:val="28"/>
        </w:rPr>
        <w:t xml:space="preserve"> </w:t>
      </w:r>
      <w:r w:rsidRPr="008E7251">
        <w:rPr>
          <w:sz w:val="28"/>
        </w:rPr>
        <w:t>доходів</w:t>
      </w:r>
      <w:r w:rsidRPr="008E7251">
        <w:rPr>
          <w:sz w:val="28"/>
        </w:rPr>
        <w:t xml:space="preserve"> </w:t>
      </w:r>
      <w:r w:rsidRPr="008E7251">
        <w:rPr>
          <w:sz w:val="28"/>
        </w:rPr>
        <w:t>громадян.»</w:t>
      </w:r>
    </w:p>
    <w:p w:rsidR="008E7251" w:rsidRPr="008E7251" w:rsidRDefault="008E7251" w:rsidP="008E7251">
      <w:pPr>
        <w:ind w:firstLine="720"/>
        <w:jc w:val="both"/>
        <w:rPr>
          <w:sz w:val="28"/>
        </w:rPr>
      </w:pPr>
    </w:p>
    <w:p w:rsidR="008E7251" w:rsidRPr="008E7251" w:rsidRDefault="008E7251" w:rsidP="008E7251">
      <w:pPr>
        <w:ind w:firstLine="720"/>
        <w:jc w:val="both"/>
        <w:rPr>
          <w:sz w:val="28"/>
        </w:rPr>
      </w:pPr>
    </w:p>
    <w:p w:rsidR="008E7251" w:rsidRPr="008E7251" w:rsidRDefault="008E7251" w:rsidP="008E7251">
      <w:pPr>
        <w:ind w:firstLine="720"/>
        <w:jc w:val="both"/>
        <w:rPr>
          <w:sz w:val="28"/>
        </w:rPr>
      </w:pPr>
      <w:r w:rsidRPr="008E7251">
        <w:rPr>
          <w:sz w:val="28"/>
        </w:rPr>
        <w:t>13)</w:t>
      </w:r>
      <w:r w:rsidRPr="008E7251">
        <w:rPr>
          <w:sz w:val="28"/>
        </w:rPr>
        <w:t xml:space="preserve"> </w:t>
      </w:r>
      <w:r w:rsidRPr="008E7251">
        <w:rPr>
          <w:sz w:val="28"/>
        </w:rPr>
        <w:t>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частинах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першій</w:t>
      </w:r>
      <w:r w:rsidRPr="008E7251">
        <w:rPr>
          <w:sz w:val="28"/>
        </w:rPr>
        <w:t xml:space="preserve"> </w:t>
      </w:r>
      <w:r w:rsidRPr="008E7251">
        <w:rPr>
          <w:sz w:val="28"/>
        </w:rPr>
        <w:t>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третій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статті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219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слова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цифри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“шостою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статті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122”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замінити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словами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цифрами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“сьомою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статті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122”;</w:t>
      </w:r>
    </w:p>
    <w:p w:rsidR="008E7251" w:rsidRPr="008E7251" w:rsidRDefault="008E7251" w:rsidP="008E7251">
      <w:pPr>
        <w:ind w:firstLine="720"/>
        <w:jc w:val="both"/>
        <w:rPr>
          <w:sz w:val="28"/>
        </w:rPr>
      </w:pPr>
      <w:r w:rsidRPr="008E7251">
        <w:rPr>
          <w:sz w:val="28"/>
        </w:rPr>
        <w:t>14)</w:t>
      </w:r>
      <w:r w:rsidRPr="008E7251">
        <w:rPr>
          <w:sz w:val="28"/>
        </w:rPr>
        <w:t xml:space="preserve"> </w:t>
      </w:r>
      <w:r w:rsidRPr="008E7251">
        <w:rPr>
          <w:sz w:val="28"/>
        </w:rPr>
        <w:t>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статті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221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слова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цифри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“частиною</w:t>
      </w:r>
      <w:r w:rsidRPr="008E7251">
        <w:rPr>
          <w:sz w:val="28"/>
        </w:rPr>
        <w:t xml:space="preserve"> </w:t>
      </w:r>
      <w:r w:rsidRPr="008E7251">
        <w:rPr>
          <w:sz w:val="28"/>
        </w:rPr>
        <w:t>четвертою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статті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122”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замінити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словами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цифрами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“частиною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п’ятою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статті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122”;</w:t>
      </w:r>
    </w:p>
    <w:p w:rsidR="008E7251" w:rsidRPr="008E7251" w:rsidRDefault="008E7251" w:rsidP="008E7251">
      <w:pPr>
        <w:ind w:firstLine="720"/>
        <w:jc w:val="both"/>
        <w:rPr>
          <w:sz w:val="28"/>
        </w:rPr>
      </w:pPr>
      <w:r w:rsidRPr="008E7251">
        <w:rPr>
          <w:sz w:val="28"/>
        </w:rPr>
        <w:t>15)</w:t>
      </w:r>
      <w:r w:rsidRPr="008E7251">
        <w:rPr>
          <w:sz w:val="28"/>
        </w:rPr>
        <w:t xml:space="preserve"> </w:t>
      </w:r>
      <w:r w:rsidRPr="008E7251">
        <w:rPr>
          <w:sz w:val="28"/>
        </w:rPr>
        <w:t>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частині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першій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статті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222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слова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цифри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“п’ята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шоста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статті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122”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замінити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словами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цифрами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“четверта,</w:t>
      </w:r>
      <w:r w:rsidRPr="008E7251">
        <w:rPr>
          <w:sz w:val="28"/>
        </w:rPr>
        <w:t xml:space="preserve"> </w:t>
      </w:r>
      <w:r w:rsidRPr="008E7251">
        <w:rPr>
          <w:sz w:val="28"/>
        </w:rPr>
        <w:t>шоста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сьома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статті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122”;</w:t>
      </w:r>
    </w:p>
    <w:p w:rsidR="008E7251" w:rsidRPr="008E7251" w:rsidRDefault="008E7251" w:rsidP="008E7251">
      <w:pPr>
        <w:ind w:firstLine="720"/>
        <w:jc w:val="both"/>
        <w:rPr>
          <w:sz w:val="28"/>
        </w:rPr>
      </w:pPr>
      <w:r w:rsidRPr="008E7251">
        <w:rPr>
          <w:sz w:val="28"/>
        </w:rPr>
        <w:t>16)</w:t>
      </w:r>
      <w:r w:rsidRPr="008E7251">
        <w:rPr>
          <w:sz w:val="28"/>
        </w:rPr>
        <w:t xml:space="preserve"> </w:t>
      </w:r>
      <w:r w:rsidRPr="008E7251">
        <w:rPr>
          <w:sz w:val="28"/>
        </w:rPr>
        <w:t>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частині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першій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статті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235</w:t>
      </w:r>
      <w:r w:rsidRPr="008E7251">
        <w:rPr>
          <w:sz w:val="28"/>
          <w:vertAlign w:val="superscript"/>
        </w:rPr>
        <w:t>1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слова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цифри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“і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третьою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статті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122”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замінити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словами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цифрами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“третьою</w:t>
      </w:r>
      <w:r w:rsidRPr="008E7251">
        <w:rPr>
          <w:sz w:val="28"/>
        </w:rPr>
        <w:t xml:space="preserve"> </w:t>
      </w:r>
      <w:r w:rsidRPr="008E7251">
        <w:rPr>
          <w:sz w:val="28"/>
        </w:rPr>
        <w:t>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четвертою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статті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122”;</w:t>
      </w:r>
    </w:p>
    <w:p w:rsidR="008E7251" w:rsidRPr="008E7251" w:rsidRDefault="008E7251" w:rsidP="008E7251">
      <w:pPr>
        <w:ind w:firstLine="720"/>
        <w:jc w:val="both"/>
        <w:rPr>
          <w:sz w:val="28"/>
        </w:rPr>
      </w:pPr>
      <w:r w:rsidRPr="008E7251">
        <w:rPr>
          <w:sz w:val="28"/>
        </w:rPr>
        <w:t>17)</w:t>
      </w:r>
      <w:r w:rsidRPr="008E7251">
        <w:rPr>
          <w:sz w:val="28"/>
        </w:rPr>
        <w:t xml:space="preserve"> </w:t>
      </w:r>
      <w:r w:rsidRPr="008E7251">
        <w:rPr>
          <w:sz w:val="28"/>
        </w:rPr>
        <w:t>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статті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255:</w:t>
      </w:r>
    </w:p>
    <w:p w:rsidR="008E7251" w:rsidRPr="008E7251" w:rsidRDefault="008E7251" w:rsidP="008E7251">
      <w:pPr>
        <w:ind w:firstLine="720"/>
        <w:jc w:val="both"/>
        <w:rPr>
          <w:sz w:val="28"/>
        </w:rPr>
      </w:pPr>
      <w:r w:rsidRPr="008E7251">
        <w:rPr>
          <w:sz w:val="28"/>
        </w:rPr>
        <w:t>в</w:t>
      </w:r>
      <w:r w:rsidRPr="008E7251">
        <w:rPr>
          <w:sz w:val="28"/>
        </w:rPr>
        <w:t xml:space="preserve"> </w:t>
      </w:r>
      <w:r w:rsidRPr="008E7251">
        <w:rPr>
          <w:sz w:val="28"/>
        </w:rPr>
        <w:t>абзаці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другому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пункту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1</w:t>
      </w:r>
      <w:r w:rsidRPr="008E7251">
        <w:rPr>
          <w:sz w:val="28"/>
        </w:rPr>
        <w:t xml:space="preserve"> </w:t>
      </w:r>
      <w:r w:rsidRPr="008E7251">
        <w:rPr>
          <w:sz w:val="28"/>
        </w:rPr>
        <w:t>частини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першої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слова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“внутрішніх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справ</w:t>
      </w:r>
      <w:r w:rsidRPr="008E7251">
        <w:rPr>
          <w:sz w:val="28"/>
        </w:rPr>
        <w:t xml:space="preserve"> </w:t>
      </w:r>
      <w:r w:rsidRPr="008E7251">
        <w:rPr>
          <w:sz w:val="28"/>
        </w:rPr>
        <w:t>(Національної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поліції)”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замінити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словами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“Національної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поліції”,</w:t>
      </w:r>
      <w:r w:rsidRPr="008E7251">
        <w:rPr>
          <w:sz w:val="28"/>
        </w:rPr>
        <w:t xml:space="preserve"> </w:t>
      </w:r>
      <w:r w:rsidRPr="008E7251">
        <w:rPr>
          <w:sz w:val="28"/>
        </w:rPr>
        <w:t>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слова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цифри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“частина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четверта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шоста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статті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122”</w:t>
      </w:r>
      <w:r w:rsidRPr="008E7251">
        <w:rPr>
          <w:sz w:val="28"/>
        </w:rPr>
        <w:t xml:space="preserve"> </w:t>
      </w:r>
      <w:r w:rsidRPr="008E7251">
        <w:rPr>
          <w:sz w:val="28"/>
        </w:rPr>
        <w:t>–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словами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цифрами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“частини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п’ята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сьома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статті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122”;</w:t>
      </w:r>
    </w:p>
    <w:p w:rsidR="008E7251" w:rsidRPr="008E7251" w:rsidRDefault="008E7251" w:rsidP="008E7251">
      <w:pPr>
        <w:ind w:firstLine="720"/>
        <w:jc w:val="both"/>
        <w:rPr>
          <w:sz w:val="28"/>
        </w:rPr>
      </w:pPr>
      <w:r w:rsidRPr="008E7251">
        <w:rPr>
          <w:sz w:val="28"/>
        </w:rPr>
        <w:t>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пункті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11</w:t>
      </w:r>
      <w:r w:rsidRPr="008E7251">
        <w:rPr>
          <w:sz w:val="28"/>
        </w:rPr>
        <w:t xml:space="preserve"> </w:t>
      </w:r>
      <w:r w:rsidRPr="008E7251">
        <w:rPr>
          <w:sz w:val="28"/>
        </w:rPr>
        <w:t>частини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другої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слова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цифри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“частина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четверта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статті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122”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замінити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словами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цифрами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“частина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п’ята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статті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122”;</w:t>
      </w:r>
    </w:p>
    <w:p w:rsidR="008E7251" w:rsidRPr="008E7251" w:rsidRDefault="008E7251" w:rsidP="008E7251">
      <w:pPr>
        <w:ind w:firstLine="720"/>
        <w:jc w:val="both"/>
        <w:rPr>
          <w:sz w:val="28"/>
        </w:rPr>
      </w:pPr>
      <w:r w:rsidRPr="008E7251">
        <w:rPr>
          <w:sz w:val="28"/>
        </w:rPr>
        <w:t>18)</w:t>
      </w:r>
      <w:r w:rsidRPr="008E7251">
        <w:rPr>
          <w:sz w:val="28"/>
        </w:rPr>
        <w:t xml:space="preserve"> </w:t>
      </w:r>
      <w:r w:rsidRPr="008E7251">
        <w:rPr>
          <w:sz w:val="28"/>
        </w:rPr>
        <w:t>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статті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265</w:t>
      </w:r>
      <w:r w:rsidRPr="008E7251">
        <w:rPr>
          <w:sz w:val="28"/>
          <w:vertAlign w:val="superscript"/>
        </w:rPr>
        <w:t>1</w:t>
      </w:r>
      <w:r w:rsidRPr="008E7251">
        <w:rPr>
          <w:sz w:val="28"/>
        </w:rPr>
        <w:t>:</w:t>
      </w:r>
    </w:p>
    <w:p w:rsidR="008E7251" w:rsidRPr="008E7251" w:rsidRDefault="008E7251" w:rsidP="008E7251">
      <w:pPr>
        <w:ind w:firstLine="720"/>
        <w:jc w:val="both"/>
        <w:rPr>
          <w:sz w:val="28"/>
        </w:rPr>
      </w:pPr>
      <w:r w:rsidRPr="008E7251">
        <w:rPr>
          <w:sz w:val="28"/>
        </w:rPr>
        <w:t>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першому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реченні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частини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першої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слова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“працівник</w:t>
      </w:r>
      <w:r w:rsidRPr="008E7251">
        <w:rPr>
          <w:sz w:val="28"/>
        </w:rPr>
        <w:t xml:space="preserve"> </w:t>
      </w:r>
      <w:r w:rsidRPr="008E7251">
        <w:rPr>
          <w:sz w:val="28"/>
        </w:rPr>
        <w:t>уповноваженого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підрозділу”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замінити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словом</w:t>
      </w:r>
      <w:r w:rsidRPr="008E7251">
        <w:rPr>
          <w:sz w:val="28"/>
        </w:rPr>
        <w:t xml:space="preserve"> </w:t>
      </w:r>
      <w:r w:rsidRPr="008E7251">
        <w:rPr>
          <w:sz w:val="28"/>
        </w:rPr>
        <w:t>“поліцейський”;</w:t>
      </w:r>
    </w:p>
    <w:p w:rsidR="008E7251" w:rsidRPr="008E7251" w:rsidRDefault="008E7251" w:rsidP="008E7251">
      <w:pPr>
        <w:ind w:firstLine="720"/>
        <w:jc w:val="both"/>
        <w:rPr>
          <w:sz w:val="28"/>
        </w:rPr>
      </w:pPr>
      <w:r w:rsidRPr="008E7251">
        <w:rPr>
          <w:sz w:val="28"/>
        </w:rPr>
        <w:t>частину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другу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викласти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такій</w:t>
      </w:r>
      <w:r w:rsidRPr="008E7251">
        <w:rPr>
          <w:sz w:val="28"/>
        </w:rPr>
        <w:t xml:space="preserve"> </w:t>
      </w:r>
      <w:r w:rsidRPr="008E7251">
        <w:rPr>
          <w:sz w:val="28"/>
        </w:rPr>
        <w:t>редакції:</w:t>
      </w:r>
    </w:p>
    <w:p w:rsidR="008E7251" w:rsidRPr="008E7251" w:rsidRDefault="008E7251" w:rsidP="008E7251">
      <w:pPr>
        <w:ind w:firstLine="720"/>
        <w:jc w:val="both"/>
        <w:rPr>
          <w:sz w:val="28"/>
        </w:rPr>
      </w:pPr>
      <w:r w:rsidRPr="008E7251">
        <w:rPr>
          <w:sz w:val="28"/>
        </w:rPr>
        <w:t>“Після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закінчення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тримісячного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строку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тимчасового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вилучення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посвідчення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водія,</w:t>
      </w:r>
      <w:r w:rsidRPr="008E7251">
        <w:rPr>
          <w:sz w:val="28"/>
        </w:rPr>
        <w:t xml:space="preserve"> </w:t>
      </w:r>
      <w:r w:rsidRPr="008E7251">
        <w:rPr>
          <w:sz w:val="28"/>
        </w:rPr>
        <w:t>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випадках,</w:t>
      </w:r>
      <w:r w:rsidRPr="008E7251">
        <w:rPr>
          <w:sz w:val="28"/>
        </w:rPr>
        <w:t xml:space="preserve"> </w:t>
      </w:r>
      <w:r w:rsidRPr="008E7251">
        <w:rPr>
          <w:sz w:val="28"/>
        </w:rPr>
        <w:t>якщо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судом</w:t>
      </w:r>
      <w:r w:rsidRPr="008E7251">
        <w:rPr>
          <w:sz w:val="28"/>
        </w:rPr>
        <w:t xml:space="preserve"> </w:t>
      </w:r>
      <w:r w:rsidRPr="008E7251">
        <w:rPr>
          <w:sz w:val="28"/>
        </w:rPr>
        <w:t>не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прийнято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рішення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щодо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позбавлення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водія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права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керування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транспортним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засобом</w:t>
      </w:r>
      <w:r w:rsidRPr="008E7251">
        <w:rPr>
          <w:sz w:val="28"/>
        </w:rPr>
        <w:t xml:space="preserve"> </w:t>
      </w:r>
      <w:r w:rsidRPr="008E7251">
        <w:rPr>
          <w:sz w:val="28"/>
        </w:rPr>
        <w:t>або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якщо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справа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про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адміністративне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правопорушення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не</w:t>
      </w:r>
      <w:r w:rsidRPr="008E7251">
        <w:rPr>
          <w:sz w:val="28"/>
        </w:rPr>
        <w:t xml:space="preserve"> </w:t>
      </w:r>
      <w:r w:rsidRPr="008E7251">
        <w:rPr>
          <w:sz w:val="28"/>
        </w:rPr>
        <w:t>розглянута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встановлений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законом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строк,</w:t>
      </w:r>
      <w:r w:rsidRPr="008E7251">
        <w:rPr>
          <w:sz w:val="28"/>
        </w:rPr>
        <w:t xml:space="preserve"> </w:t>
      </w:r>
      <w:r w:rsidRPr="008E7251">
        <w:rPr>
          <w:sz w:val="28"/>
        </w:rPr>
        <w:t>особа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має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право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звернутися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отриманням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вилученого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документа,</w:t>
      </w:r>
      <w:r w:rsidRPr="008E7251">
        <w:rPr>
          <w:sz w:val="28"/>
        </w:rPr>
        <w:t xml:space="preserve"> </w:t>
      </w:r>
      <w:r w:rsidRPr="008E7251">
        <w:rPr>
          <w:sz w:val="28"/>
        </w:rPr>
        <w:t>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</w:t>
      </w:r>
      <w:r w:rsidRPr="008E7251">
        <w:rPr>
          <w:sz w:val="28"/>
        </w:rPr>
        <w:t xml:space="preserve"> </w:t>
      </w:r>
      <w:r w:rsidRPr="008E7251">
        <w:rPr>
          <w:sz w:val="28"/>
        </w:rPr>
        <w:t>разі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вчинення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правопорушення,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передбаченого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статтею</w:t>
      </w:r>
      <w:r w:rsidRPr="008E7251">
        <w:rPr>
          <w:sz w:val="28"/>
        </w:rPr>
        <w:t xml:space="preserve"> </w:t>
      </w:r>
      <w:r w:rsidRPr="008E7251">
        <w:rPr>
          <w:sz w:val="28"/>
        </w:rPr>
        <w:t>130,</w:t>
      </w:r>
      <w:r w:rsidRPr="008E7251">
        <w:rPr>
          <w:sz w:val="28"/>
        </w:rPr>
        <w:t xml:space="preserve"> </w:t>
      </w:r>
      <w:r w:rsidRPr="008E7251">
        <w:rPr>
          <w:sz w:val="28"/>
        </w:rPr>
        <w:t>–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продовженням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строку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тимчасового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дозволу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на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право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керування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транспортними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засобами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на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новий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тримісячний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строк.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Після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закінчення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річного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строку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тимчасового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вилучення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посвідчення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водія,</w:t>
      </w:r>
      <w:r w:rsidRPr="008E7251">
        <w:rPr>
          <w:sz w:val="28"/>
        </w:rPr>
        <w:t xml:space="preserve"> </w:t>
      </w:r>
      <w:r w:rsidRPr="008E7251">
        <w:rPr>
          <w:sz w:val="28"/>
        </w:rPr>
        <w:t>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випадках,</w:t>
      </w:r>
      <w:r w:rsidRPr="008E7251">
        <w:rPr>
          <w:sz w:val="28"/>
        </w:rPr>
        <w:t xml:space="preserve"> </w:t>
      </w:r>
      <w:r w:rsidRPr="008E7251">
        <w:rPr>
          <w:sz w:val="28"/>
        </w:rPr>
        <w:t>якщо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судом</w:t>
      </w:r>
      <w:r w:rsidRPr="008E7251">
        <w:rPr>
          <w:sz w:val="28"/>
        </w:rPr>
        <w:t xml:space="preserve"> </w:t>
      </w:r>
      <w:r w:rsidRPr="008E7251">
        <w:rPr>
          <w:sz w:val="28"/>
        </w:rPr>
        <w:t>не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прийнято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рішення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щодо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позбавлення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водія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права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керування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транспортним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засобом</w:t>
      </w:r>
      <w:r w:rsidRPr="008E7251">
        <w:rPr>
          <w:sz w:val="28"/>
        </w:rPr>
        <w:t xml:space="preserve"> </w:t>
      </w:r>
      <w:r w:rsidRPr="008E7251">
        <w:rPr>
          <w:sz w:val="28"/>
        </w:rPr>
        <w:t>або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якщо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справа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про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адміністративне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правопорушення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не</w:t>
      </w:r>
      <w:r w:rsidRPr="008E7251">
        <w:rPr>
          <w:sz w:val="28"/>
        </w:rPr>
        <w:t xml:space="preserve"> </w:t>
      </w:r>
      <w:r w:rsidRPr="008E7251">
        <w:rPr>
          <w:sz w:val="28"/>
        </w:rPr>
        <w:t>розглянута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</w:t>
      </w:r>
      <w:r w:rsidRPr="008E7251">
        <w:rPr>
          <w:sz w:val="28"/>
        </w:rPr>
        <w:t xml:space="preserve"> </w:t>
      </w:r>
      <w:r w:rsidRPr="008E7251">
        <w:rPr>
          <w:sz w:val="28"/>
        </w:rPr>
        <w:t>установлений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законом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строк,</w:t>
      </w:r>
      <w:r w:rsidRPr="008E7251">
        <w:rPr>
          <w:sz w:val="28"/>
        </w:rPr>
        <w:t xml:space="preserve"> </w:t>
      </w:r>
      <w:r w:rsidRPr="008E7251">
        <w:rPr>
          <w:sz w:val="28"/>
        </w:rPr>
        <w:t>особа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має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право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звернутися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отриманням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вилученого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документа.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Такі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звернення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особи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є</w:t>
      </w:r>
      <w:r w:rsidRPr="008E7251">
        <w:rPr>
          <w:sz w:val="28"/>
        </w:rPr>
        <w:t xml:space="preserve"> </w:t>
      </w:r>
      <w:r w:rsidRPr="008E7251">
        <w:rPr>
          <w:sz w:val="28"/>
        </w:rPr>
        <w:t>обов’язковими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для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виконання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незалежно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від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стадії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вирішення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справи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про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адміністративне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правопорушення”;</w:t>
      </w:r>
    </w:p>
    <w:p w:rsidR="008E7251" w:rsidRPr="008E7251" w:rsidRDefault="008E7251" w:rsidP="008E7251">
      <w:pPr>
        <w:ind w:firstLine="720"/>
        <w:jc w:val="both"/>
        <w:rPr>
          <w:sz w:val="28"/>
        </w:rPr>
      </w:pPr>
      <w:r w:rsidRPr="008E7251">
        <w:rPr>
          <w:sz w:val="28"/>
        </w:rPr>
        <w:t>19)</w:t>
      </w:r>
      <w:r w:rsidRPr="008E7251">
        <w:rPr>
          <w:sz w:val="28"/>
        </w:rPr>
        <w:t xml:space="preserve"> </w:t>
      </w:r>
      <w:r w:rsidRPr="008E7251">
        <w:rPr>
          <w:sz w:val="28"/>
        </w:rPr>
        <w:t>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частині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першій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статті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265</w:t>
      </w:r>
      <w:r w:rsidRPr="008E7251">
        <w:rPr>
          <w:sz w:val="28"/>
          <w:vertAlign w:val="superscript"/>
        </w:rPr>
        <w:t>2</w:t>
      </w:r>
      <w:r w:rsidRPr="008E7251">
        <w:rPr>
          <w:sz w:val="28"/>
        </w:rPr>
        <w:t>:</w:t>
      </w:r>
    </w:p>
    <w:p w:rsidR="008E7251" w:rsidRPr="008E7251" w:rsidRDefault="008E7251" w:rsidP="008E7251">
      <w:pPr>
        <w:ind w:firstLine="720"/>
        <w:jc w:val="both"/>
        <w:rPr>
          <w:sz w:val="28"/>
        </w:rPr>
      </w:pPr>
      <w:r w:rsidRPr="008E7251">
        <w:rPr>
          <w:sz w:val="28"/>
        </w:rPr>
        <w:t>слова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цифри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“четвертою,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п’ятою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шостою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статті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122”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замінити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словами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цифрами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“п’ятою,</w:t>
      </w:r>
      <w:r w:rsidRPr="008E7251">
        <w:rPr>
          <w:sz w:val="28"/>
        </w:rPr>
        <w:t xml:space="preserve"> </w:t>
      </w:r>
      <w:r w:rsidRPr="008E7251">
        <w:rPr>
          <w:sz w:val="28"/>
        </w:rPr>
        <w:t>шостою</w:t>
      </w:r>
      <w:r w:rsidRPr="008E7251">
        <w:rPr>
          <w:sz w:val="28"/>
        </w:rPr>
        <w:t xml:space="preserve"> </w:t>
      </w:r>
      <w:r w:rsidRPr="008E7251">
        <w:rPr>
          <w:sz w:val="28"/>
        </w:rPr>
        <w:t>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сьомою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статті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122”;</w:t>
      </w:r>
    </w:p>
    <w:p w:rsidR="008E7251" w:rsidRPr="008E7251" w:rsidRDefault="008E7251" w:rsidP="008E7251">
      <w:pPr>
        <w:ind w:firstLine="720"/>
        <w:jc w:val="both"/>
        <w:rPr>
          <w:sz w:val="28"/>
        </w:rPr>
      </w:pPr>
      <w:r w:rsidRPr="008E7251">
        <w:rPr>
          <w:sz w:val="28"/>
        </w:rPr>
        <w:t>доповнити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третім</w:t>
      </w:r>
      <w:r w:rsidRPr="008E7251">
        <w:rPr>
          <w:sz w:val="28"/>
        </w:rPr>
        <w:t xml:space="preserve"> </w:t>
      </w:r>
      <w:r w:rsidRPr="008E7251">
        <w:rPr>
          <w:sz w:val="28"/>
        </w:rPr>
        <w:t>реченням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такого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змісту:</w:t>
      </w:r>
      <w:r w:rsidRPr="008E7251">
        <w:rPr>
          <w:sz w:val="28"/>
        </w:rPr>
        <w:t xml:space="preserve"> </w:t>
      </w:r>
      <w:r w:rsidRPr="008E7251">
        <w:rPr>
          <w:sz w:val="28"/>
        </w:rPr>
        <w:t>"У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разі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фіксації</w:t>
      </w:r>
      <w:r w:rsidRPr="008E7251">
        <w:rPr>
          <w:sz w:val="28"/>
        </w:rPr>
        <w:t xml:space="preserve"> </w:t>
      </w:r>
      <w:r w:rsidRPr="008E7251">
        <w:rPr>
          <w:sz w:val="28"/>
        </w:rPr>
        <w:t>обставин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тимчасового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затримання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транспортного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засобу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</w:t>
      </w:r>
      <w:r w:rsidRPr="008E7251">
        <w:rPr>
          <w:sz w:val="28"/>
        </w:rPr>
        <w:t xml:space="preserve"> </w:t>
      </w:r>
      <w:r w:rsidRPr="008E7251">
        <w:rPr>
          <w:sz w:val="28"/>
        </w:rPr>
        <w:t>режимі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фотозйомки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(відеозапису)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таке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затримання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відбувається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без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присутності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понятих";</w:t>
      </w:r>
    </w:p>
    <w:p w:rsidR="008E7251" w:rsidRPr="008E7251" w:rsidRDefault="008E7251" w:rsidP="008E7251">
      <w:pPr>
        <w:ind w:firstLine="720"/>
        <w:jc w:val="both"/>
        <w:rPr>
          <w:sz w:val="28"/>
        </w:rPr>
      </w:pPr>
      <w:r w:rsidRPr="008E7251">
        <w:rPr>
          <w:sz w:val="28"/>
        </w:rPr>
        <w:t>20)</w:t>
      </w:r>
      <w:r w:rsidRPr="008E7251">
        <w:rPr>
          <w:sz w:val="28"/>
        </w:rPr>
        <w:t xml:space="preserve"> </w:t>
      </w:r>
      <w:r w:rsidRPr="008E7251">
        <w:rPr>
          <w:sz w:val="28"/>
        </w:rPr>
        <w:t>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статті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265</w:t>
      </w:r>
      <w:r w:rsidRPr="008E7251">
        <w:rPr>
          <w:sz w:val="28"/>
          <w:vertAlign w:val="superscript"/>
        </w:rPr>
        <w:t>4</w:t>
      </w:r>
      <w:r w:rsidRPr="008E7251">
        <w:rPr>
          <w:sz w:val="28"/>
        </w:rPr>
        <w:t>:</w:t>
      </w:r>
    </w:p>
    <w:p w:rsidR="008E7251" w:rsidRPr="008E7251" w:rsidRDefault="008E7251" w:rsidP="008E7251">
      <w:pPr>
        <w:ind w:firstLine="720"/>
        <w:jc w:val="both"/>
        <w:rPr>
          <w:sz w:val="28"/>
        </w:rPr>
      </w:pPr>
      <w:r w:rsidRPr="008E7251">
        <w:rPr>
          <w:sz w:val="28"/>
        </w:rPr>
        <w:t>частину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першу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доповнити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третім</w:t>
      </w:r>
      <w:r w:rsidRPr="008E7251">
        <w:rPr>
          <w:sz w:val="28"/>
        </w:rPr>
        <w:t xml:space="preserve"> </w:t>
      </w:r>
      <w:r w:rsidRPr="008E7251">
        <w:rPr>
          <w:sz w:val="28"/>
        </w:rPr>
        <w:t>реченням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такого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змісту:</w:t>
      </w:r>
      <w:r w:rsidRPr="008E7251">
        <w:rPr>
          <w:sz w:val="28"/>
        </w:rPr>
        <w:t xml:space="preserve"> </w:t>
      </w:r>
      <w:r w:rsidRPr="008E7251">
        <w:rPr>
          <w:sz w:val="28"/>
        </w:rPr>
        <w:t>"У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разі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фіксації</w:t>
      </w:r>
      <w:r w:rsidRPr="008E7251">
        <w:rPr>
          <w:sz w:val="28"/>
        </w:rPr>
        <w:t xml:space="preserve"> </w:t>
      </w:r>
      <w:r w:rsidRPr="008E7251">
        <w:rPr>
          <w:sz w:val="28"/>
        </w:rPr>
        <w:t>обставин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тимчасового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затримання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транспортного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засобу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</w:t>
      </w:r>
      <w:r w:rsidRPr="008E7251">
        <w:rPr>
          <w:sz w:val="28"/>
        </w:rPr>
        <w:t xml:space="preserve"> </w:t>
      </w:r>
      <w:r w:rsidRPr="008E7251">
        <w:rPr>
          <w:sz w:val="28"/>
        </w:rPr>
        <w:t>режимі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фотозйомки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(відеозапису)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таке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затримання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відбувається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без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присутності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понятих";</w:t>
      </w:r>
    </w:p>
    <w:p w:rsidR="008E7251" w:rsidRPr="008E7251" w:rsidRDefault="008E7251" w:rsidP="008E7251">
      <w:pPr>
        <w:ind w:firstLine="720"/>
        <w:jc w:val="both"/>
        <w:rPr>
          <w:sz w:val="28"/>
        </w:rPr>
      </w:pPr>
      <w:r w:rsidRPr="008E7251">
        <w:rPr>
          <w:sz w:val="28"/>
        </w:rPr>
        <w:t>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частині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другій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слова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цифри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“шостою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статті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122”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замінити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словами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цифрами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“сьомою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статті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122”;</w:t>
      </w:r>
    </w:p>
    <w:p w:rsidR="008E7251" w:rsidRPr="008E7251" w:rsidRDefault="008E7251" w:rsidP="008E7251">
      <w:pPr>
        <w:ind w:firstLine="720"/>
        <w:jc w:val="both"/>
        <w:rPr>
          <w:sz w:val="28"/>
        </w:rPr>
      </w:pPr>
      <w:r w:rsidRPr="008E7251">
        <w:rPr>
          <w:sz w:val="28"/>
        </w:rPr>
        <w:t>21)</w:t>
      </w:r>
      <w:r w:rsidRPr="008E7251">
        <w:rPr>
          <w:sz w:val="28"/>
        </w:rPr>
        <w:t xml:space="preserve"> </w:t>
      </w:r>
      <w:r w:rsidRPr="008E7251">
        <w:rPr>
          <w:sz w:val="28"/>
        </w:rPr>
        <w:t>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статті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266:</w:t>
      </w:r>
    </w:p>
    <w:p w:rsidR="008E7251" w:rsidRPr="008E7251" w:rsidRDefault="008E7251" w:rsidP="008E7251">
      <w:pPr>
        <w:ind w:firstLine="720"/>
        <w:jc w:val="both"/>
        <w:rPr>
          <w:sz w:val="28"/>
        </w:rPr>
      </w:pPr>
      <w:r w:rsidRPr="008E7251">
        <w:rPr>
          <w:sz w:val="28"/>
        </w:rPr>
        <w:t>назву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частину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першу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після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слова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«річковими»</w:t>
      </w:r>
      <w:r w:rsidRPr="008E7251">
        <w:rPr>
          <w:sz w:val="28"/>
        </w:rPr>
        <w:t xml:space="preserve"> </w:t>
      </w:r>
      <w:r w:rsidRPr="008E7251">
        <w:rPr>
          <w:sz w:val="28"/>
        </w:rPr>
        <w:t>доповнити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словом</w:t>
      </w:r>
      <w:r w:rsidRPr="008E7251">
        <w:rPr>
          <w:sz w:val="28"/>
        </w:rPr>
        <w:t xml:space="preserve"> </w:t>
      </w:r>
      <w:r w:rsidRPr="008E7251">
        <w:rPr>
          <w:sz w:val="28"/>
        </w:rPr>
        <w:t>«морськими»;</w:t>
      </w:r>
    </w:p>
    <w:p w:rsidR="008E7251" w:rsidRPr="008E7251" w:rsidRDefault="008E7251" w:rsidP="008E7251">
      <w:pPr>
        <w:ind w:firstLine="720"/>
        <w:jc w:val="both"/>
        <w:rPr>
          <w:sz w:val="28"/>
        </w:rPr>
      </w:pPr>
      <w:r w:rsidRPr="008E7251">
        <w:rPr>
          <w:sz w:val="28"/>
        </w:rPr>
        <w:t>частину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другу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викласти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такій</w:t>
      </w:r>
      <w:r w:rsidRPr="008E7251">
        <w:rPr>
          <w:sz w:val="28"/>
        </w:rPr>
        <w:t xml:space="preserve"> </w:t>
      </w:r>
      <w:r w:rsidRPr="008E7251">
        <w:rPr>
          <w:sz w:val="28"/>
        </w:rPr>
        <w:t>редакції:</w:t>
      </w:r>
    </w:p>
    <w:p w:rsidR="008E7251" w:rsidRPr="008E7251" w:rsidRDefault="008E7251" w:rsidP="008E7251">
      <w:pPr>
        <w:ind w:firstLine="720"/>
        <w:jc w:val="both"/>
        <w:rPr>
          <w:sz w:val="28"/>
        </w:rPr>
      </w:pPr>
      <w:r w:rsidRPr="008E7251">
        <w:rPr>
          <w:sz w:val="28"/>
        </w:rPr>
        <w:t>“Огляд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водія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(судноводія)</w:t>
      </w:r>
      <w:r w:rsidRPr="008E7251">
        <w:rPr>
          <w:sz w:val="28"/>
        </w:rPr>
        <w:t xml:space="preserve"> </w:t>
      </w:r>
      <w:r w:rsidRPr="008E7251">
        <w:rPr>
          <w:sz w:val="28"/>
        </w:rPr>
        <w:t>на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стан</w:t>
      </w:r>
      <w:r w:rsidRPr="008E7251">
        <w:rPr>
          <w:sz w:val="28"/>
        </w:rPr>
        <w:t xml:space="preserve"> </w:t>
      </w:r>
      <w:r w:rsidRPr="008E7251">
        <w:rPr>
          <w:sz w:val="28"/>
        </w:rPr>
        <w:t>алкогольного,</w:t>
      </w:r>
      <w:r w:rsidRPr="008E7251">
        <w:rPr>
          <w:sz w:val="28"/>
        </w:rPr>
        <w:t xml:space="preserve"> </w:t>
      </w:r>
      <w:r w:rsidRPr="008E7251">
        <w:rPr>
          <w:sz w:val="28"/>
        </w:rPr>
        <w:t>наркотичного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чи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іншого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сп’яніння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або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перебування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під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впливом</w:t>
      </w:r>
      <w:r w:rsidRPr="008E7251">
        <w:rPr>
          <w:sz w:val="28"/>
        </w:rPr>
        <w:t xml:space="preserve"> </w:t>
      </w:r>
      <w:r w:rsidRPr="008E7251">
        <w:rPr>
          <w:sz w:val="28"/>
        </w:rPr>
        <w:t>лікарських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препаратів,</w:t>
      </w:r>
      <w:r w:rsidRPr="008E7251">
        <w:rPr>
          <w:sz w:val="28"/>
        </w:rPr>
        <w:t xml:space="preserve"> </w:t>
      </w:r>
      <w:r w:rsidRPr="008E7251">
        <w:rPr>
          <w:sz w:val="28"/>
        </w:rPr>
        <w:t>що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знижують</w:t>
      </w:r>
      <w:r w:rsidRPr="008E7251">
        <w:rPr>
          <w:sz w:val="28"/>
        </w:rPr>
        <w:t xml:space="preserve"> </w:t>
      </w:r>
      <w:r w:rsidRPr="008E7251">
        <w:rPr>
          <w:sz w:val="28"/>
        </w:rPr>
        <w:t>увагу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швидкість</w:t>
      </w:r>
      <w:r w:rsidRPr="008E7251">
        <w:rPr>
          <w:sz w:val="28"/>
        </w:rPr>
        <w:t xml:space="preserve"> </w:t>
      </w:r>
      <w:r w:rsidRPr="008E7251">
        <w:rPr>
          <w:sz w:val="28"/>
        </w:rPr>
        <w:t>реакції,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проводиться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поліцейським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використанням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спеціальних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технічних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засобів.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Під</w:t>
      </w:r>
      <w:r w:rsidRPr="008E7251">
        <w:rPr>
          <w:sz w:val="28"/>
        </w:rPr>
        <w:t xml:space="preserve"> </w:t>
      </w:r>
      <w:r w:rsidRPr="008E7251">
        <w:rPr>
          <w:sz w:val="28"/>
        </w:rPr>
        <w:t>час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проведення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огляду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осіб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поліцейський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застосовує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технічні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засоби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відеозапису,</w:t>
      </w:r>
      <w:r w:rsidRPr="008E7251">
        <w:rPr>
          <w:sz w:val="28"/>
        </w:rPr>
        <w:t xml:space="preserve"> </w:t>
      </w:r>
      <w:r w:rsidRPr="008E7251">
        <w:rPr>
          <w:sz w:val="28"/>
        </w:rPr>
        <w:t>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</w:t>
      </w:r>
      <w:r w:rsidRPr="008E7251">
        <w:rPr>
          <w:sz w:val="28"/>
        </w:rPr>
        <w:t xml:space="preserve"> </w:t>
      </w:r>
      <w:r w:rsidRPr="008E7251">
        <w:rPr>
          <w:sz w:val="28"/>
        </w:rPr>
        <w:t>разі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неможливості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застосування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таких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засобів</w:t>
      </w:r>
      <w:r w:rsidRPr="008E7251">
        <w:rPr>
          <w:sz w:val="28"/>
        </w:rPr>
        <w:t xml:space="preserve"> </w:t>
      </w:r>
      <w:r w:rsidRPr="008E7251">
        <w:rPr>
          <w:sz w:val="28"/>
        </w:rPr>
        <w:t>огляд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проводиться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присутності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двох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свідків.</w:t>
      </w:r>
      <w:r w:rsidRPr="008E7251">
        <w:rPr>
          <w:sz w:val="28"/>
        </w:rPr>
        <w:t xml:space="preserve"> </w:t>
      </w:r>
      <w:r w:rsidRPr="008E7251">
        <w:rPr>
          <w:sz w:val="28"/>
        </w:rPr>
        <w:t>Матеріали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відеозапису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обов’язково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долучаються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до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протоколу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про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адміністративне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правопорушення”;</w:t>
      </w:r>
    </w:p>
    <w:p w:rsidR="008E7251" w:rsidRPr="008E7251" w:rsidRDefault="008E7251" w:rsidP="008E7251">
      <w:pPr>
        <w:ind w:firstLine="720"/>
        <w:jc w:val="both"/>
        <w:rPr>
          <w:sz w:val="28"/>
        </w:rPr>
      </w:pPr>
      <w:r w:rsidRPr="008E7251">
        <w:rPr>
          <w:sz w:val="28"/>
        </w:rPr>
        <w:t>22)</w:t>
      </w:r>
      <w:r w:rsidRPr="008E7251">
        <w:rPr>
          <w:sz w:val="28"/>
        </w:rPr>
        <w:t xml:space="preserve"> </w:t>
      </w:r>
      <w:r w:rsidRPr="008E7251">
        <w:rPr>
          <w:sz w:val="28"/>
        </w:rPr>
        <w:t>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частині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другій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статті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277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слова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цифри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“шостою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статті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122”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замінити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словами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цифрами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“сьомою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статті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122”;</w:t>
      </w:r>
    </w:p>
    <w:p w:rsidR="008E7251" w:rsidRPr="008E7251" w:rsidRDefault="008E7251" w:rsidP="008E7251">
      <w:pPr>
        <w:ind w:firstLine="720"/>
        <w:jc w:val="both"/>
        <w:rPr>
          <w:sz w:val="28"/>
        </w:rPr>
      </w:pPr>
      <w:r w:rsidRPr="008E7251">
        <w:rPr>
          <w:sz w:val="28"/>
        </w:rPr>
        <w:t>23)</w:t>
      </w:r>
      <w:r w:rsidRPr="008E7251">
        <w:rPr>
          <w:sz w:val="28"/>
        </w:rPr>
        <w:t xml:space="preserve"> </w:t>
      </w:r>
      <w:r w:rsidRPr="008E7251">
        <w:rPr>
          <w:sz w:val="28"/>
        </w:rPr>
        <w:t>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частині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третій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статті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279</w:t>
      </w:r>
      <w:r w:rsidRPr="008E7251">
        <w:rPr>
          <w:sz w:val="28"/>
          <w:vertAlign w:val="superscript"/>
        </w:rPr>
        <w:t>1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слова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цифри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“шостою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статті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122”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замінити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словами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цифрами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“сьомою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статті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122”;</w:t>
      </w:r>
    </w:p>
    <w:p w:rsidR="008E7251" w:rsidRPr="008E7251" w:rsidRDefault="008E7251" w:rsidP="008E7251">
      <w:pPr>
        <w:ind w:firstLine="720"/>
        <w:jc w:val="both"/>
        <w:rPr>
          <w:sz w:val="28"/>
        </w:rPr>
      </w:pPr>
      <w:r w:rsidRPr="008E7251">
        <w:rPr>
          <w:sz w:val="28"/>
        </w:rPr>
        <w:t>24)</w:t>
      </w:r>
      <w:r w:rsidRPr="008E7251">
        <w:rPr>
          <w:sz w:val="28"/>
        </w:rPr>
        <w:t xml:space="preserve"> </w:t>
      </w:r>
      <w:r w:rsidRPr="008E7251">
        <w:rPr>
          <w:sz w:val="28"/>
        </w:rPr>
        <w:t>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частині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першій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статті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317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слова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цифри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“зазначеними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пунктах</w:t>
      </w:r>
      <w:r w:rsidRPr="008E7251">
        <w:rPr>
          <w:sz w:val="28"/>
        </w:rPr>
        <w:t xml:space="preserve"> </w:t>
      </w:r>
      <w:r w:rsidRPr="008E7251">
        <w:rPr>
          <w:sz w:val="28"/>
        </w:rPr>
        <w:t>2-4</w:t>
      </w:r>
      <w:r w:rsidRPr="008E7251">
        <w:rPr>
          <w:sz w:val="28"/>
        </w:rPr>
        <w:t xml:space="preserve"> </w:t>
      </w:r>
      <w:r w:rsidRPr="008E7251">
        <w:rPr>
          <w:sz w:val="28"/>
        </w:rPr>
        <w:t>частини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другої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статті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222</w:t>
      </w:r>
      <w:r w:rsidRPr="008E7251">
        <w:rPr>
          <w:sz w:val="28"/>
        </w:rPr>
        <w:t xml:space="preserve"> </w:t>
      </w:r>
      <w:r w:rsidRPr="008E7251">
        <w:rPr>
          <w:sz w:val="28"/>
        </w:rPr>
        <w:t>цього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Кодексу”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виключити;</w:t>
      </w:r>
    </w:p>
    <w:p w:rsidR="008E7251" w:rsidRPr="008E7251" w:rsidRDefault="008E7251" w:rsidP="008E7251">
      <w:pPr>
        <w:ind w:firstLine="720"/>
        <w:jc w:val="both"/>
        <w:rPr>
          <w:sz w:val="28"/>
        </w:rPr>
      </w:pPr>
      <w:r w:rsidRPr="008E7251">
        <w:rPr>
          <w:sz w:val="28"/>
        </w:rPr>
        <w:t>25)</w:t>
      </w:r>
      <w:r w:rsidRPr="008E7251">
        <w:rPr>
          <w:sz w:val="28"/>
        </w:rPr>
        <w:t xml:space="preserve"> </w:t>
      </w:r>
      <w:r w:rsidRPr="008E7251">
        <w:rPr>
          <w:sz w:val="28"/>
        </w:rPr>
        <w:t>доповнити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статтею</w:t>
      </w:r>
      <w:r w:rsidRPr="008E7251">
        <w:rPr>
          <w:sz w:val="28"/>
        </w:rPr>
        <w:t xml:space="preserve"> </w:t>
      </w:r>
      <w:r w:rsidRPr="008E7251">
        <w:rPr>
          <w:sz w:val="28"/>
        </w:rPr>
        <w:t>317</w:t>
      </w:r>
      <w:r w:rsidRPr="008E7251">
        <w:rPr>
          <w:sz w:val="28"/>
          <w:vertAlign w:val="superscript"/>
        </w:rPr>
        <w:t>1</w:t>
      </w:r>
      <w:r w:rsidRPr="008E7251">
        <w:rPr>
          <w:sz w:val="28"/>
          <w:vertAlign w:val="superscript"/>
        </w:rPr>
        <w:t xml:space="preserve"> </w:t>
      </w:r>
      <w:r w:rsidRPr="008E7251">
        <w:rPr>
          <w:sz w:val="28"/>
        </w:rPr>
        <w:t>такого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змісту:</w:t>
      </w:r>
    </w:p>
    <w:p w:rsidR="008E7251" w:rsidRPr="008E7251" w:rsidRDefault="008E7251" w:rsidP="008E7251">
      <w:pPr>
        <w:ind w:firstLine="720"/>
        <w:jc w:val="both"/>
        <w:rPr>
          <w:sz w:val="28"/>
        </w:rPr>
      </w:pPr>
      <w:r w:rsidRPr="008E7251">
        <w:rPr>
          <w:sz w:val="28"/>
        </w:rPr>
        <w:t>“Стаття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317</w:t>
      </w:r>
      <w:r w:rsidRPr="008E7251">
        <w:rPr>
          <w:sz w:val="28"/>
          <w:vertAlign w:val="superscript"/>
        </w:rPr>
        <w:t>1</w:t>
      </w:r>
      <w:r w:rsidRPr="008E7251">
        <w:rPr>
          <w:sz w:val="28"/>
        </w:rPr>
        <w:t>.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Порядок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виконання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постанови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про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позбавлення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права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керування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транспортним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засобом</w:t>
      </w:r>
    </w:p>
    <w:p w:rsidR="008E7251" w:rsidRPr="008E7251" w:rsidRDefault="008E7251" w:rsidP="008E7251">
      <w:pPr>
        <w:ind w:firstLine="720"/>
        <w:jc w:val="both"/>
        <w:rPr>
          <w:sz w:val="28"/>
        </w:rPr>
      </w:pPr>
      <w:r w:rsidRPr="008E7251">
        <w:rPr>
          <w:sz w:val="28"/>
        </w:rPr>
        <w:t>Виконання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постанови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про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позбавлення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права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керування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транспортним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засобом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здійснюється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шляхом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вилучення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посвідчення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водія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на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строк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позбавлення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права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керування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транспортними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засобами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внесення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до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єдиної</w:t>
      </w:r>
      <w:r w:rsidRPr="008E7251">
        <w:rPr>
          <w:sz w:val="28"/>
        </w:rPr>
        <w:t xml:space="preserve"> </w:t>
      </w:r>
      <w:r w:rsidRPr="008E7251">
        <w:rPr>
          <w:sz w:val="28"/>
        </w:rPr>
        <w:t>інформаційної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системи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Міністерства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внутрішніх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справ</w:t>
      </w:r>
      <w:r w:rsidRPr="008E7251">
        <w:rPr>
          <w:sz w:val="28"/>
        </w:rPr>
        <w:t xml:space="preserve"> </w:t>
      </w:r>
      <w:r w:rsidRPr="008E7251">
        <w:rPr>
          <w:sz w:val="28"/>
        </w:rPr>
        <w:t>України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відомостей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про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позбавлення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права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керування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транспортним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засобом</w:t>
      </w:r>
      <w:r w:rsidRPr="008E7251">
        <w:rPr>
          <w:sz w:val="28"/>
        </w:rPr>
        <w:t xml:space="preserve"> </w:t>
      </w:r>
      <w:r w:rsidRPr="008E7251">
        <w:rPr>
          <w:sz w:val="28"/>
        </w:rPr>
        <w:t>на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строк,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визначений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постановою,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про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вилучення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посвідчення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водія.</w:t>
      </w:r>
    </w:p>
    <w:p w:rsidR="008E7251" w:rsidRPr="008E7251" w:rsidRDefault="008E7251" w:rsidP="008E7251">
      <w:pPr>
        <w:ind w:firstLine="720"/>
        <w:jc w:val="both"/>
        <w:rPr>
          <w:sz w:val="28"/>
        </w:rPr>
      </w:pPr>
      <w:r w:rsidRPr="008E7251">
        <w:rPr>
          <w:sz w:val="28"/>
        </w:rPr>
        <w:t>Особа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вважається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позбавленою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права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керування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транспортним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засобом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після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набрання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законної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сили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рішенням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суду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про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позбавлення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цього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права.</w:t>
      </w:r>
    </w:p>
    <w:p w:rsidR="008E7251" w:rsidRPr="008E7251" w:rsidRDefault="008E7251" w:rsidP="008E7251">
      <w:pPr>
        <w:ind w:firstLine="720"/>
        <w:jc w:val="both"/>
        <w:rPr>
          <w:sz w:val="28"/>
        </w:rPr>
      </w:pPr>
      <w:r w:rsidRPr="008E7251">
        <w:rPr>
          <w:sz w:val="28"/>
        </w:rPr>
        <w:t>Якщо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посвідчення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водія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не</w:t>
      </w:r>
      <w:r w:rsidRPr="008E7251">
        <w:rPr>
          <w:sz w:val="28"/>
        </w:rPr>
        <w:t xml:space="preserve"> </w:t>
      </w:r>
      <w:r w:rsidRPr="008E7251">
        <w:rPr>
          <w:sz w:val="28"/>
        </w:rPr>
        <w:t>було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тимчасово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вилучено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порядку,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передбаченому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статтею</w:t>
      </w:r>
      <w:r w:rsidRPr="008E7251">
        <w:rPr>
          <w:sz w:val="28"/>
        </w:rPr>
        <w:t xml:space="preserve"> </w:t>
      </w:r>
      <w:r w:rsidRPr="008E7251">
        <w:rPr>
          <w:sz w:val="28"/>
        </w:rPr>
        <w:t>265</w:t>
      </w:r>
      <w:r w:rsidRPr="008E7251">
        <w:rPr>
          <w:sz w:val="28"/>
          <w:vertAlign w:val="superscript"/>
        </w:rPr>
        <w:t>1</w:t>
      </w:r>
      <w:r w:rsidRPr="008E7251">
        <w:rPr>
          <w:sz w:val="28"/>
        </w:rPr>
        <w:t xml:space="preserve"> </w:t>
      </w:r>
      <w:r w:rsidRPr="008E7251">
        <w:rPr>
          <w:sz w:val="28"/>
        </w:rPr>
        <w:t>цього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Кодексу,</w:t>
      </w:r>
      <w:r w:rsidRPr="008E7251">
        <w:rPr>
          <w:sz w:val="28"/>
        </w:rPr>
        <w:t xml:space="preserve"> </w:t>
      </w:r>
      <w:r w:rsidRPr="008E7251">
        <w:rPr>
          <w:sz w:val="28"/>
        </w:rPr>
        <w:t>особа,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позбавлена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права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керування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транспортним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засобом,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зобов’язана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негайно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здати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посвідчення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водія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до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уповноважених</w:t>
      </w:r>
      <w:r w:rsidRPr="008E7251">
        <w:rPr>
          <w:sz w:val="28"/>
        </w:rPr>
        <w:t xml:space="preserve"> </w:t>
      </w:r>
      <w:r w:rsidRPr="008E7251">
        <w:rPr>
          <w:sz w:val="28"/>
        </w:rPr>
        <w:t>органів</w:t>
      </w:r>
      <w:r w:rsidRPr="008E7251">
        <w:rPr>
          <w:sz w:val="28"/>
        </w:rPr>
        <w:t xml:space="preserve"> </w:t>
      </w:r>
      <w:r w:rsidRPr="008E7251">
        <w:rPr>
          <w:sz w:val="28"/>
        </w:rPr>
        <w:t>Національної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поліції.</w:t>
      </w:r>
    </w:p>
    <w:p w:rsidR="008E7251" w:rsidRPr="008E7251" w:rsidRDefault="008E7251" w:rsidP="008E7251">
      <w:pPr>
        <w:ind w:firstLine="720"/>
        <w:jc w:val="both"/>
        <w:rPr>
          <w:sz w:val="28"/>
        </w:rPr>
      </w:pPr>
      <w:r w:rsidRPr="008E7251">
        <w:rPr>
          <w:sz w:val="28"/>
        </w:rPr>
        <w:t>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разі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виявлення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</w:t>
      </w:r>
      <w:r w:rsidRPr="008E7251">
        <w:rPr>
          <w:sz w:val="28"/>
        </w:rPr>
        <w:t xml:space="preserve"> </w:t>
      </w:r>
      <w:r w:rsidRPr="008E7251">
        <w:rPr>
          <w:sz w:val="28"/>
        </w:rPr>
        <w:t>особи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посвідчення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водія,</w:t>
      </w:r>
      <w:r w:rsidRPr="008E7251">
        <w:rPr>
          <w:sz w:val="28"/>
        </w:rPr>
        <w:t xml:space="preserve"> </w:t>
      </w:r>
      <w:r w:rsidRPr="008E7251">
        <w:rPr>
          <w:sz w:val="28"/>
        </w:rPr>
        <w:t>яке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підлягає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здачі,</w:t>
      </w:r>
      <w:r w:rsidRPr="008E7251">
        <w:rPr>
          <w:sz w:val="28"/>
        </w:rPr>
        <w:t xml:space="preserve"> </w:t>
      </w:r>
      <w:r w:rsidRPr="008E7251">
        <w:rPr>
          <w:sz w:val="28"/>
        </w:rPr>
        <w:t>його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вилучення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здійснюється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поліцейським.</w:t>
      </w:r>
    </w:p>
    <w:p w:rsidR="008E7251" w:rsidRPr="008E7251" w:rsidRDefault="008E7251" w:rsidP="008E7251">
      <w:pPr>
        <w:ind w:firstLine="720"/>
        <w:jc w:val="both"/>
        <w:rPr>
          <w:sz w:val="28"/>
        </w:rPr>
      </w:pPr>
      <w:r w:rsidRPr="008E7251">
        <w:rPr>
          <w:sz w:val="28"/>
        </w:rPr>
        <w:t>Після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закінчення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строку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позбавлення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права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керування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транспортним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засобом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посвідчення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водія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повертається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порядку,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визначеному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Кабінетом</w:t>
      </w:r>
      <w:r w:rsidRPr="008E7251">
        <w:rPr>
          <w:sz w:val="28"/>
        </w:rPr>
        <w:t xml:space="preserve"> </w:t>
      </w:r>
      <w:r w:rsidRPr="008E7251">
        <w:rPr>
          <w:sz w:val="28"/>
        </w:rPr>
        <w:t>Міністрів</w:t>
      </w:r>
      <w:r w:rsidRPr="008E7251">
        <w:rPr>
          <w:sz w:val="28"/>
        </w:rPr>
        <w:t xml:space="preserve"> </w:t>
      </w:r>
      <w:r w:rsidRPr="008E7251">
        <w:rPr>
          <w:sz w:val="28"/>
        </w:rPr>
        <w:t>України”.</w:t>
      </w:r>
    </w:p>
    <w:p w:rsidR="008E7251" w:rsidRPr="008E7251" w:rsidRDefault="008E7251" w:rsidP="008E7251">
      <w:pPr>
        <w:ind w:firstLine="720"/>
        <w:jc w:val="both"/>
        <w:rPr>
          <w:sz w:val="28"/>
        </w:rPr>
      </w:pPr>
      <w:r w:rsidRPr="008E7251">
        <w:rPr>
          <w:sz w:val="28"/>
        </w:rPr>
        <w:t>2.</w:t>
      </w:r>
      <w:r w:rsidRPr="008E7251">
        <w:rPr>
          <w:sz w:val="28"/>
        </w:rPr>
        <w:t xml:space="preserve"> </w:t>
      </w:r>
      <w:r w:rsidRPr="008E7251">
        <w:rPr>
          <w:sz w:val="28"/>
        </w:rPr>
        <w:t>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Кримінальному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кодексі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України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(Відомості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Верховної</w:t>
      </w:r>
      <w:r w:rsidRPr="008E7251">
        <w:rPr>
          <w:sz w:val="28"/>
        </w:rPr>
        <w:t xml:space="preserve"> </w:t>
      </w:r>
      <w:r w:rsidRPr="008E7251">
        <w:rPr>
          <w:sz w:val="28"/>
        </w:rPr>
        <w:t>Ради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України,</w:t>
      </w:r>
      <w:r w:rsidRPr="008E7251">
        <w:rPr>
          <w:sz w:val="28"/>
        </w:rPr>
        <w:t xml:space="preserve"> </w:t>
      </w:r>
      <w:r w:rsidRPr="008E7251">
        <w:rPr>
          <w:sz w:val="28"/>
        </w:rPr>
        <w:t>2001</w:t>
      </w:r>
      <w:r w:rsidRPr="008E7251">
        <w:rPr>
          <w:sz w:val="28"/>
        </w:rPr>
        <w:t xml:space="preserve"> </w:t>
      </w:r>
      <w:r w:rsidRPr="008E7251">
        <w:rPr>
          <w:sz w:val="28"/>
        </w:rPr>
        <w:t>р.,</w:t>
      </w:r>
      <w:r w:rsidRPr="008E7251">
        <w:rPr>
          <w:sz w:val="28"/>
        </w:rPr>
        <w:t xml:space="preserve"> </w:t>
      </w:r>
      <w:r w:rsidRPr="008E7251">
        <w:rPr>
          <w:sz w:val="28"/>
        </w:rPr>
        <w:t>№</w:t>
      </w:r>
      <w:r w:rsidRPr="008E7251">
        <w:rPr>
          <w:sz w:val="28"/>
        </w:rPr>
        <w:t xml:space="preserve"> </w:t>
      </w:r>
      <w:r w:rsidRPr="008E7251">
        <w:rPr>
          <w:sz w:val="28"/>
        </w:rPr>
        <w:t>25-26,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ст.</w:t>
      </w:r>
      <w:r w:rsidRPr="008E7251">
        <w:rPr>
          <w:sz w:val="28"/>
        </w:rPr>
        <w:t xml:space="preserve"> </w:t>
      </w:r>
      <w:r w:rsidRPr="008E7251">
        <w:rPr>
          <w:sz w:val="28"/>
        </w:rPr>
        <w:t>131):</w:t>
      </w:r>
    </w:p>
    <w:p w:rsidR="008E7251" w:rsidRPr="008E7251" w:rsidRDefault="008E7251" w:rsidP="008E7251">
      <w:pPr>
        <w:ind w:firstLine="720"/>
        <w:jc w:val="both"/>
        <w:rPr>
          <w:sz w:val="28"/>
        </w:rPr>
      </w:pPr>
      <w:r w:rsidRPr="008E7251">
        <w:rPr>
          <w:sz w:val="28"/>
        </w:rPr>
        <w:t>1)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статтю</w:t>
      </w:r>
      <w:r w:rsidRPr="008E7251">
        <w:rPr>
          <w:sz w:val="28"/>
        </w:rPr>
        <w:t xml:space="preserve"> </w:t>
      </w:r>
      <w:r w:rsidRPr="008E7251">
        <w:rPr>
          <w:sz w:val="28"/>
        </w:rPr>
        <w:t>45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після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слів</w:t>
      </w:r>
      <w:r w:rsidRPr="008E7251">
        <w:rPr>
          <w:sz w:val="28"/>
        </w:rPr>
        <w:t xml:space="preserve"> </w:t>
      </w:r>
      <w:r w:rsidRPr="008E7251">
        <w:rPr>
          <w:sz w:val="28"/>
        </w:rPr>
        <w:t>“крім</w:t>
      </w:r>
      <w:r w:rsidRPr="008E7251">
        <w:rPr>
          <w:sz w:val="28"/>
        </w:rPr>
        <w:t xml:space="preserve"> </w:t>
      </w:r>
      <w:r w:rsidRPr="008E7251">
        <w:rPr>
          <w:sz w:val="28"/>
        </w:rPr>
        <w:t>корупційних</w:t>
      </w:r>
      <w:r w:rsidRPr="008E7251">
        <w:rPr>
          <w:sz w:val="28"/>
        </w:rPr>
        <w:t xml:space="preserve"> </w:t>
      </w:r>
      <w:r w:rsidRPr="008E7251">
        <w:rPr>
          <w:sz w:val="28"/>
        </w:rPr>
        <w:t>кримінальних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правопорушень”</w:t>
      </w:r>
      <w:r w:rsidRPr="008E7251">
        <w:rPr>
          <w:sz w:val="28"/>
        </w:rPr>
        <w:t xml:space="preserve"> </w:t>
      </w:r>
      <w:r w:rsidRPr="008E7251">
        <w:rPr>
          <w:sz w:val="28"/>
        </w:rPr>
        <w:t>доповнити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словами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“порушень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правил</w:t>
      </w:r>
      <w:r w:rsidRPr="008E7251">
        <w:rPr>
          <w:sz w:val="28"/>
        </w:rPr>
        <w:t xml:space="preserve"> </w:t>
      </w:r>
      <w:r w:rsidRPr="008E7251">
        <w:rPr>
          <w:sz w:val="28"/>
        </w:rPr>
        <w:t>безпеки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дорожнього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руху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або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експлуатації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транспорту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особами,</w:t>
      </w:r>
      <w:r w:rsidRPr="008E7251">
        <w:rPr>
          <w:sz w:val="28"/>
        </w:rPr>
        <w:t xml:space="preserve"> </w:t>
      </w:r>
      <w:r w:rsidRPr="008E7251">
        <w:rPr>
          <w:sz w:val="28"/>
        </w:rPr>
        <w:t>які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керували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транспортними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засобами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стані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алкогольного,</w:t>
      </w:r>
      <w:r w:rsidRPr="008E7251">
        <w:rPr>
          <w:sz w:val="28"/>
        </w:rPr>
        <w:t xml:space="preserve"> </w:t>
      </w:r>
      <w:r w:rsidRPr="008E7251">
        <w:rPr>
          <w:sz w:val="28"/>
        </w:rPr>
        <w:t>наркотичного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чи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іншого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сп’яніння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або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перебували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під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впливом</w:t>
      </w:r>
      <w:r w:rsidRPr="008E7251">
        <w:rPr>
          <w:sz w:val="28"/>
        </w:rPr>
        <w:t xml:space="preserve"> </w:t>
      </w:r>
      <w:r w:rsidRPr="008E7251">
        <w:rPr>
          <w:sz w:val="28"/>
        </w:rPr>
        <w:t>лікарських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препаратів,</w:t>
      </w:r>
      <w:r w:rsidRPr="008E7251">
        <w:rPr>
          <w:sz w:val="28"/>
        </w:rPr>
        <w:t xml:space="preserve"> </w:t>
      </w:r>
      <w:r w:rsidRPr="008E7251">
        <w:rPr>
          <w:sz w:val="28"/>
        </w:rPr>
        <w:t>що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знижують</w:t>
      </w:r>
      <w:r w:rsidRPr="008E7251">
        <w:rPr>
          <w:sz w:val="28"/>
        </w:rPr>
        <w:t xml:space="preserve"> </w:t>
      </w:r>
      <w:r w:rsidRPr="008E7251">
        <w:rPr>
          <w:sz w:val="28"/>
        </w:rPr>
        <w:t>увагу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швидкість</w:t>
      </w:r>
      <w:r w:rsidRPr="008E7251">
        <w:rPr>
          <w:sz w:val="28"/>
        </w:rPr>
        <w:t xml:space="preserve"> </w:t>
      </w:r>
      <w:r w:rsidRPr="008E7251">
        <w:rPr>
          <w:sz w:val="28"/>
        </w:rPr>
        <w:t>реакції”;</w:t>
      </w:r>
    </w:p>
    <w:p w:rsidR="008E7251" w:rsidRPr="008E7251" w:rsidRDefault="008E7251" w:rsidP="008E7251">
      <w:pPr>
        <w:ind w:firstLine="720"/>
        <w:jc w:val="both"/>
        <w:rPr>
          <w:sz w:val="28"/>
        </w:rPr>
      </w:pPr>
      <w:r w:rsidRPr="008E7251">
        <w:rPr>
          <w:sz w:val="28"/>
        </w:rPr>
        <w:t>2)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статтю</w:t>
      </w:r>
      <w:r w:rsidRPr="008E7251">
        <w:rPr>
          <w:sz w:val="28"/>
        </w:rPr>
        <w:t xml:space="preserve"> </w:t>
      </w:r>
      <w:r w:rsidRPr="008E7251">
        <w:rPr>
          <w:sz w:val="28"/>
        </w:rPr>
        <w:t>46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після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слів</w:t>
      </w:r>
      <w:r w:rsidRPr="008E7251">
        <w:rPr>
          <w:sz w:val="28"/>
        </w:rPr>
        <w:t xml:space="preserve"> </w:t>
      </w:r>
      <w:r w:rsidRPr="008E7251">
        <w:rPr>
          <w:sz w:val="28"/>
        </w:rPr>
        <w:t>“крім</w:t>
      </w:r>
      <w:r w:rsidRPr="008E7251">
        <w:rPr>
          <w:sz w:val="28"/>
        </w:rPr>
        <w:t xml:space="preserve"> </w:t>
      </w:r>
      <w:r w:rsidRPr="008E7251">
        <w:rPr>
          <w:sz w:val="28"/>
        </w:rPr>
        <w:t>корупційних</w:t>
      </w:r>
      <w:r w:rsidRPr="008E7251">
        <w:rPr>
          <w:sz w:val="28"/>
        </w:rPr>
        <w:t xml:space="preserve"> </w:t>
      </w:r>
      <w:r w:rsidRPr="008E7251">
        <w:rPr>
          <w:sz w:val="28"/>
        </w:rPr>
        <w:t>кримінальних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правопорушень”</w:t>
      </w:r>
      <w:r w:rsidRPr="008E7251">
        <w:rPr>
          <w:sz w:val="28"/>
        </w:rPr>
        <w:t xml:space="preserve"> </w:t>
      </w:r>
      <w:r w:rsidRPr="008E7251">
        <w:rPr>
          <w:sz w:val="28"/>
        </w:rPr>
        <w:t>доповнити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словами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“порушень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правил</w:t>
      </w:r>
      <w:r w:rsidRPr="008E7251">
        <w:rPr>
          <w:sz w:val="28"/>
        </w:rPr>
        <w:t xml:space="preserve"> </w:t>
      </w:r>
      <w:r w:rsidRPr="008E7251">
        <w:rPr>
          <w:sz w:val="28"/>
        </w:rPr>
        <w:t>безпеки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дорожнього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руху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або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експлуатації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транспорту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особами,</w:t>
      </w:r>
      <w:r w:rsidRPr="008E7251">
        <w:rPr>
          <w:sz w:val="28"/>
        </w:rPr>
        <w:t xml:space="preserve"> </w:t>
      </w:r>
      <w:r w:rsidRPr="008E7251">
        <w:rPr>
          <w:sz w:val="28"/>
        </w:rPr>
        <w:t>які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керували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транспортними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засобами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стані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алкогольного,</w:t>
      </w:r>
      <w:r w:rsidRPr="008E7251">
        <w:rPr>
          <w:sz w:val="28"/>
        </w:rPr>
        <w:t xml:space="preserve"> </w:t>
      </w:r>
      <w:r w:rsidRPr="008E7251">
        <w:rPr>
          <w:sz w:val="28"/>
        </w:rPr>
        <w:t>наркотичного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чи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іншого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сп’яніння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або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перебували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під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впливом</w:t>
      </w:r>
      <w:r w:rsidRPr="008E7251">
        <w:rPr>
          <w:sz w:val="28"/>
        </w:rPr>
        <w:t xml:space="preserve"> </w:t>
      </w:r>
      <w:r w:rsidRPr="008E7251">
        <w:rPr>
          <w:sz w:val="28"/>
        </w:rPr>
        <w:t>лікарських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препаратів,</w:t>
      </w:r>
      <w:r w:rsidRPr="008E7251">
        <w:rPr>
          <w:sz w:val="28"/>
        </w:rPr>
        <w:t xml:space="preserve"> </w:t>
      </w:r>
      <w:r w:rsidRPr="008E7251">
        <w:rPr>
          <w:sz w:val="28"/>
        </w:rPr>
        <w:t>що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знижують</w:t>
      </w:r>
      <w:r w:rsidRPr="008E7251">
        <w:rPr>
          <w:sz w:val="28"/>
        </w:rPr>
        <w:t xml:space="preserve"> </w:t>
      </w:r>
      <w:r w:rsidRPr="008E7251">
        <w:rPr>
          <w:sz w:val="28"/>
        </w:rPr>
        <w:t>увагу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швидкість</w:t>
      </w:r>
      <w:r w:rsidRPr="008E7251">
        <w:rPr>
          <w:sz w:val="28"/>
        </w:rPr>
        <w:t xml:space="preserve"> </w:t>
      </w:r>
      <w:r w:rsidRPr="008E7251">
        <w:rPr>
          <w:sz w:val="28"/>
        </w:rPr>
        <w:t>реакції”;</w:t>
      </w:r>
    </w:p>
    <w:p w:rsidR="008E7251" w:rsidRPr="008E7251" w:rsidRDefault="008E7251" w:rsidP="008E7251">
      <w:pPr>
        <w:ind w:firstLine="720"/>
        <w:jc w:val="both"/>
        <w:rPr>
          <w:sz w:val="28"/>
        </w:rPr>
      </w:pPr>
      <w:r w:rsidRPr="008E7251">
        <w:rPr>
          <w:sz w:val="28"/>
        </w:rPr>
        <w:t>3)</w:t>
      </w:r>
      <w:r w:rsidRPr="008E7251">
        <w:rPr>
          <w:sz w:val="28"/>
        </w:rPr>
        <w:t xml:space="preserve"> </w:t>
      </w:r>
      <w:r w:rsidRPr="008E7251">
        <w:rPr>
          <w:sz w:val="28"/>
        </w:rPr>
        <w:t>частину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першу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статті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47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після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слів</w:t>
      </w:r>
      <w:r w:rsidRPr="008E7251">
        <w:rPr>
          <w:sz w:val="28"/>
        </w:rPr>
        <w:t xml:space="preserve"> </w:t>
      </w:r>
      <w:r w:rsidRPr="008E7251">
        <w:rPr>
          <w:sz w:val="28"/>
        </w:rPr>
        <w:t>“крім</w:t>
      </w:r>
      <w:r w:rsidRPr="008E7251">
        <w:rPr>
          <w:sz w:val="28"/>
        </w:rPr>
        <w:t xml:space="preserve"> </w:t>
      </w:r>
      <w:r w:rsidRPr="008E7251">
        <w:rPr>
          <w:sz w:val="28"/>
        </w:rPr>
        <w:t>корупційних</w:t>
      </w:r>
      <w:r w:rsidRPr="008E7251">
        <w:rPr>
          <w:sz w:val="28"/>
        </w:rPr>
        <w:t xml:space="preserve"> </w:t>
      </w:r>
      <w:r w:rsidRPr="008E7251">
        <w:rPr>
          <w:sz w:val="28"/>
        </w:rPr>
        <w:t>кримінальних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правопорушень”</w:t>
      </w:r>
      <w:r w:rsidRPr="008E7251">
        <w:rPr>
          <w:sz w:val="28"/>
        </w:rPr>
        <w:t xml:space="preserve"> </w:t>
      </w:r>
      <w:r w:rsidRPr="008E7251">
        <w:rPr>
          <w:sz w:val="28"/>
        </w:rPr>
        <w:t>доповнити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словами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“порушень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правил</w:t>
      </w:r>
      <w:r w:rsidRPr="008E7251">
        <w:rPr>
          <w:sz w:val="28"/>
        </w:rPr>
        <w:t xml:space="preserve"> </w:t>
      </w:r>
      <w:r w:rsidRPr="008E7251">
        <w:rPr>
          <w:sz w:val="28"/>
        </w:rPr>
        <w:t>безпеки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дорожнього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руху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або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експлуатації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транспорту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особами,</w:t>
      </w:r>
      <w:r w:rsidRPr="008E7251">
        <w:rPr>
          <w:sz w:val="28"/>
        </w:rPr>
        <w:t xml:space="preserve"> </w:t>
      </w:r>
      <w:r w:rsidRPr="008E7251">
        <w:rPr>
          <w:sz w:val="28"/>
        </w:rPr>
        <w:t>які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керували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транспортними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засобами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стані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алкогольного,</w:t>
      </w:r>
      <w:r w:rsidRPr="008E7251">
        <w:rPr>
          <w:sz w:val="28"/>
        </w:rPr>
        <w:t xml:space="preserve"> </w:t>
      </w:r>
      <w:r w:rsidRPr="008E7251">
        <w:rPr>
          <w:sz w:val="28"/>
        </w:rPr>
        <w:t>наркотичного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чи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іншого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сп’яніння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або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перебували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під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впливом</w:t>
      </w:r>
      <w:r w:rsidRPr="008E7251">
        <w:rPr>
          <w:sz w:val="28"/>
        </w:rPr>
        <w:t xml:space="preserve"> </w:t>
      </w:r>
      <w:r w:rsidRPr="008E7251">
        <w:rPr>
          <w:sz w:val="28"/>
        </w:rPr>
        <w:t>лікарських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препаратів,</w:t>
      </w:r>
      <w:r w:rsidRPr="008E7251">
        <w:rPr>
          <w:sz w:val="28"/>
        </w:rPr>
        <w:t xml:space="preserve"> </w:t>
      </w:r>
      <w:r w:rsidRPr="008E7251">
        <w:rPr>
          <w:sz w:val="28"/>
        </w:rPr>
        <w:t>що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знижують</w:t>
      </w:r>
      <w:r w:rsidRPr="008E7251">
        <w:rPr>
          <w:sz w:val="28"/>
        </w:rPr>
        <w:t xml:space="preserve"> </w:t>
      </w:r>
      <w:r w:rsidRPr="008E7251">
        <w:rPr>
          <w:sz w:val="28"/>
        </w:rPr>
        <w:t>увагу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швидкість</w:t>
      </w:r>
      <w:r w:rsidRPr="008E7251">
        <w:rPr>
          <w:sz w:val="28"/>
        </w:rPr>
        <w:t xml:space="preserve"> </w:t>
      </w:r>
      <w:r w:rsidRPr="008E7251">
        <w:rPr>
          <w:sz w:val="28"/>
        </w:rPr>
        <w:t>реакції”;</w:t>
      </w:r>
    </w:p>
    <w:p w:rsidR="008E7251" w:rsidRPr="008E7251" w:rsidRDefault="008E7251" w:rsidP="008E7251">
      <w:pPr>
        <w:ind w:firstLine="720"/>
        <w:jc w:val="both"/>
        <w:rPr>
          <w:sz w:val="28"/>
        </w:rPr>
      </w:pPr>
      <w:r w:rsidRPr="008E7251">
        <w:rPr>
          <w:sz w:val="28"/>
        </w:rPr>
        <w:t>4)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статтю</w:t>
      </w:r>
      <w:r w:rsidRPr="008E7251">
        <w:rPr>
          <w:sz w:val="28"/>
        </w:rPr>
        <w:t xml:space="preserve"> </w:t>
      </w:r>
      <w:r w:rsidRPr="008E7251">
        <w:rPr>
          <w:sz w:val="28"/>
        </w:rPr>
        <w:t>48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після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слів</w:t>
      </w:r>
      <w:r w:rsidRPr="008E7251">
        <w:rPr>
          <w:sz w:val="28"/>
        </w:rPr>
        <w:t xml:space="preserve"> </w:t>
      </w:r>
      <w:r w:rsidRPr="008E7251">
        <w:rPr>
          <w:sz w:val="28"/>
        </w:rPr>
        <w:t>“крім</w:t>
      </w:r>
      <w:r w:rsidRPr="008E7251">
        <w:rPr>
          <w:sz w:val="28"/>
        </w:rPr>
        <w:t xml:space="preserve"> </w:t>
      </w:r>
      <w:r w:rsidRPr="008E7251">
        <w:rPr>
          <w:sz w:val="28"/>
        </w:rPr>
        <w:t>корупційних</w:t>
      </w:r>
      <w:r w:rsidRPr="008E7251">
        <w:rPr>
          <w:sz w:val="28"/>
        </w:rPr>
        <w:t xml:space="preserve"> </w:t>
      </w:r>
      <w:r w:rsidRPr="008E7251">
        <w:rPr>
          <w:sz w:val="28"/>
        </w:rPr>
        <w:t>кримінальних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правопорушень”</w:t>
      </w:r>
      <w:r w:rsidRPr="008E7251">
        <w:rPr>
          <w:sz w:val="28"/>
        </w:rPr>
        <w:t xml:space="preserve"> </w:t>
      </w:r>
      <w:r w:rsidRPr="008E7251">
        <w:rPr>
          <w:sz w:val="28"/>
        </w:rPr>
        <w:t>доповнити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словами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“порушень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правил</w:t>
      </w:r>
      <w:r w:rsidRPr="008E7251">
        <w:rPr>
          <w:sz w:val="28"/>
        </w:rPr>
        <w:t xml:space="preserve"> </w:t>
      </w:r>
      <w:r w:rsidRPr="008E7251">
        <w:rPr>
          <w:sz w:val="28"/>
        </w:rPr>
        <w:t>безпеки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дорожнього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руху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або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експлуатації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транспорту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особами,</w:t>
      </w:r>
      <w:r w:rsidRPr="008E7251">
        <w:rPr>
          <w:sz w:val="28"/>
        </w:rPr>
        <w:t xml:space="preserve"> </w:t>
      </w:r>
      <w:r w:rsidRPr="008E7251">
        <w:rPr>
          <w:sz w:val="28"/>
        </w:rPr>
        <w:t>які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керували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транспортними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засобами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стані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алкогольного,</w:t>
      </w:r>
      <w:r w:rsidRPr="008E7251">
        <w:rPr>
          <w:sz w:val="28"/>
        </w:rPr>
        <w:t xml:space="preserve"> </w:t>
      </w:r>
      <w:r w:rsidRPr="008E7251">
        <w:rPr>
          <w:sz w:val="28"/>
        </w:rPr>
        <w:t>наркотичного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чи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іншого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сп’яніння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або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перебували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під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впливом</w:t>
      </w:r>
      <w:r w:rsidRPr="008E7251">
        <w:rPr>
          <w:sz w:val="28"/>
        </w:rPr>
        <w:t xml:space="preserve"> </w:t>
      </w:r>
      <w:r w:rsidRPr="008E7251">
        <w:rPr>
          <w:sz w:val="28"/>
        </w:rPr>
        <w:t>лікарських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препаратів,</w:t>
      </w:r>
      <w:r w:rsidRPr="008E7251">
        <w:rPr>
          <w:sz w:val="28"/>
        </w:rPr>
        <w:t xml:space="preserve"> </w:t>
      </w:r>
      <w:r w:rsidRPr="008E7251">
        <w:rPr>
          <w:sz w:val="28"/>
        </w:rPr>
        <w:t>що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знижують</w:t>
      </w:r>
      <w:r w:rsidRPr="008E7251">
        <w:rPr>
          <w:sz w:val="28"/>
        </w:rPr>
        <w:t xml:space="preserve"> </w:t>
      </w:r>
      <w:r w:rsidRPr="008E7251">
        <w:rPr>
          <w:sz w:val="28"/>
        </w:rPr>
        <w:t>увагу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швидкість</w:t>
      </w:r>
      <w:r w:rsidRPr="008E7251">
        <w:rPr>
          <w:sz w:val="28"/>
        </w:rPr>
        <w:t xml:space="preserve"> </w:t>
      </w:r>
      <w:r w:rsidRPr="008E7251">
        <w:rPr>
          <w:sz w:val="28"/>
        </w:rPr>
        <w:t>реакції”;</w:t>
      </w:r>
    </w:p>
    <w:p w:rsidR="008E7251" w:rsidRPr="008E7251" w:rsidRDefault="008E7251" w:rsidP="008E7251">
      <w:pPr>
        <w:ind w:firstLine="720"/>
        <w:jc w:val="both"/>
        <w:rPr>
          <w:sz w:val="28"/>
        </w:rPr>
      </w:pPr>
      <w:r w:rsidRPr="008E7251">
        <w:rPr>
          <w:sz w:val="28"/>
        </w:rPr>
        <w:t>5)</w:t>
      </w:r>
      <w:r w:rsidRPr="008E7251">
        <w:rPr>
          <w:sz w:val="28"/>
        </w:rPr>
        <w:t xml:space="preserve"> </w:t>
      </w:r>
      <w:r w:rsidRPr="008E7251">
        <w:rPr>
          <w:sz w:val="28"/>
        </w:rPr>
        <w:t>частину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першу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статті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55</w:t>
      </w:r>
      <w:r w:rsidRPr="008E7251">
        <w:rPr>
          <w:sz w:val="28"/>
        </w:rPr>
        <w:t xml:space="preserve"> </w:t>
      </w:r>
      <w:r w:rsidRPr="008E7251">
        <w:rPr>
          <w:sz w:val="28"/>
        </w:rPr>
        <w:t>доповнити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абзацом</w:t>
      </w:r>
      <w:r w:rsidRPr="008E7251">
        <w:rPr>
          <w:sz w:val="28"/>
        </w:rPr>
        <w:t xml:space="preserve"> </w:t>
      </w:r>
      <w:r w:rsidRPr="008E7251">
        <w:rPr>
          <w:sz w:val="28"/>
        </w:rPr>
        <w:t>четвертим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такого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змісту:</w:t>
      </w:r>
    </w:p>
    <w:p w:rsidR="008E7251" w:rsidRPr="008E7251" w:rsidRDefault="008E7251" w:rsidP="008E7251">
      <w:pPr>
        <w:ind w:firstLine="720"/>
        <w:jc w:val="both"/>
        <w:rPr>
          <w:sz w:val="28"/>
        </w:rPr>
      </w:pPr>
      <w:r w:rsidRPr="008E7251">
        <w:rPr>
          <w:sz w:val="28"/>
        </w:rPr>
        <w:t>“Позбавлення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права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керувати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транспортними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засобами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як</w:t>
      </w:r>
      <w:r w:rsidRPr="008E7251">
        <w:rPr>
          <w:sz w:val="28"/>
        </w:rPr>
        <w:t xml:space="preserve"> </w:t>
      </w:r>
      <w:r w:rsidRPr="008E7251">
        <w:rPr>
          <w:sz w:val="28"/>
        </w:rPr>
        <w:t>додаткове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покарання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призначається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на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строк</w:t>
      </w:r>
      <w:r w:rsidRPr="008E7251">
        <w:rPr>
          <w:sz w:val="28"/>
        </w:rPr>
        <w:t xml:space="preserve"> </w:t>
      </w:r>
      <w:r w:rsidRPr="008E7251">
        <w:rPr>
          <w:sz w:val="28"/>
        </w:rPr>
        <w:t>до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десяти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років”;</w:t>
      </w:r>
    </w:p>
    <w:p w:rsidR="008E7251" w:rsidRPr="008E7251" w:rsidRDefault="008E7251" w:rsidP="008E7251">
      <w:pPr>
        <w:ind w:firstLine="720"/>
        <w:jc w:val="both"/>
        <w:rPr>
          <w:sz w:val="28"/>
        </w:rPr>
      </w:pPr>
      <w:r w:rsidRPr="008E7251">
        <w:rPr>
          <w:sz w:val="28"/>
        </w:rPr>
        <w:t>6)</w:t>
      </w:r>
      <w:r w:rsidRPr="008E7251">
        <w:rPr>
          <w:sz w:val="28"/>
        </w:rPr>
        <w:t xml:space="preserve"> </w:t>
      </w:r>
      <w:r w:rsidRPr="008E7251">
        <w:rPr>
          <w:sz w:val="28"/>
        </w:rPr>
        <w:t>частину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четверту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статті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74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після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слів</w:t>
      </w:r>
      <w:r w:rsidRPr="008E7251">
        <w:rPr>
          <w:sz w:val="28"/>
        </w:rPr>
        <w:t xml:space="preserve"> </w:t>
      </w:r>
      <w:r w:rsidRPr="008E7251">
        <w:rPr>
          <w:sz w:val="28"/>
        </w:rPr>
        <w:t>“крім</w:t>
      </w:r>
      <w:r w:rsidRPr="008E7251">
        <w:rPr>
          <w:sz w:val="28"/>
        </w:rPr>
        <w:t xml:space="preserve"> </w:t>
      </w:r>
      <w:r w:rsidRPr="008E7251">
        <w:rPr>
          <w:sz w:val="28"/>
        </w:rPr>
        <w:t>корупційних</w:t>
      </w:r>
      <w:r w:rsidRPr="008E7251">
        <w:rPr>
          <w:sz w:val="28"/>
        </w:rPr>
        <w:t xml:space="preserve"> </w:t>
      </w:r>
      <w:r w:rsidRPr="008E7251">
        <w:rPr>
          <w:sz w:val="28"/>
        </w:rPr>
        <w:t>кримінальних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правопорушень”</w:t>
      </w:r>
      <w:r w:rsidRPr="008E7251">
        <w:rPr>
          <w:sz w:val="28"/>
        </w:rPr>
        <w:t xml:space="preserve"> </w:t>
      </w:r>
      <w:r w:rsidRPr="008E7251">
        <w:rPr>
          <w:sz w:val="28"/>
        </w:rPr>
        <w:t>доповнити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словами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“порушень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правил</w:t>
      </w:r>
      <w:r w:rsidRPr="008E7251">
        <w:rPr>
          <w:sz w:val="28"/>
        </w:rPr>
        <w:t xml:space="preserve"> </w:t>
      </w:r>
      <w:r w:rsidRPr="008E7251">
        <w:rPr>
          <w:sz w:val="28"/>
        </w:rPr>
        <w:t>безпеки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дорожнього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руху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або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експлуатації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транспорту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особами,</w:t>
      </w:r>
      <w:r w:rsidRPr="008E7251">
        <w:rPr>
          <w:sz w:val="28"/>
        </w:rPr>
        <w:t xml:space="preserve"> </w:t>
      </w:r>
      <w:r w:rsidRPr="008E7251">
        <w:rPr>
          <w:sz w:val="28"/>
        </w:rPr>
        <w:t>які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керували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транспортними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засобами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стані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алкогольного,</w:t>
      </w:r>
      <w:r w:rsidRPr="008E7251">
        <w:rPr>
          <w:sz w:val="28"/>
        </w:rPr>
        <w:t xml:space="preserve"> </w:t>
      </w:r>
      <w:r w:rsidRPr="008E7251">
        <w:rPr>
          <w:sz w:val="28"/>
        </w:rPr>
        <w:t>наркотичного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чи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іншого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сп’яніння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або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перебували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під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впливом</w:t>
      </w:r>
      <w:r w:rsidRPr="008E7251">
        <w:rPr>
          <w:sz w:val="28"/>
        </w:rPr>
        <w:t xml:space="preserve"> </w:t>
      </w:r>
      <w:r w:rsidRPr="008E7251">
        <w:rPr>
          <w:sz w:val="28"/>
        </w:rPr>
        <w:t>лікарських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препаратів,</w:t>
      </w:r>
      <w:r w:rsidRPr="008E7251">
        <w:rPr>
          <w:sz w:val="28"/>
        </w:rPr>
        <w:t xml:space="preserve"> </w:t>
      </w:r>
      <w:r w:rsidRPr="008E7251">
        <w:rPr>
          <w:sz w:val="28"/>
        </w:rPr>
        <w:t>що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знижують</w:t>
      </w:r>
      <w:r w:rsidRPr="008E7251">
        <w:rPr>
          <w:sz w:val="28"/>
        </w:rPr>
        <w:t xml:space="preserve"> </w:t>
      </w:r>
      <w:r w:rsidRPr="008E7251">
        <w:rPr>
          <w:sz w:val="28"/>
        </w:rPr>
        <w:t>увагу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швидкість</w:t>
      </w:r>
      <w:r w:rsidRPr="008E7251">
        <w:rPr>
          <w:sz w:val="28"/>
        </w:rPr>
        <w:t xml:space="preserve"> </w:t>
      </w:r>
      <w:r w:rsidRPr="008E7251">
        <w:rPr>
          <w:sz w:val="28"/>
        </w:rPr>
        <w:t>реакції”;</w:t>
      </w:r>
    </w:p>
    <w:p w:rsidR="008E7251" w:rsidRPr="008E7251" w:rsidRDefault="008E7251" w:rsidP="008E7251">
      <w:pPr>
        <w:ind w:firstLine="720"/>
        <w:jc w:val="both"/>
        <w:rPr>
          <w:sz w:val="28"/>
        </w:rPr>
      </w:pPr>
      <w:r w:rsidRPr="008E7251">
        <w:rPr>
          <w:sz w:val="28"/>
        </w:rPr>
        <w:t>7)</w:t>
      </w:r>
      <w:r w:rsidRPr="008E7251">
        <w:rPr>
          <w:sz w:val="28"/>
        </w:rPr>
        <w:t xml:space="preserve"> </w:t>
      </w:r>
      <w:r w:rsidRPr="008E7251">
        <w:rPr>
          <w:sz w:val="28"/>
        </w:rPr>
        <w:t>частину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першу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статті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75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після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слів</w:t>
      </w:r>
      <w:r w:rsidRPr="008E7251">
        <w:rPr>
          <w:sz w:val="28"/>
        </w:rPr>
        <w:t xml:space="preserve"> </w:t>
      </w:r>
      <w:r w:rsidRPr="008E7251">
        <w:rPr>
          <w:sz w:val="28"/>
        </w:rPr>
        <w:t>“за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корупційне</w:t>
      </w:r>
      <w:r w:rsidRPr="008E7251">
        <w:rPr>
          <w:sz w:val="28"/>
        </w:rPr>
        <w:t xml:space="preserve"> </w:t>
      </w:r>
      <w:r w:rsidRPr="008E7251">
        <w:rPr>
          <w:sz w:val="28"/>
        </w:rPr>
        <w:t>кримінальне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правопорушення”</w:t>
      </w:r>
      <w:r w:rsidRPr="008E7251">
        <w:rPr>
          <w:sz w:val="28"/>
        </w:rPr>
        <w:t xml:space="preserve"> </w:t>
      </w:r>
      <w:r w:rsidRPr="008E7251">
        <w:rPr>
          <w:sz w:val="28"/>
        </w:rPr>
        <w:t>доповнити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словами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“порушення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правил</w:t>
      </w:r>
      <w:r w:rsidRPr="008E7251">
        <w:rPr>
          <w:sz w:val="28"/>
        </w:rPr>
        <w:t xml:space="preserve"> </w:t>
      </w:r>
      <w:r w:rsidRPr="008E7251">
        <w:rPr>
          <w:sz w:val="28"/>
        </w:rPr>
        <w:t>безпеки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дорожнього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руху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або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експлуатації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транспорту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особами,</w:t>
      </w:r>
      <w:r w:rsidRPr="008E7251">
        <w:rPr>
          <w:sz w:val="28"/>
        </w:rPr>
        <w:t xml:space="preserve"> </w:t>
      </w:r>
      <w:r w:rsidRPr="008E7251">
        <w:rPr>
          <w:sz w:val="28"/>
        </w:rPr>
        <w:t>які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керували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транспортними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засобами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стані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алкогольного,</w:t>
      </w:r>
      <w:r w:rsidRPr="008E7251">
        <w:rPr>
          <w:sz w:val="28"/>
        </w:rPr>
        <w:t xml:space="preserve"> </w:t>
      </w:r>
      <w:r w:rsidRPr="008E7251">
        <w:rPr>
          <w:sz w:val="28"/>
        </w:rPr>
        <w:t>наркотичного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чи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іншого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сп’яніння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або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перебували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під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впливом</w:t>
      </w:r>
      <w:r w:rsidRPr="008E7251">
        <w:rPr>
          <w:sz w:val="28"/>
        </w:rPr>
        <w:t xml:space="preserve"> </w:t>
      </w:r>
      <w:r w:rsidRPr="008E7251">
        <w:rPr>
          <w:sz w:val="28"/>
        </w:rPr>
        <w:t>лікарських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препаратів,</w:t>
      </w:r>
      <w:r w:rsidRPr="008E7251">
        <w:rPr>
          <w:sz w:val="28"/>
        </w:rPr>
        <w:t xml:space="preserve"> </w:t>
      </w:r>
      <w:r w:rsidRPr="008E7251">
        <w:rPr>
          <w:sz w:val="28"/>
        </w:rPr>
        <w:t>що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знижують</w:t>
      </w:r>
      <w:r w:rsidRPr="008E7251">
        <w:rPr>
          <w:sz w:val="28"/>
        </w:rPr>
        <w:t xml:space="preserve"> </w:t>
      </w:r>
      <w:r w:rsidRPr="008E7251">
        <w:rPr>
          <w:sz w:val="28"/>
        </w:rPr>
        <w:t>увагу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швидкість</w:t>
      </w:r>
      <w:r w:rsidRPr="008E7251">
        <w:rPr>
          <w:sz w:val="28"/>
        </w:rPr>
        <w:t xml:space="preserve"> </w:t>
      </w:r>
      <w:r w:rsidRPr="008E7251">
        <w:rPr>
          <w:sz w:val="28"/>
        </w:rPr>
        <w:t>реакції”;</w:t>
      </w:r>
    </w:p>
    <w:p w:rsidR="008E7251" w:rsidRPr="008E7251" w:rsidRDefault="008E7251" w:rsidP="008E7251">
      <w:pPr>
        <w:ind w:firstLine="720"/>
        <w:jc w:val="both"/>
        <w:rPr>
          <w:sz w:val="28"/>
        </w:rPr>
      </w:pPr>
      <w:r w:rsidRPr="008E7251">
        <w:rPr>
          <w:sz w:val="28"/>
        </w:rPr>
        <w:t>8)</w:t>
      </w:r>
      <w:r w:rsidRPr="008E7251">
        <w:rPr>
          <w:sz w:val="28"/>
        </w:rPr>
        <w:t xml:space="preserve"> </w:t>
      </w:r>
      <w:r w:rsidRPr="008E7251">
        <w:rPr>
          <w:sz w:val="28"/>
        </w:rPr>
        <w:t>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частині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третій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статті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81:</w:t>
      </w:r>
    </w:p>
    <w:p w:rsidR="008E7251" w:rsidRPr="008E7251" w:rsidRDefault="008E7251" w:rsidP="008E7251">
      <w:pPr>
        <w:ind w:firstLine="720"/>
        <w:jc w:val="both"/>
        <w:rPr>
          <w:sz w:val="28"/>
        </w:rPr>
      </w:pPr>
      <w:r w:rsidRPr="008E7251">
        <w:rPr>
          <w:sz w:val="28"/>
        </w:rPr>
        <w:t>пункт</w:t>
      </w:r>
      <w:r w:rsidRPr="008E7251">
        <w:rPr>
          <w:sz w:val="28"/>
        </w:rPr>
        <w:t xml:space="preserve"> </w:t>
      </w:r>
      <w:r w:rsidRPr="008E7251">
        <w:rPr>
          <w:sz w:val="28"/>
        </w:rPr>
        <w:t>1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після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слів</w:t>
      </w:r>
      <w:r w:rsidRPr="008E7251">
        <w:rPr>
          <w:sz w:val="28"/>
        </w:rPr>
        <w:t xml:space="preserve"> </w:t>
      </w:r>
      <w:r w:rsidRPr="008E7251">
        <w:rPr>
          <w:sz w:val="28"/>
        </w:rPr>
        <w:t>“крім</w:t>
      </w:r>
      <w:r w:rsidRPr="008E7251">
        <w:rPr>
          <w:sz w:val="28"/>
        </w:rPr>
        <w:t xml:space="preserve"> </w:t>
      </w:r>
      <w:r w:rsidRPr="008E7251">
        <w:rPr>
          <w:sz w:val="28"/>
        </w:rPr>
        <w:t>корупційних</w:t>
      </w:r>
      <w:r w:rsidRPr="008E7251">
        <w:rPr>
          <w:sz w:val="28"/>
        </w:rPr>
        <w:t xml:space="preserve"> </w:t>
      </w:r>
      <w:r w:rsidRPr="008E7251">
        <w:rPr>
          <w:sz w:val="28"/>
        </w:rPr>
        <w:t>кримінальних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правопорушень”</w:t>
      </w:r>
      <w:r w:rsidRPr="008E7251">
        <w:rPr>
          <w:sz w:val="28"/>
        </w:rPr>
        <w:t xml:space="preserve"> </w:t>
      </w:r>
      <w:r w:rsidRPr="008E7251">
        <w:rPr>
          <w:sz w:val="28"/>
        </w:rPr>
        <w:t>доповнити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словами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“порушення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правил</w:t>
      </w:r>
      <w:r w:rsidRPr="008E7251">
        <w:rPr>
          <w:sz w:val="28"/>
        </w:rPr>
        <w:t xml:space="preserve"> </w:t>
      </w:r>
      <w:r w:rsidRPr="008E7251">
        <w:rPr>
          <w:sz w:val="28"/>
        </w:rPr>
        <w:t>безпеки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дорожнього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руху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або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експлуатації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транспорту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особами,</w:t>
      </w:r>
      <w:r w:rsidRPr="008E7251">
        <w:rPr>
          <w:sz w:val="28"/>
        </w:rPr>
        <w:t xml:space="preserve"> </w:t>
      </w:r>
      <w:r w:rsidRPr="008E7251">
        <w:rPr>
          <w:sz w:val="28"/>
        </w:rPr>
        <w:t>які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керували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транспортними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засобами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стані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алкогольного,</w:t>
      </w:r>
      <w:r w:rsidRPr="008E7251">
        <w:rPr>
          <w:sz w:val="28"/>
        </w:rPr>
        <w:t xml:space="preserve"> </w:t>
      </w:r>
      <w:r w:rsidRPr="008E7251">
        <w:rPr>
          <w:sz w:val="28"/>
        </w:rPr>
        <w:t>наркотичного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чи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іншого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сп’яніння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або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перебували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під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впливом</w:t>
      </w:r>
      <w:r w:rsidRPr="008E7251">
        <w:rPr>
          <w:sz w:val="28"/>
        </w:rPr>
        <w:t xml:space="preserve"> </w:t>
      </w:r>
      <w:r w:rsidRPr="008E7251">
        <w:rPr>
          <w:sz w:val="28"/>
        </w:rPr>
        <w:t>лікарських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препаратів,</w:t>
      </w:r>
      <w:r w:rsidRPr="008E7251">
        <w:rPr>
          <w:sz w:val="28"/>
        </w:rPr>
        <w:t xml:space="preserve"> </w:t>
      </w:r>
      <w:r w:rsidRPr="008E7251">
        <w:rPr>
          <w:sz w:val="28"/>
        </w:rPr>
        <w:t>що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знижують</w:t>
      </w:r>
      <w:r w:rsidRPr="008E7251">
        <w:rPr>
          <w:sz w:val="28"/>
        </w:rPr>
        <w:t xml:space="preserve"> </w:t>
      </w:r>
      <w:r w:rsidRPr="008E7251">
        <w:rPr>
          <w:sz w:val="28"/>
        </w:rPr>
        <w:t>увагу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швидкість</w:t>
      </w:r>
      <w:r w:rsidRPr="008E7251">
        <w:rPr>
          <w:sz w:val="28"/>
        </w:rPr>
        <w:t xml:space="preserve"> </w:t>
      </w:r>
      <w:r w:rsidRPr="008E7251">
        <w:rPr>
          <w:sz w:val="28"/>
        </w:rPr>
        <w:t>реакції”;</w:t>
      </w:r>
    </w:p>
    <w:p w:rsidR="008E7251" w:rsidRPr="008E7251" w:rsidRDefault="008E7251" w:rsidP="008E7251">
      <w:pPr>
        <w:ind w:firstLine="720"/>
        <w:jc w:val="both"/>
        <w:rPr>
          <w:sz w:val="28"/>
        </w:rPr>
      </w:pPr>
      <w:r w:rsidRPr="008E7251">
        <w:rPr>
          <w:sz w:val="28"/>
        </w:rPr>
        <w:t>пункт</w:t>
      </w:r>
      <w:r w:rsidRPr="008E7251">
        <w:rPr>
          <w:sz w:val="28"/>
        </w:rPr>
        <w:t xml:space="preserve"> </w:t>
      </w:r>
      <w:r w:rsidRPr="008E7251">
        <w:rPr>
          <w:sz w:val="28"/>
        </w:rPr>
        <w:t>2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після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слів</w:t>
      </w:r>
      <w:r w:rsidRPr="008E7251">
        <w:rPr>
          <w:sz w:val="28"/>
        </w:rPr>
        <w:t xml:space="preserve"> </w:t>
      </w:r>
      <w:r w:rsidRPr="008E7251">
        <w:rPr>
          <w:sz w:val="28"/>
        </w:rPr>
        <w:t>“корупційний</w:t>
      </w:r>
      <w:r w:rsidRPr="008E7251">
        <w:rPr>
          <w:sz w:val="28"/>
        </w:rPr>
        <w:t xml:space="preserve"> </w:t>
      </w:r>
      <w:r w:rsidRPr="008E7251">
        <w:rPr>
          <w:sz w:val="28"/>
        </w:rPr>
        <w:t>нетяжкий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злочин”</w:t>
      </w:r>
      <w:r w:rsidRPr="008E7251">
        <w:rPr>
          <w:sz w:val="28"/>
        </w:rPr>
        <w:t xml:space="preserve"> </w:t>
      </w:r>
      <w:r w:rsidRPr="008E7251">
        <w:rPr>
          <w:sz w:val="28"/>
        </w:rPr>
        <w:t>доповнити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словами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“порушення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правил</w:t>
      </w:r>
      <w:r w:rsidRPr="008E7251">
        <w:rPr>
          <w:sz w:val="28"/>
        </w:rPr>
        <w:t xml:space="preserve"> </w:t>
      </w:r>
      <w:r w:rsidRPr="008E7251">
        <w:rPr>
          <w:sz w:val="28"/>
        </w:rPr>
        <w:t>безпеки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дорожнього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руху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або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експлуатації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транспорту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особами,</w:t>
      </w:r>
      <w:r w:rsidRPr="008E7251">
        <w:rPr>
          <w:sz w:val="28"/>
        </w:rPr>
        <w:t xml:space="preserve"> </w:t>
      </w:r>
      <w:r w:rsidRPr="008E7251">
        <w:rPr>
          <w:sz w:val="28"/>
        </w:rPr>
        <w:t>які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керували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транспортними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засобами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стані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алкогольного,</w:t>
      </w:r>
      <w:r w:rsidRPr="008E7251">
        <w:rPr>
          <w:sz w:val="28"/>
        </w:rPr>
        <w:t xml:space="preserve"> </w:t>
      </w:r>
      <w:r w:rsidRPr="008E7251">
        <w:rPr>
          <w:sz w:val="28"/>
        </w:rPr>
        <w:t>наркотичного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чи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іншого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сп’яніння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або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перебували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під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впливом</w:t>
      </w:r>
      <w:r w:rsidRPr="008E7251">
        <w:rPr>
          <w:sz w:val="28"/>
        </w:rPr>
        <w:t xml:space="preserve"> </w:t>
      </w:r>
      <w:r w:rsidRPr="008E7251">
        <w:rPr>
          <w:sz w:val="28"/>
        </w:rPr>
        <w:t>лікарських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препаратів,</w:t>
      </w:r>
      <w:r w:rsidRPr="008E7251">
        <w:rPr>
          <w:sz w:val="28"/>
        </w:rPr>
        <w:t xml:space="preserve"> </w:t>
      </w:r>
      <w:r w:rsidRPr="008E7251">
        <w:rPr>
          <w:sz w:val="28"/>
        </w:rPr>
        <w:t>що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знижують</w:t>
      </w:r>
      <w:r w:rsidRPr="008E7251">
        <w:rPr>
          <w:sz w:val="28"/>
        </w:rPr>
        <w:t xml:space="preserve"> </w:t>
      </w:r>
      <w:r w:rsidRPr="008E7251">
        <w:rPr>
          <w:sz w:val="28"/>
        </w:rPr>
        <w:t>увагу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швидкість</w:t>
      </w:r>
      <w:r w:rsidRPr="008E7251">
        <w:rPr>
          <w:sz w:val="28"/>
        </w:rPr>
        <w:t xml:space="preserve"> </w:t>
      </w:r>
      <w:r w:rsidRPr="008E7251">
        <w:rPr>
          <w:sz w:val="28"/>
        </w:rPr>
        <w:t>реакції”;</w:t>
      </w:r>
    </w:p>
    <w:p w:rsidR="008E7251" w:rsidRPr="008E7251" w:rsidRDefault="008E7251" w:rsidP="008E7251">
      <w:pPr>
        <w:ind w:firstLine="720"/>
        <w:jc w:val="both"/>
        <w:rPr>
          <w:sz w:val="28"/>
        </w:rPr>
      </w:pPr>
      <w:r w:rsidRPr="008E7251">
        <w:rPr>
          <w:sz w:val="28"/>
        </w:rPr>
        <w:t>9)</w:t>
      </w:r>
      <w:r w:rsidRPr="008E7251">
        <w:rPr>
          <w:sz w:val="28"/>
        </w:rPr>
        <w:t xml:space="preserve"> </w:t>
      </w:r>
      <w:r w:rsidRPr="008E7251">
        <w:rPr>
          <w:sz w:val="28"/>
        </w:rPr>
        <w:t>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частині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четвертій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статті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82:</w:t>
      </w:r>
    </w:p>
    <w:p w:rsidR="008E7251" w:rsidRPr="008E7251" w:rsidRDefault="008E7251" w:rsidP="008E7251">
      <w:pPr>
        <w:ind w:firstLine="720"/>
        <w:jc w:val="both"/>
        <w:rPr>
          <w:sz w:val="28"/>
        </w:rPr>
      </w:pPr>
      <w:r w:rsidRPr="008E7251">
        <w:rPr>
          <w:sz w:val="28"/>
        </w:rPr>
        <w:t>пункт</w:t>
      </w:r>
      <w:r w:rsidRPr="008E7251">
        <w:rPr>
          <w:sz w:val="28"/>
        </w:rPr>
        <w:t xml:space="preserve"> </w:t>
      </w:r>
      <w:r w:rsidRPr="008E7251">
        <w:rPr>
          <w:sz w:val="28"/>
        </w:rPr>
        <w:t>1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після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слів</w:t>
      </w:r>
      <w:r w:rsidRPr="008E7251">
        <w:rPr>
          <w:sz w:val="28"/>
        </w:rPr>
        <w:t xml:space="preserve"> </w:t>
      </w:r>
      <w:r w:rsidRPr="008E7251">
        <w:rPr>
          <w:sz w:val="28"/>
        </w:rPr>
        <w:t>“крім</w:t>
      </w:r>
      <w:r w:rsidRPr="008E7251">
        <w:rPr>
          <w:sz w:val="28"/>
        </w:rPr>
        <w:t xml:space="preserve"> </w:t>
      </w:r>
      <w:r w:rsidRPr="008E7251">
        <w:rPr>
          <w:sz w:val="28"/>
        </w:rPr>
        <w:t>корупційних</w:t>
      </w:r>
      <w:r w:rsidRPr="008E7251">
        <w:rPr>
          <w:sz w:val="28"/>
        </w:rPr>
        <w:t xml:space="preserve"> </w:t>
      </w:r>
      <w:r w:rsidRPr="008E7251">
        <w:rPr>
          <w:sz w:val="28"/>
        </w:rPr>
        <w:t>кримінальних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правопорушень”</w:t>
      </w:r>
      <w:r w:rsidRPr="008E7251">
        <w:rPr>
          <w:sz w:val="28"/>
        </w:rPr>
        <w:t xml:space="preserve"> </w:t>
      </w:r>
      <w:r w:rsidRPr="008E7251">
        <w:rPr>
          <w:sz w:val="28"/>
        </w:rPr>
        <w:t>доповнити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словами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“порушення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правил</w:t>
      </w:r>
      <w:r w:rsidRPr="008E7251">
        <w:rPr>
          <w:sz w:val="28"/>
        </w:rPr>
        <w:t xml:space="preserve"> </w:t>
      </w:r>
      <w:r w:rsidRPr="008E7251">
        <w:rPr>
          <w:sz w:val="28"/>
        </w:rPr>
        <w:t>безпеки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дорожнього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руху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або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експлуатації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транспорту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особами,</w:t>
      </w:r>
      <w:r w:rsidRPr="008E7251">
        <w:rPr>
          <w:sz w:val="28"/>
        </w:rPr>
        <w:t xml:space="preserve"> </w:t>
      </w:r>
      <w:r w:rsidRPr="008E7251">
        <w:rPr>
          <w:sz w:val="28"/>
        </w:rPr>
        <w:t>які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керували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транспортними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засобами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стані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алкогольного,</w:t>
      </w:r>
      <w:r w:rsidRPr="008E7251">
        <w:rPr>
          <w:sz w:val="28"/>
        </w:rPr>
        <w:t xml:space="preserve"> </w:t>
      </w:r>
      <w:r w:rsidRPr="008E7251">
        <w:rPr>
          <w:sz w:val="28"/>
        </w:rPr>
        <w:t>наркотичного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чи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іншого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сп’яніння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або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перебували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під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впливом</w:t>
      </w:r>
      <w:r w:rsidRPr="008E7251">
        <w:rPr>
          <w:sz w:val="28"/>
        </w:rPr>
        <w:t xml:space="preserve"> </w:t>
      </w:r>
      <w:r w:rsidRPr="008E7251">
        <w:rPr>
          <w:sz w:val="28"/>
        </w:rPr>
        <w:t>лікарських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препаратів,</w:t>
      </w:r>
      <w:r w:rsidRPr="008E7251">
        <w:rPr>
          <w:sz w:val="28"/>
        </w:rPr>
        <w:t xml:space="preserve"> </w:t>
      </w:r>
      <w:r w:rsidRPr="008E7251">
        <w:rPr>
          <w:sz w:val="28"/>
        </w:rPr>
        <w:t>що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знижують</w:t>
      </w:r>
      <w:r w:rsidRPr="008E7251">
        <w:rPr>
          <w:sz w:val="28"/>
        </w:rPr>
        <w:t xml:space="preserve"> </w:t>
      </w:r>
      <w:r w:rsidRPr="008E7251">
        <w:rPr>
          <w:sz w:val="28"/>
        </w:rPr>
        <w:t>увагу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швидкість</w:t>
      </w:r>
      <w:r w:rsidRPr="008E7251">
        <w:rPr>
          <w:sz w:val="28"/>
        </w:rPr>
        <w:t xml:space="preserve"> </w:t>
      </w:r>
      <w:r w:rsidRPr="008E7251">
        <w:rPr>
          <w:sz w:val="28"/>
        </w:rPr>
        <w:t>реакції”;</w:t>
      </w:r>
    </w:p>
    <w:p w:rsidR="008E7251" w:rsidRPr="008E7251" w:rsidRDefault="008E7251" w:rsidP="008E7251">
      <w:pPr>
        <w:ind w:firstLine="720"/>
        <w:jc w:val="both"/>
        <w:rPr>
          <w:sz w:val="28"/>
        </w:rPr>
      </w:pPr>
      <w:r w:rsidRPr="008E7251">
        <w:rPr>
          <w:sz w:val="28"/>
        </w:rPr>
        <w:t>пункт</w:t>
      </w:r>
      <w:r w:rsidRPr="008E7251">
        <w:rPr>
          <w:sz w:val="28"/>
        </w:rPr>
        <w:t xml:space="preserve"> </w:t>
      </w:r>
      <w:r w:rsidRPr="008E7251">
        <w:rPr>
          <w:sz w:val="28"/>
        </w:rPr>
        <w:t>2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після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слів</w:t>
      </w:r>
      <w:r w:rsidRPr="008E7251">
        <w:rPr>
          <w:sz w:val="28"/>
        </w:rPr>
        <w:t xml:space="preserve"> </w:t>
      </w:r>
      <w:r w:rsidRPr="008E7251">
        <w:rPr>
          <w:sz w:val="28"/>
        </w:rPr>
        <w:t>“корупційний</w:t>
      </w:r>
      <w:r w:rsidRPr="008E7251">
        <w:rPr>
          <w:sz w:val="28"/>
        </w:rPr>
        <w:t xml:space="preserve"> </w:t>
      </w:r>
      <w:r w:rsidRPr="008E7251">
        <w:rPr>
          <w:sz w:val="28"/>
        </w:rPr>
        <w:t>нетяжкий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злочин”</w:t>
      </w:r>
      <w:r w:rsidRPr="008E7251">
        <w:rPr>
          <w:sz w:val="28"/>
        </w:rPr>
        <w:t xml:space="preserve"> </w:t>
      </w:r>
      <w:r w:rsidRPr="008E7251">
        <w:rPr>
          <w:sz w:val="28"/>
        </w:rPr>
        <w:t>доповнити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словами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“порушення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правил</w:t>
      </w:r>
      <w:r w:rsidRPr="008E7251">
        <w:rPr>
          <w:sz w:val="28"/>
        </w:rPr>
        <w:t xml:space="preserve"> </w:t>
      </w:r>
      <w:r w:rsidRPr="008E7251">
        <w:rPr>
          <w:sz w:val="28"/>
        </w:rPr>
        <w:t>безпеки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дорожнього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руху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або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експлуатації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транспорту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особами,</w:t>
      </w:r>
      <w:r w:rsidRPr="008E7251">
        <w:rPr>
          <w:sz w:val="28"/>
        </w:rPr>
        <w:t xml:space="preserve"> </w:t>
      </w:r>
      <w:r w:rsidRPr="008E7251">
        <w:rPr>
          <w:sz w:val="28"/>
        </w:rPr>
        <w:t>які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керували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транспортними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засобами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стані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алкогольного,</w:t>
      </w:r>
      <w:r w:rsidRPr="008E7251">
        <w:rPr>
          <w:sz w:val="28"/>
        </w:rPr>
        <w:t xml:space="preserve"> </w:t>
      </w:r>
      <w:r w:rsidRPr="008E7251">
        <w:rPr>
          <w:sz w:val="28"/>
        </w:rPr>
        <w:t>наркотичного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чи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іншого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сп’яніння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або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перебували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під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впливом</w:t>
      </w:r>
      <w:r w:rsidRPr="008E7251">
        <w:rPr>
          <w:sz w:val="28"/>
        </w:rPr>
        <w:t xml:space="preserve"> </w:t>
      </w:r>
      <w:r w:rsidRPr="008E7251">
        <w:rPr>
          <w:sz w:val="28"/>
        </w:rPr>
        <w:t>лікарських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препаратів,</w:t>
      </w:r>
      <w:r w:rsidRPr="008E7251">
        <w:rPr>
          <w:sz w:val="28"/>
        </w:rPr>
        <w:t xml:space="preserve"> </w:t>
      </w:r>
      <w:r w:rsidRPr="008E7251">
        <w:rPr>
          <w:sz w:val="28"/>
        </w:rPr>
        <w:t>що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знижують</w:t>
      </w:r>
      <w:r w:rsidRPr="008E7251">
        <w:rPr>
          <w:sz w:val="28"/>
        </w:rPr>
        <w:t xml:space="preserve"> </w:t>
      </w:r>
      <w:r w:rsidRPr="008E7251">
        <w:rPr>
          <w:sz w:val="28"/>
        </w:rPr>
        <w:t>увагу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швидкість</w:t>
      </w:r>
      <w:r w:rsidRPr="008E7251">
        <w:rPr>
          <w:sz w:val="28"/>
        </w:rPr>
        <w:t xml:space="preserve"> </w:t>
      </w:r>
      <w:r w:rsidRPr="008E7251">
        <w:rPr>
          <w:sz w:val="28"/>
        </w:rPr>
        <w:t>реакції”;</w:t>
      </w:r>
    </w:p>
    <w:p w:rsidR="008E7251" w:rsidRPr="008E7251" w:rsidRDefault="008E7251" w:rsidP="008E7251">
      <w:pPr>
        <w:ind w:firstLine="720"/>
        <w:jc w:val="both"/>
        <w:rPr>
          <w:sz w:val="28"/>
        </w:rPr>
      </w:pPr>
      <w:r w:rsidRPr="008E7251">
        <w:rPr>
          <w:sz w:val="28"/>
        </w:rPr>
        <w:t>10)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перше</w:t>
      </w:r>
      <w:r w:rsidRPr="008E7251">
        <w:rPr>
          <w:sz w:val="28"/>
        </w:rPr>
        <w:t xml:space="preserve"> </w:t>
      </w:r>
      <w:r w:rsidRPr="008E7251">
        <w:rPr>
          <w:sz w:val="28"/>
        </w:rPr>
        <w:t>речення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частини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четвертої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статті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86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після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слів</w:t>
      </w:r>
      <w:r w:rsidRPr="008E7251">
        <w:rPr>
          <w:sz w:val="28"/>
        </w:rPr>
        <w:t xml:space="preserve"> </w:t>
      </w:r>
      <w:r w:rsidRPr="008E7251">
        <w:rPr>
          <w:sz w:val="28"/>
        </w:rPr>
        <w:t>“вчиненні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корупційних</w:t>
      </w:r>
      <w:r w:rsidRPr="008E7251">
        <w:rPr>
          <w:sz w:val="28"/>
        </w:rPr>
        <w:t xml:space="preserve"> </w:t>
      </w:r>
      <w:r w:rsidRPr="008E7251">
        <w:rPr>
          <w:sz w:val="28"/>
        </w:rPr>
        <w:t>кримінальних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правопорушень”</w:t>
      </w:r>
      <w:r w:rsidRPr="008E7251">
        <w:rPr>
          <w:sz w:val="28"/>
        </w:rPr>
        <w:t xml:space="preserve"> </w:t>
      </w:r>
      <w:r w:rsidRPr="008E7251">
        <w:rPr>
          <w:sz w:val="28"/>
        </w:rPr>
        <w:t>доповнити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словами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“порушенні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правил</w:t>
      </w:r>
      <w:r w:rsidRPr="008E7251">
        <w:rPr>
          <w:sz w:val="28"/>
        </w:rPr>
        <w:t xml:space="preserve"> </w:t>
      </w:r>
      <w:r w:rsidRPr="008E7251">
        <w:rPr>
          <w:sz w:val="28"/>
        </w:rPr>
        <w:t>безпеки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дорожнього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руху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або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експлуатації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транспорту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особами,</w:t>
      </w:r>
      <w:r w:rsidRPr="008E7251">
        <w:rPr>
          <w:sz w:val="28"/>
        </w:rPr>
        <w:t xml:space="preserve"> </w:t>
      </w:r>
      <w:r w:rsidRPr="008E7251">
        <w:rPr>
          <w:sz w:val="28"/>
        </w:rPr>
        <w:t>які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керували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транспортними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засобами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стані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алкогольного,</w:t>
      </w:r>
      <w:r w:rsidRPr="008E7251">
        <w:rPr>
          <w:sz w:val="28"/>
        </w:rPr>
        <w:t xml:space="preserve"> </w:t>
      </w:r>
      <w:r w:rsidRPr="008E7251">
        <w:rPr>
          <w:sz w:val="28"/>
        </w:rPr>
        <w:t>наркотичного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чи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іншого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сп’яніння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або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перебували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під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впливом</w:t>
      </w:r>
      <w:r w:rsidRPr="008E7251">
        <w:rPr>
          <w:sz w:val="28"/>
        </w:rPr>
        <w:t xml:space="preserve"> </w:t>
      </w:r>
      <w:r w:rsidRPr="008E7251">
        <w:rPr>
          <w:sz w:val="28"/>
        </w:rPr>
        <w:t>лікарських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препаратів,</w:t>
      </w:r>
      <w:r w:rsidRPr="008E7251">
        <w:rPr>
          <w:sz w:val="28"/>
        </w:rPr>
        <w:t xml:space="preserve"> </w:t>
      </w:r>
      <w:r w:rsidRPr="008E7251">
        <w:rPr>
          <w:sz w:val="28"/>
        </w:rPr>
        <w:t>що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знижують</w:t>
      </w:r>
      <w:r w:rsidRPr="008E7251">
        <w:rPr>
          <w:sz w:val="28"/>
        </w:rPr>
        <w:t xml:space="preserve"> </w:t>
      </w:r>
      <w:r w:rsidRPr="008E7251">
        <w:rPr>
          <w:sz w:val="28"/>
        </w:rPr>
        <w:t>увагу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швидкість</w:t>
      </w:r>
      <w:r w:rsidRPr="008E7251">
        <w:rPr>
          <w:sz w:val="28"/>
        </w:rPr>
        <w:t xml:space="preserve"> </w:t>
      </w:r>
      <w:r w:rsidRPr="008E7251">
        <w:rPr>
          <w:sz w:val="28"/>
        </w:rPr>
        <w:t>реакції”;</w:t>
      </w:r>
    </w:p>
    <w:p w:rsidR="008E7251" w:rsidRPr="008E7251" w:rsidRDefault="008E7251" w:rsidP="008E7251">
      <w:pPr>
        <w:ind w:firstLine="720"/>
        <w:jc w:val="both"/>
        <w:rPr>
          <w:sz w:val="28"/>
        </w:rPr>
      </w:pPr>
      <w:r w:rsidRPr="008E7251">
        <w:rPr>
          <w:sz w:val="28"/>
        </w:rPr>
        <w:t>11)</w:t>
      </w:r>
      <w:r w:rsidRPr="008E7251">
        <w:rPr>
          <w:sz w:val="28"/>
        </w:rPr>
        <w:t xml:space="preserve"> </w:t>
      </w:r>
      <w:r w:rsidRPr="008E7251">
        <w:rPr>
          <w:sz w:val="28"/>
        </w:rPr>
        <w:t>частину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третю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статті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87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після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слів</w:t>
      </w:r>
      <w:r w:rsidRPr="008E7251">
        <w:rPr>
          <w:sz w:val="28"/>
        </w:rPr>
        <w:t xml:space="preserve"> </w:t>
      </w:r>
      <w:r w:rsidRPr="008E7251">
        <w:rPr>
          <w:sz w:val="28"/>
        </w:rPr>
        <w:t>“вчинення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корупційних</w:t>
      </w:r>
      <w:r w:rsidRPr="008E7251">
        <w:rPr>
          <w:sz w:val="28"/>
        </w:rPr>
        <w:t xml:space="preserve"> </w:t>
      </w:r>
      <w:r w:rsidRPr="008E7251">
        <w:rPr>
          <w:sz w:val="28"/>
        </w:rPr>
        <w:t>кримінальних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правопорушень”</w:t>
      </w:r>
      <w:r w:rsidRPr="008E7251">
        <w:rPr>
          <w:sz w:val="28"/>
        </w:rPr>
        <w:t xml:space="preserve"> </w:t>
      </w:r>
      <w:r w:rsidRPr="008E7251">
        <w:rPr>
          <w:sz w:val="28"/>
        </w:rPr>
        <w:t>доповнити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словами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“порушення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правил</w:t>
      </w:r>
      <w:r w:rsidRPr="008E7251">
        <w:rPr>
          <w:sz w:val="28"/>
        </w:rPr>
        <w:t xml:space="preserve"> </w:t>
      </w:r>
      <w:r w:rsidRPr="008E7251">
        <w:rPr>
          <w:sz w:val="28"/>
        </w:rPr>
        <w:t>безпеки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дорожнього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руху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або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експлуатації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транспорту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особами,</w:t>
      </w:r>
      <w:r w:rsidRPr="008E7251">
        <w:rPr>
          <w:sz w:val="28"/>
        </w:rPr>
        <w:t xml:space="preserve"> </w:t>
      </w:r>
      <w:r w:rsidRPr="008E7251">
        <w:rPr>
          <w:sz w:val="28"/>
        </w:rPr>
        <w:t>які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керували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транспортними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засобами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стані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алкогольного,</w:t>
      </w:r>
      <w:r w:rsidRPr="008E7251">
        <w:rPr>
          <w:sz w:val="28"/>
        </w:rPr>
        <w:t xml:space="preserve"> </w:t>
      </w:r>
      <w:r w:rsidRPr="008E7251">
        <w:rPr>
          <w:sz w:val="28"/>
        </w:rPr>
        <w:t>наркотичного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чи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іншого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сп’яніння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або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перебували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під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впливом</w:t>
      </w:r>
      <w:r w:rsidRPr="008E7251">
        <w:rPr>
          <w:sz w:val="28"/>
        </w:rPr>
        <w:t xml:space="preserve"> </w:t>
      </w:r>
      <w:r w:rsidRPr="008E7251">
        <w:rPr>
          <w:sz w:val="28"/>
        </w:rPr>
        <w:t>лікарських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препаратів,</w:t>
      </w:r>
      <w:r w:rsidRPr="008E7251">
        <w:rPr>
          <w:sz w:val="28"/>
        </w:rPr>
        <w:t xml:space="preserve"> </w:t>
      </w:r>
      <w:r w:rsidRPr="008E7251">
        <w:rPr>
          <w:sz w:val="28"/>
        </w:rPr>
        <w:t>що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знижують</w:t>
      </w:r>
      <w:r w:rsidRPr="008E7251">
        <w:rPr>
          <w:sz w:val="28"/>
        </w:rPr>
        <w:t xml:space="preserve"> </w:t>
      </w:r>
      <w:r w:rsidRPr="008E7251">
        <w:rPr>
          <w:sz w:val="28"/>
        </w:rPr>
        <w:t>увагу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швидкість</w:t>
      </w:r>
      <w:r w:rsidRPr="008E7251">
        <w:rPr>
          <w:sz w:val="28"/>
        </w:rPr>
        <w:t xml:space="preserve"> </w:t>
      </w:r>
      <w:r w:rsidRPr="008E7251">
        <w:rPr>
          <w:sz w:val="28"/>
        </w:rPr>
        <w:t>реакції”;</w:t>
      </w:r>
    </w:p>
    <w:p w:rsidR="008E7251" w:rsidRPr="008E7251" w:rsidRDefault="008E7251" w:rsidP="008E7251">
      <w:pPr>
        <w:ind w:firstLine="720"/>
        <w:jc w:val="both"/>
        <w:rPr>
          <w:sz w:val="28"/>
        </w:rPr>
      </w:pPr>
      <w:r w:rsidRPr="008E7251">
        <w:rPr>
          <w:sz w:val="28"/>
        </w:rPr>
        <w:t>12)</w:t>
      </w:r>
      <w:r w:rsidRPr="008E7251">
        <w:rPr>
          <w:sz w:val="28"/>
        </w:rPr>
        <w:t xml:space="preserve"> </w:t>
      </w:r>
      <w:r w:rsidRPr="008E7251">
        <w:rPr>
          <w:sz w:val="28"/>
        </w:rPr>
        <w:t>доповнити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статтею</w:t>
      </w:r>
      <w:r w:rsidRPr="008E7251">
        <w:rPr>
          <w:sz w:val="28"/>
        </w:rPr>
        <w:t xml:space="preserve"> </w:t>
      </w:r>
      <w:r w:rsidRPr="008E7251">
        <w:rPr>
          <w:sz w:val="28"/>
        </w:rPr>
        <w:t>286</w:t>
      </w:r>
      <w:r w:rsidRPr="008E7251">
        <w:rPr>
          <w:sz w:val="28"/>
          <w:vertAlign w:val="superscript"/>
        </w:rPr>
        <w:t>1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такого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змісту:</w:t>
      </w:r>
    </w:p>
    <w:p w:rsidR="008E7251" w:rsidRPr="008E7251" w:rsidRDefault="008E7251" w:rsidP="008E7251">
      <w:pPr>
        <w:ind w:firstLine="720"/>
        <w:jc w:val="both"/>
        <w:rPr>
          <w:sz w:val="28"/>
        </w:rPr>
      </w:pPr>
      <w:r w:rsidRPr="008E7251">
        <w:rPr>
          <w:sz w:val="28"/>
        </w:rPr>
        <w:t>«Стаття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286</w:t>
      </w:r>
      <w:r w:rsidRPr="008E7251">
        <w:rPr>
          <w:sz w:val="28"/>
          <w:vertAlign w:val="superscript"/>
        </w:rPr>
        <w:t>1</w:t>
      </w:r>
      <w:r w:rsidRPr="008E7251">
        <w:rPr>
          <w:sz w:val="28"/>
        </w:rPr>
        <w:t>.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Порушення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правил</w:t>
      </w:r>
      <w:r w:rsidRPr="008E7251">
        <w:rPr>
          <w:sz w:val="28"/>
        </w:rPr>
        <w:t xml:space="preserve"> </w:t>
      </w:r>
      <w:r w:rsidRPr="008E7251">
        <w:rPr>
          <w:sz w:val="28"/>
        </w:rPr>
        <w:t>безпеки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дорожнього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руху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або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експлуатації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транспорту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особами,</w:t>
      </w:r>
      <w:r w:rsidRPr="008E7251">
        <w:rPr>
          <w:sz w:val="28"/>
        </w:rPr>
        <w:t xml:space="preserve"> </w:t>
      </w:r>
      <w:r w:rsidRPr="008E7251">
        <w:rPr>
          <w:sz w:val="28"/>
        </w:rPr>
        <w:t>які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керують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транспортними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засобами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стані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сп’яніння</w:t>
      </w:r>
    </w:p>
    <w:p w:rsidR="008E7251" w:rsidRPr="008E7251" w:rsidRDefault="008E7251" w:rsidP="008E7251">
      <w:pPr>
        <w:ind w:firstLine="720"/>
        <w:jc w:val="both"/>
        <w:rPr>
          <w:sz w:val="28"/>
        </w:rPr>
      </w:pPr>
      <w:r w:rsidRPr="008E7251">
        <w:rPr>
          <w:sz w:val="28"/>
        </w:rPr>
        <w:t>1.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Порушення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правил</w:t>
      </w:r>
      <w:r w:rsidRPr="008E7251">
        <w:rPr>
          <w:sz w:val="28"/>
        </w:rPr>
        <w:t xml:space="preserve"> </w:t>
      </w:r>
      <w:r w:rsidRPr="008E7251">
        <w:rPr>
          <w:sz w:val="28"/>
        </w:rPr>
        <w:t>безпеки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дорожнього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руху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або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експлуатації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транспорту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особою,</w:t>
      </w:r>
      <w:r w:rsidRPr="008E7251">
        <w:rPr>
          <w:sz w:val="28"/>
        </w:rPr>
        <w:t xml:space="preserve"> </w:t>
      </w:r>
      <w:r w:rsidRPr="008E7251">
        <w:rPr>
          <w:sz w:val="28"/>
        </w:rPr>
        <w:t>яка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керує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транспортним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засобом</w:t>
      </w:r>
      <w:r w:rsidRPr="008E7251">
        <w:rPr>
          <w:sz w:val="28"/>
        </w:rPr>
        <w:t xml:space="preserve"> </w:t>
      </w:r>
      <w:r w:rsidRPr="008E7251">
        <w:rPr>
          <w:sz w:val="28"/>
        </w:rPr>
        <w:t>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стані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алкогольного,</w:t>
      </w:r>
      <w:r w:rsidRPr="008E7251">
        <w:rPr>
          <w:sz w:val="28"/>
        </w:rPr>
        <w:t xml:space="preserve"> </w:t>
      </w:r>
      <w:r w:rsidRPr="008E7251">
        <w:rPr>
          <w:sz w:val="28"/>
        </w:rPr>
        <w:t>наркотичного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чи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іншого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сп’яніння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або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під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впливом</w:t>
      </w:r>
      <w:r w:rsidRPr="008E7251">
        <w:rPr>
          <w:sz w:val="28"/>
        </w:rPr>
        <w:t xml:space="preserve"> </w:t>
      </w:r>
      <w:r w:rsidRPr="008E7251">
        <w:rPr>
          <w:sz w:val="28"/>
        </w:rPr>
        <w:t>лікарських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препаратів,</w:t>
      </w:r>
      <w:r w:rsidRPr="008E7251">
        <w:rPr>
          <w:sz w:val="28"/>
        </w:rPr>
        <w:t xml:space="preserve"> </w:t>
      </w:r>
      <w:r w:rsidRPr="008E7251">
        <w:rPr>
          <w:sz w:val="28"/>
        </w:rPr>
        <w:t>що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знижують</w:t>
      </w:r>
      <w:r w:rsidRPr="008E7251">
        <w:rPr>
          <w:sz w:val="28"/>
        </w:rPr>
        <w:t xml:space="preserve"> </w:t>
      </w:r>
      <w:r w:rsidRPr="008E7251">
        <w:rPr>
          <w:sz w:val="28"/>
        </w:rPr>
        <w:t>увагу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швидкість</w:t>
      </w:r>
      <w:r w:rsidRPr="008E7251">
        <w:rPr>
          <w:sz w:val="28"/>
        </w:rPr>
        <w:t xml:space="preserve"> </w:t>
      </w:r>
      <w:r w:rsidRPr="008E7251">
        <w:rPr>
          <w:sz w:val="28"/>
        </w:rPr>
        <w:t>реакції,</w:t>
      </w:r>
      <w:r w:rsidRPr="008E7251">
        <w:rPr>
          <w:sz w:val="28"/>
        </w:rPr>
        <w:t xml:space="preserve"> </w:t>
      </w:r>
      <w:r w:rsidRPr="008E7251">
        <w:rPr>
          <w:sz w:val="28"/>
        </w:rPr>
        <w:t>що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спричинило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потерпілому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середньої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тяжкості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тілесне</w:t>
      </w:r>
      <w:r w:rsidRPr="008E7251">
        <w:rPr>
          <w:sz w:val="28"/>
        </w:rPr>
        <w:t xml:space="preserve"> </w:t>
      </w:r>
      <w:r w:rsidRPr="008E7251">
        <w:rPr>
          <w:sz w:val="28"/>
        </w:rPr>
        <w:t>ушкодження,</w:t>
      </w:r>
      <w:r w:rsidRPr="008E7251">
        <w:rPr>
          <w:sz w:val="28"/>
        </w:rPr>
        <w:t xml:space="preserve"> </w:t>
      </w:r>
      <w:r w:rsidRPr="008E7251">
        <w:rPr>
          <w:sz w:val="28"/>
        </w:rPr>
        <w:t>-</w:t>
      </w:r>
    </w:p>
    <w:p w:rsidR="008E7251" w:rsidRPr="008E7251" w:rsidRDefault="008E7251" w:rsidP="008E7251">
      <w:pPr>
        <w:ind w:firstLine="720"/>
        <w:jc w:val="both"/>
        <w:rPr>
          <w:sz w:val="28"/>
        </w:rPr>
      </w:pPr>
      <w:r w:rsidRPr="008E7251">
        <w:rPr>
          <w:sz w:val="28"/>
        </w:rPr>
        <w:t>карається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позбавленням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волі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на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строк</w:t>
      </w:r>
      <w:r w:rsidRPr="008E7251">
        <w:rPr>
          <w:sz w:val="28"/>
        </w:rPr>
        <w:t xml:space="preserve"> </w:t>
      </w:r>
      <w:r w:rsidRPr="008E7251">
        <w:rPr>
          <w:sz w:val="28"/>
        </w:rPr>
        <w:t>до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трьох</w:t>
      </w:r>
      <w:r w:rsidRPr="008E7251">
        <w:rPr>
          <w:sz w:val="28"/>
        </w:rPr>
        <w:t xml:space="preserve"> </w:t>
      </w:r>
      <w:r w:rsidRPr="008E7251">
        <w:rPr>
          <w:sz w:val="28"/>
        </w:rPr>
        <w:t>років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позбавленням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права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керувати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транспортними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засобами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на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строк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від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трьох</w:t>
      </w:r>
      <w:r w:rsidRPr="008E7251">
        <w:rPr>
          <w:sz w:val="28"/>
        </w:rPr>
        <w:t xml:space="preserve"> </w:t>
      </w:r>
      <w:r w:rsidRPr="008E7251">
        <w:rPr>
          <w:sz w:val="28"/>
        </w:rPr>
        <w:t>до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п’яти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років.</w:t>
      </w:r>
    </w:p>
    <w:p w:rsidR="008E7251" w:rsidRPr="008E7251" w:rsidRDefault="008E7251" w:rsidP="008E7251">
      <w:pPr>
        <w:ind w:firstLine="720"/>
        <w:jc w:val="both"/>
        <w:rPr>
          <w:sz w:val="28"/>
        </w:rPr>
      </w:pPr>
      <w:r w:rsidRPr="008E7251">
        <w:rPr>
          <w:sz w:val="28"/>
        </w:rPr>
        <w:t>2.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самі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діяння,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вчинені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стані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алкогольного,</w:t>
      </w:r>
      <w:r w:rsidRPr="008E7251">
        <w:rPr>
          <w:sz w:val="28"/>
        </w:rPr>
        <w:t xml:space="preserve"> </w:t>
      </w:r>
      <w:r w:rsidRPr="008E7251">
        <w:rPr>
          <w:sz w:val="28"/>
        </w:rPr>
        <w:t>наркотичного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чи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іншого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сп’яніння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або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під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впливом</w:t>
      </w:r>
      <w:r w:rsidRPr="008E7251">
        <w:rPr>
          <w:sz w:val="28"/>
        </w:rPr>
        <w:t xml:space="preserve"> </w:t>
      </w:r>
      <w:r w:rsidRPr="008E7251">
        <w:rPr>
          <w:sz w:val="28"/>
        </w:rPr>
        <w:t>лікарських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препаратів,</w:t>
      </w:r>
      <w:r w:rsidRPr="008E7251">
        <w:rPr>
          <w:sz w:val="28"/>
        </w:rPr>
        <w:t xml:space="preserve"> </w:t>
      </w:r>
      <w:r w:rsidRPr="008E7251">
        <w:rPr>
          <w:sz w:val="28"/>
        </w:rPr>
        <w:t>що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знижують</w:t>
      </w:r>
      <w:r w:rsidRPr="008E7251">
        <w:rPr>
          <w:sz w:val="28"/>
        </w:rPr>
        <w:t xml:space="preserve"> </w:t>
      </w:r>
      <w:r w:rsidRPr="008E7251">
        <w:rPr>
          <w:sz w:val="28"/>
        </w:rPr>
        <w:t>увагу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швидкість</w:t>
      </w:r>
      <w:r w:rsidRPr="008E7251">
        <w:rPr>
          <w:sz w:val="28"/>
        </w:rPr>
        <w:t xml:space="preserve"> </w:t>
      </w:r>
      <w:r w:rsidRPr="008E7251">
        <w:rPr>
          <w:sz w:val="28"/>
        </w:rPr>
        <w:t>реакції,</w:t>
      </w:r>
      <w:r w:rsidRPr="008E7251">
        <w:rPr>
          <w:sz w:val="28"/>
        </w:rPr>
        <w:t xml:space="preserve"> </w:t>
      </w:r>
      <w:r w:rsidRPr="008E7251">
        <w:rPr>
          <w:sz w:val="28"/>
        </w:rPr>
        <w:t>якщо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вони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заподіяли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потерпілому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тяжке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тілесне</w:t>
      </w:r>
      <w:r w:rsidRPr="008E7251">
        <w:rPr>
          <w:sz w:val="28"/>
        </w:rPr>
        <w:t xml:space="preserve"> </w:t>
      </w:r>
      <w:r w:rsidRPr="008E7251">
        <w:rPr>
          <w:sz w:val="28"/>
        </w:rPr>
        <w:t>ушкодження,</w:t>
      </w:r>
      <w:r w:rsidRPr="008E7251">
        <w:rPr>
          <w:sz w:val="28"/>
        </w:rPr>
        <w:t xml:space="preserve"> </w:t>
      </w:r>
      <w:r w:rsidRPr="008E7251">
        <w:rPr>
          <w:sz w:val="28"/>
        </w:rPr>
        <w:t>-</w:t>
      </w:r>
    </w:p>
    <w:p w:rsidR="008E7251" w:rsidRPr="008E7251" w:rsidRDefault="008E7251" w:rsidP="008E7251">
      <w:pPr>
        <w:ind w:firstLine="720"/>
        <w:jc w:val="both"/>
        <w:rPr>
          <w:sz w:val="28"/>
        </w:rPr>
      </w:pPr>
      <w:r w:rsidRPr="008E7251">
        <w:rPr>
          <w:sz w:val="28"/>
        </w:rPr>
        <w:t>караються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позбавленням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волі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на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строк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від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трьох</w:t>
      </w:r>
      <w:r w:rsidRPr="008E7251">
        <w:rPr>
          <w:sz w:val="28"/>
        </w:rPr>
        <w:t xml:space="preserve"> </w:t>
      </w:r>
      <w:r w:rsidRPr="008E7251">
        <w:rPr>
          <w:sz w:val="28"/>
        </w:rPr>
        <w:t>до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восьми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років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позбавленням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права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керувати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транспортними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засобами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на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строк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від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п’яти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до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восьми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років.</w:t>
      </w:r>
    </w:p>
    <w:p w:rsidR="008E7251" w:rsidRPr="008E7251" w:rsidRDefault="008E7251" w:rsidP="008E7251">
      <w:pPr>
        <w:ind w:firstLine="720"/>
        <w:jc w:val="both"/>
        <w:rPr>
          <w:sz w:val="28"/>
        </w:rPr>
      </w:pPr>
      <w:r w:rsidRPr="008E7251">
        <w:rPr>
          <w:sz w:val="28"/>
        </w:rPr>
        <w:t>3.</w:t>
      </w:r>
      <w:r w:rsidRPr="008E7251">
        <w:rPr>
          <w:sz w:val="28"/>
        </w:rPr>
        <w:t xml:space="preserve"> </w:t>
      </w:r>
      <w:r w:rsidRPr="008E7251">
        <w:rPr>
          <w:sz w:val="28"/>
        </w:rPr>
        <w:t>Діяння,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передбачені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частиною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першою</w:t>
      </w:r>
      <w:r w:rsidRPr="008E7251">
        <w:rPr>
          <w:sz w:val="28"/>
        </w:rPr>
        <w:t xml:space="preserve"> </w:t>
      </w:r>
      <w:r w:rsidRPr="008E7251">
        <w:rPr>
          <w:sz w:val="28"/>
        </w:rPr>
        <w:t>цієї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статті,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вчинені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стані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алкогольного,</w:t>
      </w:r>
      <w:r w:rsidRPr="008E7251">
        <w:rPr>
          <w:sz w:val="28"/>
        </w:rPr>
        <w:t xml:space="preserve"> </w:t>
      </w:r>
      <w:r w:rsidRPr="008E7251">
        <w:rPr>
          <w:sz w:val="28"/>
        </w:rPr>
        <w:t>наркотичного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чи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іншого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сп’яніння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або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під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впливом</w:t>
      </w:r>
      <w:r w:rsidRPr="008E7251">
        <w:rPr>
          <w:sz w:val="28"/>
        </w:rPr>
        <w:t xml:space="preserve"> </w:t>
      </w:r>
      <w:r w:rsidRPr="008E7251">
        <w:rPr>
          <w:sz w:val="28"/>
        </w:rPr>
        <w:t>лікарських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препаратів,</w:t>
      </w:r>
      <w:r w:rsidRPr="008E7251">
        <w:rPr>
          <w:sz w:val="28"/>
        </w:rPr>
        <w:t xml:space="preserve"> </w:t>
      </w:r>
      <w:r w:rsidRPr="008E7251">
        <w:rPr>
          <w:sz w:val="28"/>
        </w:rPr>
        <w:t>що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знижують</w:t>
      </w:r>
      <w:r w:rsidRPr="008E7251">
        <w:rPr>
          <w:sz w:val="28"/>
        </w:rPr>
        <w:t xml:space="preserve"> </w:t>
      </w:r>
      <w:r w:rsidRPr="008E7251">
        <w:rPr>
          <w:sz w:val="28"/>
        </w:rPr>
        <w:t>увагу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швидкість</w:t>
      </w:r>
      <w:r w:rsidRPr="008E7251">
        <w:rPr>
          <w:sz w:val="28"/>
        </w:rPr>
        <w:t xml:space="preserve"> </w:t>
      </w:r>
      <w:r w:rsidRPr="008E7251">
        <w:rPr>
          <w:sz w:val="28"/>
        </w:rPr>
        <w:t>реакції,</w:t>
      </w:r>
      <w:r w:rsidRPr="008E7251">
        <w:rPr>
          <w:sz w:val="28"/>
        </w:rPr>
        <w:t xml:space="preserve"> </w:t>
      </w:r>
      <w:r w:rsidRPr="008E7251">
        <w:rPr>
          <w:sz w:val="28"/>
        </w:rPr>
        <w:t>якщо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вони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спричинили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смерть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потерпілого,</w:t>
      </w:r>
      <w:r w:rsidRPr="008E7251">
        <w:rPr>
          <w:sz w:val="28"/>
        </w:rPr>
        <w:t xml:space="preserve"> </w:t>
      </w:r>
      <w:r w:rsidRPr="008E7251">
        <w:rPr>
          <w:sz w:val="28"/>
        </w:rPr>
        <w:t>-</w:t>
      </w:r>
    </w:p>
    <w:p w:rsidR="008E7251" w:rsidRPr="008E7251" w:rsidRDefault="008E7251" w:rsidP="008E7251">
      <w:pPr>
        <w:ind w:firstLine="720"/>
        <w:jc w:val="both"/>
        <w:rPr>
          <w:sz w:val="28"/>
        </w:rPr>
      </w:pPr>
      <w:r w:rsidRPr="008E7251">
        <w:rPr>
          <w:sz w:val="28"/>
        </w:rPr>
        <w:t>караються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позбавленням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волі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на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строк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від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п’яти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до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десяти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років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позбавленням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права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керувати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транспортними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засобами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на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строк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від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п’яти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до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десяти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років.</w:t>
      </w:r>
    </w:p>
    <w:p w:rsidR="008E7251" w:rsidRPr="008E7251" w:rsidRDefault="008E7251" w:rsidP="008E7251">
      <w:pPr>
        <w:ind w:firstLine="720"/>
        <w:jc w:val="both"/>
        <w:rPr>
          <w:sz w:val="28"/>
        </w:rPr>
      </w:pPr>
      <w:r w:rsidRPr="008E7251">
        <w:rPr>
          <w:sz w:val="28"/>
        </w:rPr>
        <w:t>4.</w:t>
      </w:r>
      <w:r w:rsidRPr="008E7251">
        <w:rPr>
          <w:sz w:val="28"/>
        </w:rPr>
        <w:t xml:space="preserve"> </w:t>
      </w:r>
      <w:r w:rsidRPr="008E7251">
        <w:rPr>
          <w:sz w:val="28"/>
        </w:rPr>
        <w:t>Діяння,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передбачені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частиною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першою</w:t>
      </w:r>
      <w:r w:rsidRPr="008E7251">
        <w:rPr>
          <w:sz w:val="28"/>
        </w:rPr>
        <w:t xml:space="preserve"> </w:t>
      </w:r>
      <w:r w:rsidRPr="008E7251">
        <w:rPr>
          <w:sz w:val="28"/>
        </w:rPr>
        <w:t>цієї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статті,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вчинені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стані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алкогольного,</w:t>
      </w:r>
      <w:r w:rsidRPr="008E7251">
        <w:rPr>
          <w:sz w:val="28"/>
        </w:rPr>
        <w:t xml:space="preserve"> </w:t>
      </w:r>
      <w:r w:rsidRPr="008E7251">
        <w:rPr>
          <w:sz w:val="28"/>
        </w:rPr>
        <w:t>наркотичного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чи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іншого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сп’яніння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або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під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впливом</w:t>
      </w:r>
      <w:r w:rsidRPr="008E7251">
        <w:rPr>
          <w:sz w:val="28"/>
        </w:rPr>
        <w:t xml:space="preserve"> </w:t>
      </w:r>
      <w:r w:rsidRPr="008E7251">
        <w:rPr>
          <w:sz w:val="28"/>
        </w:rPr>
        <w:t>лікарських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препаратів,</w:t>
      </w:r>
      <w:r w:rsidRPr="008E7251">
        <w:rPr>
          <w:sz w:val="28"/>
        </w:rPr>
        <w:t xml:space="preserve"> </w:t>
      </w:r>
      <w:r w:rsidRPr="008E7251">
        <w:rPr>
          <w:sz w:val="28"/>
        </w:rPr>
        <w:t>що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знижують</w:t>
      </w:r>
      <w:r w:rsidRPr="008E7251">
        <w:rPr>
          <w:sz w:val="28"/>
        </w:rPr>
        <w:t xml:space="preserve"> </w:t>
      </w:r>
      <w:r w:rsidRPr="008E7251">
        <w:rPr>
          <w:sz w:val="28"/>
        </w:rPr>
        <w:t>увагу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швидкість</w:t>
      </w:r>
      <w:r w:rsidRPr="008E7251">
        <w:rPr>
          <w:sz w:val="28"/>
        </w:rPr>
        <w:t xml:space="preserve"> </w:t>
      </w:r>
      <w:r w:rsidRPr="008E7251">
        <w:rPr>
          <w:sz w:val="28"/>
        </w:rPr>
        <w:t>реакції,</w:t>
      </w:r>
      <w:r w:rsidRPr="008E7251">
        <w:rPr>
          <w:sz w:val="28"/>
        </w:rPr>
        <w:t xml:space="preserve"> </w:t>
      </w:r>
      <w:r w:rsidRPr="008E7251">
        <w:rPr>
          <w:sz w:val="28"/>
        </w:rPr>
        <w:t>якщо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вони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спричинили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загибель</w:t>
      </w:r>
      <w:r w:rsidRPr="008E7251">
        <w:rPr>
          <w:sz w:val="28"/>
        </w:rPr>
        <w:t xml:space="preserve"> </w:t>
      </w:r>
      <w:r w:rsidRPr="008E7251">
        <w:rPr>
          <w:sz w:val="28"/>
        </w:rPr>
        <w:t>кількох</w:t>
      </w:r>
      <w:r w:rsidRPr="008E7251">
        <w:rPr>
          <w:sz w:val="28"/>
        </w:rPr>
        <w:t xml:space="preserve"> </w:t>
      </w:r>
      <w:r w:rsidRPr="008E7251">
        <w:rPr>
          <w:sz w:val="28"/>
        </w:rPr>
        <w:t>осіб,</w:t>
      </w:r>
      <w:r w:rsidRPr="008E7251">
        <w:rPr>
          <w:sz w:val="28"/>
        </w:rPr>
        <w:t xml:space="preserve"> </w:t>
      </w:r>
      <w:r w:rsidRPr="008E7251">
        <w:rPr>
          <w:sz w:val="28"/>
        </w:rPr>
        <w:t>-</w:t>
      </w:r>
    </w:p>
    <w:p w:rsidR="008E7251" w:rsidRPr="008E7251" w:rsidRDefault="008E7251" w:rsidP="008E7251">
      <w:pPr>
        <w:ind w:firstLine="720"/>
        <w:jc w:val="both"/>
        <w:rPr>
          <w:sz w:val="28"/>
        </w:rPr>
      </w:pPr>
      <w:r w:rsidRPr="008E7251">
        <w:rPr>
          <w:sz w:val="28"/>
        </w:rPr>
        <w:t>караються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позбавленням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волі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на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строк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від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семи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до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дванадцяти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років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позбавленням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права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керувати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транспортними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засобами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на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строк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від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семи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до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десяти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років».</w:t>
      </w:r>
    </w:p>
    <w:p w:rsidR="008E7251" w:rsidRPr="008E7251" w:rsidRDefault="008E7251" w:rsidP="008E7251">
      <w:pPr>
        <w:ind w:firstLine="720"/>
        <w:jc w:val="both"/>
        <w:rPr>
          <w:sz w:val="28"/>
        </w:rPr>
      </w:pPr>
    </w:p>
    <w:p w:rsidR="008E7251" w:rsidRPr="008E7251" w:rsidRDefault="008E7251" w:rsidP="008E7251">
      <w:pPr>
        <w:ind w:firstLine="720"/>
        <w:jc w:val="both"/>
        <w:rPr>
          <w:sz w:val="28"/>
        </w:rPr>
      </w:pPr>
      <w:r w:rsidRPr="008E7251">
        <w:rPr>
          <w:sz w:val="28"/>
        </w:rPr>
        <w:t>II.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Прикінцеві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положення</w:t>
      </w:r>
    </w:p>
    <w:p w:rsidR="008E7251" w:rsidRPr="008E7251" w:rsidRDefault="008E7251" w:rsidP="008E7251">
      <w:pPr>
        <w:ind w:firstLine="720"/>
        <w:jc w:val="both"/>
        <w:rPr>
          <w:sz w:val="28"/>
        </w:rPr>
      </w:pPr>
      <w:r w:rsidRPr="008E7251">
        <w:rPr>
          <w:sz w:val="28"/>
        </w:rPr>
        <w:t>1.</w:t>
      </w:r>
      <w:r w:rsidRPr="008E7251">
        <w:rPr>
          <w:sz w:val="28"/>
        </w:rPr>
        <w:t xml:space="preserve"> </w:t>
      </w:r>
      <w:r w:rsidRPr="008E7251">
        <w:rPr>
          <w:sz w:val="28"/>
        </w:rPr>
        <w:t>Цей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Закон</w:t>
      </w:r>
      <w:r w:rsidRPr="008E7251">
        <w:rPr>
          <w:sz w:val="28"/>
        </w:rPr>
        <w:t xml:space="preserve"> </w:t>
      </w:r>
      <w:r w:rsidRPr="008E7251">
        <w:rPr>
          <w:sz w:val="28"/>
        </w:rPr>
        <w:t>набирає</w:t>
      </w:r>
      <w:r w:rsidRPr="008E7251">
        <w:rPr>
          <w:sz w:val="28"/>
        </w:rPr>
        <w:t xml:space="preserve"> </w:t>
      </w:r>
      <w:r w:rsidRPr="008E7251">
        <w:rPr>
          <w:sz w:val="28"/>
        </w:rPr>
        <w:t>чинності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</w:t>
      </w:r>
      <w:r w:rsidRPr="008E7251">
        <w:rPr>
          <w:sz w:val="28"/>
        </w:rPr>
        <w:t xml:space="preserve"> </w:t>
      </w:r>
      <w:r w:rsidRPr="008E7251">
        <w:rPr>
          <w:sz w:val="28"/>
        </w:rPr>
        <w:t>дня,</w:t>
      </w:r>
      <w:r w:rsidRPr="008E7251">
        <w:rPr>
          <w:sz w:val="28"/>
        </w:rPr>
        <w:t xml:space="preserve"> </w:t>
      </w:r>
      <w:r w:rsidRPr="008E7251">
        <w:rPr>
          <w:sz w:val="28"/>
        </w:rPr>
        <w:t>наступного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днем</w:t>
      </w:r>
      <w:r w:rsidRPr="008E7251">
        <w:rPr>
          <w:sz w:val="28"/>
        </w:rPr>
        <w:t xml:space="preserve"> </w:t>
      </w:r>
      <w:r w:rsidRPr="008E7251">
        <w:rPr>
          <w:sz w:val="28"/>
        </w:rPr>
        <w:t>його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опублікування.</w:t>
      </w:r>
    </w:p>
    <w:p w:rsidR="008E7251" w:rsidRPr="008E7251" w:rsidRDefault="008E7251" w:rsidP="008E7251">
      <w:pPr>
        <w:ind w:firstLine="720"/>
        <w:jc w:val="both"/>
        <w:rPr>
          <w:sz w:val="28"/>
        </w:rPr>
      </w:pPr>
      <w:r w:rsidRPr="008E7251">
        <w:rPr>
          <w:sz w:val="28"/>
        </w:rPr>
        <w:t>2.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Внести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зміни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до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таких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законів</w:t>
      </w:r>
      <w:r w:rsidRPr="008E7251">
        <w:rPr>
          <w:sz w:val="28"/>
        </w:rPr>
        <w:t xml:space="preserve"> </w:t>
      </w:r>
      <w:r w:rsidRPr="008E7251">
        <w:rPr>
          <w:sz w:val="28"/>
        </w:rPr>
        <w:t>України:</w:t>
      </w:r>
    </w:p>
    <w:p w:rsidR="008E7251" w:rsidRPr="008E7251" w:rsidRDefault="008E7251" w:rsidP="008E7251">
      <w:pPr>
        <w:ind w:firstLine="720"/>
        <w:jc w:val="both"/>
        <w:rPr>
          <w:sz w:val="28"/>
        </w:rPr>
      </w:pPr>
      <w:r w:rsidRPr="008E7251">
        <w:rPr>
          <w:sz w:val="28"/>
        </w:rPr>
        <w:t>1)</w:t>
      </w:r>
      <w:r w:rsidRPr="008E7251">
        <w:rPr>
          <w:sz w:val="28"/>
        </w:rPr>
        <w:t xml:space="preserve"> </w:t>
      </w:r>
      <w:r w:rsidRPr="008E7251">
        <w:rPr>
          <w:sz w:val="28"/>
        </w:rPr>
        <w:t>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Законі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України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“Про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дорожній</w:t>
      </w:r>
      <w:r w:rsidRPr="008E7251">
        <w:rPr>
          <w:sz w:val="28"/>
        </w:rPr>
        <w:t xml:space="preserve"> </w:t>
      </w:r>
      <w:r w:rsidRPr="008E7251">
        <w:rPr>
          <w:sz w:val="28"/>
        </w:rPr>
        <w:t>рух”</w:t>
      </w:r>
      <w:r w:rsidRPr="008E7251">
        <w:rPr>
          <w:sz w:val="28"/>
        </w:rPr>
        <w:t xml:space="preserve"> </w:t>
      </w:r>
      <w:r w:rsidRPr="008E7251">
        <w:rPr>
          <w:sz w:val="28"/>
        </w:rPr>
        <w:t>(Відомості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Верховної</w:t>
      </w:r>
      <w:r w:rsidRPr="008E7251">
        <w:rPr>
          <w:sz w:val="28"/>
        </w:rPr>
        <w:t xml:space="preserve"> </w:t>
      </w:r>
      <w:r w:rsidRPr="008E7251">
        <w:rPr>
          <w:sz w:val="28"/>
        </w:rPr>
        <w:t>Ради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України,</w:t>
      </w:r>
      <w:r w:rsidRPr="008E7251">
        <w:rPr>
          <w:sz w:val="28"/>
        </w:rPr>
        <w:t xml:space="preserve"> </w:t>
      </w:r>
      <w:r w:rsidRPr="008E7251">
        <w:rPr>
          <w:sz w:val="28"/>
        </w:rPr>
        <w:t>1993</w:t>
      </w:r>
      <w:r w:rsidRPr="008E7251">
        <w:rPr>
          <w:sz w:val="28"/>
        </w:rPr>
        <w:t xml:space="preserve"> </w:t>
      </w:r>
      <w:r w:rsidRPr="008E7251">
        <w:rPr>
          <w:sz w:val="28"/>
        </w:rPr>
        <w:t>р.,</w:t>
      </w:r>
      <w:r w:rsidRPr="008E7251">
        <w:rPr>
          <w:sz w:val="28"/>
        </w:rPr>
        <w:t xml:space="preserve"> </w:t>
      </w:r>
      <w:r w:rsidRPr="008E7251">
        <w:rPr>
          <w:sz w:val="28"/>
        </w:rPr>
        <w:t>№</w:t>
      </w:r>
      <w:r w:rsidRPr="008E7251">
        <w:rPr>
          <w:sz w:val="28"/>
        </w:rPr>
        <w:t xml:space="preserve"> </w:t>
      </w:r>
      <w:r w:rsidRPr="008E7251">
        <w:rPr>
          <w:sz w:val="28"/>
        </w:rPr>
        <w:t>31,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ст.</w:t>
      </w:r>
      <w:r w:rsidRPr="008E7251">
        <w:rPr>
          <w:sz w:val="28"/>
        </w:rPr>
        <w:t xml:space="preserve"> </w:t>
      </w:r>
      <w:r w:rsidRPr="008E7251">
        <w:rPr>
          <w:sz w:val="28"/>
        </w:rPr>
        <w:t>338</w:t>
      </w:r>
      <w:r w:rsidRPr="008E7251">
        <w:rPr>
          <w:sz w:val="28"/>
        </w:rPr>
        <w:t xml:space="preserve"> </w:t>
      </w:r>
      <w:r w:rsidRPr="008E7251">
        <w:rPr>
          <w:sz w:val="28"/>
        </w:rPr>
        <w:t>із</w:t>
      </w:r>
      <w:r w:rsidRPr="008E7251">
        <w:rPr>
          <w:sz w:val="28"/>
        </w:rPr>
        <w:t xml:space="preserve"> </w:t>
      </w:r>
      <w:r w:rsidRPr="008E7251">
        <w:rPr>
          <w:sz w:val="28"/>
        </w:rPr>
        <w:t>наступними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змінами):</w:t>
      </w:r>
    </w:p>
    <w:p w:rsidR="008E7251" w:rsidRPr="008E7251" w:rsidRDefault="008E7251" w:rsidP="008E7251">
      <w:pPr>
        <w:ind w:firstLine="720"/>
        <w:jc w:val="both"/>
        <w:rPr>
          <w:sz w:val="28"/>
        </w:rPr>
      </w:pPr>
      <w:r w:rsidRPr="008E7251">
        <w:rPr>
          <w:sz w:val="28"/>
        </w:rPr>
        <w:t>а)</w:t>
      </w:r>
      <w:r w:rsidRPr="008E7251">
        <w:rPr>
          <w:sz w:val="28"/>
        </w:rPr>
        <w:t xml:space="preserve"> </w:t>
      </w:r>
      <w:r w:rsidRPr="008E7251">
        <w:rPr>
          <w:sz w:val="28"/>
        </w:rPr>
        <w:t>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частині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другій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статті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16:</w:t>
      </w:r>
    </w:p>
    <w:p w:rsidR="008E7251" w:rsidRPr="008E7251" w:rsidRDefault="008E7251" w:rsidP="008E7251">
      <w:pPr>
        <w:ind w:firstLine="720"/>
        <w:jc w:val="both"/>
        <w:rPr>
          <w:sz w:val="28"/>
        </w:rPr>
      </w:pPr>
      <w:r w:rsidRPr="008E7251">
        <w:rPr>
          <w:sz w:val="28"/>
        </w:rPr>
        <w:t>абзаци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другий</w:t>
      </w:r>
      <w:r w:rsidRPr="008E7251">
        <w:rPr>
          <w:sz w:val="28"/>
        </w:rPr>
        <w:t xml:space="preserve"> </w:t>
      </w:r>
      <w:r w:rsidRPr="008E7251">
        <w:rPr>
          <w:sz w:val="28"/>
        </w:rPr>
        <w:t>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третій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замінити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сімома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абзацами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такого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змісту:</w:t>
      </w:r>
    </w:p>
    <w:p w:rsidR="008E7251" w:rsidRPr="008E7251" w:rsidRDefault="008E7251" w:rsidP="008E7251">
      <w:pPr>
        <w:ind w:firstLine="720"/>
        <w:jc w:val="both"/>
        <w:rPr>
          <w:sz w:val="28"/>
        </w:rPr>
      </w:pPr>
      <w:r w:rsidRPr="008E7251">
        <w:rPr>
          <w:sz w:val="28"/>
        </w:rPr>
        <w:t>«мати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при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собі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посвідчення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водія,</w:t>
      </w:r>
      <w:r w:rsidRPr="008E7251">
        <w:rPr>
          <w:sz w:val="28"/>
        </w:rPr>
        <w:t xml:space="preserve"> </w:t>
      </w:r>
      <w:r w:rsidRPr="008E7251">
        <w:rPr>
          <w:sz w:val="28"/>
        </w:rPr>
        <w:t>реєстраційний</w:t>
      </w:r>
      <w:r w:rsidRPr="008E7251">
        <w:rPr>
          <w:sz w:val="28"/>
        </w:rPr>
        <w:t xml:space="preserve"> </w:t>
      </w:r>
      <w:r w:rsidRPr="008E7251">
        <w:rPr>
          <w:sz w:val="28"/>
        </w:rPr>
        <w:t>документ</w:t>
      </w:r>
      <w:r w:rsidRPr="008E7251">
        <w:rPr>
          <w:sz w:val="28"/>
        </w:rPr>
        <w:t xml:space="preserve"> </w:t>
      </w:r>
      <w:r w:rsidRPr="008E7251">
        <w:rPr>
          <w:sz w:val="28"/>
        </w:rPr>
        <w:t>на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транспортний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засіб,</w:t>
      </w:r>
      <w:r w:rsidRPr="008E7251">
        <w:rPr>
          <w:sz w:val="28"/>
        </w:rPr>
        <w:t xml:space="preserve"> </w:t>
      </w:r>
      <w:r w:rsidRPr="008E7251">
        <w:rPr>
          <w:sz w:val="28"/>
        </w:rPr>
        <w:t>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випадках,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передбачених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законодавством,</w:t>
      </w:r>
      <w:r w:rsidRPr="008E7251">
        <w:rPr>
          <w:sz w:val="28"/>
        </w:rPr>
        <w:t xml:space="preserve"> </w:t>
      </w:r>
      <w:r w:rsidRPr="008E7251">
        <w:rPr>
          <w:sz w:val="28"/>
        </w:rPr>
        <w:t>-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поліс</w:t>
      </w:r>
      <w:r w:rsidRPr="008E7251">
        <w:rPr>
          <w:sz w:val="28"/>
        </w:rPr>
        <w:t xml:space="preserve"> </w:t>
      </w:r>
      <w:r w:rsidRPr="008E7251">
        <w:rPr>
          <w:sz w:val="28"/>
        </w:rPr>
        <w:t>обов'язкового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страхування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цивільно-правової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відповідальності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власників</w:t>
      </w:r>
      <w:r w:rsidRPr="008E7251">
        <w:rPr>
          <w:sz w:val="28"/>
        </w:rPr>
        <w:t xml:space="preserve"> </w:t>
      </w:r>
      <w:r w:rsidRPr="008E7251">
        <w:rPr>
          <w:sz w:val="28"/>
        </w:rPr>
        <w:t>наземних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транспортних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засобів</w:t>
      </w:r>
      <w:r w:rsidRPr="008E7251">
        <w:rPr>
          <w:sz w:val="28"/>
        </w:rPr>
        <w:t xml:space="preserve"> </w:t>
      </w:r>
      <w:r w:rsidRPr="008E7251">
        <w:rPr>
          <w:sz w:val="28"/>
        </w:rPr>
        <w:t>(страховий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сертифікат</w:t>
      </w:r>
      <w:r w:rsidRPr="008E7251">
        <w:rPr>
          <w:sz w:val="28"/>
        </w:rPr>
        <w:t xml:space="preserve"> </w:t>
      </w:r>
      <w:r w:rsidRPr="008E7251">
        <w:rPr>
          <w:sz w:val="28"/>
        </w:rPr>
        <w:t>«Зелена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картка»),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пред’явити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спосіб,</w:t>
      </w:r>
      <w:r w:rsidRPr="008E7251">
        <w:rPr>
          <w:sz w:val="28"/>
        </w:rPr>
        <w:t xml:space="preserve"> </w:t>
      </w:r>
      <w:r w:rsidRPr="008E7251">
        <w:rPr>
          <w:sz w:val="28"/>
        </w:rPr>
        <w:t>який</w:t>
      </w:r>
      <w:r w:rsidRPr="008E7251">
        <w:rPr>
          <w:sz w:val="28"/>
        </w:rPr>
        <w:t xml:space="preserve"> </w:t>
      </w:r>
      <w:r w:rsidRPr="008E7251">
        <w:rPr>
          <w:sz w:val="28"/>
        </w:rPr>
        <w:t>дає</w:t>
      </w:r>
      <w:r w:rsidRPr="008E7251">
        <w:rPr>
          <w:sz w:val="28"/>
        </w:rPr>
        <w:t xml:space="preserve"> </w:t>
      </w:r>
      <w:r w:rsidRPr="008E7251">
        <w:rPr>
          <w:sz w:val="28"/>
        </w:rPr>
        <w:t>можливість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поліцейському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прочитати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зафіксувати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дані,</w:t>
      </w:r>
      <w:r w:rsidRPr="008E7251">
        <w:rPr>
          <w:sz w:val="28"/>
        </w:rPr>
        <w:t xml:space="preserve"> </w:t>
      </w:r>
      <w:r w:rsidRPr="008E7251">
        <w:rPr>
          <w:sz w:val="28"/>
        </w:rPr>
        <w:t>що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містяться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посвідченні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водія,</w:t>
      </w:r>
      <w:r w:rsidRPr="008E7251">
        <w:rPr>
          <w:sz w:val="28"/>
        </w:rPr>
        <w:t xml:space="preserve"> </w:t>
      </w:r>
      <w:r w:rsidRPr="008E7251">
        <w:rPr>
          <w:sz w:val="28"/>
        </w:rPr>
        <w:t>реєстраційному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документі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на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транспортний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засіб,</w:t>
      </w:r>
      <w:r w:rsidRPr="008E7251">
        <w:rPr>
          <w:sz w:val="28"/>
        </w:rPr>
        <w:t xml:space="preserve"> </w:t>
      </w:r>
      <w:r w:rsidRPr="008E7251">
        <w:rPr>
          <w:sz w:val="28"/>
        </w:rPr>
        <w:t>або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пред’явити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електронне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посвідчення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водія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електронне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свідоцтво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про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реєстрацію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транспортного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засобу,</w:t>
      </w:r>
      <w:r w:rsidRPr="008E7251">
        <w:rPr>
          <w:sz w:val="28"/>
        </w:rPr>
        <w:t xml:space="preserve"> </w:t>
      </w:r>
      <w:r w:rsidRPr="008E7251">
        <w:rPr>
          <w:sz w:val="28"/>
        </w:rPr>
        <w:t>чинний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внутрішній</w:t>
      </w:r>
      <w:r w:rsidRPr="008E7251">
        <w:rPr>
          <w:sz w:val="28"/>
        </w:rPr>
        <w:t xml:space="preserve"> </w:t>
      </w:r>
      <w:r w:rsidRPr="008E7251">
        <w:rPr>
          <w:sz w:val="28"/>
        </w:rPr>
        <w:t>електронний</w:t>
      </w:r>
      <w:r w:rsidRPr="008E7251">
        <w:rPr>
          <w:sz w:val="28"/>
        </w:rPr>
        <w:t xml:space="preserve"> </w:t>
      </w:r>
      <w:r w:rsidRPr="008E7251">
        <w:rPr>
          <w:sz w:val="28"/>
        </w:rPr>
        <w:t>договір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зазначеного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виду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обов’язкового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страхування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візуальній</w:t>
      </w:r>
      <w:r w:rsidRPr="008E7251">
        <w:rPr>
          <w:sz w:val="28"/>
        </w:rPr>
        <w:t xml:space="preserve"> </w:t>
      </w:r>
      <w:r w:rsidRPr="008E7251">
        <w:rPr>
          <w:sz w:val="28"/>
        </w:rPr>
        <w:t>формі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страхового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поліса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(на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електронному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або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паперовому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носії,</w:t>
      </w:r>
      <w:r w:rsidRPr="008E7251">
        <w:rPr>
          <w:sz w:val="28"/>
        </w:rPr>
        <w:t xml:space="preserve"> </w:t>
      </w:r>
      <w:r w:rsidRPr="008E7251">
        <w:rPr>
          <w:sz w:val="28"/>
        </w:rPr>
        <w:t>або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відображення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інформації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про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його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наявність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</w:t>
      </w:r>
      <w:r w:rsidRPr="008E7251">
        <w:rPr>
          <w:sz w:val="28"/>
        </w:rPr>
        <w:t xml:space="preserve"> </w:t>
      </w:r>
      <w:r w:rsidRPr="008E7251">
        <w:rPr>
          <w:sz w:val="28"/>
        </w:rPr>
        <w:t>електронному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свідоцтві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про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реєстрацію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транспортного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засобу),</w:t>
      </w:r>
      <w:r w:rsidRPr="008E7251">
        <w:rPr>
          <w:sz w:val="28"/>
        </w:rPr>
        <w:t xml:space="preserve"> </w:t>
      </w:r>
      <w:r w:rsidRPr="008E7251">
        <w:rPr>
          <w:sz w:val="28"/>
        </w:rPr>
        <w:t>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також</w:t>
      </w:r>
      <w:r w:rsidRPr="008E7251">
        <w:rPr>
          <w:sz w:val="28"/>
        </w:rPr>
        <w:t xml:space="preserve"> </w:t>
      </w:r>
      <w:r w:rsidRPr="008E7251">
        <w:rPr>
          <w:sz w:val="28"/>
        </w:rPr>
        <w:t>інші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документи,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передбачені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законодавством;</w:t>
      </w:r>
    </w:p>
    <w:p w:rsidR="008E7251" w:rsidRPr="008E7251" w:rsidRDefault="008E7251" w:rsidP="008E7251">
      <w:pPr>
        <w:ind w:firstLine="720"/>
        <w:jc w:val="both"/>
        <w:rPr>
          <w:sz w:val="28"/>
        </w:rPr>
      </w:pPr>
      <w:r w:rsidRPr="008E7251">
        <w:rPr>
          <w:sz w:val="28"/>
        </w:rPr>
        <w:t>виконувати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передбаченні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законом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вимоги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поліцейського,</w:t>
      </w:r>
      <w:r w:rsidRPr="008E7251">
        <w:rPr>
          <w:sz w:val="28"/>
        </w:rPr>
        <w:t xml:space="preserve"> </w:t>
      </w:r>
      <w:r w:rsidRPr="008E7251">
        <w:rPr>
          <w:sz w:val="28"/>
        </w:rPr>
        <w:t>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водії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військових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транспортних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засобів</w:t>
      </w:r>
      <w:r w:rsidRPr="008E7251">
        <w:rPr>
          <w:sz w:val="28"/>
        </w:rPr>
        <w:t xml:space="preserve"> </w:t>
      </w:r>
      <w:r w:rsidRPr="008E7251">
        <w:rPr>
          <w:sz w:val="28"/>
        </w:rPr>
        <w:t>-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поліцейського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або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посадових</w:t>
      </w:r>
      <w:r w:rsidRPr="008E7251">
        <w:rPr>
          <w:sz w:val="28"/>
        </w:rPr>
        <w:t xml:space="preserve"> </w:t>
      </w:r>
      <w:r w:rsidRPr="008E7251">
        <w:rPr>
          <w:sz w:val="28"/>
        </w:rPr>
        <w:t>осіб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військової</w:t>
      </w:r>
      <w:r w:rsidRPr="008E7251">
        <w:rPr>
          <w:sz w:val="28"/>
        </w:rPr>
        <w:t xml:space="preserve"> </w:t>
      </w:r>
      <w:r w:rsidRPr="008E7251">
        <w:rPr>
          <w:sz w:val="28"/>
        </w:rPr>
        <w:t>інспекції</w:t>
      </w:r>
      <w:r w:rsidRPr="008E7251">
        <w:rPr>
          <w:sz w:val="28"/>
        </w:rPr>
        <w:t xml:space="preserve"> </w:t>
      </w:r>
      <w:r w:rsidRPr="008E7251">
        <w:rPr>
          <w:sz w:val="28"/>
        </w:rPr>
        <w:t>безпеки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дорожнього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руху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Військової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служби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правопорядку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Збройних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Силах</w:t>
      </w:r>
      <w:r w:rsidRPr="008E7251">
        <w:rPr>
          <w:sz w:val="28"/>
        </w:rPr>
        <w:t xml:space="preserve"> </w:t>
      </w:r>
      <w:r w:rsidRPr="008E7251">
        <w:rPr>
          <w:sz w:val="28"/>
        </w:rPr>
        <w:t>України,</w:t>
      </w:r>
      <w:r w:rsidRPr="008E7251">
        <w:rPr>
          <w:sz w:val="28"/>
        </w:rPr>
        <w:t xml:space="preserve"> </w:t>
      </w:r>
      <w:r w:rsidRPr="008E7251">
        <w:rPr>
          <w:sz w:val="28"/>
        </w:rPr>
        <w:t>що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даються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</w:t>
      </w:r>
      <w:r w:rsidRPr="008E7251">
        <w:rPr>
          <w:sz w:val="28"/>
        </w:rPr>
        <w:t xml:space="preserve"> </w:t>
      </w:r>
      <w:r w:rsidRPr="008E7251">
        <w:rPr>
          <w:sz w:val="28"/>
        </w:rPr>
        <w:t>межах</w:t>
      </w:r>
      <w:r w:rsidRPr="008E7251">
        <w:rPr>
          <w:sz w:val="28"/>
        </w:rPr>
        <w:t xml:space="preserve"> </w:t>
      </w:r>
      <w:r w:rsidRPr="008E7251">
        <w:rPr>
          <w:sz w:val="28"/>
        </w:rPr>
        <w:t>їх</w:t>
      </w:r>
      <w:r w:rsidRPr="008E7251">
        <w:rPr>
          <w:sz w:val="28"/>
        </w:rPr>
        <w:t xml:space="preserve"> </w:t>
      </w:r>
      <w:r w:rsidRPr="008E7251">
        <w:rPr>
          <w:sz w:val="28"/>
        </w:rPr>
        <w:t>компетенції,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передбаченої</w:t>
      </w:r>
      <w:r w:rsidRPr="008E7251">
        <w:rPr>
          <w:sz w:val="28"/>
        </w:rPr>
        <w:t xml:space="preserve"> </w:t>
      </w:r>
      <w:r w:rsidRPr="008E7251">
        <w:rPr>
          <w:sz w:val="28"/>
        </w:rPr>
        <w:t>чинним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законодавством,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Правилами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дорожнього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руху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іншими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нормативними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актами.</w:t>
      </w:r>
      <w:r w:rsidRPr="008E7251">
        <w:rPr>
          <w:sz w:val="28"/>
        </w:rPr>
        <w:t xml:space="preserve"> </w:t>
      </w:r>
      <w:r w:rsidRPr="008E7251">
        <w:rPr>
          <w:sz w:val="28"/>
        </w:rPr>
        <w:t>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випадку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подання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сигналу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про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зупинку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водій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зобов’язаний:</w:t>
      </w:r>
    </w:p>
    <w:p w:rsidR="008E7251" w:rsidRPr="008E7251" w:rsidRDefault="008E7251" w:rsidP="008E7251">
      <w:pPr>
        <w:ind w:firstLine="720"/>
        <w:jc w:val="both"/>
        <w:rPr>
          <w:sz w:val="28"/>
        </w:rPr>
      </w:pPr>
      <w:r w:rsidRPr="008E7251">
        <w:rPr>
          <w:sz w:val="28"/>
        </w:rPr>
        <w:t>а)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зупинити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транспортний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засіб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</w:t>
      </w:r>
      <w:r w:rsidRPr="008E7251">
        <w:rPr>
          <w:sz w:val="28"/>
        </w:rPr>
        <w:t xml:space="preserve"> </w:t>
      </w:r>
      <w:r w:rsidRPr="008E7251">
        <w:rPr>
          <w:sz w:val="28"/>
        </w:rPr>
        <w:t>дотриманням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вимог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Правил</w:t>
      </w:r>
      <w:r w:rsidRPr="008E7251">
        <w:rPr>
          <w:sz w:val="28"/>
        </w:rPr>
        <w:t xml:space="preserve"> </w:t>
      </w:r>
      <w:r w:rsidRPr="008E7251">
        <w:rPr>
          <w:sz w:val="28"/>
        </w:rPr>
        <w:t>дорожнього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руху;</w:t>
      </w:r>
    </w:p>
    <w:p w:rsidR="008E7251" w:rsidRPr="008E7251" w:rsidRDefault="008E7251" w:rsidP="008E7251">
      <w:pPr>
        <w:ind w:firstLine="720"/>
        <w:jc w:val="both"/>
        <w:rPr>
          <w:sz w:val="28"/>
        </w:rPr>
      </w:pPr>
      <w:r w:rsidRPr="008E7251">
        <w:rPr>
          <w:sz w:val="28"/>
        </w:rPr>
        <w:t>б)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тримати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руки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полі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зору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поліцейського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або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посадових</w:t>
      </w:r>
      <w:r w:rsidRPr="008E7251">
        <w:rPr>
          <w:sz w:val="28"/>
        </w:rPr>
        <w:t xml:space="preserve"> </w:t>
      </w:r>
      <w:r w:rsidRPr="008E7251">
        <w:rPr>
          <w:sz w:val="28"/>
        </w:rPr>
        <w:t>осіб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військової</w:t>
      </w:r>
      <w:r w:rsidRPr="008E7251">
        <w:rPr>
          <w:sz w:val="28"/>
        </w:rPr>
        <w:t xml:space="preserve"> </w:t>
      </w:r>
      <w:r w:rsidRPr="008E7251">
        <w:rPr>
          <w:sz w:val="28"/>
        </w:rPr>
        <w:t>інспекції</w:t>
      </w:r>
      <w:r w:rsidRPr="008E7251">
        <w:rPr>
          <w:sz w:val="28"/>
        </w:rPr>
        <w:t xml:space="preserve"> </w:t>
      </w:r>
      <w:r w:rsidRPr="008E7251">
        <w:rPr>
          <w:sz w:val="28"/>
        </w:rPr>
        <w:t>безпеки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дорожнього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руху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Військової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служби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правопорядку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Збройних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Силах</w:t>
      </w:r>
      <w:r w:rsidRPr="008E7251">
        <w:rPr>
          <w:sz w:val="28"/>
        </w:rPr>
        <w:t xml:space="preserve"> </w:t>
      </w:r>
      <w:r w:rsidRPr="008E7251">
        <w:rPr>
          <w:sz w:val="28"/>
        </w:rPr>
        <w:t>України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не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виходити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транспортного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засобу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без</w:t>
      </w:r>
      <w:r w:rsidRPr="008E7251">
        <w:rPr>
          <w:sz w:val="28"/>
        </w:rPr>
        <w:t xml:space="preserve"> </w:t>
      </w:r>
      <w:r w:rsidRPr="008E7251">
        <w:rPr>
          <w:sz w:val="28"/>
        </w:rPr>
        <w:t>дозволу;</w:t>
      </w:r>
    </w:p>
    <w:p w:rsidR="008E7251" w:rsidRPr="008E7251" w:rsidRDefault="008E7251" w:rsidP="008E7251">
      <w:pPr>
        <w:ind w:firstLine="720"/>
        <w:jc w:val="both"/>
        <w:rPr>
          <w:sz w:val="28"/>
        </w:rPr>
      </w:pPr>
      <w:r w:rsidRPr="008E7251">
        <w:rPr>
          <w:sz w:val="28"/>
        </w:rPr>
        <w:t>на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вимогу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поліцейського,</w:t>
      </w:r>
      <w:r w:rsidRPr="008E7251">
        <w:rPr>
          <w:sz w:val="28"/>
        </w:rPr>
        <w:t xml:space="preserve"> </w:t>
      </w:r>
      <w:r w:rsidRPr="008E7251">
        <w:rPr>
          <w:sz w:val="28"/>
        </w:rPr>
        <w:t>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водії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військових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транспортних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засобів</w:t>
      </w:r>
      <w:r w:rsidRPr="008E7251">
        <w:rPr>
          <w:sz w:val="28"/>
        </w:rPr>
        <w:t xml:space="preserve"> </w:t>
      </w:r>
      <w:r w:rsidRPr="008E7251">
        <w:rPr>
          <w:sz w:val="28"/>
        </w:rPr>
        <w:t>–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поліцейського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або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посадових</w:t>
      </w:r>
      <w:r w:rsidRPr="008E7251">
        <w:rPr>
          <w:sz w:val="28"/>
        </w:rPr>
        <w:t xml:space="preserve"> </w:t>
      </w:r>
      <w:r w:rsidRPr="008E7251">
        <w:rPr>
          <w:sz w:val="28"/>
        </w:rPr>
        <w:t>осіб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військової</w:t>
      </w:r>
      <w:r w:rsidRPr="008E7251">
        <w:rPr>
          <w:sz w:val="28"/>
        </w:rPr>
        <w:t xml:space="preserve"> </w:t>
      </w:r>
      <w:r w:rsidRPr="008E7251">
        <w:rPr>
          <w:sz w:val="28"/>
        </w:rPr>
        <w:t>інспекції</w:t>
      </w:r>
      <w:r w:rsidRPr="008E7251">
        <w:rPr>
          <w:sz w:val="28"/>
        </w:rPr>
        <w:t xml:space="preserve"> </w:t>
      </w:r>
      <w:r w:rsidRPr="008E7251">
        <w:rPr>
          <w:sz w:val="28"/>
        </w:rPr>
        <w:t>безпеки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дорожнього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руху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Військової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служби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правопорядку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Збройних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Силах</w:t>
      </w:r>
      <w:r w:rsidRPr="008E7251">
        <w:rPr>
          <w:sz w:val="28"/>
        </w:rPr>
        <w:t xml:space="preserve"> </w:t>
      </w:r>
      <w:r w:rsidRPr="008E7251">
        <w:rPr>
          <w:sz w:val="28"/>
        </w:rPr>
        <w:t>України:</w:t>
      </w:r>
    </w:p>
    <w:p w:rsidR="008E7251" w:rsidRPr="008E7251" w:rsidRDefault="008E7251" w:rsidP="008E7251">
      <w:pPr>
        <w:ind w:firstLine="720"/>
        <w:jc w:val="both"/>
        <w:rPr>
          <w:sz w:val="28"/>
        </w:rPr>
      </w:pPr>
      <w:r w:rsidRPr="008E7251">
        <w:rPr>
          <w:sz w:val="28"/>
        </w:rPr>
        <w:t>а)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пред’явити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спосіб,</w:t>
      </w:r>
      <w:r w:rsidRPr="008E7251">
        <w:rPr>
          <w:sz w:val="28"/>
        </w:rPr>
        <w:t xml:space="preserve"> </w:t>
      </w:r>
      <w:r w:rsidRPr="008E7251">
        <w:rPr>
          <w:sz w:val="28"/>
        </w:rPr>
        <w:t>який</w:t>
      </w:r>
      <w:r w:rsidRPr="008E7251">
        <w:rPr>
          <w:sz w:val="28"/>
        </w:rPr>
        <w:t xml:space="preserve"> </w:t>
      </w:r>
      <w:r w:rsidRPr="008E7251">
        <w:rPr>
          <w:sz w:val="28"/>
        </w:rPr>
        <w:t>дає</w:t>
      </w:r>
      <w:r w:rsidRPr="008E7251">
        <w:rPr>
          <w:sz w:val="28"/>
        </w:rPr>
        <w:t xml:space="preserve"> </w:t>
      </w:r>
      <w:r w:rsidRPr="008E7251">
        <w:rPr>
          <w:sz w:val="28"/>
        </w:rPr>
        <w:t>можливість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поліцейському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прочитати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зафіксувати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дані,</w:t>
      </w:r>
      <w:r w:rsidRPr="008E7251">
        <w:rPr>
          <w:sz w:val="28"/>
        </w:rPr>
        <w:t xml:space="preserve"> </w:t>
      </w:r>
      <w:r w:rsidRPr="008E7251">
        <w:rPr>
          <w:sz w:val="28"/>
        </w:rPr>
        <w:t>що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містяться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посвідченні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водія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відповідної</w:t>
      </w:r>
      <w:r w:rsidRPr="008E7251">
        <w:rPr>
          <w:sz w:val="28"/>
        </w:rPr>
        <w:t xml:space="preserve"> </w:t>
      </w:r>
      <w:r w:rsidRPr="008E7251">
        <w:rPr>
          <w:sz w:val="28"/>
        </w:rPr>
        <w:t>категорії,</w:t>
      </w:r>
      <w:r w:rsidRPr="008E7251">
        <w:rPr>
          <w:sz w:val="28"/>
        </w:rPr>
        <w:t xml:space="preserve"> </w:t>
      </w:r>
      <w:r w:rsidRPr="008E7251">
        <w:rPr>
          <w:sz w:val="28"/>
        </w:rPr>
        <w:t>реєстраційний</w:t>
      </w:r>
      <w:r w:rsidRPr="008E7251">
        <w:rPr>
          <w:sz w:val="28"/>
        </w:rPr>
        <w:t xml:space="preserve"> </w:t>
      </w:r>
      <w:r w:rsidRPr="008E7251">
        <w:rPr>
          <w:sz w:val="28"/>
        </w:rPr>
        <w:t>документ</w:t>
      </w:r>
      <w:r w:rsidRPr="008E7251">
        <w:rPr>
          <w:sz w:val="28"/>
        </w:rPr>
        <w:t xml:space="preserve"> </w:t>
      </w:r>
      <w:r w:rsidRPr="008E7251">
        <w:rPr>
          <w:sz w:val="28"/>
        </w:rPr>
        <w:t>на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транспортний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засіб,</w:t>
      </w:r>
      <w:r w:rsidRPr="008E7251">
        <w:rPr>
          <w:sz w:val="28"/>
        </w:rPr>
        <w:t xml:space="preserve"> </w:t>
      </w:r>
      <w:r w:rsidRPr="008E7251">
        <w:rPr>
          <w:sz w:val="28"/>
        </w:rPr>
        <w:t>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випадках,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передбачених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законодавством,</w:t>
      </w:r>
      <w:r w:rsidRPr="008E7251">
        <w:rPr>
          <w:sz w:val="28"/>
        </w:rPr>
        <w:t xml:space="preserve"> </w:t>
      </w:r>
      <w:r w:rsidRPr="008E7251">
        <w:rPr>
          <w:sz w:val="28"/>
        </w:rPr>
        <w:t>-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поліс</w:t>
      </w:r>
      <w:r w:rsidRPr="008E7251">
        <w:rPr>
          <w:sz w:val="28"/>
        </w:rPr>
        <w:t xml:space="preserve"> </w:t>
      </w:r>
      <w:r w:rsidRPr="008E7251">
        <w:rPr>
          <w:sz w:val="28"/>
        </w:rPr>
        <w:t>обов'язкового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страхування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цивільно-правової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відповідальності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власників</w:t>
      </w:r>
      <w:r w:rsidRPr="008E7251">
        <w:rPr>
          <w:sz w:val="28"/>
        </w:rPr>
        <w:t xml:space="preserve"> </w:t>
      </w:r>
      <w:r w:rsidRPr="008E7251">
        <w:rPr>
          <w:sz w:val="28"/>
        </w:rPr>
        <w:t>наземних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транспортних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засобів</w:t>
      </w:r>
      <w:r w:rsidRPr="008E7251">
        <w:rPr>
          <w:sz w:val="28"/>
        </w:rPr>
        <w:t xml:space="preserve"> </w:t>
      </w:r>
      <w:r w:rsidRPr="008E7251">
        <w:rPr>
          <w:sz w:val="28"/>
        </w:rPr>
        <w:t>(страховий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сертифікат</w:t>
      </w:r>
      <w:r w:rsidRPr="008E7251">
        <w:rPr>
          <w:sz w:val="28"/>
        </w:rPr>
        <w:t xml:space="preserve"> </w:t>
      </w:r>
      <w:r w:rsidRPr="008E7251">
        <w:rPr>
          <w:sz w:val="28"/>
        </w:rPr>
        <w:t>“Зелена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картка”)</w:t>
      </w:r>
      <w:r w:rsidRPr="008E7251">
        <w:rPr>
          <w:sz w:val="28"/>
        </w:rPr>
        <w:t xml:space="preserve"> </w:t>
      </w:r>
      <w:r w:rsidRPr="008E7251">
        <w:rPr>
          <w:sz w:val="28"/>
        </w:rPr>
        <w:t>або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пред’явити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електронне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посвідчення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водія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електронне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свідоцтво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про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реєстрацію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транспортного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засобу,</w:t>
      </w:r>
      <w:r w:rsidRPr="008E7251">
        <w:rPr>
          <w:sz w:val="28"/>
        </w:rPr>
        <w:t xml:space="preserve"> </w:t>
      </w:r>
      <w:r w:rsidRPr="008E7251">
        <w:rPr>
          <w:sz w:val="28"/>
        </w:rPr>
        <w:t>чинний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внутрішній</w:t>
      </w:r>
      <w:r w:rsidRPr="008E7251">
        <w:rPr>
          <w:sz w:val="28"/>
        </w:rPr>
        <w:t xml:space="preserve"> </w:t>
      </w:r>
      <w:r w:rsidRPr="008E7251">
        <w:rPr>
          <w:sz w:val="28"/>
        </w:rPr>
        <w:t>електронний</w:t>
      </w:r>
      <w:r w:rsidRPr="008E7251">
        <w:rPr>
          <w:sz w:val="28"/>
        </w:rPr>
        <w:t xml:space="preserve"> </w:t>
      </w:r>
      <w:r w:rsidRPr="008E7251">
        <w:rPr>
          <w:sz w:val="28"/>
        </w:rPr>
        <w:t>договір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зазначеного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виду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обов’язкового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страхування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візуальній</w:t>
      </w:r>
      <w:r w:rsidRPr="008E7251">
        <w:rPr>
          <w:sz w:val="28"/>
        </w:rPr>
        <w:t xml:space="preserve"> </w:t>
      </w:r>
      <w:r w:rsidRPr="008E7251">
        <w:rPr>
          <w:sz w:val="28"/>
        </w:rPr>
        <w:t>формі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страхового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поліса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(на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паперовому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чи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електронному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носії</w:t>
      </w:r>
      <w:r w:rsidRPr="008E7251">
        <w:rPr>
          <w:sz w:val="28"/>
        </w:rPr>
        <w:t xml:space="preserve"> </w:t>
      </w:r>
      <w:r w:rsidRPr="008E7251">
        <w:rPr>
          <w:sz w:val="28"/>
        </w:rPr>
        <w:t>або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відображення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інформації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про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його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наявність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</w:t>
      </w:r>
      <w:r w:rsidRPr="008E7251">
        <w:rPr>
          <w:sz w:val="28"/>
        </w:rPr>
        <w:t xml:space="preserve"> </w:t>
      </w:r>
      <w:r w:rsidRPr="008E7251">
        <w:rPr>
          <w:sz w:val="28"/>
        </w:rPr>
        <w:t>електронному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свідоцтві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про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реєстрацію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транспортного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засобу),</w:t>
      </w:r>
      <w:r w:rsidRPr="008E7251">
        <w:rPr>
          <w:sz w:val="28"/>
        </w:rPr>
        <w:t xml:space="preserve"> </w:t>
      </w:r>
      <w:r w:rsidRPr="008E7251">
        <w:rPr>
          <w:sz w:val="28"/>
        </w:rPr>
        <w:t>інші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документи,</w:t>
      </w:r>
      <w:r w:rsidRPr="008E7251">
        <w:rPr>
          <w:sz w:val="28"/>
        </w:rPr>
        <w:t xml:space="preserve"> </w:t>
      </w:r>
      <w:r w:rsidRPr="008E7251">
        <w:rPr>
          <w:sz w:val="28"/>
        </w:rPr>
        <w:t>що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визначені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законодавством;</w:t>
      </w:r>
    </w:p>
    <w:p w:rsidR="008E7251" w:rsidRPr="008E7251" w:rsidRDefault="008E7251" w:rsidP="008E7251">
      <w:pPr>
        <w:ind w:firstLine="720"/>
        <w:jc w:val="both"/>
        <w:rPr>
          <w:sz w:val="28"/>
        </w:rPr>
      </w:pPr>
      <w:r w:rsidRPr="008E7251">
        <w:rPr>
          <w:sz w:val="28"/>
        </w:rPr>
        <w:t>б)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вийти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транспортного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засобу".</w:t>
      </w:r>
    </w:p>
    <w:p w:rsidR="008E7251" w:rsidRPr="008E7251" w:rsidRDefault="008E7251" w:rsidP="008E7251">
      <w:pPr>
        <w:ind w:firstLine="720"/>
        <w:jc w:val="both"/>
        <w:rPr>
          <w:sz w:val="28"/>
        </w:rPr>
      </w:pPr>
      <w:r w:rsidRPr="008E7251">
        <w:rPr>
          <w:sz w:val="28"/>
        </w:rPr>
        <w:t>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зв’язку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</w:t>
      </w:r>
      <w:r w:rsidRPr="008E7251">
        <w:rPr>
          <w:sz w:val="28"/>
        </w:rPr>
        <w:t xml:space="preserve"> </w:t>
      </w:r>
      <w:r w:rsidRPr="008E7251">
        <w:rPr>
          <w:sz w:val="28"/>
        </w:rPr>
        <w:t>цим</w:t>
      </w:r>
      <w:r w:rsidRPr="008E7251">
        <w:rPr>
          <w:sz w:val="28"/>
        </w:rPr>
        <w:t xml:space="preserve"> </w:t>
      </w:r>
      <w:r w:rsidRPr="008E7251">
        <w:rPr>
          <w:sz w:val="28"/>
        </w:rPr>
        <w:t>абзаци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четвертий</w:t>
      </w:r>
      <w:r w:rsidRPr="008E7251">
        <w:rPr>
          <w:sz w:val="28"/>
        </w:rPr>
        <w:t xml:space="preserve"> </w:t>
      </w:r>
      <w:r w:rsidRPr="008E7251">
        <w:rPr>
          <w:sz w:val="28"/>
        </w:rPr>
        <w:t>-</w:t>
      </w:r>
      <w:r w:rsidRPr="008E7251">
        <w:rPr>
          <w:sz w:val="28"/>
        </w:rPr>
        <w:t xml:space="preserve"> </w:t>
      </w:r>
      <w:r w:rsidRPr="008E7251">
        <w:rPr>
          <w:sz w:val="28"/>
        </w:rPr>
        <w:t>чотирнадцятий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вважати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відповідно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абзацами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десятим</w:t>
      </w:r>
      <w:r w:rsidRPr="008E7251">
        <w:rPr>
          <w:sz w:val="28"/>
        </w:rPr>
        <w:t xml:space="preserve"> </w:t>
      </w:r>
      <w:r w:rsidRPr="008E7251">
        <w:rPr>
          <w:sz w:val="28"/>
        </w:rPr>
        <w:t>-</w:t>
      </w:r>
      <w:r w:rsidRPr="008E7251">
        <w:rPr>
          <w:sz w:val="28"/>
        </w:rPr>
        <w:t xml:space="preserve"> </w:t>
      </w:r>
      <w:r w:rsidRPr="008E7251">
        <w:rPr>
          <w:sz w:val="28"/>
        </w:rPr>
        <w:t>дев'ятнадцятим;</w:t>
      </w:r>
    </w:p>
    <w:p w:rsidR="008E7251" w:rsidRPr="008E7251" w:rsidRDefault="008E7251" w:rsidP="008E7251">
      <w:pPr>
        <w:ind w:firstLine="720"/>
        <w:jc w:val="both"/>
        <w:rPr>
          <w:sz w:val="28"/>
        </w:rPr>
      </w:pPr>
    </w:p>
    <w:p w:rsidR="008E7251" w:rsidRPr="008E7251" w:rsidRDefault="008E7251" w:rsidP="008E7251">
      <w:pPr>
        <w:ind w:firstLine="720"/>
        <w:jc w:val="both"/>
        <w:rPr>
          <w:sz w:val="28"/>
        </w:rPr>
      </w:pPr>
    </w:p>
    <w:p w:rsidR="008E7251" w:rsidRPr="008E7251" w:rsidRDefault="008E7251" w:rsidP="008E7251">
      <w:pPr>
        <w:ind w:firstLine="720"/>
        <w:jc w:val="both"/>
        <w:rPr>
          <w:sz w:val="28"/>
        </w:rPr>
      </w:pPr>
    </w:p>
    <w:p w:rsidR="008E7251" w:rsidRPr="008E7251" w:rsidRDefault="008E7251" w:rsidP="008E7251">
      <w:pPr>
        <w:ind w:firstLine="720"/>
        <w:jc w:val="both"/>
        <w:rPr>
          <w:sz w:val="28"/>
        </w:rPr>
      </w:pPr>
    </w:p>
    <w:p w:rsidR="008E7251" w:rsidRPr="008E7251" w:rsidRDefault="008E7251" w:rsidP="008E7251">
      <w:pPr>
        <w:ind w:firstLine="720"/>
        <w:jc w:val="both"/>
        <w:rPr>
          <w:sz w:val="28"/>
        </w:rPr>
      </w:pPr>
    </w:p>
    <w:p w:rsidR="008E7251" w:rsidRPr="008E7251" w:rsidRDefault="008E7251" w:rsidP="008E7251">
      <w:pPr>
        <w:ind w:firstLine="720"/>
        <w:jc w:val="both"/>
        <w:rPr>
          <w:sz w:val="28"/>
        </w:rPr>
      </w:pPr>
      <w:r w:rsidRPr="008E7251">
        <w:rPr>
          <w:sz w:val="28"/>
        </w:rPr>
        <w:t>б)</w:t>
      </w:r>
      <w:r w:rsidRPr="008E7251">
        <w:rPr>
          <w:sz w:val="28"/>
        </w:rPr>
        <w:t xml:space="preserve"> </w:t>
      </w:r>
      <w:r w:rsidRPr="008E7251">
        <w:rPr>
          <w:sz w:val="28"/>
        </w:rPr>
        <w:t>частину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першу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статті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18</w:t>
      </w:r>
      <w:r w:rsidRPr="008E7251">
        <w:rPr>
          <w:sz w:val="28"/>
        </w:rPr>
        <w:t xml:space="preserve"> </w:t>
      </w:r>
      <w:r w:rsidRPr="008E7251">
        <w:rPr>
          <w:sz w:val="28"/>
        </w:rPr>
        <w:t>доповнити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абзацами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шостим</w:t>
      </w:r>
      <w:r w:rsidRPr="008E7251">
        <w:rPr>
          <w:sz w:val="28"/>
        </w:rPr>
        <w:t xml:space="preserve"> </w:t>
      </w:r>
      <w:r w:rsidRPr="008E7251">
        <w:rPr>
          <w:sz w:val="28"/>
        </w:rPr>
        <w:t>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сьомим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такого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змісту:</w:t>
      </w:r>
    </w:p>
    <w:p w:rsidR="008E7251" w:rsidRPr="008E7251" w:rsidRDefault="008E7251" w:rsidP="008E7251">
      <w:pPr>
        <w:ind w:firstLine="720"/>
        <w:jc w:val="both"/>
        <w:rPr>
          <w:sz w:val="28"/>
        </w:rPr>
      </w:pPr>
      <w:r w:rsidRPr="008E7251">
        <w:rPr>
          <w:sz w:val="28"/>
        </w:rPr>
        <w:t>“під</w:t>
      </w:r>
      <w:r w:rsidRPr="008E7251">
        <w:rPr>
          <w:sz w:val="28"/>
        </w:rPr>
        <w:t xml:space="preserve"> </w:t>
      </w:r>
      <w:r w:rsidRPr="008E7251">
        <w:rPr>
          <w:sz w:val="28"/>
        </w:rPr>
        <w:t>час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зупинки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транспортного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засобу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на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вимогу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поліцейського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знаходитися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на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своєму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місці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до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відповідного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розпорядження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або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вимоги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поліцейського;</w:t>
      </w:r>
    </w:p>
    <w:p w:rsidR="008E7251" w:rsidRPr="008E7251" w:rsidRDefault="008E7251" w:rsidP="008E7251">
      <w:pPr>
        <w:ind w:firstLine="720"/>
        <w:jc w:val="both"/>
        <w:rPr>
          <w:sz w:val="28"/>
        </w:rPr>
      </w:pPr>
      <w:r w:rsidRPr="008E7251">
        <w:rPr>
          <w:sz w:val="28"/>
        </w:rPr>
        <w:t>на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вимогу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поліцейського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вийти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транспортного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засобу”;</w:t>
      </w:r>
    </w:p>
    <w:p w:rsidR="008E7251" w:rsidRPr="008E7251" w:rsidRDefault="008E7251" w:rsidP="008E7251">
      <w:pPr>
        <w:ind w:firstLine="720"/>
        <w:jc w:val="both"/>
        <w:rPr>
          <w:sz w:val="28"/>
        </w:rPr>
      </w:pPr>
    </w:p>
    <w:p w:rsidR="008E7251" w:rsidRPr="008E7251" w:rsidRDefault="008E7251" w:rsidP="008E7251">
      <w:pPr>
        <w:ind w:firstLine="720"/>
        <w:jc w:val="both"/>
        <w:rPr>
          <w:sz w:val="28"/>
        </w:rPr>
      </w:pPr>
      <w:r w:rsidRPr="008E7251">
        <w:rPr>
          <w:sz w:val="28"/>
        </w:rPr>
        <w:t>в)</w:t>
      </w:r>
      <w:r w:rsidRPr="008E7251">
        <w:rPr>
          <w:sz w:val="28"/>
        </w:rPr>
        <w:t xml:space="preserve"> </w:t>
      </w:r>
      <w:r w:rsidRPr="008E7251">
        <w:rPr>
          <w:sz w:val="28"/>
        </w:rPr>
        <w:t>абзац</w:t>
      </w:r>
      <w:r w:rsidRPr="008E7251">
        <w:rPr>
          <w:sz w:val="28"/>
        </w:rPr>
        <w:t xml:space="preserve"> </w:t>
      </w:r>
      <w:r w:rsidRPr="008E7251">
        <w:rPr>
          <w:sz w:val="28"/>
        </w:rPr>
        <w:t>четвертий</w:t>
      </w:r>
      <w:r w:rsidRPr="008E7251">
        <w:rPr>
          <w:sz w:val="28"/>
        </w:rPr>
        <w:t xml:space="preserve"> </w:t>
      </w:r>
      <w:r w:rsidRPr="008E7251">
        <w:rPr>
          <w:sz w:val="28"/>
        </w:rPr>
        <w:t>частини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першої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статті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52</w:t>
      </w:r>
      <w:r w:rsidRPr="008E7251">
        <w:rPr>
          <w:sz w:val="28"/>
          <w:vertAlign w:val="superscript"/>
        </w:rPr>
        <w:t>3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після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слова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“організація”</w:t>
      </w:r>
      <w:r w:rsidRPr="008E7251">
        <w:rPr>
          <w:sz w:val="28"/>
        </w:rPr>
        <w:t xml:space="preserve"> </w:t>
      </w:r>
      <w:r w:rsidRPr="008E7251">
        <w:rPr>
          <w:sz w:val="28"/>
        </w:rPr>
        <w:t>доповнити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словами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“в</w:t>
      </w:r>
      <w:r w:rsidRPr="008E7251">
        <w:rPr>
          <w:sz w:val="28"/>
        </w:rPr>
        <w:t xml:space="preserve"> </w:t>
      </w:r>
      <w:r w:rsidRPr="008E7251">
        <w:rPr>
          <w:sz w:val="28"/>
        </w:rPr>
        <w:t>установленому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порядку”,</w:t>
      </w:r>
      <w:r w:rsidRPr="008E7251">
        <w:rPr>
          <w:sz w:val="28"/>
        </w:rPr>
        <w:t xml:space="preserve"> </w:t>
      </w:r>
      <w:r w:rsidRPr="008E7251">
        <w:rPr>
          <w:sz w:val="28"/>
        </w:rPr>
        <w:t>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після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слова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“спеціального”</w:t>
      </w:r>
      <w:r w:rsidRPr="008E7251">
        <w:rPr>
          <w:sz w:val="28"/>
        </w:rPr>
        <w:t xml:space="preserve"> </w:t>
      </w:r>
      <w:r w:rsidRPr="008E7251">
        <w:rPr>
          <w:sz w:val="28"/>
        </w:rPr>
        <w:t>—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словами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“та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спеціалізованого”;</w:t>
      </w:r>
    </w:p>
    <w:p w:rsidR="008E7251" w:rsidRPr="008E7251" w:rsidRDefault="008E7251" w:rsidP="008E7251">
      <w:pPr>
        <w:ind w:firstLine="720"/>
        <w:jc w:val="both"/>
        <w:rPr>
          <w:sz w:val="28"/>
        </w:rPr>
      </w:pPr>
      <w:r w:rsidRPr="008E7251">
        <w:rPr>
          <w:sz w:val="28"/>
        </w:rPr>
        <w:t>2)</w:t>
      </w:r>
      <w:r w:rsidRPr="008E7251">
        <w:rPr>
          <w:sz w:val="28"/>
        </w:rPr>
        <w:t xml:space="preserve"> </w:t>
      </w:r>
      <w:r w:rsidRPr="008E7251">
        <w:rPr>
          <w:sz w:val="28"/>
        </w:rPr>
        <w:t>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Законі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України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“Про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Національну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поліцію”</w:t>
      </w:r>
      <w:r w:rsidRPr="008E7251">
        <w:rPr>
          <w:sz w:val="28"/>
        </w:rPr>
        <w:t xml:space="preserve"> </w:t>
      </w:r>
      <w:r w:rsidRPr="008E7251">
        <w:rPr>
          <w:sz w:val="28"/>
        </w:rPr>
        <w:t>(Відомості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Верховної</w:t>
      </w:r>
      <w:r w:rsidRPr="008E7251">
        <w:rPr>
          <w:sz w:val="28"/>
        </w:rPr>
        <w:t xml:space="preserve"> </w:t>
      </w:r>
      <w:r w:rsidRPr="008E7251">
        <w:rPr>
          <w:sz w:val="28"/>
        </w:rPr>
        <w:t>Ради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України,</w:t>
      </w:r>
      <w:r w:rsidRPr="008E7251">
        <w:rPr>
          <w:sz w:val="28"/>
        </w:rPr>
        <w:t xml:space="preserve"> </w:t>
      </w:r>
      <w:r w:rsidRPr="008E7251">
        <w:rPr>
          <w:sz w:val="28"/>
        </w:rPr>
        <w:t>2015</w:t>
      </w:r>
      <w:r w:rsidRPr="008E7251">
        <w:rPr>
          <w:sz w:val="28"/>
        </w:rPr>
        <w:t xml:space="preserve"> </w:t>
      </w:r>
      <w:r w:rsidRPr="008E7251">
        <w:rPr>
          <w:sz w:val="28"/>
        </w:rPr>
        <w:t>р.,</w:t>
      </w:r>
      <w:r w:rsidRPr="008E7251">
        <w:rPr>
          <w:sz w:val="28"/>
        </w:rPr>
        <w:t xml:space="preserve"> </w:t>
      </w:r>
      <w:r w:rsidRPr="008E7251">
        <w:rPr>
          <w:sz w:val="28"/>
        </w:rPr>
        <w:t>№</w:t>
      </w:r>
      <w:r w:rsidRPr="008E7251">
        <w:rPr>
          <w:sz w:val="28"/>
        </w:rPr>
        <w:t xml:space="preserve"> </w:t>
      </w:r>
      <w:r w:rsidRPr="008E7251">
        <w:rPr>
          <w:sz w:val="28"/>
        </w:rPr>
        <w:t>40—41,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ст.</w:t>
      </w:r>
      <w:r w:rsidRPr="008E7251">
        <w:rPr>
          <w:sz w:val="28"/>
        </w:rPr>
        <w:t xml:space="preserve"> </w:t>
      </w:r>
      <w:r w:rsidRPr="008E7251">
        <w:rPr>
          <w:sz w:val="28"/>
        </w:rPr>
        <w:t>379):</w:t>
      </w:r>
    </w:p>
    <w:p w:rsidR="008E7251" w:rsidRPr="008E7251" w:rsidRDefault="008E7251" w:rsidP="008E7251">
      <w:pPr>
        <w:ind w:firstLine="720"/>
        <w:jc w:val="both"/>
        <w:rPr>
          <w:sz w:val="28"/>
        </w:rPr>
      </w:pPr>
      <w:r w:rsidRPr="008E7251">
        <w:rPr>
          <w:sz w:val="28"/>
        </w:rPr>
        <w:t>а)</w:t>
      </w:r>
      <w:r w:rsidRPr="008E7251">
        <w:rPr>
          <w:sz w:val="28"/>
        </w:rPr>
        <w:t xml:space="preserve"> </w:t>
      </w:r>
      <w:r w:rsidRPr="008E7251">
        <w:rPr>
          <w:sz w:val="28"/>
        </w:rPr>
        <w:t>абзац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перший</w:t>
      </w:r>
      <w:r w:rsidRPr="008E7251">
        <w:rPr>
          <w:sz w:val="28"/>
        </w:rPr>
        <w:t xml:space="preserve"> </w:t>
      </w:r>
      <w:r w:rsidRPr="008E7251">
        <w:rPr>
          <w:sz w:val="28"/>
        </w:rPr>
        <w:t>частини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першої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статті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32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викласти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такій</w:t>
      </w:r>
      <w:r w:rsidRPr="008E7251">
        <w:rPr>
          <w:sz w:val="28"/>
        </w:rPr>
        <w:t xml:space="preserve"> </w:t>
      </w:r>
      <w:r w:rsidRPr="008E7251">
        <w:rPr>
          <w:sz w:val="28"/>
        </w:rPr>
        <w:t>редакції:</w:t>
      </w:r>
    </w:p>
    <w:p w:rsidR="008E7251" w:rsidRPr="008E7251" w:rsidRDefault="008E7251" w:rsidP="008E7251">
      <w:pPr>
        <w:ind w:firstLine="720"/>
        <w:jc w:val="both"/>
        <w:rPr>
          <w:sz w:val="28"/>
        </w:rPr>
      </w:pPr>
      <w:r w:rsidRPr="008E7251">
        <w:rPr>
          <w:sz w:val="28"/>
        </w:rPr>
        <w:t>«1.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Поліцейський</w:t>
      </w:r>
      <w:r w:rsidRPr="008E7251">
        <w:rPr>
          <w:sz w:val="28"/>
        </w:rPr>
        <w:t xml:space="preserve"> </w:t>
      </w:r>
      <w:r w:rsidRPr="008E7251">
        <w:rPr>
          <w:sz w:val="28"/>
        </w:rPr>
        <w:t>має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право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вимагати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</w:t>
      </w:r>
      <w:r w:rsidRPr="008E7251">
        <w:rPr>
          <w:sz w:val="28"/>
        </w:rPr>
        <w:t xml:space="preserve"> </w:t>
      </w:r>
      <w:r w:rsidRPr="008E7251">
        <w:rPr>
          <w:sz w:val="28"/>
        </w:rPr>
        <w:t>особи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пред’явлення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нею</w:t>
      </w:r>
      <w:r w:rsidRPr="008E7251">
        <w:rPr>
          <w:sz w:val="28"/>
        </w:rPr>
        <w:t xml:space="preserve"> </w:t>
      </w:r>
      <w:r w:rsidRPr="008E7251">
        <w:rPr>
          <w:sz w:val="28"/>
        </w:rPr>
        <w:t>документів,</w:t>
      </w:r>
      <w:r w:rsidRPr="008E7251">
        <w:rPr>
          <w:sz w:val="28"/>
        </w:rPr>
        <w:t xml:space="preserve"> </w:t>
      </w:r>
      <w:r w:rsidRPr="008E7251">
        <w:rPr>
          <w:sz w:val="28"/>
        </w:rPr>
        <w:t>що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посвідчують</w:t>
      </w:r>
      <w:r w:rsidRPr="008E7251">
        <w:rPr>
          <w:sz w:val="28"/>
        </w:rPr>
        <w:t xml:space="preserve"> </w:t>
      </w:r>
      <w:r w:rsidRPr="008E7251">
        <w:rPr>
          <w:sz w:val="28"/>
        </w:rPr>
        <w:t>особу,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та/або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документів,</w:t>
      </w:r>
      <w:r w:rsidRPr="008E7251">
        <w:rPr>
          <w:sz w:val="28"/>
        </w:rPr>
        <w:t xml:space="preserve"> </w:t>
      </w:r>
      <w:r w:rsidRPr="008E7251">
        <w:rPr>
          <w:sz w:val="28"/>
        </w:rPr>
        <w:t>що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підтверджують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відповідне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право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особи,</w:t>
      </w:r>
      <w:r w:rsidRPr="008E7251">
        <w:rPr>
          <w:sz w:val="28"/>
        </w:rPr>
        <w:t xml:space="preserve"> </w:t>
      </w:r>
      <w:r w:rsidRPr="008E7251">
        <w:rPr>
          <w:sz w:val="28"/>
        </w:rPr>
        <w:t>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спосіб,</w:t>
      </w:r>
      <w:r w:rsidRPr="008E7251">
        <w:rPr>
          <w:sz w:val="28"/>
        </w:rPr>
        <w:t xml:space="preserve"> </w:t>
      </w:r>
      <w:r w:rsidRPr="008E7251">
        <w:rPr>
          <w:sz w:val="28"/>
        </w:rPr>
        <w:t>який</w:t>
      </w:r>
      <w:r w:rsidRPr="008E7251">
        <w:rPr>
          <w:sz w:val="28"/>
        </w:rPr>
        <w:t xml:space="preserve"> </w:t>
      </w:r>
      <w:r w:rsidRPr="008E7251">
        <w:rPr>
          <w:sz w:val="28"/>
        </w:rPr>
        <w:t>дає</w:t>
      </w:r>
      <w:r w:rsidRPr="008E7251">
        <w:rPr>
          <w:sz w:val="28"/>
        </w:rPr>
        <w:t xml:space="preserve"> </w:t>
      </w:r>
      <w:r w:rsidRPr="008E7251">
        <w:rPr>
          <w:sz w:val="28"/>
        </w:rPr>
        <w:t>можливість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поліцейському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прочитати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зафіксувати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дані,</w:t>
      </w:r>
      <w:r w:rsidRPr="008E7251">
        <w:rPr>
          <w:sz w:val="28"/>
        </w:rPr>
        <w:t xml:space="preserve"> </w:t>
      </w:r>
      <w:r w:rsidRPr="008E7251">
        <w:rPr>
          <w:sz w:val="28"/>
        </w:rPr>
        <w:t>що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містяться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</w:t>
      </w:r>
      <w:r w:rsidRPr="008E7251">
        <w:rPr>
          <w:sz w:val="28"/>
        </w:rPr>
        <w:t xml:space="preserve"> </w:t>
      </w:r>
      <w:r w:rsidRPr="008E7251">
        <w:rPr>
          <w:sz w:val="28"/>
        </w:rPr>
        <w:t>документах,</w:t>
      </w:r>
      <w:r w:rsidRPr="008E7251">
        <w:rPr>
          <w:sz w:val="28"/>
        </w:rPr>
        <w:t xml:space="preserve"> </w:t>
      </w:r>
      <w:r w:rsidRPr="008E7251">
        <w:rPr>
          <w:sz w:val="28"/>
        </w:rPr>
        <w:t>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таких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випадках»;</w:t>
      </w:r>
    </w:p>
    <w:p w:rsidR="008E7251" w:rsidRPr="008E7251" w:rsidRDefault="008E7251" w:rsidP="008E7251">
      <w:pPr>
        <w:ind w:firstLine="720"/>
        <w:jc w:val="both"/>
        <w:rPr>
          <w:sz w:val="28"/>
        </w:rPr>
      </w:pPr>
    </w:p>
    <w:p w:rsidR="008E7251" w:rsidRPr="008E7251" w:rsidRDefault="008E7251" w:rsidP="008E7251">
      <w:pPr>
        <w:ind w:firstLine="720"/>
        <w:jc w:val="both"/>
        <w:rPr>
          <w:sz w:val="28"/>
        </w:rPr>
      </w:pPr>
    </w:p>
    <w:p w:rsidR="008E7251" w:rsidRPr="008E7251" w:rsidRDefault="008E7251" w:rsidP="008E7251">
      <w:pPr>
        <w:ind w:firstLine="720"/>
        <w:jc w:val="both"/>
        <w:rPr>
          <w:sz w:val="28"/>
        </w:rPr>
      </w:pPr>
    </w:p>
    <w:p w:rsidR="008E7251" w:rsidRPr="008E7251" w:rsidRDefault="008E7251" w:rsidP="008E7251">
      <w:pPr>
        <w:ind w:firstLine="720"/>
        <w:jc w:val="both"/>
        <w:rPr>
          <w:sz w:val="28"/>
        </w:rPr>
      </w:pPr>
      <w:r w:rsidRPr="008E7251">
        <w:rPr>
          <w:sz w:val="28"/>
        </w:rPr>
        <w:t>б)</w:t>
      </w:r>
      <w:r w:rsidRPr="008E7251">
        <w:rPr>
          <w:sz w:val="28"/>
        </w:rPr>
        <w:t xml:space="preserve"> </w:t>
      </w:r>
      <w:r w:rsidRPr="008E7251">
        <w:rPr>
          <w:sz w:val="28"/>
        </w:rPr>
        <w:t>частину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першу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статті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35</w:t>
      </w:r>
      <w:r w:rsidRPr="008E7251">
        <w:rPr>
          <w:sz w:val="28"/>
        </w:rPr>
        <w:t xml:space="preserve"> </w:t>
      </w:r>
      <w:r w:rsidRPr="008E7251">
        <w:rPr>
          <w:sz w:val="28"/>
        </w:rPr>
        <w:t>доповнити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пунктом</w:t>
      </w:r>
      <w:r w:rsidRPr="008E7251">
        <w:rPr>
          <w:sz w:val="28"/>
        </w:rPr>
        <w:t xml:space="preserve"> </w:t>
      </w:r>
      <w:r w:rsidRPr="008E7251">
        <w:rPr>
          <w:sz w:val="28"/>
        </w:rPr>
        <w:t>11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такого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змісту:</w:t>
      </w:r>
    </w:p>
    <w:p w:rsidR="008E7251" w:rsidRPr="008E7251" w:rsidRDefault="008E7251" w:rsidP="008E7251">
      <w:pPr>
        <w:ind w:firstLine="720"/>
        <w:jc w:val="both"/>
        <w:rPr>
          <w:sz w:val="28"/>
        </w:rPr>
      </w:pPr>
      <w:r w:rsidRPr="008E7251">
        <w:rPr>
          <w:sz w:val="28"/>
        </w:rPr>
        <w:t>“11)</w:t>
      </w:r>
      <w:r w:rsidRPr="008E7251">
        <w:rPr>
          <w:sz w:val="28"/>
        </w:rPr>
        <w:t xml:space="preserve"> </w:t>
      </w:r>
      <w:r w:rsidRPr="008E7251">
        <w:rPr>
          <w:sz w:val="28"/>
        </w:rPr>
        <w:t>якщо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така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зупинка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здійснюється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під</w:t>
      </w:r>
      <w:r w:rsidRPr="008E7251">
        <w:rPr>
          <w:sz w:val="28"/>
        </w:rPr>
        <w:t xml:space="preserve"> </w:t>
      </w:r>
      <w:r w:rsidRPr="008E7251">
        <w:rPr>
          <w:sz w:val="28"/>
        </w:rPr>
        <w:t>час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проведення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профілактичних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заходів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</w:t>
      </w:r>
      <w:r w:rsidRPr="008E7251">
        <w:rPr>
          <w:sz w:val="28"/>
        </w:rPr>
        <w:t xml:space="preserve"> </w:t>
      </w:r>
      <w:r w:rsidRPr="008E7251">
        <w:rPr>
          <w:sz w:val="28"/>
        </w:rPr>
        <w:t>метою</w:t>
      </w:r>
      <w:r w:rsidRPr="008E7251">
        <w:rPr>
          <w:sz w:val="28"/>
        </w:rPr>
        <w:t xml:space="preserve"> </w:t>
      </w:r>
      <w:r w:rsidRPr="008E7251">
        <w:rPr>
          <w:sz w:val="28"/>
        </w:rPr>
        <w:t>огляду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водіїв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використанням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спеціальних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технічних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засобів</w:t>
      </w:r>
      <w:r w:rsidRPr="008E7251">
        <w:rPr>
          <w:sz w:val="28"/>
        </w:rPr>
        <w:t xml:space="preserve"> </w:t>
      </w:r>
      <w:r w:rsidRPr="008E7251">
        <w:rPr>
          <w:sz w:val="28"/>
        </w:rPr>
        <w:t>для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перевірки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на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стан</w:t>
      </w:r>
      <w:r w:rsidRPr="008E7251">
        <w:rPr>
          <w:sz w:val="28"/>
        </w:rPr>
        <w:t xml:space="preserve"> </w:t>
      </w:r>
      <w:r w:rsidRPr="008E7251">
        <w:rPr>
          <w:sz w:val="28"/>
        </w:rPr>
        <w:t>алкогольного,</w:t>
      </w:r>
      <w:r w:rsidRPr="008E7251">
        <w:rPr>
          <w:sz w:val="28"/>
        </w:rPr>
        <w:t xml:space="preserve"> </w:t>
      </w:r>
      <w:r w:rsidRPr="008E7251">
        <w:rPr>
          <w:sz w:val="28"/>
        </w:rPr>
        <w:t>наркотичного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чи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іншого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сп’яніння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або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щодо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вживання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лікарських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засобів,</w:t>
      </w:r>
      <w:r w:rsidRPr="008E7251">
        <w:rPr>
          <w:sz w:val="28"/>
        </w:rPr>
        <w:t xml:space="preserve"> </w:t>
      </w:r>
      <w:r w:rsidRPr="008E7251">
        <w:rPr>
          <w:sz w:val="28"/>
        </w:rPr>
        <w:t>що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знижують</w:t>
      </w:r>
      <w:r w:rsidRPr="008E7251">
        <w:rPr>
          <w:sz w:val="28"/>
        </w:rPr>
        <w:t xml:space="preserve"> </w:t>
      </w:r>
      <w:r w:rsidRPr="008E7251">
        <w:rPr>
          <w:sz w:val="28"/>
        </w:rPr>
        <w:t>увагу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швидкість</w:t>
      </w:r>
      <w:r w:rsidRPr="008E7251">
        <w:rPr>
          <w:sz w:val="28"/>
        </w:rPr>
        <w:t xml:space="preserve"> </w:t>
      </w:r>
      <w:r w:rsidRPr="008E7251">
        <w:rPr>
          <w:sz w:val="28"/>
        </w:rPr>
        <w:t>реакції.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Проведення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таких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профілактичних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заходів</w:t>
      </w:r>
      <w:r w:rsidRPr="008E7251">
        <w:rPr>
          <w:sz w:val="28"/>
        </w:rPr>
        <w:t xml:space="preserve"> </w:t>
      </w:r>
      <w:r w:rsidRPr="008E7251">
        <w:rPr>
          <w:sz w:val="28"/>
        </w:rPr>
        <w:t>може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здійснюватися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</w:t>
      </w:r>
      <w:r w:rsidRPr="008E7251">
        <w:rPr>
          <w:sz w:val="28"/>
        </w:rPr>
        <w:t xml:space="preserve"> </w:t>
      </w:r>
      <w:r w:rsidRPr="008E7251">
        <w:rPr>
          <w:sz w:val="28"/>
        </w:rPr>
        <w:t>нічний</w:t>
      </w:r>
      <w:r w:rsidRPr="008E7251">
        <w:rPr>
          <w:sz w:val="28"/>
        </w:rPr>
        <w:t xml:space="preserve"> </w:t>
      </w:r>
      <w:r w:rsidRPr="008E7251">
        <w:rPr>
          <w:sz w:val="28"/>
        </w:rPr>
        <w:t>час,</w:t>
      </w:r>
      <w:r w:rsidRPr="008E7251">
        <w:rPr>
          <w:sz w:val="28"/>
        </w:rPr>
        <w:t xml:space="preserve"> </w:t>
      </w:r>
      <w:r w:rsidRPr="008E7251">
        <w:rPr>
          <w:sz w:val="28"/>
        </w:rPr>
        <w:t>із</w:t>
      </w:r>
      <w:r w:rsidRPr="008E7251">
        <w:rPr>
          <w:sz w:val="28"/>
        </w:rPr>
        <w:t xml:space="preserve"> </w:t>
      </w:r>
      <w:r w:rsidRPr="008E7251">
        <w:rPr>
          <w:sz w:val="28"/>
        </w:rPr>
        <w:t>двадцять</w:t>
      </w:r>
      <w:r w:rsidRPr="008E7251">
        <w:rPr>
          <w:sz w:val="28"/>
        </w:rPr>
        <w:t xml:space="preserve"> </w:t>
      </w:r>
      <w:r w:rsidRPr="008E7251">
        <w:rPr>
          <w:sz w:val="28"/>
        </w:rPr>
        <w:t>другої</w:t>
      </w:r>
      <w:r w:rsidRPr="008E7251">
        <w:rPr>
          <w:sz w:val="28"/>
        </w:rPr>
        <w:t xml:space="preserve"> </w:t>
      </w:r>
      <w:r w:rsidRPr="008E7251">
        <w:rPr>
          <w:sz w:val="28"/>
        </w:rPr>
        <w:t>до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восьмої</w:t>
      </w:r>
      <w:r w:rsidRPr="008E7251">
        <w:rPr>
          <w:sz w:val="28"/>
        </w:rPr>
        <w:t xml:space="preserve"> </w:t>
      </w:r>
      <w:r w:rsidRPr="008E7251">
        <w:rPr>
          <w:sz w:val="28"/>
        </w:rPr>
        <w:t>години,</w:t>
      </w:r>
      <w:r w:rsidRPr="008E7251">
        <w:rPr>
          <w:sz w:val="28"/>
        </w:rPr>
        <w:t xml:space="preserve"> </w:t>
      </w:r>
      <w:r w:rsidRPr="008E7251">
        <w:rPr>
          <w:sz w:val="28"/>
        </w:rPr>
        <w:t>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також</w:t>
      </w:r>
      <w:r w:rsidRPr="008E7251">
        <w:rPr>
          <w:sz w:val="28"/>
        </w:rPr>
        <w:t xml:space="preserve"> </w:t>
      </w:r>
      <w:r w:rsidRPr="008E7251">
        <w:rPr>
          <w:sz w:val="28"/>
        </w:rPr>
        <w:t>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святкові,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вихідні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дні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протягом</w:t>
      </w:r>
      <w:r w:rsidRPr="008E7251">
        <w:rPr>
          <w:sz w:val="28"/>
        </w:rPr>
        <w:t xml:space="preserve"> </w:t>
      </w:r>
      <w:r w:rsidRPr="008E7251">
        <w:rPr>
          <w:sz w:val="28"/>
        </w:rPr>
        <w:t>наступного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дня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після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таких</w:t>
      </w:r>
      <w:r w:rsidRPr="008E7251">
        <w:rPr>
          <w:sz w:val="28"/>
        </w:rPr>
        <w:t xml:space="preserve"> </w:t>
      </w:r>
      <w:r w:rsidRPr="008E7251">
        <w:rPr>
          <w:sz w:val="28"/>
        </w:rPr>
        <w:t>днів”;</w:t>
      </w:r>
    </w:p>
    <w:p w:rsidR="008E7251" w:rsidRPr="008E7251" w:rsidRDefault="008E7251" w:rsidP="008E7251">
      <w:pPr>
        <w:ind w:firstLine="720"/>
        <w:jc w:val="both"/>
        <w:rPr>
          <w:sz w:val="28"/>
        </w:rPr>
      </w:pPr>
    </w:p>
    <w:p w:rsidR="008E7251" w:rsidRPr="008E7251" w:rsidRDefault="008E7251" w:rsidP="008E7251">
      <w:pPr>
        <w:ind w:firstLine="720"/>
        <w:jc w:val="both"/>
        <w:rPr>
          <w:sz w:val="28"/>
        </w:rPr>
      </w:pPr>
      <w:r w:rsidRPr="008E7251">
        <w:rPr>
          <w:sz w:val="28"/>
        </w:rPr>
        <w:t>в)</w:t>
      </w:r>
      <w:r w:rsidRPr="008E7251">
        <w:rPr>
          <w:sz w:val="28"/>
        </w:rPr>
        <w:t xml:space="preserve"> </w:t>
      </w:r>
      <w:r w:rsidRPr="008E7251">
        <w:rPr>
          <w:sz w:val="28"/>
        </w:rPr>
        <w:t>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статті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40:</w:t>
      </w:r>
    </w:p>
    <w:p w:rsidR="008E7251" w:rsidRPr="008E7251" w:rsidRDefault="008E7251" w:rsidP="008E7251">
      <w:pPr>
        <w:ind w:firstLine="720"/>
        <w:jc w:val="both"/>
        <w:rPr>
          <w:sz w:val="28"/>
        </w:rPr>
      </w:pPr>
      <w:r w:rsidRPr="008E7251">
        <w:rPr>
          <w:sz w:val="28"/>
        </w:rPr>
        <w:t>назву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після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слів</w:t>
      </w:r>
      <w:r w:rsidRPr="008E7251">
        <w:rPr>
          <w:sz w:val="28"/>
        </w:rPr>
        <w:t xml:space="preserve"> </w:t>
      </w:r>
      <w:r w:rsidRPr="008E7251">
        <w:rPr>
          <w:sz w:val="28"/>
        </w:rPr>
        <w:t>“мають</w:t>
      </w:r>
      <w:r w:rsidRPr="008E7251">
        <w:rPr>
          <w:sz w:val="28"/>
        </w:rPr>
        <w:t xml:space="preserve"> </w:t>
      </w:r>
      <w:r w:rsidRPr="008E7251">
        <w:rPr>
          <w:sz w:val="28"/>
        </w:rPr>
        <w:t>функції”</w:t>
      </w:r>
      <w:r w:rsidRPr="008E7251">
        <w:rPr>
          <w:sz w:val="28"/>
        </w:rPr>
        <w:t xml:space="preserve"> </w:t>
      </w:r>
      <w:r w:rsidRPr="008E7251">
        <w:rPr>
          <w:sz w:val="28"/>
        </w:rPr>
        <w:t>доповнити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словами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“виявлення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радіаційних,</w:t>
      </w:r>
      <w:r w:rsidRPr="008E7251">
        <w:rPr>
          <w:sz w:val="28"/>
        </w:rPr>
        <w:t xml:space="preserve"> </w:t>
      </w:r>
      <w:r w:rsidRPr="008E7251">
        <w:rPr>
          <w:sz w:val="28"/>
        </w:rPr>
        <w:t>хімічних,</w:t>
      </w:r>
      <w:r w:rsidRPr="008E7251">
        <w:rPr>
          <w:sz w:val="28"/>
        </w:rPr>
        <w:t xml:space="preserve"> </w:t>
      </w:r>
      <w:r w:rsidRPr="008E7251">
        <w:rPr>
          <w:sz w:val="28"/>
        </w:rPr>
        <w:t>біологічних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ядерних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загроз”;</w:t>
      </w:r>
    </w:p>
    <w:p w:rsidR="008E7251" w:rsidRPr="008E7251" w:rsidRDefault="008E7251" w:rsidP="008E7251">
      <w:pPr>
        <w:ind w:firstLine="720"/>
        <w:jc w:val="both"/>
        <w:rPr>
          <w:sz w:val="28"/>
        </w:rPr>
      </w:pPr>
      <w:r w:rsidRPr="008E7251">
        <w:rPr>
          <w:sz w:val="28"/>
        </w:rPr>
        <w:t>абзац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перший</w:t>
      </w:r>
      <w:r w:rsidRPr="008E7251">
        <w:rPr>
          <w:sz w:val="28"/>
        </w:rPr>
        <w:t xml:space="preserve"> </w:t>
      </w:r>
      <w:r w:rsidRPr="008E7251">
        <w:rPr>
          <w:sz w:val="28"/>
        </w:rPr>
        <w:t>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пункт</w:t>
      </w:r>
      <w:r w:rsidRPr="008E7251">
        <w:rPr>
          <w:sz w:val="28"/>
        </w:rPr>
        <w:t xml:space="preserve"> </w:t>
      </w:r>
      <w:r w:rsidRPr="008E7251">
        <w:rPr>
          <w:sz w:val="28"/>
        </w:rPr>
        <w:t>1</w:t>
      </w:r>
      <w:r w:rsidRPr="008E7251">
        <w:rPr>
          <w:sz w:val="28"/>
        </w:rPr>
        <w:t xml:space="preserve"> </w:t>
      </w:r>
      <w:r w:rsidRPr="008E7251">
        <w:rPr>
          <w:sz w:val="28"/>
        </w:rPr>
        <w:t>частини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першої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викласти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такій</w:t>
      </w:r>
      <w:r w:rsidRPr="008E7251">
        <w:rPr>
          <w:sz w:val="28"/>
        </w:rPr>
        <w:t xml:space="preserve"> </w:t>
      </w:r>
      <w:r w:rsidRPr="008E7251">
        <w:rPr>
          <w:sz w:val="28"/>
        </w:rPr>
        <w:t>редакції:</w:t>
      </w:r>
    </w:p>
    <w:p w:rsidR="008E7251" w:rsidRPr="008E7251" w:rsidRDefault="008E7251" w:rsidP="008E7251">
      <w:pPr>
        <w:ind w:firstLine="720"/>
        <w:jc w:val="both"/>
        <w:rPr>
          <w:sz w:val="28"/>
        </w:rPr>
      </w:pPr>
      <w:r w:rsidRPr="008E7251">
        <w:rPr>
          <w:sz w:val="28"/>
        </w:rPr>
        <w:t>“1.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Поліція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для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забезпечення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публічної</w:t>
      </w:r>
      <w:r w:rsidRPr="008E7251">
        <w:rPr>
          <w:sz w:val="28"/>
        </w:rPr>
        <w:t xml:space="preserve"> </w:t>
      </w:r>
      <w:r w:rsidRPr="008E7251">
        <w:rPr>
          <w:sz w:val="28"/>
        </w:rPr>
        <w:t>безпеки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порядку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може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закріплювати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на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однострої,</w:t>
      </w:r>
      <w:r w:rsidRPr="008E7251">
        <w:rPr>
          <w:sz w:val="28"/>
        </w:rPr>
        <w:t xml:space="preserve"> </w:t>
      </w:r>
      <w:r w:rsidRPr="008E7251">
        <w:rPr>
          <w:sz w:val="28"/>
        </w:rPr>
        <w:t>у/на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службових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транспортних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засобах,</w:t>
      </w:r>
      <w:r w:rsidRPr="008E7251">
        <w:rPr>
          <w:sz w:val="28"/>
        </w:rPr>
        <w:t xml:space="preserve"> </w:t>
      </w:r>
      <w:r w:rsidRPr="008E7251">
        <w:rPr>
          <w:sz w:val="28"/>
        </w:rPr>
        <w:t>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тому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числі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без</w:t>
      </w:r>
      <w:r w:rsidRPr="008E7251">
        <w:rPr>
          <w:sz w:val="28"/>
        </w:rPr>
        <w:t xml:space="preserve"> </w:t>
      </w:r>
      <w:r w:rsidRPr="008E7251">
        <w:rPr>
          <w:sz w:val="28"/>
        </w:rPr>
        <w:t>кольорографічних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схем,</w:t>
      </w:r>
      <w:r w:rsidRPr="008E7251">
        <w:rPr>
          <w:sz w:val="28"/>
        </w:rPr>
        <w:t xml:space="preserve"> </w:t>
      </w:r>
      <w:r w:rsidRPr="008E7251">
        <w:rPr>
          <w:sz w:val="28"/>
        </w:rPr>
        <w:t>розпізнавальних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знаків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написів,</w:t>
      </w:r>
      <w:r w:rsidRPr="008E7251">
        <w:rPr>
          <w:sz w:val="28"/>
        </w:rPr>
        <w:t xml:space="preserve"> </w:t>
      </w:r>
      <w:r w:rsidRPr="008E7251">
        <w:rPr>
          <w:sz w:val="28"/>
        </w:rPr>
        <w:t>монтувати/розміщувати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зовнішньому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периметру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доріг</w:t>
      </w:r>
      <w:r w:rsidRPr="008E7251">
        <w:rPr>
          <w:sz w:val="28"/>
        </w:rPr>
        <w:t xml:space="preserve"> </w:t>
      </w:r>
      <w:r w:rsidRPr="008E7251">
        <w:rPr>
          <w:sz w:val="28"/>
        </w:rPr>
        <w:t>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будівель</w:t>
      </w:r>
      <w:r w:rsidRPr="008E7251">
        <w:rPr>
          <w:sz w:val="28"/>
        </w:rPr>
        <w:t xml:space="preserve"> </w:t>
      </w:r>
      <w:r w:rsidRPr="008E7251">
        <w:rPr>
          <w:sz w:val="28"/>
        </w:rPr>
        <w:t>фото-</w:t>
      </w:r>
      <w:r w:rsidRPr="008E7251">
        <w:rPr>
          <w:sz w:val="28"/>
        </w:rPr>
        <w:t xml:space="preserve"> </w:t>
      </w:r>
      <w:r w:rsidRPr="008E7251">
        <w:rPr>
          <w:sz w:val="28"/>
        </w:rPr>
        <w:t>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відеотехніку,</w:t>
      </w:r>
      <w:r w:rsidRPr="008E7251">
        <w:rPr>
          <w:sz w:val="28"/>
        </w:rPr>
        <w:t xml:space="preserve"> </w:t>
      </w:r>
      <w:r w:rsidRPr="008E7251">
        <w:rPr>
          <w:sz w:val="28"/>
        </w:rPr>
        <w:t>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тому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числі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техніку,</w:t>
      </w:r>
      <w:r w:rsidRPr="008E7251">
        <w:rPr>
          <w:sz w:val="28"/>
        </w:rPr>
        <w:t xml:space="preserve"> </w:t>
      </w:r>
      <w:r w:rsidRPr="008E7251">
        <w:rPr>
          <w:sz w:val="28"/>
        </w:rPr>
        <w:t>що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працює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</w:t>
      </w:r>
      <w:r w:rsidRPr="008E7251">
        <w:rPr>
          <w:sz w:val="28"/>
        </w:rPr>
        <w:t xml:space="preserve"> </w:t>
      </w:r>
      <w:r w:rsidRPr="008E7251">
        <w:rPr>
          <w:sz w:val="28"/>
        </w:rPr>
        <w:t>автоматичному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режимі,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технічні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засоби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виявлення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та/або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фіксації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правопорушень,</w:t>
      </w:r>
      <w:r w:rsidRPr="008E7251">
        <w:rPr>
          <w:sz w:val="28"/>
        </w:rPr>
        <w:t xml:space="preserve"> </w:t>
      </w:r>
      <w:r w:rsidRPr="008E7251">
        <w:rPr>
          <w:sz w:val="28"/>
        </w:rPr>
        <w:t>радіаційних,</w:t>
      </w:r>
      <w:r w:rsidRPr="008E7251">
        <w:rPr>
          <w:sz w:val="28"/>
        </w:rPr>
        <w:t xml:space="preserve"> </w:t>
      </w:r>
      <w:r w:rsidRPr="008E7251">
        <w:rPr>
          <w:sz w:val="28"/>
        </w:rPr>
        <w:t>хімічних,</w:t>
      </w:r>
      <w:r w:rsidRPr="008E7251">
        <w:rPr>
          <w:sz w:val="28"/>
        </w:rPr>
        <w:t xml:space="preserve"> </w:t>
      </w:r>
      <w:r w:rsidRPr="008E7251">
        <w:rPr>
          <w:sz w:val="28"/>
        </w:rPr>
        <w:t>біологічних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ядерних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загроз,</w:t>
      </w:r>
      <w:r w:rsidRPr="008E7251">
        <w:rPr>
          <w:sz w:val="28"/>
        </w:rPr>
        <w:t xml:space="preserve"> </w:t>
      </w:r>
      <w:r w:rsidRPr="008E7251">
        <w:rPr>
          <w:sz w:val="28"/>
        </w:rPr>
        <w:t>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також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використовувати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інформацію,</w:t>
      </w:r>
      <w:r w:rsidRPr="008E7251">
        <w:rPr>
          <w:sz w:val="28"/>
        </w:rPr>
        <w:t xml:space="preserve"> </w:t>
      </w:r>
      <w:r w:rsidRPr="008E7251">
        <w:rPr>
          <w:sz w:val="28"/>
        </w:rPr>
        <w:t>отриману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</w:t>
      </w:r>
      <w:r w:rsidRPr="008E7251">
        <w:rPr>
          <w:sz w:val="28"/>
        </w:rPr>
        <w:t xml:space="preserve"> </w:t>
      </w:r>
      <w:r w:rsidRPr="008E7251">
        <w:rPr>
          <w:sz w:val="28"/>
        </w:rPr>
        <w:t>фото-</w:t>
      </w:r>
      <w:r w:rsidRPr="008E7251">
        <w:rPr>
          <w:sz w:val="28"/>
        </w:rPr>
        <w:t xml:space="preserve"> </w:t>
      </w:r>
      <w:r w:rsidRPr="008E7251">
        <w:rPr>
          <w:sz w:val="28"/>
        </w:rPr>
        <w:t>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відеотехніки,</w:t>
      </w:r>
      <w:r w:rsidRPr="008E7251">
        <w:rPr>
          <w:sz w:val="28"/>
        </w:rPr>
        <w:t xml:space="preserve"> </w:t>
      </w:r>
      <w:r w:rsidRPr="008E7251">
        <w:rPr>
          <w:sz w:val="28"/>
        </w:rPr>
        <w:t>що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перебуває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</w:t>
      </w:r>
      <w:r w:rsidRPr="008E7251">
        <w:rPr>
          <w:sz w:val="28"/>
        </w:rPr>
        <w:t xml:space="preserve"> </w:t>
      </w:r>
      <w:r w:rsidRPr="008E7251">
        <w:rPr>
          <w:sz w:val="28"/>
        </w:rPr>
        <w:t>чужому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володінні,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</w:t>
      </w:r>
      <w:r w:rsidRPr="008E7251">
        <w:rPr>
          <w:sz w:val="28"/>
        </w:rPr>
        <w:t xml:space="preserve"> </w:t>
      </w:r>
      <w:r w:rsidRPr="008E7251">
        <w:rPr>
          <w:sz w:val="28"/>
        </w:rPr>
        <w:t>метою:</w:t>
      </w:r>
    </w:p>
    <w:p w:rsidR="008E7251" w:rsidRPr="008E7251" w:rsidRDefault="008E7251" w:rsidP="008E7251">
      <w:pPr>
        <w:ind w:firstLine="720"/>
        <w:jc w:val="both"/>
        <w:rPr>
          <w:sz w:val="28"/>
        </w:rPr>
      </w:pPr>
      <w:r w:rsidRPr="008E7251">
        <w:rPr>
          <w:sz w:val="28"/>
        </w:rPr>
        <w:t>1)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запобігання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правопорушенню,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виявлення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або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фіксування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правопорушення,</w:t>
      </w:r>
      <w:r w:rsidRPr="008E7251">
        <w:rPr>
          <w:sz w:val="28"/>
        </w:rPr>
        <w:t xml:space="preserve"> </w:t>
      </w:r>
      <w:r w:rsidRPr="008E7251">
        <w:rPr>
          <w:sz w:val="28"/>
        </w:rPr>
        <w:t>охорони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захисту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публічної</w:t>
      </w:r>
      <w:r w:rsidRPr="008E7251">
        <w:rPr>
          <w:sz w:val="28"/>
        </w:rPr>
        <w:t xml:space="preserve"> </w:t>
      </w:r>
      <w:r w:rsidRPr="008E7251">
        <w:rPr>
          <w:sz w:val="28"/>
        </w:rPr>
        <w:t>безпеки,</w:t>
      </w:r>
      <w:r w:rsidRPr="008E7251">
        <w:rPr>
          <w:sz w:val="28"/>
        </w:rPr>
        <w:t xml:space="preserve"> </w:t>
      </w:r>
      <w:r w:rsidRPr="008E7251">
        <w:rPr>
          <w:sz w:val="28"/>
        </w:rPr>
        <w:t>особистої</w:t>
      </w:r>
      <w:r w:rsidRPr="008E7251">
        <w:rPr>
          <w:sz w:val="28"/>
        </w:rPr>
        <w:t xml:space="preserve"> </w:t>
      </w:r>
      <w:r w:rsidRPr="008E7251">
        <w:rPr>
          <w:sz w:val="28"/>
        </w:rPr>
        <w:t>безпеки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осіб</w:t>
      </w:r>
      <w:r w:rsidRPr="008E7251">
        <w:rPr>
          <w:sz w:val="28"/>
        </w:rPr>
        <w:t xml:space="preserve"> </w:t>
      </w:r>
      <w:r w:rsidRPr="008E7251">
        <w:rPr>
          <w:sz w:val="28"/>
        </w:rPr>
        <w:t>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власності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від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протиправних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посягань”;</w:t>
      </w:r>
    </w:p>
    <w:p w:rsidR="008E7251" w:rsidRPr="008E7251" w:rsidRDefault="008E7251" w:rsidP="008E7251">
      <w:pPr>
        <w:ind w:firstLine="720"/>
        <w:jc w:val="both"/>
        <w:rPr>
          <w:sz w:val="28"/>
        </w:rPr>
      </w:pPr>
      <w:r w:rsidRPr="008E7251">
        <w:rPr>
          <w:sz w:val="28"/>
        </w:rPr>
        <w:t>доповнити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частиною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третьою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такого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змісту:</w:t>
      </w:r>
    </w:p>
    <w:p w:rsidR="008E7251" w:rsidRPr="008E7251" w:rsidRDefault="008E7251" w:rsidP="008E7251">
      <w:pPr>
        <w:ind w:firstLine="720"/>
        <w:jc w:val="both"/>
        <w:rPr>
          <w:sz w:val="28"/>
        </w:rPr>
      </w:pPr>
      <w:r w:rsidRPr="008E7251">
        <w:rPr>
          <w:sz w:val="28"/>
        </w:rPr>
        <w:t>“3.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Строки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порядок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зберігання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матеріалів</w:t>
      </w:r>
      <w:r w:rsidRPr="008E7251">
        <w:rPr>
          <w:sz w:val="28"/>
        </w:rPr>
        <w:t xml:space="preserve"> </w:t>
      </w:r>
      <w:r w:rsidRPr="008E7251">
        <w:rPr>
          <w:sz w:val="28"/>
        </w:rPr>
        <w:t>фото-</w:t>
      </w:r>
      <w:r w:rsidRPr="008E7251">
        <w:rPr>
          <w:sz w:val="28"/>
        </w:rPr>
        <w:t xml:space="preserve"> </w:t>
      </w:r>
      <w:r w:rsidRPr="008E7251">
        <w:rPr>
          <w:sz w:val="28"/>
        </w:rPr>
        <w:t>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кінозйомки,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відеозапису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встановлюються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Міністерством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внутрішніх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справ</w:t>
      </w:r>
      <w:r w:rsidRPr="008E7251">
        <w:rPr>
          <w:sz w:val="28"/>
        </w:rPr>
        <w:t xml:space="preserve"> </w:t>
      </w:r>
      <w:r w:rsidRPr="008E7251">
        <w:rPr>
          <w:sz w:val="28"/>
        </w:rPr>
        <w:t>України”.</w:t>
      </w:r>
    </w:p>
    <w:p w:rsidR="008E7251" w:rsidRPr="008E7251" w:rsidRDefault="008E7251" w:rsidP="008E7251">
      <w:pPr>
        <w:ind w:firstLine="720"/>
        <w:jc w:val="both"/>
        <w:rPr>
          <w:sz w:val="28"/>
        </w:rPr>
      </w:pPr>
      <w:r w:rsidRPr="008E7251">
        <w:rPr>
          <w:sz w:val="28"/>
        </w:rPr>
        <w:t>3.</w:t>
      </w:r>
      <w:r w:rsidRPr="008E7251">
        <w:rPr>
          <w:sz w:val="28"/>
        </w:rPr>
        <w:t xml:space="preserve"> </w:t>
      </w:r>
      <w:r w:rsidRPr="008E7251">
        <w:rPr>
          <w:sz w:val="28"/>
        </w:rPr>
        <w:t>Кабінету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Міністрів</w:t>
      </w:r>
      <w:r w:rsidRPr="008E7251">
        <w:rPr>
          <w:sz w:val="28"/>
        </w:rPr>
        <w:t xml:space="preserve"> </w:t>
      </w:r>
      <w:r w:rsidRPr="008E7251">
        <w:rPr>
          <w:sz w:val="28"/>
        </w:rPr>
        <w:t>України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шестимісячний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строк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</w:t>
      </w:r>
      <w:r w:rsidRPr="008E7251">
        <w:rPr>
          <w:sz w:val="28"/>
        </w:rPr>
        <w:t xml:space="preserve"> </w:t>
      </w:r>
      <w:r w:rsidRPr="008E7251">
        <w:rPr>
          <w:sz w:val="28"/>
        </w:rPr>
        <w:t>дня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набрання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чинності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цим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Законом:</w:t>
      </w:r>
    </w:p>
    <w:p w:rsidR="008E7251" w:rsidRPr="008E7251" w:rsidRDefault="008E7251" w:rsidP="008E7251">
      <w:pPr>
        <w:ind w:firstLine="720"/>
        <w:jc w:val="both"/>
        <w:rPr>
          <w:sz w:val="28"/>
        </w:rPr>
      </w:pPr>
      <w:r w:rsidRPr="008E7251">
        <w:rPr>
          <w:sz w:val="28"/>
        </w:rPr>
        <w:t>привести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свої</w:t>
      </w:r>
      <w:r w:rsidRPr="008E7251">
        <w:rPr>
          <w:sz w:val="28"/>
        </w:rPr>
        <w:t xml:space="preserve"> </w:t>
      </w:r>
      <w:r w:rsidRPr="008E7251">
        <w:rPr>
          <w:sz w:val="28"/>
        </w:rPr>
        <w:t>нормативно-правові</w:t>
      </w:r>
      <w:r w:rsidRPr="008E7251">
        <w:rPr>
          <w:sz w:val="28"/>
        </w:rPr>
        <w:t xml:space="preserve"> </w:t>
      </w:r>
      <w:r w:rsidRPr="008E7251">
        <w:rPr>
          <w:sz w:val="28"/>
        </w:rPr>
        <w:t>акти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відповідність</w:t>
      </w:r>
      <w:r w:rsidRPr="008E7251">
        <w:rPr>
          <w:sz w:val="28"/>
        </w:rPr>
        <w:t xml:space="preserve"> </w:t>
      </w:r>
      <w:r w:rsidRPr="008E7251">
        <w:rPr>
          <w:sz w:val="28"/>
        </w:rPr>
        <w:t>із</w:t>
      </w:r>
      <w:r w:rsidRPr="008E7251">
        <w:rPr>
          <w:sz w:val="28"/>
        </w:rPr>
        <w:t xml:space="preserve"> </w:t>
      </w:r>
      <w:r w:rsidRPr="008E7251">
        <w:rPr>
          <w:sz w:val="28"/>
        </w:rPr>
        <w:t>цим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Законом;</w:t>
      </w:r>
    </w:p>
    <w:p w:rsidR="008E7251" w:rsidRPr="008E7251" w:rsidRDefault="008E7251" w:rsidP="008E7251">
      <w:pPr>
        <w:ind w:firstLine="720"/>
        <w:jc w:val="both"/>
        <w:rPr>
          <w:sz w:val="28"/>
        </w:rPr>
      </w:pPr>
      <w:r w:rsidRPr="008E7251">
        <w:rPr>
          <w:sz w:val="28"/>
        </w:rPr>
        <w:t>забезпечити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приведення</w:t>
      </w:r>
      <w:r w:rsidRPr="008E7251">
        <w:rPr>
          <w:sz w:val="28"/>
        </w:rPr>
        <w:t xml:space="preserve"> </w:t>
      </w:r>
      <w:r w:rsidRPr="008E7251">
        <w:rPr>
          <w:sz w:val="28"/>
        </w:rPr>
        <w:t>міністерствами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та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іншими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центральними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органами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виконавчої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влади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їх</w:t>
      </w:r>
      <w:r w:rsidRPr="008E7251">
        <w:rPr>
          <w:sz w:val="28"/>
        </w:rPr>
        <w:t xml:space="preserve"> </w:t>
      </w:r>
      <w:r w:rsidRPr="008E7251">
        <w:rPr>
          <w:sz w:val="28"/>
        </w:rPr>
        <w:t>нормативно-правових</w:t>
      </w:r>
      <w:r w:rsidRPr="008E7251">
        <w:rPr>
          <w:sz w:val="28"/>
        </w:rPr>
        <w:t xml:space="preserve"> </w:t>
      </w:r>
      <w:r w:rsidRPr="008E7251">
        <w:rPr>
          <w:sz w:val="28"/>
        </w:rPr>
        <w:t>актів</w:t>
      </w:r>
      <w:r w:rsidRPr="008E7251">
        <w:rPr>
          <w:sz w:val="28"/>
        </w:rPr>
        <w:t xml:space="preserve"> </w:t>
      </w:r>
      <w:r w:rsidRPr="008E7251">
        <w:rPr>
          <w:sz w:val="28"/>
        </w:rPr>
        <w:t>у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відповідність</w:t>
      </w:r>
      <w:r w:rsidRPr="008E7251">
        <w:rPr>
          <w:sz w:val="28"/>
        </w:rPr>
        <w:t xml:space="preserve"> </w:t>
      </w:r>
      <w:r w:rsidRPr="008E7251">
        <w:rPr>
          <w:sz w:val="28"/>
        </w:rPr>
        <w:t>із</w:t>
      </w:r>
      <w:r w:rsidRPr="008E7251">
        <w:rPr>
          <w:sz w:val="28"/>
        </w:rPr>
        <w:t xml:space="preserve"> </w:t>
      </w:r>
      <w:r w:rsidRPr="008E7251">
        <w:rPr>
          <w:sz w:val="28"/>
        </w:rPr>
        <w:t>цим</w:t>
      </w:r>
      <w:r w:rsidRPr="008E7251">
        <w:rPr>
          <w:sz w:val="28"/>
        </w:rPr>
        <w:t xml:space="preserve"> </w:t>
      </w:r>
      <w:r w:rsidRPr="008E7251">
        <w:rPr>
          <w:sz w:val="28"/>
        </w:rPr>
        <w:t>Законом.</w:t>
      </w:r>
    </w:p>
    <w:p w:rsidR="008E7251" w:rsidRPr="008E7251" w:rsidRDefault="008E7251" w:rsidP="008E7251">
      <w:pPr>
        <w:ind w:firstLine="720"/>
        <w:jc w:val="both"/>
        <w:rPr>
          <w:sz w:val="28"/>
        </w:rPr>
      </w:pPr>
      <w:r w:rsidRPr="008E7251">
        <w:rPr>
          <w:sz w:val="28"/>
        </w:rPr>
        <w:t>Голова</w:t>
      </w:r>
      <w:r w:rsidRPr="008E7251">
        <w:rPr>
          <w:sz w:val="28"/>
        </w:rPr>
        <w:t xml:space="preserve"> </w:t>
      </w:r>
      <w:r w:rsidRPr="008E7251">
        <w:rPr>
          <w:sz w:val="28"/>
        </w:rPr>
        <w:t>Верховної</w:t>
      </w:r>
      <w:r w:rsidRPr="008E7251">
        <w:rPr>
          <w:sz w:val="28"/>
        </w:rPr>
        <w:t xml:space="preserve"> </w:t>
      </w:r>
      <w:r w:rsidRPr="008E7251">
        <w:rPr>
          <w:sz w:val="28"/>
        </w:rPr>
        <w:t>Ради</w:t>
      </w:r>
      <w:r w:rsidRPr="008E7251">
        <w:rPr>
          <w:sz w:val="28"/>
        </w:rPr>
        <w:t xml:space="preserve"> </w:t>
      </w:r>
      <w:r w:rsidRPr="008E7251">
        <w:rPr>
          <w:sz w:val="28"/>
        </w:rPr>
        <w:t>України</w:t>
      </w:r>
    </w:p>
    <w:p w:rsidR="00595064" w:rsidRPr="008E7251" w:rsidRDefault="00595064" w:rsidP="008E7251">
      <w:pPr>
        <w:ind w:firstLine="720"/>
        <w:jc w:val="both"/>
        <w:rPr>
          <w:sz w:val="28"/>
        </w:rPr>
      </w:pPr>
    </w:p>
    <w:sectPr w:rsidR="00595064" w:rsidRPr="008E7251" w:rsidSect="008E7251">
      <w:footerReference w:type="even" r:id="rId7"/>
      <w:footerReference w:type="default" r:id="rId8"/>
      <w:pgSz w:w="11907" w:h="16840" w:code="9"/>
      <w:pgMar w:top="1440" w:right="864" w:bottom="1440" w:left="1699" w:header="567" w:footer="39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7251" w:rsidRDefault="008E7251">
      <w:r>
        <w:separator/>
      </w:r>
    </w:p>
  </w:endnote>
  <w:endnote w:type="continuationSeparator" w:id="0">
    <w:p w:rsidR="008E7251" w:rsidRDefault="008E72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7251" w:rsidRDefault="008E7251" w:rsidP="00DC5E61">
    <w:pPr>
      <w:pStyle w:val="a6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 PAGE </w:instrText>
    </w:r>
    <w:r>
      <w:rPr>
        <w:rStyle w:val="aa"/>
      </w:rPr>
      <w:fldChar w:fldCharType="end"/>
    </w:r>
  </w:p>
  <w:p w:rsidR="008E7251" w:rsidRDefault="008E7251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7251" w:rsidRDefault="008E7251" w:rsidP="00DC5E61">
    <w:pPr>
      <w:pStyle w:val="a6"/>
      <w:framePr w:wrap="around" w:vAnchor="text" w:hAnchor="margin" w:xAlign="center" w:y="1"/>
      <w:rPr>
        <w:rStyle w:val="aa"/>
      </w:rPr>
    </w:pPr>
    <w:r>
      <w:rPr>
        <w:rStyle w:val="aa"/>
      </w:rPr>
      <w:t xml:space="preserve">- </w:t>
    </w:r>
    <w:r>
      <w:rPr>
        <w:rStyle w:val="aa"/>
      </w:rPr>
      <w:fldChar w:fldCharType="begin"/>
    </w:r>
    <w:r>
      <w:rPr>
        <w:rStyle w:val="aa"/>
      </w:rPr>
      <w:instrText xml:space="preserve"> PAGE </w:instrText>
    </w:r>
    <w:r>
      <w:rPr>
        <w:rStyle w:val="aa"/>
      </w:rPr>
      <w:fldChar w:fldCharType="separate"/>
    </w:r>
    <w:r>
      <w:rPr>
        <w:rStyle w:val="aa"/>
        <w:noProof/>
      </w:rPr>
      <w:t>14</w:t>
    </w:r>
    <w:r>
      <w:rPr>
        <w:rStyle w:val="aa"/>
      </w:rPr>
      <w:fldChar w:fldCharType="end"/>
    </w:r>
    <w:r>
      <w:rPr>
        <w:rStyle w:val="aa"/>
      </w:rPr>
      <w:t xml:space="preserve"> -</w:t>
    </w:r>
  </w:p>
  <w:p w:rsidR="008E7251" w:rsidRDefault="008E7251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7251" w:rsidRDefault="008E7251">
      <w:r>
        <w:separator/>
      </w:r>
    </w:p>
  </w:footnote>
  <w:footnote w:type="continuationSeparator" w:id="0">
    <w:p w:rsidR="008E7251" w:rsidRDefault="008E725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37984542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66254D"/>
    <w:multiLevelType w:val="multilevel"/>
    <w:tmpl w:val="1E4A575A"/>
    <w:lvl w:ilvl="0">
      <w:start w:val="1"/>
      <w:numFmt w:val="upperRoman"/>
      <w:lvlText w:val="Розділ %1"/>
      <w:lvlJc w:val="left"/>
      <w:pPr>
        <w:tabs>
          <w:tab w:val="num" w:pos="1440"/>
        </w:tabs>
      </w:pPr>
      <w:rPr>
        <w:rFonts w:ascii="Times New Roman" w:hAnsi="Times New Roman" w:cs="Times New Roman" w:hint="default"/>
        <w:b/>
        <w:bCs/>
        <w:i w:val="0"/>
        <w:iCs w:val="0"/>
        <w:sz w:val="28"/>
        <w:szCs w:val="28"/>
      </w:rPr>
    </w:lvl>
    <w:lvl w:ilvl="1">
      <w:start w:val="1"/>
      <w:numFmt w:val="none"/>
      <w:isLgl/>
      <w:lvlText w:val="Стаття 1."/>
      <w:lvlJc w:val="left"/>
      <w:pPr>
        <w:tabs>
          <w:tab w:val="num" w:pos="1080"/>
        </w:tabs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" w15:restartNumberingAfterBreak="0">
    <w:nsid w:val="416800D9"/>
    <w:multiLevelType w:val="multilevel"/>
    <w:tmpl w:val="85AC80B6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3D218DF"/>
    <w:multiLevelType w:val="multilevel"/>
    <w:tmpl w:val="DA5ED270"/>
    <w:lvl w:ilvl="0">
      <w:start w:val="1"/>
      <w:numFmt w:val="decimal"/>
      <w:lvlText w:val="%1."/>
      <w:lvlJc w:val="left"/>
      <w:pPr>
        <w:tabs>
          <w:tab w:val="num" w:pos="1680"/>
        </w:tabs>
        <w:ind w:left="1680" w:hanging="9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D8C3D17"/>
    <w:multiLevelType w:val="multilevel"/>
    <w:tmpl w:val="BA54985A"/>
    <w:lvl w:ilvl="0">
      <w:start w:val="1"/>
      <w:numFmt w:val="decimal"/>
      <w:lvlText w:val="Стаття %1."/>
      <w:lvlJc w:val="left"/>
      <w:pPr>
        <w:tabs>
          <w:tab w:val="num" w:pos="2211"/>
        </w:tabs>
        <w:ind w:left="2211" w:hanging="1491"/>
      </w:pPr>
      <w:rPr>
        <w:b/>
        <w:bCs/>
        <w:i w:val="0"/>
        <w:iCs w:val="0"/>
        <w:kern w:val="0"/>
        <w:sz w:val="28"/>
        <w:szCs w:val="28"/>
      </w:rPr>
    </w:lvl>
    <w:lvl w:ilvl="1">
      <w:start w:val="1"/>
      <w:numFmt w:val="none"/>
      <w:suff w:val="nothing"/>
      <w:lvlText w:val=""/>
      <w:lvlJc w:val="left"/>
    </w:lvl>
    <w:lvl w:ilvl="2">
      <w:start w:val="1"/>
      <w:numFmt w:val="none"/>
      <w:suff w:val="nothing"/>
      <w:lvlText w:val=""/>
      <w:lvlJc w:val="left"/>
    </w:lvl>
    <w:lvl w:ilvl="3">
      <w:start w:val="1"/>
      <w:numFmt w:val="none"/>
      <w:suff w:val="nothing"/>
      <w:lvlText w:val="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proofState w:grammar="clean"/>
  <w:attachedTemplate r:id="rId1"/>
  <w:linkStyl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E7251"/>
    <w:rsid w:val="000268D9"/>
    <w:rsid w:val="000C1B55"/>
    <w:rsid w:val="000E52CE"/>
    <w:rsid w:val="00127AE4"/>
    <w:rsid w:val="001C5340"/>
    <w:rsid w:val="001E3226"/>
    <w:rsid w:val="002252DF"/>
    <w:rsid w:val="0026095E"/>
    <w:rsid w:val="002641E0"/>
    <w:rsid w:val="002A4711"/>
    <w:rsid w:val="00315D1B"/>
    <w:rsid w:val="003320AE"/>
    <w:rsid w:val="0034740D"/>
    <w:rsid w:val="00385232"/>
    <w:rsid w:val="003932D0"/>
    <w:rsid w:val="004310BA"/>
    <w:rsid w:val="004E34A2"/>
    <w:rsid w:val="004E5696"/>
    <w:rsid w:val="004F45D4"/>
    <w:rsid w:val="005721F5"/>
    <w:rsid w:val="0057562B"/>
    <w:rsid w:val="00595064"/>
    <w:rsid w:val="005F47FB"/>
    <w:rsid w:val="006216C3"/>
    <w:rsid w:val="006254A9"/>
    <w:rsid w:val="00654BEC"/>
    <w:rsid w:val="006C3615"/>
    <w:rsid w:val="006D1D96"/>
    <w:rsid w:val="007B23B8"/>
    <w:rsid w:val="0086391C"/>
    <w:rsid w:val="008B4C53"/>
    <w:rsid w:val="008C215C"/>
    <w:rsid w:val="008E7251"/>
    <w:rsid w:val="009069A1"/>
    <w:rsid w:val="00A64CC1"/>
    <w:rsid w:val="00AE69D8"/>
    <w:rsid w:val="00B845D8"/>
    <w:rsid w:val="00BC7AA8"/>
    <w:rsid w:val="00BD1260"/>
    <w:rsid w:val="00BE68DB"/>
    <w:rsid w:val="00C25AAE"/>
    <w:rsid w:val="00D26957"/>
    <w:rsid w:val="00D377FC"/>
    <w:rsid w:val="00D47C0D"/>
    <w:rsid w:val="00DA6574"/>
    <w:rsid w:val="00E02158"/>
    <w:rsid w:val="00E33870"/>
    <w:rsid w:val="00E50DCD"/>
    <w:rsid w:val="00E7376E"/>
    <w:rsid w:val="00ED1BD4"/>
    <w:rsid w:val="00F075C2"/>
    <w:rsid w:val="00F32C7D"/>
    <w:rsid w:val="00FB2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1DF459E"/>
  <w15:chartTrackingRefBased/>
  <w15:docId w15:val="{519C6B2A-3FAE-4D6E-9DD3-3D16C8E7C1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Pr>
      <w:lang w:eastAsia="ru-RU"/>
    </w:rPr>
  </w:style>
  <w:style w:type="paragraph" w:styleId="1">
    <w:name w:val="heading 1"/>
    <w:basedOn w:val="a0"/>
    <w:next w:val="a0"/>
    <w:qFormat/>
    <w:rsid w:val="001E3226"/>
    <w:pPr>
      <w:keepNext/>
      <w:autoSpaceDE w:val="0"/>
      <w:autoSpaceDN w:val="0"/>
      <w:jc w:val="center"/>
      <w:outlineLvl w:val="0"/>
    </w:pPr>
    <w:rPr>
      <w:b/>
      <w:bCs/>
      <w:sz w:val="24"/>
      <w:szCs w:val="24"/>
    </w:rPr>
  </w:style>
  <w:style w:type="paragraph" w:styleId="2">
    <w:name w:val="heading 2"/>
    <w:basedOn w:val="a0"/>
    <w:next w:val="a0"/>
    <w:qFormat/>
    <w:rsid w:val="001E3226"/>
    <w:pPr>
      <w:keepNext/>
      <w:autoSpaceDE w:val="0"/>
      <w:autoSpaceDN w:val="0"/>
      <w:jc w:val="center"/>
      <w:outlineLvl w:val="1"/>
    </w:pPr>
    <w:rPr>
      <w:b/>
      <w:bCs/>
      <w:color w:val="FF0000"/>
      <w:sz w:val="24"/>
      <w:szCs w:val="24"/>
    </w:rPr>
  </w:style>
  <w:style w:type="paragraph" w:styleId="3">
    <w:name w:val="heading 3"/>
    <w:basedOn w:val="a0"/>
    <w:next w:val="a0"/>
    <w:qFormat/>
    <w:rsid w:val="001E3226"/>
    <w:pPr>
      <w:keepNext/>
      <w:autoSpaceDE w:val="0"/>
      <w:autoSpaceDN w:val="0"/>
      <w:ind w:left="-108"/>
      <w:jc w:val="right"/>
      <w:outlineLvl w:val="2"/>
    </w:pPr>
    <w:rPr>
      <w:b/>
      <w:bCs/>
      <w:sz w:val="24"/>
      <w:szCs w:val="24"/>
    </w:rPr>
  </w:style>
  <w:style w:type="character" w:default="1" w:styleId="a1">
    <w:name w:val="Default Paragraph Font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</w:style>
  <w:style w:type="paragraph" w:customStyle="1" w:styleId="StyleAwt">
    <w:name w:val="StyleAwt"/>
    <w:basedOn w:val="StyleNormal"/>
    <w:rPr>
      <w:b/>
      <w:i/>
      <w:sz w:val="18"/>
      <w:u w:val="single"/>
    </w:rPr>
  </w:style>
  <w:style w:type="paragraph" w:customStyle="1" w:styleId="StyleFooter">
    <w:name w:val="StyleFooter"/>
    <w:basedOn w:val="StyleNormal"/>
    <w:rPr>
      <w:sz w:val="10"/>
    </w:rPr>
  </w:style>
  <w:style w:type="paragraph" w:customStyle="1" w:styleId="StyleHeader">
    <w:name w:val="StyleHeader"/>
    <w:basedOn w:val="StyleNormal"/>
    <w:rPr>
      <w:sz w:val="12"/>
    </w:rPr>
  </w:style>
  <w:style w:type="paragraph" w:customStyle="1" w:styleId="StyleNormal">
    <w:name w:val="StyleNormal"/>
    <w:pPr>
      <w:spacing w:line="220" w:lineRule="exact"/>
    </w:pPr>
    <w:rPr>
      <w:lang w:eastAsia="ru-RU"/>
    </w:rPr>
  </w:style>
  <w:style w:type="paragraph" w:customStyle="1" w:styleId="StyleOstRed">
    <w:name w:val="StyleOstRed"/>
    <w:basedOn w:val="StyleNormal"/>
    <w:pPr>
      <w:spacing w:after="120" w:line="240" w:lineRule="auto"/>
      <w:ind w:firstLine="720"/>
      <w:jc w:val="both"/>
    </w:pPr>
    <w:rPr>
      <w:sz w:val="28"/>
    </w:rPr>
  </w:style>
  <w:style w:type="paragraph" w:customStyle="1" w:styleId="StyleProp">
    <w:name w:val="StyleProp"/>
    <w:basedOn w:val="StyleNormal"/>
    <w:pPr>
      <w:spacing w:line="200" w:lineRule="exact"/>
      <w:ind w:firstLine="227"/>
      <w:jc w:val="both"/>
    </w:pPr>
    <w:rPr>
      <w:sz w:val="18"/>
    </w:rPr>
  </w:style>
  <w:style w:type="paragraph" w:customStyle="1" w:styleId="StyleShap">
    <w:name w:val="StyleShap"/>
    <w:basedOn w:val="StyleNormal"/>
    <w:pPr>
      <w:spacing w:line="180" w:lineRule="exact"/>
      <w:jc w:val="center"/>
    </w:pPr>
    <w:rPr>
      <w:sz w:val="16"/>
    </w:rPr>
  </w:style>
  <w:style w:type="paragraph" w:customStyle="1" w:styleId="StyleZakonu">
    <w:name w:val="StyleZakonu"/>
    <w:basedOn w:val="StyleNormal"/>
    <w:pPr>
      <w:spacing w:after="60"/>
      <w:ind w:firstLine="284"/>
      <w:jc w:val="both"/>
    </w:pPr>
  </w:style>
  <w:style w:type="paragraph" w:styleId="30">
    <w:name w:val="Body Text 3"/>
    <w:basedOn w:val="a0"/>
    <w:rsid w:val="001E3226"/>
    <w:pPr>
      <w:autoSpaceDE w:val="0"/>
      <w:autoSpaceDN w:val="0"/>
      <w:jc w:val="both"/>
    </w:pPr>
    <w:rPr>
      <w:color w:val="FF0000"/>
      <w:sz w:val="24"/>
      <w:szCs w:val="24"/>
    </w:rPr>
  </w:style>
  <w:style w:type="paragraph" w:customStyle="1" w:styleId="StyleProp2">
    <w:name w:val="StyleProp2"/>
    <w:basedOn w:val="StyleNormal"/>
    <w:pPr>
      <w:spacing w:after="120" w:line="200" w:lineRule="exact"/>
      <w:ind w:firstLine="227"/>
      <w:jc w:val="both"/>
    </w:pPr>
    <w:rPr>
      <w:sz w:val="18"/>
    </w:rPr>
  </w:style>
  <w:style w:type="paragraph" w:customStyle="1" w:styleId="StyleWisnow">
    <w:name w:val="StyleWisnow"/>
    <w:basedOn w:val="StyleNormal"/>
    <w:rPr>
      <w:sz w:val="18"/>
    </w:rPr>
  </w:style>
  <w:style w:type="paragraph" w:customStyle="1" w:styleId="StyleStorinka">
    <w:name w:val="StyleStorinka"/>
    <w:basedOn w:val="StyleNormal"/>
    <w:pPr>
      <w:jc w:val="right"/>
    </w:pPr>
    <w:rPr>
      <w:sz w:val="18"/>
    </w:rPr>
  </w:style>
  <w:style w:type="paragraph" w:styleId="a">
    <w:name w:val="List Number"/>
    <w:basedOn w:val="a0"/>
    <w:rsid w:val="001E3226"/>
    <w:pPr>
      <w:numPr>
        <w:numId w:val="1"/>
      </w:numPr>
      <w:tabs>
        <w:tab w:val="clear" w:pos="360"/>
        <w:tab w:val="num" w:pos="1440"/>
      </w:tabs>
      <w:autoSpaceDE w:val="0"/>
      <w:autoSpaceDN w:val="0"/>
      <w:ind w:left="0" w:firstLine="0"/>
    </w:pPr>
    <w:rPr>
      <w:sz w:val="24"/>
      <w:szCs w:val="24"/>
    </w:rPr>
  </w:style>
  <w:style w:type="character" w:customStyle="1" w:styleId="a4">
    <w:name w:val="Печатная машинка"/>
    <w:rsid w:val="001E3226"/>
    <w:rPr>
      <w:rFonts w:ascii="Times New Roman" w:hAnsi="Times New Roman" w:cs="Times New Roman"/>
      <w:color w:val="000000"/>
      <w:sz w:val="28"/>
      <w:szCs w:val="28"/>
    </w:rPr>
  </w:style>
  <w:style w:type="paragraph" w:styleId="31">
    <w:name w:val="Body Text Indent 3"/>
    <w:basedOn w:val="a0"/>
    <w:rsid w:val="001E3226"/>
    <w:pPr>
      <w:autoSpaceDE w:val="0"/>
      <w:autoSpaceDN w:val="0"/>
      <w:ind w:firstLine="708"/>
      <w:jc w:val="both"/>
    </w:pPr>
    <w:rPr>
      <w:sz w:val="28"/>
      <w:szCs w:val="28"/>
    </w:rPr>
  </w:style>
  <w:style w:type="paragraph" w:styleId="20">
    <w:name w:val="Body Text 2"/>
    <w:basedOn w:val="a0"/>
    <w:rsid w:val="001E3226"/>
    <w:pPr>
      <w:autoSpaceDE w:val="0"/>
      <w:autoSpaceDN w:val="0"/>
      <w:jc w:val="center"/>
    </w:pPr>
    <w:rPr>
      <w:sz w:val="24"/>
      <w:szCs w:val="24"/>
    </w:rPr>
  </w:style>
  <w:style w:type="paragraph" w:styleId="a5">
    <w:name w:val="Body Text"/>
    <w:basedOn w:val="a0"/>
    <w:rsid w:val="001E3226"/>
    <w:pPr>
      <w:autoSpaceDE w:val="0"/>
      <w:autoSpaceDN w:val="0"/>
      <w:jc w:val="center"/>
    </w:pPr>
    <w:rPr>
      <w:b/>
      <w:bCs/>
      <w:color w:val="FF0000"/>
      <w:sz w:val="28"/>
      <w:szCs w:val="28"/>
    </w:rPr>
  </w:style>
  <w:style w:type="paragraph" w:styleId="HTML">
    <w:name w:val="HTML Preformatted"/>
    <w:basedOn w:val="a0"/>
    <w:rsid w:val="001E322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 w:val="0"/>
      <w:autoSpaceDN w:val="0"/>
    </w:pPr>
    <w:rPr>
      <w:color w:val="000000"/>
      <w:sz w:val="21"/>
      <w:szCs w:val="21"/>
      <w:lang w:val="ru-RU"/>
    </w:rPr>
  </w:style>
  <w:style w:type="paragraph" w:styleId="a6">
    <w:name w:val="footer"/>
    <w:basedOn w:val="a0"/>
    <w:rsid w:val="001E3226"/>
    <w:pPr>
      <w:tabs>
        <w:tab w:val="center" w:pos="4153"/>
        <w:tab w:val="right" w:pos="8306"/>
      </w:tabs>
      <w:autoSpaceDE w:val="0"/>
      <w:autoSpaceDN w:val="0"/>
    </w:pPr>
    <w:rPr>
      <w:sz w:val="24"/>
      <w:szCs w:val="24"/>
      <w:lang w:val="ru-RU"/>
    </w:rPr>
  </w:style>
  <w:style w:type="paragraph" w:styleId="21">
    <w:name w:val="Body Text Indent 2"/>
    <w:basedOn w:val="a0"/>
    <w:rsid w:val="001E3226"/>
    <w:pPr>
      <w:autoSpaceDE w:val="0"/>
      <w:autoSpaceDN w:val="0"/>
      <w:ind w:firstLine="720"/>
      <w:jc w:val="both"/>
    </w:pPr>
    <w:rPr>
      <w:b/>
      <w:bCs/>
      <w:sz w:val="28"/>
      <w:szCs w:val="28"/>
    </w:rPr>
  </w:style>
  <w:style w:type="paragraph" w:styleId="a7">
    <w:name w:val="header"/>
    <w:basedOn w:val="a0"/>
    <w:rsid w:val="001E3226"/>
    <w:pPr>
      <w:tabs>
        <w:tab w:val="center" w:pos="4819"/>
        <w:tab w:val="right" w:pos="9639"/>
      </w:tabs>
    </w:pPr>
  </w:style>
  <w:style w:type="table" w:styleId="a8">
    <w:name w:val="Table Grid"/>
    <w:basedOn w:val="a2"/>
    <w:uiPriority w:val="39"/>
    <w:rsid w:val="008E7251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9">
    <w:name w:val="Номер страницы"/>
    <w:basedOn w:val="a6"/>
    <w:rsid w:val="008E7251"/>
    <w:rPr>
      <w:sz w:val="28"/>
    </w:rPr>
  </w:style>
  <w:style w:type="character" w:styleId="aa">
    <w:name w:val="page number"/>
    <w:basedOn w:val="a1"/>
    <w:rsid w:val="008E72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izotova\AppData\Roaming\Microsoft\Word\STARTUP\Z97_V41.DOT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Z97_V41.DOT</Template>
  <TotalTime>1</TotalTime>
  <Pages>14</Pages>
  <Words>4034</Words>
  <Characters>26550</Characters>
  <Application>Microsoft Office Word</Application>
  <DocSecurity>0</DocSecurity>
  <Lines>553</Lines>
  <Paragraphs>187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Elcom Ltd</Company>
  <LinksUpToDate>false</LinksUpToDate>
  <CharactersWithSpaces>30397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О.П.Дяченко</dc:creator>
  <cp:keywords/>
  <dc:description/>
  <cp:lastModifiedBy>Людмила Анатоліївна Ізотова</cp:lastModifiedBy>
  <cp:revision>1</cp:revision>
  <cp:lastPrinted>1601-01-01T00:00:00Z</cp:lastPrinted>
  <dcterms:created xsi:type="dcterms:W3CDTF">2020-12-15T15:05:00Z</dcterms:created>
  <dcterms:modified xsi:type="dcterms:W3CDTF">2020-12-15T15:06:00Z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Телефон">
    <vt:i4>2554988</vt:i4>
  </property>
</Properties>
</file>