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/>
      </w:tblPr>
      <w:tblGrid>
        <w:gridCol w:w="9329"/>
      </w:tblGrid>
      <w:tr w:rsidR="007B341E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7B341E" w:rsidRPr="002F4BC3" w:rsidRDefault="007B341E" w:rsidP="00CB1C9D">
            <w:pPr>
              <w:jc w:val="center"/>
            </w:pPr>
            <w:r w:rsidRPr="005410E1">
              <w:rPr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7" o:title=""/>
                </v:shape>
              </w:pict>
            </w:r>
          </w:p>
          <w:p w:rsidR="007B341E" w:rsidRPr="002F4BC3" w:rsidRDefault="007B341E" w:rsidP="000D67DF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B341E" w:rsidRPr="002F4BC3" w:rsidRDefault="007B341E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7B341E" w:rsidRPr="002F4BC3" w:rsidRDefault="007B341E" w:rsidP="000D67DF">
      <w:pPr>
        <w:pStyle w:val="Footer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/>
      </w:tblPr>
      <w:tblGrid>
        <w:gridCol w:w="2508"/>
        <w:gridCol w:w="7080"/>
      </w:tblGrid>
      <w:tr w:rsidR="007B341E" w:rsidRPr="002F4BC3">
        <w:tc>
          <w:tcPr>
            <w:tcW w:w="2508" w:type="dxa"/>
          </w:tcPr>
          <w:p w:rsidR="007B341E" w:rsidRPr="00286D65" w:rsidRDefault="007B341E" w:rsidP="00286D65">
            <w:pPr>
              <w:pStyle w:val="Heading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6D6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7B341E" w:rsidRPr="00286D65" w:rsidRDefault="007B341E" w:rsidP="00286D65">
            <w:pPr>
              <w:widowControl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 xml:space="preserve">від </w:t>
            </w:r>
          </w:p>
          <w:p w:rsidR="007B341E" w:rsidRPr="00286D65" w:rsidRDefault="007B341E" w:rsidP="00286D65">
            <w:pPr>
              <w:pStyle w:val="Heading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7B341E" w:rsidRPr="00286D65" w:rsidRDefault="007B341E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7B341E" w:rsidRPr="00286D65" w:rsidRDefault="007B341E" w:rsidP="00286D65">
            <w:pPr>
              <w:pStyle w:val="Heading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7B341E" w:rsidRPr="002F4BC3" w:rsidRDefault="007B341E" w:rsidP="004623D0">
      <w:pPr>
        <w:ind w:firstLine="737"/>
        <w:jc w:val="both"/>
        <w:rPr>
          <w:rFonts w:ascii="Times New Roman" w:hAnsi="Times New Roman" w:cs="Times New Roman"/>
        </w:rPr>
      </w:pPr>
    </w:p>
    <w:p w:rsidR="007B341E" w:rsidRPr="006C23C5" w:rsidRDefault="007B341E" w:rsidP="006C23C5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Pr="005102E7">
        <w:rPr>
          <w:rFonts w:ascii="Times New Roman" w:hAnsi="Times New Roman" w:cs="Times New Roman"/>
          <w:spacing w:val="-2"/>
        </w:rPr>
        <w:t>"</w:t>
      </w:r>
      <w:r w:rsidRPr="005102E7">
        <w:rPr>
          <w:rFonts w:ascii="Times New Roman" w:hAnsi="Times New Roman" w:cs="Times New Roman"/>
        </w:rPr>
        <w:t>Про внесення змін до деяких законодавчих актів щодо ефективності та цільового використання коштів соціального страхування</w:t>
      </w:r>
      <w:r w:rsidRPr="005102E7">
        <w:rPr>
          <w:rFonts w:ascii="Times New Roman" w:hAnsi="Times New Roman" w:cs="Times New Roman"/>
          <w:spacing w:val="-2"/>
        </w:rPr>
        <w:t>",</w:t>
      </w:r>
      <w:r>
        <w:rPr>
          <w:rFonts w:ascii="Times New Roman" w:hAnsi="Times New Roman" w:cs="Times New Roman"/>
          <w:spacing w:val="-2"/>
        </w:rPr>
        <w:t xml:space="preserve"> </w:t>
      </w:r>
      <w:r w:rsidRPr="006C23C5">
        <w:rPr>
          <w:rFonts w:ascii="Times New Roman" w:hAnsi="Times New Roman" w:cs="Times New Roman"/>
          <w:spacing w:val="-2"/>
        </w:rPr>
        <w:t xml:space="preserve">як альтернативний до проекту закону № </w:t>
      </w:r>
      <w:bookmarkStart w:id="0" w:name="_GoBack"/>
      <w:bookmarkEnd w:id="0"/>
      <w:r>
        <w:rPr>
          <w:rFonts w:ascii="Times New Roman" w:hAnsi="Times New Roman" w:cs="Times New Roman"/>
          <w:spacing w:val="-2"/>
        </w:rPr>
        <w:t>2743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7B341E" w:rsidRPr="007E6779" w:rsidRDefault="007B341E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7B341E" w:rsidRPr="002F4BC3" w:rsidRDefault="007B341E" w:rsidP="00A07D56">
      <w:pPr>
        <w:pStyle w:val="BodyText2"/>
        <w:ind w:right="-1" w:firstLine="709"/>
        <w:rPr>
          <w:sz w:val="28"/>
          <w:szCs w:val="28"/>
        </w:rPr>
      </w:pPr>
    </w:p>
    <w:p w:rsidR="007B341E" w:rsidRPr="006C23C5" w:rsidRDefault="007B341E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7B341E" w:rsidRPr="006C23C5" w:rsidRDefault="007B341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2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B341E" w:rsidRDefault="007B341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B341E" w:rsidRPr="006C23C5" w:rsidRDefault="007B341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порівняльна таблиця – на 5 арк.;</w:t>
      </w:r>
    </w:p>
    <w:p w:rsidR="007B341E" w:rsidRPr="006C23C5" w:rsidRDefault="007B341E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:rsidR="007B341E" w:rsidRPr="006C23C5" w:rsidRDefault="007B341E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:rsidR="007B341E" w:rsidRPr="002F4BC3" w:rsidRDefault="007B341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B341E" w:rsidRPr="002F4BC3" w:rsidRDefault="007B341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B341E" w:rsidRPr="002F4BC3" w:rsidRDefault="007B341E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B341E" w:rsidRPr="002F4BC3" w:rsidRDefault="007B341E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7B341E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41E" w:rsidRDefault="007B341E">
      <w:r>
        <w:separator/>
      </w:r>
    </w:p>
  </w:endnote>
  <w:endnote w:type="continuationSeparator" w:id="0">
    <w:p w:rsidR="007B341E" w:rsidRDefault="007B3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41E" w:rsidRDefault="007B341E" w:rsidP="001C6C58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B341E" w:rsidRDefault="007B34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41E" w:rsidRDefault="007B341E">
      <w:r>
        <w:separator/>
      </w:r>
    </w:p>
  </w:footnote>
  <w:footnote w:type="continuationSeparator" w:id="0">
    <w:p w:rsidR="007B341E" w:rsidRDefault="007B3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44DD"/>
    <w:rsid w:val="00000C2E"/>
    <w:rsid w:val="000617BD"/>
    <w:rsid w:val="00086C72"/>
    <w:rsid w:val="000B129D"/>
    <w:rsid w:val="000D67DF"/>
    <w:rsid w:val="0010599B"/>
    <w:rsid w:val="0013763E"/>
    <w:rsid w:val="001C6C58"/>
    <w:rsid w:val="001D32E2"/>
    <w:rsid w:val="001E6657"/>
    <w:rsid w:val="00214D5A"/>
    <w:rsid w:val="00235B25"/>
    <w:rsid w:val="002419E0"/>
    <w:rsid w:val="00270A36"/>
    <w:rsid w:val="00286D65"/>
    <w:rsid w:val="002C005B"/>
    <w:rsid w:val="002E4611"/>
    <w:rsid w:val="002F4BC3"/>
    <w:rsid w:val="002F6BB0"/>
    <w:rsid w:val="00320FE0"/>
    <w:rsid w:val="00370725"/>
    <w:rsid w:val="00383C70"/>
    <w:rsid w:val="00395033"/>
    <w:rsid w:val="003A28F6"/>
    <w:rsid w:val="003A46A5"/>
    <w:rsid w:val="003C67C0"/>
    <w:rsid w:val="003C6A77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2F4D"/>
    <w:rsid w:val="005102E7"/>
    <w:rsid w:val="00512422"/>
    <w:rsid w:val="00537A2D"/>
    <w:rsid w:val="005410E1"/>
    <w:rsid w:val="00550A5E"/>
    <w:rsid w:val="005C1AA9"/>
    <w:rsid w:val="005C4E47"/>
    <w:rsid w:val="0062347A"/>
    <w:rsid w:val="0063757A"/>
    <w:rsid w:val="00637EC7"/>
    <w:rsid w:val="00663BE9"/>
    <w:rsid w:val="0068182F"/>
    <w:rsid w:val="006C23C5"/>
    <w:rsid w:val="006C5B2A"/>
    <w:rsid w:val="007358DD"/>
    <w:rsid w:val="007529E5"/>
    <w:rsid w:val="007647E3"/>
    <w:rsid w:val="007A2905"/>
    <w:rsid w:val="007B341E"/>
    <w:rsid w:val="007B62F7"/>
    <w:rsid w:val="007E6779"/>
    <w:rsid w:val="007F1972"/>
    <w:rsid w:val="007F3D46"/>
    <w:rsid w:val="007F4EBE"/>
    <w:rsid w:val="008111CC"/>
    <w:rsid w:val="008C69F5"/>
    <w:rsid w:val="00904251"/>
    <w:rsid w:val="00917601"/>
    <w:rsid w:val="009636D9"/>
    <w:rsid w:val="009842C9"/>
    <w:rsid w:val="009A254E"/>
    <w:rsid w:val="009A688B"/>
    <w:rsid w:val="009B22BA"/>
    <w:rsid w:val="009C41D2"/>
    <w:rsid w:val="009D017B"/>
    <w:rsid w:val="00A04105"/>
    <w:rsid w:val="00A07D56"/>
    <w:rsid w:val="00A122EC"/>
    <w:rsid w:val="00A205C4"/>
    <w:rsid w:val="00A40666"/>
    <w:rsid w:val="00AB12DA"/>
    <w:rsid w:val="00AB44DD"/>
    <w:rsid w:val="00AB5C52"/>
    <w:rsid w:val="00AC013A"/>
    <w:rsid w:val="00AC04EB"/>
    <w:rsid w:val="00AD460B"/>
    <w:rsid w:val="00AE5528"/>
    <w:rsid w:val="00AF26EF"/>
    <w:rsid w:val="00B73850"/>
    <w:rsid w:val="00B75866"/>
    <w:rsid w:val="00BA281B"/>
    <w:rsid w:val="00BB28BD"/>
    <w:rsid w:val="00BB70B0"/>
    <w:rsid w:val="00BF7025"/>
    <w:rsid w:val="00C13678"/>
    <w:rsid w:val="00C25981"/>
    <w:rsid w:val="00CB1C9D"/>
    <w:rsid w:val="00CC65B5"/>
    <w:rsid w:val="00CE5D7E"/>
    <w:rsid w:val="00D152D0"/>
    <w:rsid w:val="00D274F1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A07D56"/>
    <w:pPr>
      <w:keepNext/>
      <w:ind w:right="-5"/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BodyText2">
    <w:name w:val="Body Text 2"/>
    <w:basedOn w:val="Normal"/>
    <w:link w:val="BodyText2Char"/>
    <w:uiPriority w:val="99"/>
    <w:rsid w:val="000B129D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Footer">
    <w:name w:val="footer"/>
    <w:basedOn w:val="Normal"/>
    <w:link w:val="FooterChar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PageNumber">
    <w:name w:val="page number"/>
    <w:basedOn w:val="DefaultParagraphFont"/>
    <w:uiPriority w:val="99"/>
    <w:rsid w:val="00FE2551"/>
  </w:style>
  <w:style w:type="paragraph" w:styleId="HTMLPreformatted">
    <w:name w:val="HTML Preformatted"/>
    <w:basedOn w:val="Normal"/>
    <w:link w:val="HTMLPreformattedChar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">
    <w:name w:val="Знак Знак"/>
    <w:basedOn w:val="Normal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Назва документа"/>
    <w:basedOn w:val="Normal"/>
    <w:next w:val="Normal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5C4E47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BodyText">
    <w:name w:val="Body Text"/>
    <w:basedOn w:val="Normal"/>
    <w:link w:val="BodyTextChar"/>
    <w:uiPriority w:val="99"/>
    <w:rsid w:val="00F200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TableGrid">
    <w:name w:val="Table Grid"/>
    <w:basedOn w:val="TableNormal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144</Words>
  <Characters>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Alexandr</dc:creator>
  <cp:keywords/>
  <dc:description/>
  <cp:lastModifiedBy>Пользователь Windows</cp:lastModifiedBy>
  <cp:revision>7</cp:revision>
  <cp:lastPrinted>2015-10-09T12:23:00Z</cp:lastPrinted>
  <dcterms:created xsi:type="dcterms:W3CDTF">2020-01-10T10:02:00Z</dcterms:created>
  <dcterms:modified xsi:type="dcterms:W3CDTF">2020-01-31T08:14:00Z</dcterms:modified>
</cp:coreProperties>
</file>