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/>
      </w:tblPr>
      <w:tblGrid>
        <w:gridCol w:w="9329"/>
      </w:tblGrid>
      <w:tr w:rsidR="007179BE" w:rsidRPr="002F4BC3">
        <w:tblPrEx>
          <w:tblCellMar>
            <w:top w:w="0" w:type="dxa"/>
            <w:bottom w:w="0" w:type="dxa"/>
          </w:tblCellMar>
        </w:tblPrEx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7179BE" w:rsidRPr="002F4BC3" w:rsidRDefault="007179BE" w:rsidP="00CB1C9D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7" o:title=""/>
                </v:shape>
              </w:pict>
            </w:r>
          </w:p>
          <w:p w:rsidR="007179BE" w:rsidRPr="002F4BC3" w:rsidRDefault="007179BE" w:rsidP="000D67DF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179BE" w:rsidRPr="002F4BC3" w:rsidRDefault="007179BE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7179BE" w:rsidRPr="002F4BC3" w:rsidRDefault="007179BE" w:rsidP="000D67DF">
      <w:pPr>
        <w:pStyle w:val="Footer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88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508"/>
        <w:gridCol w:w="7080"/>
      </w:tblGrid>
      <w:tr w:rsidR="007179BE" w:rsidRPr="002F4BC3">
        <w:tc>
          <w:tcPr>
            <w:tcW w:w="2508" w:type="dxa"/>
          </w:tcPr>
          <w:p w:rsidR="007179BE" w:rsidRPr="00032EEC" w:rsidRDefault="007179BE" w:rsidP="007B62F7">
            <w:pPr>
              <w:pStyle w:val="Heading1"/>
              <w:spacing w:before="0"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2EE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7179BE" w:rsidRPr="00032EEC" w:rsidRDefault="007179BE" w:rsidP="007B62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2E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від </w:t>
            </w:r>
          </w:p>
          <w:p w:rsidR="007179BE" w:rsidRPr="002F4BC3" w:rsidRDefault="007179BE" w:rsidP="007B62F7">
            <w:pPr>
              <w:pStyle w:val="Heading1"/>
              <w:spacing w:before="0" w:after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7179BE" w:rsidRPr="002F4BC3" w:rsidRDefault="007179BE" w:rsidP="007B62F7">
            <w:pPr>
              <w:jc w:val="right"/>
              <w:rPr>
                <w:rFonts w:ascii="Times New Roman" w:hAnsi="Times New Roman" w:cs="Times New Roman"/>
              </w:rPr>
            </w:pPr>
            <w:r w:rsidRPr="002F4BC3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7179BE" w:rsidRPr="00032EEC" w:rsidRDefault="007179BE" w:rsidP="007B62F7">
            <w:pPr>
              <w:pStyle w:val="Heading2"/>
              <w:shd w:val="clear" w:color="auto" w:fill="FFFFFF"/>
              <w:spacing w:before="0" w:after="0"/>
              <w:jc w:val="right"/>
              <w:textAlignment w:val="baseline"/>
              <w:outlineLvl w:val="1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</w:tr>
    </w:tbl>
    <w:p w:rsidR="007179BE" w:rsidRPr="002F4BC3" w:rsidRDefault="007179BE" w:rsidP="007B62F7">
      <w:pPr>
        <w:pStyle w:val="BodyText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79BE" w:rsidRPr="002F4BC3" w:rsidRDefault="007179BE" w:rsidP="004623D0">
      <w:pPr>
        <w:ind w:firstLine="737"/>
        <w:jc w:val="both"/>
        <w:rPr>
          <w:rFonts w:ascii="Times New Roman" w:hAnsi="Times New Roman" w:cs="Times New Roman"/>
        </w:rPr>
      </w:pPr>
    </w:p>
    <w:p w:rsidR="007179BE" w:rsidRPr="002829DD" w:rsidRDefault="007179BE" w:rsidP="007F2DCC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7F2DCC">
        <w:rPr>
          <w:rFonts w:ascii="Times New Roman" w:hAnsi="Times New Roman" w:cs="Times New Roman"/>
          <w:spacing w:val="-2"/>
        </w:rPr>
        <w:t>"Про внесення змін до Закону України "Про охорону дитинства" щодо встановлення додаткових соціальних гарантій сім’ям з дітьми"</w:t>
      </w:r>
      <w:r>
        <w:rPr>
          <w:rFonts w:ascii="Times New Roman" w:hAnsi="Times New Roman" w:cs="Times New Roman"/>
          <w:spacing w:val="-2"/>
        </w:rPr>
        <w:t>, як альтернативний до законопроекту реєстр. № 3124.</w:t>
      </w:r>
    </w:p>
    <w:p w:rsidR="007179BE" w:rsidRPr="0042309C" w:rsidRDefault="007179BE" w:rsidP="0042309C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42309C">
        <w:rPr>
          <w:rFonts w:ascii="Times New Roman" w:hAnsi="Times New Roman" w:cs="Times New Roman"/>
          <w:spacing w:val="-2"/>
        </w:rPr>
        <w:t>Доповідати зазначений законопроект на пленарному засіданні Верховної Ради України буде народний депутат України Королевська Н.Ю. – заступник голови Комітету Верховної Ради України з питань соціальної політики та захисту прав ветеранів.</w:t>
      </w:r>
    </w:p>
    <w:p w:rsidR="007179BE" w:rsidRPr="002F4BC3" w:rsidRDefault="007179BE" w:rsidP="0042309C">
      <w:pPr>
        <w:ind w:firstLine="737"/>
        <w:jc w:val="both"/>
      </w:pPr>
    </w:p>
    <w:p w:rsidR="007179BE" w:rsidRPr="002F4BC3" w:rsidRDefault="007179BE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7179BE" w:rsidRPr="002F4BC3" w:rsidRDefault="007179B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Pr="002829DD">
        <w:rPr>
          <w:rFonts w:ascii="Times New Roman" w:hAnsi="Times New Roman" w:cs="Times New Roman"/>
          <w:i/>
          <w:iCs/>
          <w:sz w:val="24"/>
          <w:szCs w:val="24"/>
          <w:lang w:val="ru-RU"/>
        </w:rPr>
        <w:t>1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179BE" w:rsidRPr="002F4BC3" w:rsidRDefault="007179B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3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арк.;</w:t>
      </w:r>
    </w:p>
    <w:p w:rsidR="007179BE" w:rsidRPr="002F4BC3" w:rsidRDefault="007179B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179BE" w:rsidRPr="00686D08" w:rsidRDefault="007179BE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:rsidR="007179BE" w:rsidRPr="002F4BC3" w:rsidRDefault="007179BE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:rsidR="007179BE" w:rsidRPr="002F4BC3" w:rsidRDefault="007179B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179BE" w:rsidRPr="002F4BC3" w:rsidRDefault="007179B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179BE" w:rsidRPr="002F4BC3" w:rsidRDefault="007179B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179BE" w:rsidRPr="002F4BC3" w:rsidRDefault="007179BE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7179BE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9BE" w:rsidRDefault="007179BE">
      <w:r>
        <w:separator/>
      </w:r>
    </w:p>
  </w:endnote>
  <w:endnote w:type="continuationSeparator" w:id="0">
    <w:p w:rsidR="007179BE" w:rsidRDefault="00717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9BE" w:rsidRDefault="007179BE" w:rsidP="001C6C58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79BE" w:rsidRDefault="007179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9BE" w:rsidRDefault="007179BE">
      <w:r>
        <w:separator/>
      </w:r>
    </w:p>
  </w:footnote>
  <w:footnote w:type="continuationSeparator" w:id="0">
    <w:p w:rsidR="007179BE" w:rsidRDefault="007179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1575"/>
    <w:multiLevelType w:val="hybridMultilevel"/>
    <w:tmpl w:val="0786E1DC"/>
    <w:lvl w:ilvl="0" w:tplc="442E2C48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44DD"/>
    <w:rsid w:val="00000C2E"/>
    <w:rsid w:val="00002ABA"/>
    <w:rsid w:val="00032EEC"/>
    <w:rsid w:val="00086C72"/>
    <w:rsid w:val="000B129D"/>
    <w:rsid w:val="000D67DF"/>
    <w:rsid w:val="0010599B"/>
    <w:rsid w:val="0013763E"/>
    <w:rsid w:val="001C6C58"/>
    <w:rsid w:val="001D32E2"/>
    <w:rsid w:val="001F182C"/>
    <w:rsid w:val="00214D5A"/>
    <w:rsid w:val="00235B25"/>
    <w:rsid w:val="002419E0"/>
    <w:rsid w:val="00270A36"/>
    <w:rsid w:val="002829DD"/>
    <w:rsid w:val="002C005B"/>
    <w:rsid w:val="002F4BC3"/>
    <w:rsid w:val="00320FE0"/>
    <w:rsid w:val="00370725"/>
    <w:rsid w:val="00383C70"/>
    <w:rsid w:val="00395033"/>
    <w:rsid w:val="003A28F6"/>
    <w:rsid w:val="003A46A5"/>
    <w:rsid w:val="003C67C0"/>
    <w:rsid w:val="003C6A77"/>
    <w:rsid w:val="00416D4E"/>
    <w:rsid w:val="0042309C"/>
    <w:rsid w:val="00423457"/>
    <w:rsid w:val="004300FE"/>
    <w:rsid w:val="00432F86"/>
    <w:rsid w:val="004623D0"/>
    <w:rsid w:val="00482738"/>
    <w:rsid w:val="004D1167"/>
    <w:rsid w:val="00512422"/>
    <w:rsid w:val="00537A2D"/>
    <w:rsid w:val="00550A5E"/>
    <w:rsid w:val="005C1AA9"/>
    <w:rsid w:val="005C4E47"/>
    <w:rsid w:val="0062347A"/>
    <w:rsid w:val="0063757A"/>
    <w:rsid w:val="00637EC7"/>
    <w:rsid w:val="0067100C"/>
    <w:rsid w:val="00673ACB"/>
    <w:rsid w:val="00686D08"/>
    <w:rsid w:val="006C5B2A"/>
    <w:rsid w:val="007179BE"/>
    <w:rsid w:val="007358DD"/>
    <w:rsid w:val="007529E5"/>
    <w:rsid w:val="007647E3"/>
    <w:rsid w:val="007A2905"/>
    <w:rsid w:val="007B62F7"/>
    <w:rsid w:val="007F1972"/>
    <w:rsid w:val="007F2DCC"/>
    <w:rsid w:val="007F3D46"/>
    <w:rsid w:val="007F4EBE"/>
    <w:rsid w:val="008111CC"/>
    <w:rsid w:val="00824D70"/>
    <w:rsid w:val="008B720A"/>
    <w:rsid w:val="008C2A1D"/>
    <w:rsid w:val="008C69F5"/>
    <w:rsid w:val="009636D9"/>
    <w:rsid w:val="009A254E"/>
    <w:rsid w:val="009B22BA"/>
    <w:rsid w:val="009C0031"/>
    <w:rsid w:val="00A04105"/>
    <w:rsid w:val="00A07D56"/>
    <w:rsid w:val="00A122EC"/>
    <w:rsid w:val="00A205C4"/>
    <w:rsid w:val="00A40666"/>
    <w:rsid w:val="00AB44DD"/>
    <w:rsid w:val="00AB5C52"/>
    <w:rsid w:val="00AC013A"/>
    <w:rsid w:val="00AD460B"/>
    <w:rsid w:val="00AF24C8"/>
    <w:rsid w:val="00AF26EF"/>
    <w:rsid w:val="00B17C2C"/>
    <w:rsid w:val="00B554DA"/>
    <w:rsid w:val="00B73850"/>
    <w:rsid w:val="00BA281B"/>
    <w:rsid w:val="00BB28BD"/>
    <w:rsid w:val="00BB70B0"/>
    <w:rsid w:val="00C13678"/>
    <w:rsid w:val="00C22EEC"/>
    <w:rsid w:val="00C25981"/>
    <w:rsid w:val="00CB1C9D"/>
    <w:rsid w:val="00CC65B5"/>
    <w:rsid w:val="00CE5D7E"/>
    <w:rsid w:val="00D152D0"/>
    <w:rsid w:val="00D434B5"/>
    <w:rsid w:val="00D5150C"/>
    <w:rsid w:val="00D7799F"/>
    <w:rsid w:val="00D80847"/>
    <w:rsid w:val="00DA36CE"/>
    <w:rsid w:val="00DA645B"/>
    <w:rsid w:val="00DC5F82"/>
    <w:rsid w:val="00DD4070"/>
    <w:rsid w:val="00DF64BE"/>
    <w:rsid w:val="00E31D0F"/>
    <w:rsid w:val="00E34B51"/>
    <w:rsid w:val="00E5791A"/>
    <w:rsid w:val="00E67CED"/>
    <w:rsid w:val="00E755FE"/>
    <w:rsid w:val="00EE3874"/>
    <w:rsid w:val="00F13FD5"/>
    <w:rsid w:val="00F2009C"/>
    <w:rsid w:val="00F201BC"/>
    <w:rsid w:val="00F837A7"/>
    <w:rsid w:val="00F84E8C"/>
    <w:rsid w:val="00F90E2F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1"/>
    <w:uiPriority w:val="99"/>
    <w:qFormat/>
    <w:rsid w:val="00A07D56"/>
    <w:pPr>
      <w:keepNext/>
      <w:ind w:right="-5"/>
      <w:outlineLvl w:val="2"/>
    </w:pPr>
  </w:style>
  <w:style w:type="paragraph" w:styleId="Heading4">
    <w:name w:val="heading 4"/>
    <w:basedOn w:val="Normal"/>
    <w:next w:val="Normal"/>
    <w:link w:val="Heading4Char1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D1B"/>
    <w:rPr>
      <w:rFonts w:asciiTheme="majorHAnsi" w:eastAsiaTheme="majorEastAsia" w:hAnsiTheme="majorHAnsi" w:cstheme="majorBidi"/>
      <w:b/>
      <w:bCs/>
      <w:kern w:val="32"/>
      <w:sz w:val="32"/>
      <w:szCs w:val="32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D1B"/>
    <w:rPr>
      <w:rFonts w:asciiTheme="majorHAnsi" w:eastAsiaTheme="majorEastAsia" w:hAnsiTheme="majorHAnsi" w:cstheme="majorBidi"/>
      <w:b/>
      <w:bCs/>
      <w:i/>
      <w:iCs/>
      <w:sz w:val="28"/>
      <w:szCs w:val="28"/>
      <w:lang w:val="uk-UA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D1B"/>
    <w:rPr>
      <w:rFonts w:asciiTheme="majorHAnsi" w:eastAsiaTheme="majorEastAsia" w:hAnsiTheme="majorHAnsi" w:cstheme="majorBidi"/>
      <w:b/>
      <w:bCs/>
      <w:sz w:val="26"/>
      <w:szCs w:val="26"/>
      <w:lang w:val="uk-UA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D1B"/>
    <w:rPr>
      <w:rFonts w:asciiTheme="minorHAnsi" w:eastAsiaTheme="minorEastAsia" w:hAnsiTheme="minorHAnsi" w:cstheme="minorBidi"/>
      <w:b/>
      <w:bCs/>
      <w:sz w:val="28"/>
      <w:szCs w:val="28"/>
      <w:lang w:val="uk-UA"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Pr>
      <w:rFonts w:ascii="Cambria" w:eastAsia="Times New Roman" w:hAnsi="Cambria" w:cs="Cambria"/>
      <w:b/>
      <w:bCs/>
      <w:kern w:val="32"/>
      <w:sz w:val="32"/>
      <w:szCs w:val="32"/>
      <w:lang w:val="uk-UA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  <w:lang w:val="uk-UA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Pr>
      <w:rFonts w:ascii="Cambria" w:eastAsia="Times New Roman" w:hAnsi="Cambria" w:cs="Cambria"/>
      <w:b/>
      <w:bCs/>
      <w:sz w:val="26"/>
      <w:szCs w:val="26"/>
      <w:lang w:val="uk-UA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Pr>
      <w:rFonts w:ascii="Calibri" w:eastAsia="Times New Roman" w:hAnsi="Calibri" w:cs="Calibri"/>
      <w:b/>
      <w:bCs/>
      <w:sz w:val="28"/>
      <w:szCs w:val="28"/>
      <w:lang w:val="uk-UA"/>
    </w:rPr>
  </w:style>
  <w:style w:type="paragraph" w:styleId="BodyText2">
    <w:name w:val="Body Text 2"/>
    <w:basedOn w:val="Normal"/>
    <w:link w:val="BodyText2Char1"/>
    <w:uiPriority w:val="99"/>
    <w:rsid w:val="000B129D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D7D1B"/>
    <w:rPr>
      <w:rFonts w:ascii="Tahoma" w:hAnsi="Tahoma" w:cs="Tahoma"/>
      <w:sz w:val="28"/>
      <w:szCs w:val="28"/>
      <w:lang w:val="uk-UA"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rFonts w:ascii="Tahoma" w:hAnsi="Tahoma" w:cs="Tahoma"/>
      <w:sz w:val="28"/>
      <w:szCs w:val="28"/>
      <w:lang w:val="uk-UA"/>
    </w:rPr>
  </w:style>
  <w:style w:type="paragraph" w:styleId="Footer">
    <w:name w:val="footer"/>
    <w:basedOn w:val="Normal"/>
    <w:link w:val="FooterChar1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7D1B"/>
    <w:rPr>
      <w:rFonts w:ascii="Tahoma" w:hAnsi="Tahoma" w:cs="Tahoma"/>
      <w:sz w:val="28"/>
      <w:szCs w:val="28"/>
      <w:lang w:val="uk-UA"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rFonts w:ascii="Tahoma" w:hAnsi="Tahoma" w:cs="Tahoma"/>
      <w:sz w:val="28"/>
      <w:szCs w:val="28"/>
      <w:lang w:val="uk-UA"/>
    </w:rPr>
  </w:style>
  <w:style w:type="character" w:styleId="PageNumber">
    <w:name w:val="page number"/>
    <w:basedOn w:val="DefaultParagraphFont"/>
    <w:uiPriority w:val="99"/>
    <w:rsid w:val="00FE2551"/>
  </w:style>
  <w:style w:type="paragraph" w:styleId="HTMLPreformatted">
    <w:name w:val="HTML Preformatted"/>
    <w:basedOn w:val="Normal"/>
    <w:link w:val="HTMLPreformattedChar1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D7D1B"/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uk-UA"/>
    </w:rPr>
  </w:style>
  <w:style w:type="paragraph" w:customStyle="1" w:styleId="a">
    <w:name w:val="Знак Знак"/>
    <w:basedOn w:val="Normal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Назва документа"/>
    <w:basedOn w:val="Normal"/>
    <w:next w:val="Normal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BalloonText">
    <w:name w:val="Balloon Text"/>
    <w:basedOn w:val="Normal"/>
    <w:link w:val="BalloonTextChar1"/>
    <w:uiPriority w:val="99"/>
    <w:semiHidden/>
    <w:rsid w:val="005C4E47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1B"/>
    <w:rPr>
      <w:sz w:val="0"/>
      <w:szCs w:val="0"/>
      <w:lang w:val="uk-UA"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uk-UA"/>
    </w:rPr>
  </w:style>
  <w:style w:type="paragraph" w:styleId="BodyText">
    <w:name w:val="Body Text"/>
    <w:basedOn w:val="Normal"/>
    <w:link w:val="BodyTextChar1"/>
    <w:uiPriority w:val="99"/>
    <w:rsid w:val="00F200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7D1B"/>
    <w:rPr>
      <w:rFonts w:ascii="Tahoma" w:hAnsi="Tahoma" w:cs="Tahoma"/>
      <w:sz w:val="28"/>
      <w:szCs w:val="28"/>
      <w:lang w:val="uk-UA"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ascii="Tahoma" w:hAnsi="Tahoma" w:cs="Tahoma"/>
      <w:sz w:val="28"/>
      <w:szCs w:val="28"/>
      <w:lang w:val="uk-UA"/>
    </w:rPr>
  </w:style>
  <w:style w:type="table" w:styleId="TableGrid">
    <w:name w:val="Table Grid"/>
    <w:basedOn w:val="TableNormal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146</Words>
  <Characters>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 </dc:title>
  <dc:subject/>
  <dc:creator>Alexandr</dc:creator>
  <cp:keywords/>
  <dc:description/>
  <cp:lastModifiedBy>Пользователь Windows</cp:lastModifiedBy>
  <cp:revision>2</cp:revision>
  <cp:lastPrinted>2018-10-31T10:06:00Z</cp:lastPrinted>
  <dcterms:created xsi:type="dcterms:W3CDTF">2020-03-13T11:00:00Z</dcterms:created>
  <dcterms:modified xsi:type="dcterms:W3CDTF">2020-03-13T11:00:00Z</dcterms:modified>
</cp:coreProperties>
</file>