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1EF" w:rsidRPr="00510604" w:rsidRDefault="00C021EF" w:rsidP="00CC5860">
      <w:pPr>
        <w:jc w:val="center"/>
      </w:pPr>
      <w:r w:rsidRPr="00510604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>
            <v:imagedata r:id="rId6" o:title=""/>
          </v:shape>
          <o:OLEObject Type="Embed" ProgID="Word.Picture.8" ShapeID="_x0000_i1025" DrawAspect="Content" ObjectID="_1646178153" r:id="rId7"/>
        </w:object>
      </w:r>
    </w:p>
    <w:p w:rsidR="00C021EF" w:rsidRPr="008D2D10" w:rsidRDefault="00C021EF" w:rsidP="00CC5860">
      <w:pPr>
        <w:spacing w:before="240"/>
        <w:jc w:val="center"/>
        <w:rPr>
          <w:sz w:val="36"/>
          <w:szCs w:val="36"/>
        </w:rPr>
      </w:pPr>
      <w:r w:rsidRPr="008D2D10">
        <w:rPr>
          <w:sz w:val="36"/>
          <w:szCs w:val="36"/>
        </w:rPr>
        <w:t>НАРОДНИЙ ДЕПУТАТ УКРАЇНИ</w:t>
      </w:r>
    </w:p>
    <w:p w:rsidR="00C021EF" w:rsidRPr="00510604" w:rsidRDefault="00C021EF" w:rsidP="00CC5860">
      <w:pPr>
        <w:spacing w:before="240"/>
        <w:jc w:val="center"/>
        <w:rPr>
          <w:b w:val="0"/>
          <w:bCs w:val="0"/>
        </w:rPr>
      </w:pPr>
    </w:p>
    <w:tbl>
      <w:tblPr>
        <w:tblW w:w="10065" w:type="dxa"/>
        <w:tblInd w:w="-565" w:type="dxa"/>
        <w:tblBorders>
          <w:top w:val="double" w:sz="12" w:space="0" w:color="auto"/>
        </w:tblBorders>
        <w:tblLayout w:type="fixed"/>
        <w:tblLook w:val="0000"/>
      </w:tblPr>
      <w:tblGrid>
        <w:gridCol w:w="10065"/>
      </w:tblGrid>
      <w:tr w:rsidR="00C021EF" w:rsidRPr="00510604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C021EF" w:rsidRPr="00510604" w:rsidRDefault="00C021EF" w:rsidP="00EB1876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b w:val="0"/>
                <w:bCs w:val="0"/>
              </w:rPr>
            </w:pPr>
            <w:r w:rsidRPr="00510604">
              <w:rPr>
                <w:b w:val="0"/>
                <w:bCs w:val="0"/>
              </w:rPr>
              <w:t>№ ………                                                            "……"………………………20</w:t>
            </w:r>
            <w:r>
              <w:rPr>
                <w:b w:val="0"/>
                <w:bCs w:val="0"/>
                <w:lang w:val="en-US"/>
              </w:rPr>
              <w:t>20</w:t>
            </w:r>
            <w:r w:rsidRPr="00510604">
              <w:rPr>
                <w:b w:val="0"/>
                <w:bCs w:val="0"/>
                <w:lang w:val="en-US"/>
              </w:rPr>
              <w:t xml:space="preserve"> </w:t>
            </w:r>
            <w:r w:rsidRPr="00510604">
              <w:rPr>
                <w:b w:val="0"/>
                <w:bCs w:val="0"/>
              </w:rPr>
              <w:t xml:space="preserve">р.                                                                     </w:t>
            </w:r>
          </w:p>
        </w:tc>
      </w:tr>
    </w:tbl>
    <w:p w:rsidR="00C021EF" w:rsidRPr="00510604" w:rsidRDefault="00C021EF" w:rsidP="00CC5860">
      <w:pPr>
        <w:jc w:val="center"/>
      </w:pPr>
    </w:p>
    <w:p w:rsidR="00C021EF" w:rsidRPr="00510604" w:rsidRDefault="00C021EF" w:rsidP="006A0C5D">
      <w:pPr>
        <w:ind w:firstLine="720"/>
        <w:jc w:val="right"/>
      </w:pPr>
    </w:p>
    <w:p w:rsidR="00C021EF" w:rsidRPr="00510604" w:rsidRDefault="00C021EF" w:rsidP="00510604">
      <w:pPr>
        <w:ind w:firstLine="720"/>
        <w:jc w:val="right"/>
      </w:pPr>
      <w:r w:rsidRPr="00510604">
        <w:t>ВЕРХОВНА РАДА УКРАЇНИ</w:t>
      </w:r>
    </w:p>
    <w:p w:rsidR="00C021EF" w:rsidRPr="00510604" w:rsidRDefault="00C021EF" w:rsidP="00510604">
      <w:pPr>
        <w:ind w:firstLine="720"/>
        <w:rPr>
          <w:b w:val="0"/>
          <w:bCs w:val="0"/>
        </w:rPr>
      </w:pPr>
    </w:p>
    <w:p w:rsidR="00C021EF" w:rsidRPr="00510604" w:rsidRDefault="00C021EF" w:rsidP="00510604">
      <w:pPr>
        <w:ind w:firstLine="720"/>
        <w:rPr>
          <w:b w:val="0"/>
          <w:bCs w:val="0"/>
        </w:rPr>
      </w:pPr>
    </w:p>
    <w:p w:rsidR="00C021EF" w:rsidRPr="00510604" w:rsidRDefault="00C021EF" w:rsidP="00510604">
      <w:pPr>
        <w:jc w:val="both"/>
        <w:rPr>
          <w:rStyle w:val="90pt"/>
          <w:b/>
          <w:bCs/>
          <w:sz w:val="28"/>
          <w:szCs w:val="28"/>
          <w:lang w:eastAsia="en-US"/>
        </w:rPr>
      </w:pPr>
      <w:r w:rsidRPr="00510604">
        <w:rPr>
          <w:b w:val="0"/>
          <w:bCs w:val="0"/>
        </w:rPr>
        <w:tab/>
        <w:t xml:space="preserve"> Відповідно до статті 93 Конституції України в порядку законодавчої ініціативи </w:t>
      </w:r>
      <w:r>
        <w:rPr>
          <w:b w:val="0"/>
          <w:bCs w:val="0"/>
        </w:rPr>
        <w:t>вноситься</w:t>
      </w:r>
      <w:r w:rsidRPr="00510604">
        <w:rPr>
          <w:b w:val="0"/>
          <w:bCs w:val="0"/>
        </w:rPr>
        <w:t xml:space="preserve"> на розгляд Верховної Ради України проект Закону України </w:t>
      </w:r>
      <w:r>
        <w:rPr>
          <w:b w:val="0"/>
          <w:bCs w:val="0"/>
        </w:rPr>
        <w:t xml:space="preserve">«Про внесення змін до Закону України </w:t>
      </w:r>
      <w:r w:rsidRPr="00510604">
        <w:rPr>
          <w:b w:val="0"/>
          <w:bCs w:val="0"/>
        </w:rPr>
        <w:t>«Про соціальний захист дітей війни» щодо підвищення рівня пенсійного забезпечення дітей війни та збільшення для них пільг за користування комунальними послугами</w:t>
      </w:r>
      <w:r w:rsidRPr="00510604">
        <w:rPr>
          <w:rStyle w:val="90pt"/>
          <w:b/>
          <w:bCs/>
          <w:sz w:val="28"/>
          <w:szCs w:val="28"/>
          <w:lang w:eastAsia="en-US"/>
        </w:rPr>
        <w:t>».</w:t>
      </w:r>
    </w:p>
    <w:p w:rsidR="00C021EF" w:rsidRPr="00510604" w:rsidRDefault="00C021EF" w:rsidP="00510604">
      <w:pPr>
        <w:ind w:firstLine="720"/>
        <w:jc w:val="both"/>
        <w:rPr>
          <w:b w:val="0"/>
          <w:bCs w:val="0"/>
        </w:rPr>
      </w:pPr>
      <w:r w:rsidRPr="00510604">
        <w:rPr>
          <w:b w:val="0"/>
          <w:bCs w:val="0"/>
        </w:rPr>
        <w:t xml:space="preserve"> Доповідати законопроект на пленарному засіданні Верховної Ради України буд</w:t>
      </w:r>
      <w:r w:rsidRPr="00510604">
        <w:rPr>
          <w:b w:val="0"/>
          <w:bCs w:val="0"/>
          <w:lang w:val="ru-RU"/>
        </w:rPr>
        <w:t xml:space="preserve">е </w:t>
      </w:r>
      <w:r w:rsidRPr="00510604">
        <w:rPr>
          <w:b w:val="0"/>
          <w:bCs w:val="0"/>
        </w:rPr>
        <w:t>народний депутат України</w:t>
      </w:r>
      <w:r w:rsidRPr="00510604">
        <w:rPr>
          <w:b w:val="0"/>
          <w:bCs w:val="0"/>
          <w:lang w:val="ru-RU"/>
        </w:rPr>
        <w:t xml:space="preserve">  ______________________________.</w:t>
      </w:r>
    </w:p>
    <w:p w:rsidR="00C021EF" w:rsidRPr="00510604" w:rsidRDefault="00C021EF" w:rsidP="00510604">
      <w:pPr>
        <w:jc w:val="both"/>
        <w:rPr>
          <w:b w:val="0"/>
          <w:bCs w:val="0"/>
        </w:rPr>
      </w:pPr>
    </w:p>
    <w:p w:rsidR="00C021EF" w:rsidRPr="00510604" w:rsidRDefault="00C021EF" w:rsidP="00510604">
      <w:pPr>
        <w:ind w:firstLine="720"/>
        <w:jc w:val="both"/>
        <w:rPr>
          <w:b w:val="0"/>
          <w:bCs w:val="0"/>
        </w:rPr>
      </w:pPr>
      <w:r w:rsidRPr="00510604">
        <w:rPr>
          <w:b w:val="0"/>
          <w:bCs w:val="0"/>
        </w:rPr>
        <w:t>Додатки:</w:t>
      </w:r>
      <w:r w:rsidRPr="00510604">
        <w:rPr>
          <w:b w:val="0"/>
          <w:bCs w:val="0"/>
        </w:rPr>
        <w:tab/>
        <w:t xml:space="preserve">1) законопроект на </w:t>
      </w:r>
      <w:r>
        <w:rPr>
          <w:b w:val="0"/>
          <w:bCs w:val="0"/>
        </w:rPr>
        <w:t>2</w:t>
      </w:r>
      <w:r w:rsidRPr="00510604">
        <w:rPr>
          <w:b w:val="0"/>
          <w:bCs w:val="0"/>
        </w:rPr>
        <w:t xml:space="preserve"> арк.;</w:t>
      </w:r>
    </w:p>
    <w:p w:rsidR="00C021EF" w:rsidRPr="00510604" w:rsidRDefault="00C021EF" w:rsidP="00510604">
      <w:pPr>
        <w:ind w:firstLine="720"/>
        <w:jc w:val="both"/>
        <w:rPr>
          <w:b w:val="0"/>
          <w:bCs w:val="0"/>
        </w:rPr>
      </w:pPr>
      <w:r w:rsidRPr="00510604">
        <w:rPr>
          <w:b w:val="0"/>
          <w:bCs w:val="0"/>
        </w:rPr>
        <w:tab/>
      </w:r>
      <w:r w:rsidRPr="00510604">
        <w:rPr>
          <w:b w:val="0"/>
          <w:bCs w:val="0"/>
        </w:rPr>
        <w:tab/>
        <w:t>2) пояснювальна записка на 2 арк.;</w:t>
      </w:r>
    </w:p>
    <w:p w:rsidR="00C021EF" w:rsidRPr="00510604" w:rsidRDefault="00C021EF" w:rsidP="00510604">
      <w:pPr>
        <w:ind w:firstLine="720"/>
        <w:jc w:val="both"/>
        <w:rPr>
          <w:b w:val="0"/>
          <w:bCs w:val="0"/>
        </w:rPr>
      </w:pPr>
      <w:r w:rsidRPr="00510604">
        <w:rPr>
          <w:b w:val="0"/>
          <w:bCs w:val="0"/>
        </w:rPr>
        <w:tab/>
      </w:r>
      <w:r w:rsidRPr="00510604">
        <w:rPr>
          <w:b w:val="0"/>
          <w:bCs w:val="0"/>
        </w:rPr>
        <w:tab/>
        <w:t>3) порівняльна таблиця на 1 арк.;</w:t>
      </w:r>
    </w:p>
    <w:p w:rsidR="00C021EF" w:rsidRPr="00510604" w:rsidRDefault="00C021EF" w:rsidP="00510604">
      <w:pPr>
        <w:ind w:firstLine="720"/>
        <w:jc w:val="both"/>
        <w:rPr>
          <w:b w:val="0"/>
          <w:bCs w:val="0"/>
        </w:rPr>
      </w:pPr>
      <w:r w:rsidRPr="00510604">
        <w:rPr>
          <w:b w:val="0"/>
          <w:bCs w:val="0"/>
        </w:rPr>
        <w:t xml:space="preserve">                   4) проект Постанови на 1 арк.;</w:t>
      </w:r>
    </w:p>
    <w:p w:rsidR="00C021EF" w:rsidRPr="00510604" w:rsidRDefault="00C021EF" w:rsidP="00510604">
      <w:pPr>
        <w:ind w:firstLine="720"/>
        <w:jc w:val="both"/>
        <w:rPr>
          <w:b w:val="0"/>
          <w:bCs w:val="0"/>
        </w:rPr>
      </w:pPr>
      <w:r w:rsidRPr="00510604">
        <w:rPr>
          <w:b w:val="0"/>
          <w:bCs w:val="0"/>
        </w:rPr>
        <w:t xml:space="preserve">                   5) електронні копії зазначених документів.</w:t>
      </w:r>
    </w:p>
    <w:p w:rsidR="00C021EF" w:rsidRPr="00510604" w:rsidRDefault="00C021EF" w:rsidP="00510604">
      <w:pPr>
        <w:ind w:firstLine="720"/>
        <w:jc w:val="both"/>
        <w:rPr>
          <w:b w:val="0"/>
          <w:bCs w:val="0"/>
        </w:rPr>
      </w:pPr>
    </w:p>
    <w:p w:rsidR="00C021EF" w:rsidRPr="00510604" w:rsidRDefault="00C021EF" w:rsidP="00510604">
      <w:pPr>
        <w:jc w:val="both"/>
        <w:rPr>
          <w:lang w:val="ru-RU"/>
        </w:rPr>
      </w:pPr>
    </w:p>
    <w:p w:rsidR="00C021EF" w:rsidRPr="00510604" w:rsidRDefault="00C021EF" w:rsidP="00510604">
      <w:pPr>
        <w:jc w:val="both"/>
        <w:rPr>
          <w:lang w:val="ru-RU"/>
        </w:rPr>
      </w:pPr>
      <w:r>
        <w:t>Народні</w:t>
      </w:r>
      <w:r w:rsidRPr="00510604">
        <w:t xml:space="preserve"> депутат</w:t>
      </w:r>
      <w:r>
        <w:t>и</w:t>
      </w:r>
      <w:r w:rsidRPr="00510604">
        <w:t xml:space="preserve"> України</w:t>
      </w:r>
      <w:r w:rsidRPr="00510604">
        <w:tab/>
      </w:r>
      <w:r w:rsidRPr="00510604">
        <w:tab/>
        <w:t xml:space="preserve">    </w:t>
      </w:r>
      <w:r w:rsidRPr="00510604">
        <w:tab/>
        <w:t xml:space="preserve">           </w:t>
      </w:r>
      <w:r w:rsidRPr="00510604">
        <w:tab/>
      </w:r>
      <w:r w:rsidRPr="00510604">
        <w:tab/>
        <w:t xml:space="preserve">     </w:t>
      </w:r>
    </w:p>
    <w:p w:rsidR="00C021EF" w:rsidRPr="00510604" w:rsidRDefault="00C021EF" w:rsidP="006A0C5D">
      <w:pPr>
        <w:ind w:right="-5"/>
        <w:jc w:val="right"/>
      </w:pPr>
    </w:p>
    <w:sectPr w:rsidR="00C021EF" w:rsidRPr="00510604" w:rsidSect="00C021EF">
      <w:headerReference w:type="default" r:id="rId8"/>
      <w:footerReference w:type="default" r:id="rId9"/>
      <w:pgSz w:w="11906" w:h="16838" w:code="9"/>
      <w:pgMar w:top="1134" w:right="851" w:bottom="1134" w:left="1701" w:header="567" w:footer="709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1EF" w:rsidRDefault="00C021EF">
      <w:r>
        <w:separator/>
      </w:r>
    </w:p>
  </w:endnote>
  <w:endnote w:type="continuationSeparator" w:id="0">
    <w:p w:rsidR="00C021EF" w:rsidRDefault="00C021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1EF" w:rsidRDefault="00C021EF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021EF" w:rsidRDefault="00C021E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1EF" w:rsidRDefault="00C021EF">
      <w:r>
        <w:separator/>
      </w:r>
    </w:p>
  </w:footnote>
  <w:footnote w:type="continuationSeparator" w:id="0">
    <w:p w:rsidR="00C021EF" w:rsidRDefault="00C021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1EF" w:rsidRDefault="00C021EF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021EF" w:rsidRDefault="00C021E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B1F"/>
    <w:rsid w:val="000140EA"/>
    <w:rsid w:val="00014D59"/>
    <w:rsid w:val="00097C49"/>
    <w:rsid w:val="000B3D8E"/>
    <w:rsid w:val="00103AD1"/>
    <w:rsid w:val="0016387F"/>
    <w:rsid w:val="00176D53"/>
    <w:rsid w:val="001861B7"/>
    <w:rsid w:val="00191997"/>
    <w:rsid w:val="001B3676"/>
    <w:rsid w:val="001C5F96"/>
    <w:rsid w:val="001C7384"/>
    <w:rsid w:val="001E327B"/>
    <w:rsid w:val="001F535A"/>
    <w:rsid w:val="00271E1E"/>
    <w:rsid w:val="0029674F"/>
    <w:rsid w:val="0029714F"/>
    <w:rsid w:val="002A4B1A"/>
    <w:rsid w:val="002E780C"/>
    <w:rsid w:val="002F2D3A"/>
    <w:rsid w:val="003157B7"/>
    <w:rsid w:val="00325A1B"/>
    <w:rsid w:val="00340577"/>
    <w:rsid w:val="00354DEA"/>
    <w:rsid w:val="00384F89"/>
    <w:rsid w:val="003B3E57"/>
    <w:rsid w:val="003C3734"/>
    <w:rsid w:val="003F2025"/>
    <w:rsid w:val="0043626F"/>
    <w:rsid w:val="004479FD"/>
    <w:rsid w:val="0045012A"/>
    <w:rsid w:val="0048776C"/>
    <w:rsid w:val="004D211F"/>
    <w:rsid w:val="004D6E30"/>
    <w:rsid w:val="004E18E7"/>
    <w:rsid w:val="00510604"/>
    <w:rsid w:val="00571473"/>
    <w:rsid w:val="005B3F9E"/>
    <w:rsid w:val="005B49FE"/>
    <w:rsid w:val="005B7285"/>
    <w:rsid w:val="0061099D"/>
    <w:rsid w:val="00616C34"/>
    <w:rsid w:val="006206E5"/>
    <w:rsid w:val="0062470F"/>
    <w:rsid w:val="0064006B"/>
    <w:rsid w:val="0064401A"/>
    <w:rsid w:val="00662CC3"/>
    <w:rsid w:val="006650D9"/>
    <w:rsid w:val="006953B0"/>
    <w:rsid w:val="006A0C5D"/>
    <w:rsid w:val="006F71B2"/>
    <w:rsid w:val="00720C0F"/>
    <w:rsid w:val="00740FA3"/>
    <w:rsid w:val="0074292E"/>
    <w:rsid w:val="007802CC"/>
    <w:rsid w:val="0078472D"/>
    <w:rsid w:val="007C2B3C"/>
    <w:rsid w:val="007D2032"/>
    <w:rsid w:val="007D293A"/>
    <w:rsid w:val="00811A5A"/>
    <w:rsid w:val="0081585A"/>
    <w:rsid w:val="00831013"/>
    <w:rsid w:val="00877080"/>
    <w:rsid w:val="00884E7B"/>
    <w:rsid w:val="008A1274"/>
    <w:rsid w:val="008A6F6C"/>
    <w:rsid w:val="008B4C17"/>
    <w:rsid w:val="008D2D10"/>
    <w:rsid w:val="0090526A"/>
    <w:rsid w:val="0090730F"/>
    <w:rsid w:val="0094634C"/>
    <w:rsid w:val="009522FC"/>
    <w:rsid w:val="00970B37"/>
    <w:rsid w:val="00972249"/>
    <w:rsid w:val="009B0094"/>
    <w:rsid w:val="009B2140"/>
    <w:rsid w:val="009B2589"/>
    <w:rsid w:val="00A16E41"/>
    <w:rsid w:val="00A608EE"/>
    <w:rsid w:val="00A668DB"/>
    <w:rsid w:val="00AC7839"/>
    <w:rsid w:val="00AD6F12"/>
    <w:rsid w:val="00AE01DA"/>
    <w:rsid w:val="00C021EF"/>
    <w:rsid w:val="00C34456"/>
    <w:rsid w:val="00C4776D"/>
    <w:rsid w:val="00C63B1F"/>
    <w:rsid w:val="00CA01FD"/>
    <w:rsid w:val="00CA174B"/>
    <w:rsid w:val="00CC4069"/>
    <w:rsid w:val="00CC5860"/>
    <w:rsid w:val="00CC76F8"/>
    <w:rsid w:val="00CE2F5C"/>
    <w:rsid w:val="00CF4D06"/>
    <w:rsid w:val="00D04EC0"/>
    <w:rsid w:val="00D05DC2"/>
    <w:rsid w:val="00D07E67"/>
    <w:rsid w:val="00D56055"/>
    <w:rsid w:val="00D9114E"/>
    <w:rsid w:val="00D9438B"/>
    <w:rsid w:val="00DA7396"/>
    <w:rsid w:val="00DB6204"/>
    <w:rsid w:val="00DF2C06"/>
    <w:rsid w:val="00E27788"/>
    <w:rsid w:val="00E47976"/>
    <w:rsid w:val="00E66E96"/>
    <w:rsid w:val="00EB1876"/>
    <w:rsid w:val="00EC67AC"/>
    <w:rsid w:val="00ED7FBF"/>
    <w:rsid w:val="00F222BD"/>
    <w:rsid w:val="00F45B98"/>
    <w:rsid w:val="00F63452"/>
    <w:rsid w:val="00F648FF"/>
    <w:rsid w:val="00F92477"/>
    <w:rsid w:val="00FF4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b/>
      <w:bCs/>
      <w:sz w:val="28"/>
      <w:szCs w:val="28"/>
      <w:lang w:eastAsia="ru-RU"/>
    </w:rPr>
  </w:style>
  <w:style w:type="paragraph" w:styleId="Heading1">
    <w:name w:val="heading 1"/>
    <w:basedOn w:val="Normal"/>
    <w:next w:val="Normal"/>
    <w:link w:val="Heading1Char1"/>
    <w:uiPriority w:val="99"/>
    <w:qFormat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37A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Heading1Char1">
    <w:name w:val="Heading 1 Char1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uk-UA"/>
    </w:rPr>
  </w:style>
  <w:style w:type="paragraph" w:styleId="BodyText2">
    <w:name w:val="Body Text 2"/>
    <w:basedOn w:val="Normal"/>
    <w:link w:val="BodyText2Char1"/>
    <w:uiPriority w:val="99"/>
    <w:pPr>
      <w:autoSpaceDE w:val="0"/>
      <w:autoSpaceDN w:val="0"/>
      <w:jc w:val="center"/>
    </w:pPr>
    <w:rPr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737AA"/>
    <w:rPr>
      <w:b/>
      <w:bCs/>
      <w:sz w:val="28"/>
      <w:szCs w:val="28"/>
      <w:lang w:eastAsia="ru-RU"/>
    </w:rPr>
  </w:style>
  <w:style w:type="paragraph" w:styleId="Header">
    <w:name w:val="header"/>
    <w:basedOn w:val="Normal"/>
    <w:link w:val="HeaderChar1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37AA"/>
    <w:rPr>
      <w:b/>
      <w:bCs/>
      <w:sz w:val="28"/>
      <w:szCs w:val="28"/>
      <w:lang w:eastAsia="ru-RU"/>
    </w:rPr>
  </w:style>
  <w:style w:type="character" w:customStyle="1" w:styleId="BodyText2Char1">
    <w:name w:val="Body Text 2 Char1"/>
    <w:basedOn w:val="DefaultParagraphFont"/>
    <w:link w:val="BodyText2"/>
    <w:uiPriority w:val="99"/>
    <w:locked/>
    <w:rPr>
      <w:rFonts w:ascii="Times New Roman" w:hAnsi="Times New Roman" w:cs="Times New Roman"/>
      <w:b/>
      <w:bCs/>
      <w:sz w:val="28"/>
      <w:szCs w:val="28"/>
      <w:lang w:val="uk-UA"/>
    </w:rPr>
  </w:style>
  <w:style w:type="character" w:styleId="PageNumber">
    <w:name w:val="page number"/>
    <w:basedOn w:val="DefaultParagraphFont"/>
    <w:uiPriority w:val="99"/>
    <w:rPr>
      <w:rFonts w:ascii="Times New Roman" w:hAnsi="Times New Roman" w:cs="Times New Roman"/>
    </w:rPr>
  </w:style>
  <w:style w:type="character" w:customStyle="1" w:styleId="HeaderChar1">
    <w:name w:val="Header Char1"/>
    <w:basedOn w:val="DefaultParagraphFont"/>
    <w:link w:val="Header"/>
    <w:uiPriority w:val="99"/>
    <w:locked/>
    <w:rPr>
      <w:rFonts w:ascii="Times New Roman" w:hAnsi="Times New Roman" w:cs="Times New Roman"/>
      <w:b/>
      <w:bCs/>
      <w:sz w:val="28"/>
      <w:szCs w:val="28"/>
      <w:lang w:val="uk-UA"/>
    </w:rPr>
  </w:style>
  <w:style w:type="paragraph" w:styleId="Footer">
    <w:name w:val="footer"/>
    <w:basedOn w:val="Normal"/>
    <w:link w:val="FooterChar1"/>
    <w:uiPriority w:val="99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37AA"/>
    <w:rPr>
      <w:b/>
      <w:bCs/>
      <w:sz w:val="28"/>
      <w:szCs w:val="28"/>
      <w:lang w:eastAsia="ru-RU"/>
    </w:rPr>
  </w:style>
  <w:style w:type="character" w:customStyle="1" w:styleId="1">
    <w:name w:val="Основной текст Знак1"/>
    <w:basedOn w:val="DefaultParagraphFont"/>
    <w:uiPriority w:val="99"/>
    <w:rPr>
      <w:rFonts w:ascii="Times New Roman" w:hAnsi="Times New Roman" w:cs="Times New Roman"/>
      <w:spacing w:val="2"/>
      <w:sz w:val="25"/>
      <w:szCs w:val="25"/>
    </w:rPr>
  </w:style>
  <w:style w:type="character" w:customStyle="1" w:styleId="FooterChar1">
    <w:name w:val="Footer Char1"/>
    <w:basedOn w:val="DefaultParagraphFont"/>
    <w:link w:val="Footer"/>
    <w:uiPriority w:val="99"/>
    <w:locked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BodyText">
    <w:name w:val="Body Text"/>
    <w:basedOn w:val="Normal"/>
    <w:link w:val="BodyTextChar1"/>
    <w:uiPriority w:val="99"/>
    <w:pPr>
      <w:widowControl w:val="0"/>
      <w:shd w:val="clear" w:color="auto" w:fill="FFFFFF"/>
      <w:spacing w:line="240" w:lineRule="atLeast"/>
    </w:pPr>
    <w:rPr>
      <w:b w:val="0"/>
      <w:bCs w:val="0"/>
      <w:noProof/>
      <w:spacing w:val="2"/>
      <w:sz w:val="25"/>
      <w:szCs w:val="25"/>
      <w:lang w:val="uk-UA" w:eastAsia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737AA"/>
    <w:rPr>
      <w:b/>
      <w:bCs/>
      <w:sz w:val="28"/>
      <w:szCs w:val="28"/>
      <w:lang w:eastAsia="ru-RU"/>
    </w:rPr>
  </w:style>
  <w:style w:type="character" w:customStyle="1" w:styleId="0pt">
    <w:name w:val="Основной текст + Интервал 0 pt"/>
    <w:basedOn w:val="1"/>
    <w:uiPriority w:val="99"/>
    <w:rPr>
      <w:color w:val="000000"/>
      <w:spacing w:val="6"/>
      <w:w w:val="100"/>
      <w:position w:val="0"/>
      <w:lang w:val="uk-UA"/>
    </w:rPr>
  </w:style>
  <w:style w:type="character" w:customStyle="1" w:styleId="BodyTextChar1">
    <w:name w:val="Body Text Char1"/>
    <w:basedOn w:val="DefaultParagraphFont"/>
    <w:link w:val="BodyText"/>
    <w:uiPriority w:val="99"/>
    <w:locked/>
    <w:rPr>
      <w:rFonts w:ascii="Times New Roman" w:hAnsi="Times New Roman" w:cs="Times New Roman"/>
      <w:b/>
      <w:bCs/>
      <w:sz w:val="28"/>
      <w:szCs w:val="28"/>
      <w:lang w:val="uk-UA"/>
    </w:rPr>
  </w:style>
  <w:style w:type="character" w:customStyle="1" w:styleId="90pt">
    <w:name w:val="Основной текст (9) + Интервал 0 pt"/>
    <w:basedOn w:val="DefaultParagraphFont"/>
    <w:uiPriority w:val="99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/>
    </w:rPr>
  </w:style>
  <w:style w:type="character" w:styleId="Hyperlink">
    <w:name w:val="Hyperlink"/>
    <w:basedOn w:val="DefaultParagraphFont"/>
    <w:uiPriority w:val="99"/>
    <w:rsid w:val="009B2589"/>
    <w:rPr>
      <w:color w:val="0000FF"/>
      <w:u w:val="single"/>
    </w:rPr>
  </w:style>
  <w:style w:type="character" w:customStyle="1" w:styleId="rvts23">
    <w:name w:val="rvts23"/>
    <w:basedOn w:val="DefaultParagraphFont"/>
    <w:uiPriority w:val="99"/>
    <w:rsid w:val="00D9114E"/>
    <w:rPr>
      <w:rFonts w:ascii="Times New Roman" w:hAnsi="Times New Roman" w:cs="Times New Roman"/>
    </w:rPr>
  </w:style>
  <w:style w:type="paragraph" w:customStyle="1" w:styleId="9">
    <w:name w:val="Основной текст (9)"/>
    <w:basedOn w:val="Normal"/>
    <w:uiPriority w:val="99"/>
    <w:rsid w:val="00877080"/>
    <w:pPr>
      <w:widowControl w:val="0"/>
      <w:shd w:val="clear" w:color="auto" w:fill="FFFFFF"/>
      <w:spacing w:before="2340" w:line="643" w:lineRule="exact"/>
      <w:jc w:val="center"/>
    </w:pPr>
    <w:rPr>
      <w:noProof/>
      <w:spacing w:val="2"/>
      <w:sz w:val="25"/>
      <w:szCs w:val="25"/>
      <w:lang w:val="ru-RU"/>
    </w:rPr>
  </w:style>
  <w:style w:type="paragraph" w:styleId="HTMLPreformatted">
    <w:name w:val="HTML Preformatted"/>
    <w:basedOn w:val="Normal"/>
    <w:link w:val="HTMLPreformattedChar1"/>
    <w:uiPriority w:val="99"/>
    <w:semiHidden/>
    <w:rsid w:val="00616C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737AA"/>
    <w:rPr>
      <w:rFonts w:ascii="Courier New" w:hAnsi="Courier New" w:cs="Courier New"/>
      <w:b/>
      <w:bCs/>
      <w:sz w:val="20"/>
      <w:szCs w:val="20"/>
      <w:lang w:eastAsia="ru-RU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locked/>
    <w:rsid w:val="00616C34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97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97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629</Words>
  <Characters>360</Characters>
  <Application>Microsoft Office Outlook</Application>
  <DocSecurity>0</DocSecurity>
  <Lines>0</Lines>
  <Paragraphs>0</Paragraphs>
  <ScaleCrop>false</ScaleCrop>
  <Company>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V.P.</dc:creator>
  <cp:keywords/>
  <dc:description/>
  <cp:lastModifiedBy>user</cp:lastModifiedBy>
  <cp:revision>3</cp:revision>
  <cp:lastPrinted>2015-01-11T08:05:00Z</cp:lastPrinted>
  <dcterms:created xsi:type="dcterms:W3CDTF">2020-03-20T00:48:00Z</dcterms:created>
  <dcterms:modified xsi:type="dcterms:W3CDTF">2020-03-20T00:56:00Z</dcterms:modified>
</cp:coreProperties>
</file>