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C70" w:rsidRDefault="00805C70" w:rsidP="00556F4A">
      <w:pPr>
        <w:pStyle w:val="Heading9"/>
        <w:pBdr>
          <w:bottom w:val="single" w:sz="12" w:space="1" w:color="auto"/>
        </w:pBdr>
        <w:jc w:val="center"/>
        <w:rPr>
          <w:rFonts w:ascii="Times New Roman" w:hAnsi="Times New Roman" w:cs="FrankRuehl"/>
          <w:b/>
          <w:sz w:val="48"/>
          <w:szCs w:val="32"/>
          <w:lang w:bidi="he-IL"/>
        </w:rPr>
      </w:pPr>
      <w:r w:rsidRPr="00EE1D83">
        <w:rPr>
          <w:noProof/>
          <w:sz w:val="20"/>
          <w:szCs w:val="20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png" o:spid="_x0000_i1025" type="#_x0000_t75" style="width:51pt;height:58.5pt;visibility:visible">
            <v:imagedata r:id="rId7" o:title=""/>
          </v:shape>
        </w:pict>
      </w:r>
    </w:p>
    <w:p w:rsidR="00805C70" w:rsidRPr="00901104" w:rsidRDefault="00805C70" w:rsidP="00556F4A">
      <w:pPr>
        <w:pStyle w:val="Heading9"/>
        <w:pBdr>
          <w:bottom w:val="single" w:sz="12" w:space="1" w:color="auto"/>
        </w:pBdr>
        <w:spacing w:before="0" w:after="0"/>
        <w:jc w:val="center"/>
        <w:rPr>
          <w:rFonts w:ascii="Times New Roman" w:hAnsi="Times New Roman" w:cs="FrankRuehl"/>
          <w:b/>
          <w:sz w:val="40"/>
          <w:szCs w:val="40"/>
          <w:lang w:bidi="he-IL"/>
        </w:rPr>
      </w:pPr>
    </w:p>
    <w:p w:rsidR="00805C70" w:rsidRPr="00556F4A" w:rsidRDefault="00805C70" w:rsidP="00556F4A">
      <w:pPr>
        <w:pStyle w:val="Heading9"/>
        <w:pBdr>
          <w:bottom w:val="single" w:sz="12" w:space="1" w:color="auto"/>
        </w:pBdr>
        <w:spacing w:before="0" w:after="0"/>
        <w:jc w:val="center"/>
        <w:rPr>
          <w:rFonts w:ascii="Times New Roman" w:hAnsi="Times New Roman" w:cs="FrankRuehl"/>
          <w:sz w:val="40"/>
          <w:szCs w:val="40"/>
          <w:lang w:bidi="he-IL"/>
        </w:rPr>
      </w:pPr>
      <w:r w:rsidRPr="00556F4A">
        <w:rPr>
          <w:rFonts w:ascii="Times New Roman" w:hAnsi="Times New Roman" w:cs="FrankRuehl"/>
          <w:sz w:val="40"/>
          <w:szCs w:val="40"/>
          <w:lang w:bidi="he-IL"/>
        </w:rPr>
        <w:t>НАРОДНИЙ</w:t>
      </w:r>
      <w:r w:rsidRPr="00556F4A">
        <w:rPr>
          <w:rFonts w:ascii="Playbill" w:hAnsi="Playbill" w:cs="FrankRuehl"/>
          <w:sz w:val="40"/>
          <w:szCs w:val="40"/>
          <w:lang w:bidi="he-IL"/>
        </w:rPr>
        <w:t xml:space="preserve"> </w:t>
      </w:r>
      <w:r w:rsidRPr="00556F4A">
        <w:rPr>
          <w:rFonts w:ascii="Times New Roman" w:hAnsi="Times New Roman" w:cs="FrankRuehl"/>
          <w:sz w:val="40"/>
          <w:szCs w:val="40"/>
          <w:lang w:bidi="he-IL"/>
        </w:rPr>
        <w:t>ДЕПУТАТ</w:t>
      </w:r>
      <w:r w:rsidRPr="00556F4A">
        <w:rPr>
          <w:rFonts w:ascii="Playbill" w:hAnsi="Playbill" w:cs="FrankRuehl"/>
          <w:sz w:val="40"/>
          <w:szCs w:val="40"/>
          <w:lang w:bidi="he-IL"/>
        </w:rPr>
        <w:t xml:space="preserve"> </w:t>
      </w:r>
      <w:r w:rsidRPr="00556F4A">
        <w:rPr>
          <w:rFonts w:ascii="Times New Roman" w:hAnsi="Times New Roman" w:cs="FrankRuehl"/>
          <w:sz w:val="40"/>
          <w:szCs w:val="40"/>
          <w:lang w:bidi="he-IL"/>
        </w:rPr>
        <w:t>УКРАЇНИ</w:t>
      </w:r>
    </w:p>
    <w:p w:rsidR="00805C70" w:rsidRPr="00556F4A" w:rsidRDefault="00805C70" w:rsidP="00556F4A">
      <w:pPr>
        <w:pStyle w:val="Heading9"/>
        <w:pBdr>
          <w:bottom w:val="single" w:sz="12" w:space="1" w:color="auto"/>
        </w:pBdr>
        <w:spacing w:before="0" w:after="0"/>
        <w:jc w:val="center"/>
        <w:rPr>
          <w:rFonts w:ascii="Times New Roman" w:hAnsi="Times New Roman" w:cs="Times New Roman"/>
          <w:sz w:val="48"/>
          <w:szCs w:val="48"/>
        </w:rPr>
      </w:pPr>
      <w:r w:rsidRPr="00556F4A">
        <w:rPr>
          <w:rFonts w:ascii="Times New Roman" w:hAnsi="Times New Roman" w:cs="Times New Roman"/>
          <w:sz w:val="40"/>
          <w:szCs w:val="40"/>
        </w:rPr>
        <w:t>ТРЕБУШКІН РУСЛАН ВАЛЕРІЙОВИЧ</w:t>
      </w:r>
    </w:p>
    <w:p w:rsidR="00805C70" w:rsidRPr="00556F4A" w:rsidRDefault="00805C70" w:rsidP="00556F4A">
      <w:pPr>
        <w:pStyle w:val="Heading9"/>
        <w:pBdr>
          <w:bottom w:val="single" w:sz="12" w:space="1" w:color="auto"/>
        </w:pBdr>
        <w:spacing w:before="0" w:after="0"/>
        <w:jc w:val="center"/>
        <w:rPr>
          <w:rFonts w:ascii="Times New Roman" w:hAnsi="Times New Roman" w:cs="Times New Roman"/>
          <w:sz w:val="24"/>
          <w:szCs w:val="24"/>
          <w:lang w:bidi="he-IL"/>
        </w:rPr>
      </w:pPr>
      <w:smartTag w:uri="urn:schemas-microsoft-com:office:smarttags" w:element="metricconverter">
        <w:smartTagPr>
          <w:attr w:name="ProductID" w:val="01008, м"/>
        </w:smartTagPr>
        <w:r w:rsidRPr="00556F4A">
          <w:rPr>
            <w:rFonts w:ascii="Times New Roman" w:hAnsi="Times New Roman" w:cs="Times New Roman"/>
            <w:sz w:val="24"/>
            <w:szCs w:val="24"/>
          </w:rPr>
          <w:t>01008, м</w:t>
        </w:r>
      </w:smartTag>
      <w:r w:rsidRPr="00556F4A">
        <w:rPr>
          <w:rFonts w:ascii="Times New Roman" w:hAnsi="Times New Roman" w:cs="Times New Roman"/>
          <w:sz w:val="24"/>
          <w:szCs w:val="24"/>
        </w:rPr>
        <w:t xml:space="preserve">. Київ, вул. М. Грушевського, 5, e-mail: </w:t>
      </w:r>
      <w:r w:rsidRPr="00556F4A">
        <w:rPr>
          <w:rFonts w:ascii="Times New Roman" w:hAnsi="Times New Roman" w:cs="Times New Roman"/>
          <w:sz w:val="20"/>
          <w:szCs w:val="20"/>
          <w:u w:val="single"/>
        </w:rPr>
        <w:t>trebushkin@rada.gov.ua</w:t>
      </w:r>
    </w:p>
    <w:p w:rsidR="00805C70" w:rsidRDefault="00805C70" w:rsidP="00556F4A">
      <w:pPr>
        <w:rPr>
          <w:sz w:val="28"/>
          <w:szCs w:val="28"/>
        </w:rPr>
      </w:pPr>
    </w:p>
    <w:p w:rsidR="00805C70" w:rsidRDefault="00805C70" w:rsidP="00556F4A">
      <w:pPr>
        <w:pStyle w:val="2498"/>
        <w:spacing w:before="0" w:beforeAutospacing="0" w:after="0" w:afterAutospacing="0"/>
        <w:jc w:val="both"/>
        <w:rPr>
          <w:sz w:val="26"/>
          <w:szCs w:val="26"/>
          <w:lang w:val="uk-UA" w:eastAsia="en-US"/>
        </w:rPr>
      </w:pPr>
      <w:r>
        <w:rPr>
          <w:color w:val="000000"/>
          <w:sz w:val="28"/>
          <w:szCs w:val="28"/>
          <w:lang w:val="uk-UA"/>
        </w:rPr>
        <w:t>№ ______</w:t>
      </w:r>
      <w:r>
        <w:rPr>
          <w:color w:val="000000"/>
          <w:sz w:val="28"/>
          <w:szCs w:val="28"/>
        </w:rPr>
        <w:t>                                                           </w:t>
      </w:r>
      <w:r>
        <w:rPr>
          <w:color w:val="000000"/>
          <w:sz w:val="28"/>
          <w:szCs w:val="28"/>
          <w:lang w:val="uk-UA"/>
        </w:rPr>
        <w:t xml:space="preserve"> «_____» ______________ 2020 р.</w:t>
      </w:r>
    </w:p>
    <w:p w:rsidR="00805C70" w:rsidRDefault="00805C70" w:rsidP="00556F4A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</w:rPr>
      </w:pPr>
    </w:p>
    <w:p w:rsidR="00805C70" w:rsidRDefault="00805C70" w:rsidP="00556F4A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</w:p>
    <w:p w:rsidR="00805C70" w:rsidRDefault="00805C70" w:rsidP="00556F4A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:rsidR="00805C70" w:rsidRDefault="00805C70" w:rsidP="00556F4A">
      <w:pPr>
        <w:autoSpaceDE w:val="0"/>
        <w:autoSpaceDN w:val="0"/>
        <w:adjustRightInd w:val="0"/>
        <w:jc w:val="right"/>
      </w:pPr>
    </w:p>
    <w:p w:rsidR="00805C70" w:rsidRDefault="00805C70" w:rsidP="00556F4A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</w:p>
    <w:p w:rsidR="00805C70" w:rsidRDefault="00805C70" w:rsidP="00556F4A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eastAsia="en-US"/>
        </w:rPr>
      </w:pPr>
    </w:p>
    <w:p w:rsidR="00805C70" w:rsidRDefault="00805C70" w:rsidP="00556F4A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:rsidR="00805C70" w:rsidRDefault="00805C70" w:rsidP="00556F4A">
      <w:pPr>
        <w:autoSpaceDE w:val="0"/>
        <w:autoSpaceDN w:val="0"/>
        <w:adjustRightInd w:val="0"/>
        <w:jc w:val="both"/>
      </w:pPr>
    </w:p>
    <w:p w:rsidR="00805C70" w:rsidRPr="002F3D24" w:rsidRDefault="00805C70" w:rsidP="00556F4A">
      <w:pPr>
        <w:spacing w:line="252" w:lineRule="auto"/>
        <w:ind w:firstLine="540"/>
        <w:jc w:val="both"/>
        <w:rPr>
          <w:color w:val="000000"/>
          <w:sz w:val="28"/>
          <w:szCs w:val="28"/>
        </w:rPr>
      </w:pPr>
      <w:r w:rsidRPr="004F2281">
        <w:rPr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</w:t>
      </w:r>
      <w:r w:rsidRPr="004F2281">
        <w:rPr>
          <w:bCs/>
          <w:sz w:val="28"/>
          <w:szCs w:val="28"/>
        </w:rPr>
        <w:t xml:space="preserve"> «</w:t>
      </w:r>
      <w:r w:rsidRPr="004F2281">
        <w:rPr>
          <w:sz w:val="28"/>
        </w:rPr>
        <w:t xml:space="preserve">Про внесення змін до деяких законодавчих актів </w:t>
      </w:r>
      <w:r w:rsidRPr="004F2281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4F2281">
        <w:rPr>
          <w:sz w:val="28"/>
          <w:szCs w:val="28"/>
        </w:rPr>
        <w:t xml:space="preserve">щодо </w:t>
      </w:r>
      <w:r w:rsidRPr="004F2281">
        <w:rPr>
          <w:color w:val="000000"/>
          <w:sz w:val="28"/>
          <w:szCs w:val="28"/>
          <w:shd w:val="clear" w:color="auto" w:fill="FFFFFF"/>
        </w:rPr>
        <w:t>врегулювання статусу внутрішньо переміщених осіб</w:t>
      </w:r>
      <w:r w:rsidRPr="004F2281">
        <w:rPr>
          <w:bCs/>
          <w:sz w:val="28"/>
          <w:szCs w:val="28"/>
        </w:rPr>
        <w:t>».</w:t>
      </w:r>
    </w:p>
    <w:p w:rsidR="00805C70" w:rsidRDefault="00805C70" w:rsidP="00556F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805C70" w:rsidRPr="002F3D24" w:rsidRDefault="00805C70" w:rsidP="00556F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eastAsia="en-US"/>
        </w:rPr>
        <w:t>На пленарному засіданні Верховної Ради України даний проект буде доповідати народний депутат України Требушкін Р.В.</w:t>
      </w:r>
      <w:r w:rsidRPr="002F3D24">
        <w:rPr>
          <w:sz w:val="28"/>
          <w:szCs w:val="28"/>
          <w:lang w:val="ru-RU" w:eastAsia="en-US"/>
        </w:rPr>
        <w:t xml:space="preserve">   </w:t>
      </w:r>
    </w:p>
    <w:p w:rsidR="00805C70" w:rsidRDefault="00805C70" w:rsidP="00556F4A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805C70" w:rsidRDefault="00805C70" w:rsidP="00556F4A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Додатки: </w:t>
      </w:r>
    </w:p>
    <w:p w:rsidR="00805C70" w:rsidRDefault="00805C70" w:rsidP="00556F4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Проект Закону України на </w:t>
      </w:r>
      <w:r>
        <w:rPr>
          <w:sz w:val="28"/>
          <w:szCs w:val="28"/>
          <w:lang w:val="ru-RU" w:eastAsia="en-US"/>
        </w:rPr>
        <w:t>2</w:t>
      </w:r>
      <w:r>
        <w:rPr>
          <w:sz w:val="28"/>
          <w:szCs w:val="28"/>
          <w:lang w:eastAsia="en-US"/>
        </w:rPr>
        <w:t xml:space="preserve"> арк.</w:t>
      </w:r>
    </w:p>
    <w:p w:rsidR="00805C70" w:rsidRDefault="00805C70" w:rsidP="00556F4A">
      <w:pPr>
        <w:numPr>
          <w:ilvl w:val="0"/>
          <w:numId w:val="1"/>
        </w:num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Порівняльна таблиця на 2</w:t>
      </w:r>
      <w:r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eastAsia="en-US"/>
        </w:rPr>
        <w:t>арк.</w:t>
      </w:r>
    </w:p>
    <w:p w:rsidR="00805C70" w:rsidRDefault="00805C70" w:rsidP="00556F4A">
      <w:pPr>
        <w:numPr>
          <w:ilvl w:val="0"/>
          <w:numId w:val="1"/>
        </w:num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Пояснювальна записка до проекту на </w:t>
      </w:r>
      <w:r>
        <w:rPr>
          <w:sz w:val="28"/>
          <w:szCs w:val="28"/>
          <w:lang w:val="ru-RU" w:eastAsia="en-US"/>
        </w:rPr>
        <w:t>3</w:t>
      </w:r>
      <w:r>
        <w:rPr>
          <w:sz w:val="28"/>
          <w:szCs w:val="28"/>
          <w:lang w:eastAsia="en-US"/>
        </w:rPr>
        <w:t xml:space="preserve"> арк.</w:t>
      </w:r>
    </w:p>
    <w:p w:rsidR="00805C70" w:rsidRDefault="00805C70" w:rsidP="00556F4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Електронний варіант документів</w:t>
      </w:r>
    </w:p>
    <w:p w:rsidR="00805C70" w:rsidRDefault="00805C70" w:rsidP="00556F4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805C70" w:rsidRPr="003266FF" w:rsidRDefault="00805C70" w:rsidP="00556F4A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/>
          <w:sz w:val="28"/>
          <w:szCs w:val="28"/>
          <w:lang w:val="uk-UA"/>
        </w:rPr>
      </w:pPr>
    </w:p>
    <w:p w:rsidR="00805C70" w:rsidRDefault="00805C70" w:rsidP="00556F4A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/>
          <w:b/>
          <w:sz w:val="28"/>
          <w:szCs w:val="28"/>
          <w:lang w:val="uk-UA"/>
        </w:rPr>
      </w:pPr>
    </w:p>
    <w:p w:rsidR="00805C70" w:rsidRPr="005569AA" w:rsidRDefault="00805C70" w:rsidP="00556F4A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569AA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                                         </w:t>
      </w:r>
      <w:r w:rsidRPr="005569A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Р. Требушкін</w:t>
      </w:r>
    </w:p>
    <w:p w:rsidR="00805C70" w:rsidRDefault="00805C70" w:rsidP="00556F4A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7560"/>
        <w:rPr>
          <w:rFonts w:ascii="Times New Roman" w:hAnsi="Times New Roman"/>
          <w:lang w:val="uk-UA"/>
        </w:rPr>
      </w:pPr>
    </w:p>
    <w:p w:rsidR="00805C70" w:rsidRPr="003266FF" w:rsidRDefault="00805C70" w:rsidP="00556F4A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7920"/>
        <w:rPr>
          <w:rFonts w:ascii="Times New Roman" w:hAnsi="Times New Roman" w:cs="Times New Roman"/>
          <w:lang w:val="uk-UA"/>
        </w:rPr>
      </w:pPr>
      <w:r w:rsidRPr="003266FF">
        <w:rPr>
          <w:rFonts w:ascii="Times New Roman" w:hAnsi="Times New Roman"/>
          <w:lang w:val="uk-UA"/>
        </w:rPr>
        <w:t>(посв. №261)</w:t>
      </w:r>
    </w:p>
    <w:p w:rsidR="00805C70" w:rsidRDefault="00805C70" w:rsidP="00556F4A">
      <w:pPr>
        <w:ind w:left="708"/>
        <w:jc w:val="both"/>
      </w:pPr>
    </w:p>
    <w:p w:rsidR="00805C70" w:rsidRDefault="00805C70" w:rsidP="00556F4A">
      <w:pPr>
        <w:ind w:left="708"/>
        <w:jc w:val="both"/>
      </w:pPr>
    </w:p>
    <w:p w:rsidR="00805C70" w:rsidRPr="003266FF" w:rsidRDefault="00805C70" w:rsidP="00556F4A">
      <w:pPr>
        <w:ind w:left="708"/>
        <w:jc w:val="both"/>
      </w:pPr>
    </w:p>
    <w:p w:rsidR="00805C70" w:rsidRDefault="00805C70" w:rsidP="00556F4A">
      <w:pPr>
        <w:jc w:val="center"/>
        <w:rPr>
          <w:b/>
          <w:sz w:val="28"/>
          <w:szCs w:val="28"/>
        </w:rPr>
      </w:pPr>
    </w:p>
    <w:sectPr w:rsidR="00805C70" w:rsidSect="001F2A07">
      <w:footerReference w:type="default" r:id="rId8"/>
      <w:pgSz w:w="11906" w:h="16838"/>
      <w:pgMar w:top="1134" w:right="851" w:bottom="1134" w:left="1701" w:header="0" w:footer="720" w:gutter="0"/>
      <w:pgNumType w:start="1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C70" w:rsidRDefault="00805C70">
      <w:r>
        <w:separator/>
      </w:r>
    </w:p>
  </w:endnote>
  <w:endnote w:type="continuationSeparator" w:id="0">
    <w:p w:rsidR="00805C70" w:rsidRDefault="00805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0000000000000000000"/>
    <w:charset w:val="B1"/>
    <w:family w:val="swiss"/>
    <w:notTrueType/>
    <w:pitch w:val="variable"/>
    <w:sig w:usb0="00000801" w:usb1="00000000" w:usb2="00000000" w:usb3="00000000" w:csb0="00000020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C70" w:rsidRDefault="00805C70">
    <w:pPr>
      <w:ind w:right="360"/>
      <w:rPr>
        <w:rFonts w:ascii="Arial" w:hAnsi="Arial" w:cs="Arial"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C70" w:rsidRDefault="00805C70">
      <w:r>
        <w:separator/>
      </w:r>
    </w:p>
  </w:footnote>
  <w:footnote w:type="continuationSeparator" w:id="0">
    <w:p w:rsidR="00805C70" w:rsidRDefault="00805C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3EA3"/>
    <w:rsid w:val="0002760B"/>
    <w:rsid w:val="000823C6"/>
    <w:rsid w:val="001B1F8B"/>
    <w:rsid w:val="001D55F3"/>
    <w:rsid w:val="001E5CE2"/>
    <w:rsid w:val="001F2A07"/>
    <w:rsid w:val="002050AE"/>
    <w:rsid w:val="002131FE"/>
    <w:rsid w:val="002916C4"/>
    <w:rsid w:val="002F3D24"/>
    <w:rsid w:val="003023D9"/>
    <w:rsid w:val="003266FF"/>
    <w:rsid w:val="003E78AE"/>
    <w:rsid w:val="004F2281"/>
    <w:rsid w:val="004F2EC5"/>
    <w:rsid w:val="005569AA"/>
    <w:rsid w:val="00556F4A"/>
    <w:rsid w:val="00563BD9"/>
    <w:rsid w:val="00601E46"/>
    <w:rsid w:val="0077191E"/>
    <w:rsid w:val="007F5F7D"/>
    <w:rsid w:val="00805C70"/>
    <w:rsid w:val="00895768"/>
    <w:rsid w:val="008F71C8"/>
    <w:rsid w:val="00901104"/>
    <w:rsid w:val="00955712"/>
    <w:rsid w:val="0097277D"/>
    <w:rsid w:val="00976B45"/>
    <w:rsid w:val="00A42DEE"/>
    <w:rsid w:val="00A84715"/>
    <w:rsid w:val="00AD6B13"/>
    <w:rsid w:val="00B86668"/>
    <w:rsid w:val="00BB21CB"/>
    <w:rsid w:val="00E542E3"/>
    <w:rsid w:val="00E83EA3"/>
    <w:rsid w:val="00EE1D83"/>
    <w:rsid w:val="00F36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A07"/>
    <w:rPr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2A07"/>
    <w:pPr>
      <w:keepNext/>
      <w:ind w:firstLine="840"/>
      <w:jc w:val="both"/>
      <w:outlineLvl w:val="0"/>
    </w:pPr>
    <w:rPr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F2A07"/>
    <w:pPr>
      <w:keepNext/>
      <w:spacing w:before="240" w:after="60"/>
      <w:outlineLvl w:val="1"/>
    </w:pPr>
    <w:rPr>
      <w:rFonts w:ascii="Arial" w:hAnsi="Arial" w:cs="Arial"/>
      <w:b/>
      <w:i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F2A07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F2A07"/>
    <w:pPr>
      <w:keepNext/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F2A07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F2A07"/>
    <w:pPr>
      <w:spacing w:before="240" w:after="60"/>
      <w:outlineLvl w:val="5"/>
    </w:pPr>
    <w:rPr>
      <w:b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556F4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01E46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01E46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01E46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01E46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01E46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01E46"/>
    <w:rPr>
      <w:rFonts w:ascii="Calibri" w:hAnsi="Calibri" w:cs="Times New Roman"/>
      <w:b/>
      <w:bCs/>
      <w:lang w:val="uk-UA" w:eastAsia="uk-U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F42"/>
    <w:rPr>
      <w:rFonts w:asciiTheme="majorHAnsi" w:eastAsiaTheme="majorEastAsia" w:hAnsiTheme="majorHAnsi" w:cstheme="majorBidi"/>
      <w:lang w:val="uk-UA" w:eastAsia="uk-UA"/>
    </w:rPr>
  </w:style>
  <w:style w:type="table" w:customStyle="1" w:styleId="TableNormal1">
    <w:name w:val="Table Normal1"/>
    <w:uiPriority w:val="99"/>
    <w:rsid w:val="001F2A07"/>
    <w:rPr>
      <w:sz w:val="24"/>
      <w:szCs w:val="24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rsid w:val="001F2A07"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601E4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"/>
    <w:next w:val="Normal"/>
    <w:link w:val="SubtitleChar"/>
    <w:uiPriority w:val="99"/>
    <w:qFormat/>
    <w:rsid w:val="001F2A07"/>
    <w:pPr>
      <w:spacing w:after="60"/>
      <w:jc w:val="center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01E46"/>
    <w:rPr>
      <w:rFonts w:ascii="Cambria" w:hAnsi="Cambria" w:cs="Times New Roman"/>
      <w:sz w:val="24"/>
      <w:szCs w:val="24"/>
      <w:lang w:val="uk-UA" w:eastAsia="uk-UA"/>
    </w:rPr>
  </w:style>
  <w:style w:type="paragraph" w:customStyle="1" w:styleId="a">
    <w:name w:val="По умолчанию"/>
    <w:uiPriority w:val="99"/>
    <w:rsid w:val="00556F4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eastAsia="Arial Unicode MS" w:hAnsi="Helvetica Neue" w:cs="Arial Unicode MS"/>
      <w:color w:val="000000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556F4A"/>
    <w:pPr>
      <w:spacing w:before="100" w:beforeAutospacing="1" w:after="100" w:afterAutospacing="1"/>
    </w:pPr>
    <w:rPr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556F4A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140</Words>
  <Characters>801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Лис Ганна Ігорівна</dc:creator>
  <cp:keywords/>
  <dc:description/>
  <cp:lastModifiedBy>User</cp:lastModifiedBy>
  <cp:revision>3</cp:revision>
  <dcterms:created xsi:type="dcterms:W3CDTF">2020-04-17T04:43:00Z</dcterms:created>
  <dcterms:modified xsi:type="dcterms:W3CDTF">2020-04-17T04:44:00Z</dcterms:modified>
</cp:coreProperties>
</file>