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33E0" w:rsidRDefault="000433E0" w:rsidP="000433E0">
      <w:pPr>
        <w:ind w:firstLine="720"/>
        <w:jc w:val="right"/>
        <w:rPr>
          <w:sz w:val="28"/>
        </w:rPr>
      </w:pPr>
      <w:r w:rsidRPr="000433E0">
        <w:rPr>
          <w:sz w:val="28"/>
        </w:rPr>
        <w:t>П</w:t>
      </w:r>
      <w:r w:rsidRPr="000433E0">
        <w:rPr>
          <w:sz w:val="28"/>
        </w:rPr>
        <w:t>роект</w:t>
      </w:r>
    </w:p>
    <w:p w:rsidR="000433E0" w:rsidRPr="000433E0" w:rsidRDefault="000433E0" w:rsidP="000433E0">
      <w:pPr>
        <w:ind w:firstLine="720"/>
        <w:jc w:val="right"/>
        <w:rPr>
          <w:sz w:val="28"/>
          <w:lang w:val="en-US"/>
        </w:rPr>
      </w:pPr>
      <w:r>
        <w:rPr>
          <w:sz w:val="28"/>
          <w:lang w:val="en-US"/>
        </w:rPr>
        <w:t>(тираж 15.03.2021)</w:t>
      </w:r>
    </w:p>
    <w:p w:rsidR="000433E0" w:rsidRPr="000433E0" w:rsidRDefault="000433E0" w:rsidP="000433E0">
      <w:pPr>
        <w:ind w:firstLine="720"/>
        <w:jc w:val="center"/>
        <w:rPr>
          <w:sz w:val="28"/>
        </w:rPr>
      </w:pPr>
      <w:r w:rsidRPr="000433E0">
        <w:rPr>
          <w:sz w:val="28"/>
        </w:rPr>
        <w:t>Закон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України</w:t>
      </w:r>
    </w:p>
    <w:p w:rsidR="000433E0" w:rsidRDefault="000433E0" w:rsidP="000433E0">
      <w:pPr>
        <w:ind w:firstLine="720"/>
        <w:jc w:val="center"/>
        <w:rPr>
          <w:sz w:val="28"/>
        </w:rPr>
      </w:pP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процедуру</w:t>
      </w:r>
    </w:p>
    <w:p w:rsidR="000433E0" w:rsidRPr="000433E0" w:rsidRDefault="000433E0" w:rsidP="000433E0">
      <w:pPr>
        <w:ind w:firstLine="720"/>
        <w:jc w:val="center"/>
        <w:rPr>
          <w:sz w:val="28"/>
        </w:rPr>
      </w:pP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Цей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регулює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відносини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виконавчої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влади,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влади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Автономної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Республіки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Крим,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місцевого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самоврядування,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їх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посадових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осіб,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суб’єктів,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відповідно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уповноважені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здійснювати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функції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публічної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адміністрації,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особами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вирішення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дусі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Конституцією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України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демократичної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правової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держави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метою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забезпечення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також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зобов’язання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держави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забезпечувати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захищати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права,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свободи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інтереси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людини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громадянина.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Розділ</w:t>
      </w:r>
      <w:r w:rsidRPr="000433E0">
        <w:rPr>
          <w:sz w:val="28"/>
        </w:rPr>
        <w:t xml:space="preserve"> </w:t>
      </w:r>
      <w:r w:rsidRPr="000433E0">
        <w:rPr>
          <w:sz w:val="28"/>
        </w:rPr>
        <w:t>I.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ЗАГАЛЬНІ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ПОЛОЖЕННЯ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Стаття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1.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Предмет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регулювання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сфера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дії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Закону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Цей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регулює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відносини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виконавчої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влади,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влади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Автономної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Республіки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Крим,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місцевого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самоврядування,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їх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посадових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осіб,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суб’єктів,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відповідно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уповноважені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здійснювати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функції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публічної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адміністрації,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особами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вирішення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шляхом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прийняття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виконання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актів.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Дія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цього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поширюється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відносини,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виникають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час: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1)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звернень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осіб,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містять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пропозиції,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рекомендації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формування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державної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регіональної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політики,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вирішення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питань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місцевого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значення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(місцевої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політики),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також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врегулювання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суспільних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відносин;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конституційного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кримінального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судового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виконавчого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(крім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виконання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актів),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оперативно-розшукової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діяльності,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розвідувальної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діяльності,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контррозвідувальної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діяльності,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вчинення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нотаріальних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дій,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виконання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покарань,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застосування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законодавства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захист</w:t>
      </w:r>
      <w:r w:rsidRPr="000433E0">
        <w:rPr>
          <w:sz w:val="28"/>
        </w:rPr>
        <w:t xml:space="preserve"> </w:t>
      </w:r>
      <w:r w:rsidRPr="000433E0">
        <w:rPr>
          <w:sz w:val="28"/>
        </w:rPr>
        <w:t>економічної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конкуренції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(крім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надання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дозволів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висновків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узгоджені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дії,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концентрацію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суб’єктів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господарювання);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3)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державної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служби,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дипломатичної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військової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служби,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служби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органах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місцевого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самоврядування,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служби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поліції,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також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публічної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служби;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4)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реалізації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конституційного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громадян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брати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участь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всеукраїнському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місцевих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референдумах,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обирати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бути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обраними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державної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влади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місцевого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самоврядування;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5)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оскарження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процедур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публічних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закупівель.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Стаття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2.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Визначення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термінів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lastRenderedPageBreak/>
        <w:t>1.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цьому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наведені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нижче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терміни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вживаються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значенні: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–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виконавчої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влади,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влади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Автономної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Республіки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Крим,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місцевого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самоврядування,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їх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посадова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особа,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суб’єкт,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відповідно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уповноважений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здійснювати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функції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публічної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адміністрації;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(далі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–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справа)</w:t>
      </w:r>
      <w:r w:rsidRPr="000433E0">
        <w:rPr>
          <w:sz w:val="28"/>
        </w:rPr>
        <w:t xml:space="preserve"> </w:t>
      </w:r>
      <w:r w:rsidRPr="000433E0">
        <w:rPr>
          <w:sz w:val="28"/>
        </w:rPr>
        <w:t>–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справа,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стосується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публічно-правових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відносин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забезпечення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реалізації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права,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свободи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інтересу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та/або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виконання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визначених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обов’язків,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захисту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її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права,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свободи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інтересу,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здійснюється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органом;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3)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</w:t>
      </w:r>
      <w:r w:rsidRPr="000433E0">
        <w:rPr>
          <w:sz w:val="28"/>
        </w:rPr>
        <w:t xml:space="preserve"> </w:t>
      </w:r>
      <w:r w:rsidRPr="000433E0">
        <w:rPr>
          <w:sz w:val="28"/>
        </w:rPr>
        <w:t>–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рішення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юридично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значима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дія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індивідуального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характеру,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прийняте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(вчинена)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вирішення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конкретної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спрямоване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(спрямована)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набуття,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зміну,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припинення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реалізацію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та/або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обов’язків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окремої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(осіб);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4)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–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сукупність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процедурних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дій,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вчиняються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органом,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прийнятих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процедурних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рішень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вирішення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завершується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прийняттям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необхідних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випадках,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виконанням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5)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процедура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–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визначений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порядок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вирішення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6)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публічний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інтерес</w:t>
      </w:r>
      <w:r w:rsidRPr="000433E0">
        <w:rPr>
          <w:sz w:val="28"/>
        </w:rPr>
        <w:t xml:space="preserve"> </w:t>
      </w:r>
      <w:r w:rsidRPr="000433E0">
        <w:rPr>
          <w:sz w:val="28"/>
        </w:rPr>
        <w:t>–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інтерес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держави,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суспільства,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територіальної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громади,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також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важливі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значної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кількості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осіб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інтереси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потреби;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7)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дискреційне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повноваження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–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повноваження,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надане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обирати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один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можливих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варіантів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рішення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відповідно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мети,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повноваження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надано;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8)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–</w:t>
      </w:r>
      <w:r w:rsidRPr="000433E0">
        <w:rPr>
          <w:sz w:val="28"/>
        </w:rPr>
        <w:t xml:space="preserve"> </w:t>
      </w:r>
      <w:r w:rsidRPr="000433E0">
        <w:rPr>
          <w:sz w:val="28"/>
        </w:rPr>
        <w:t>фізична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(громадянин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України,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іноземець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без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громадянства,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перебуває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Україні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підставах),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числі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фізична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–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підприємець,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громадське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об’єднання,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статусу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юридичної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юридична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особа,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створена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згідно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законодавством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іноземної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держави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підставі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міжнародних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договорів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України;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9)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процедурна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дія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–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дія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вчиняється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час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але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вирішується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суті;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10)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процедурне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рішення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–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рішення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приймається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час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але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вирішується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суті;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11)</w:t>
      </w:r>
      <w:r w:rsidRPr="000433E0">
        <w:rPr>
          <w:sz w:val="28"/>
        </w:rPr>
        <w:t xml:space="preserve"> </w:t>
      </w:r>
      <w:r w:rsidRPr="000433E0">
        <w:rPr>
          <w:sz w:val="28"/>
        </w:rPr>
        <w:t>функції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публічної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адміністрації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-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надання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послуг,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здійснення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інспекційної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(контрольної,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наглядової)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діяльності,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вирішення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власною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ініціативою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Терміни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“автентифікація”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“електронний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підпис”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вживаються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цьому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значеннях,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наведених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України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“Про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електронні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lastRenderedPageBreak/>
        <w:t>довірчі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послуги”,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термін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“національні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електронні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інформаційні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ресурси”</w:t>
      </w:r>
      <w:r w:rsidRPr="000433E0">
        <w:rPr>
          <w:sz w:val="28"/>
        </w:rPr>
        <w:t xml:space="preserve"> </w:t>
      </w:r>
      <w:r w:rsidRPr="000433E0">
        <w:rPr>
          <w:sz w:val="28"/>
        </w:rPr>
        <w:t>–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значенні,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наведеному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України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“Про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основні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засади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забезпечення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кібербезпеки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України”.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Стаття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3.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Законодавство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процедуру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процедура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визначається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Конституцією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України,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іншими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законами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України,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міжнародними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договорами,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згода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обов’язковість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надана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Верховною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Радою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України,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урахуванням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практики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Європейського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суду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людини.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можуть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бути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встановлені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особливості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окремих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категорій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особливості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повинні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відповідати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принципам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процедури,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визначеним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Стаття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4.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Принципи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процедури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Принципами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процедури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є: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верховенство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права,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числі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законності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юридичної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визначеності;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2)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рівність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перед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3)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обґрунтованість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визначеність;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4)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безсторонність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(неупередженість)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5)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добросовісність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розсудливість;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6)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пропорційність;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7)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відкритість;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8)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своєчасність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розумний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строк;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9)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ефективність;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10)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презумпція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правомірності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дій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вимог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11)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офіційність;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12)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гарантування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участь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провадженні;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13)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гарантування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ефективних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засобів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правового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захисту.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Принципи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процедури,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визначені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поширюються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також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діяльність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органів,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вимагає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прийняття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актів.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Стаття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5.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Верховенство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права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здійсненні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керується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принципом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верховенства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права,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відповідно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якого,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зокрема,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людина,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її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свободи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визнаються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найвищими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цінностями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визначають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зміст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спрямованість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діяльності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держави.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Стаття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6.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Законність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здійснює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виключно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підставі,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межах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повноважень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спосіб,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передбачені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Конституцією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України,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іншими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законами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України,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також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підставі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міжнародних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договорів,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згода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обов’язковість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надана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Верховною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Радою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України.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lastRenderedPageBreak/>
        <w:t>2.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застосовує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нормативно-правові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прийняті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відповідним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державної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влади,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влади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Автономної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Республіки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Крим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місцевого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самоврядування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підставі,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межах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повноважень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спосіб,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передбачені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Конституцією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України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3.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Здійснення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дискреційного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повноваження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вважається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разі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дотримання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умов: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дискреційне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повноваження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передбачено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дискреційне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повноваження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здійснюється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межах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спосіб,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передбачені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Конституцією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України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3)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правомірний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вибір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здійснено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досягнення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мети,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йому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надано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дискреційне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повноваження,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відповідає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принципам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процедури,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визначеним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4)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вибір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рішення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здійснюється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без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відступлення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попередніх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рішень,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прийнятих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самим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однакових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подібних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справах,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крім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обґрунтованих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випадків.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4.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Висновки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застосування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норм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права,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викладені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постановах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Верховного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Суду,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обов’язковими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всіх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органів,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застосовують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своїй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діяльності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нормативно-правовий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містить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відповідну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норму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права.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5.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порушив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право,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свободу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інтерес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зобов’язаний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власною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ініціативою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протягом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розумного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строку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виявлення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порушення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поновити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право,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свободу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інтерес,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чекаючи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подання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скарги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пред’явлення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позову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запобігаючи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повторенню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порушення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майбутньому.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Стаття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7.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Рівність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перед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здійснюється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засадах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рівності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перед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усіх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фізичних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осіб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незалежно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раси,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кольору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шкіри,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політичних,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релігійних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переконань,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статі,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віку,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стану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здоров'я,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етнічного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соціального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походження,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громадянства,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сімейного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майнового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стану,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місця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проживання,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мовних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ознак,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рівності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перед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усіх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юридичних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осіб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незалежно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організаційно-правової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форми,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форми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власності,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підпорядкування,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місцезнаходження,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місця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створення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реєстрації,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законодавства,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відповідно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створена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юридична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особа,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ознак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обставин.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випадках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порядку,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визначених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окремі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категорії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осіб</w:t>
      </w:r>
      <w:r w:rsidRPr="000433E0">
        <w:rPr>
          <w:sz w:val="28"/>
        </w:rPr>
        <w:t xml:space="preserve"> </w:t>
      </w:r>
      <w:r w:rsidRPr="000433E0">
        <w:rPr>
          <w:sz w:val="28"/>
        </w:rPr>
        <w:t>(малолітні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неповнолітні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інвалідністю,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іноземці,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без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громадянства,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визначені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категорії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осіб)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час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здійснення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користуються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додатковими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гарантіями,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передбаченими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Стаття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8.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Обґрунтованість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визначеність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lastRenderedPageBreak/>
        <w:t>1.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забезпечує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належність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повноту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з’ясування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обставин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безпосередньо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досліджує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докази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матеріали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час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здійснення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враховує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всі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обставини,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мають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значення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вирішення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3.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зобов’язаний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обґрунтовувати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приймає,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крім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випадків,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визначених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негативно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вплинути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право,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свободу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інтерес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повинен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містити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мотивувальну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частину,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відповідає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вимогам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цього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Закону.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4.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змінює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оцінку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висновки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однакових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подібних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справах,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зобов’язаний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надати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належне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обґрунтування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зміни.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5.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змістом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повинен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бути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належно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визначеним.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Стаття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9.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Безсторонність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(неупередженість)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забезпечує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однакове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ставлення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всіх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учасників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допускається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будь-яка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неправомірна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заінтересованість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результатах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вирішення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3.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Посадова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повинна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вживати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заходів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запобігання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врегулювання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конфлікту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інтересів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своїй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діяльності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діяльності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посадових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осіб,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пов’язаній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вирішенням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відповідно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порядку,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визначеного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України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“Про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запобігання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корупції”.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Стаття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10.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Добросовісність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розсудливість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зобов’язаний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діяти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добросовісно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досягнення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мети,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визначеної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здійсненні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повинен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діяти,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керуючись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здоровим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глуздом,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логікою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загальноприйнятими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нормами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моралі,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дотриманням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вимог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законодавства.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3.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зобов’язана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здійснювати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надані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їй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добросовісно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зловживати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ними.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Стаття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11.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Пропорційність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повинен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дотримуватися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принципу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пропорційності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час: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прийняття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актів;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прийняття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процедурних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рішень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вчинення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процедурних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дій.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повинен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прийматися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дотриманням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необхідного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балансу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між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будь-якими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несприятливими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наслідками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права,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свободи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інтересу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цілями,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досягнення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спрямований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Негативні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наслідки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публічних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інтересів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повинні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бути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найменшими.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lastRenderedPageBreak/>
        <w:t>3.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зобов’язаний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використовувати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свої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повноваження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метою,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повноваження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надані.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Мета,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надано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повноваження,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визначається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випливає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його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положень.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Стаття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12.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Відкритість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зобов’язаний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порядку,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встановленому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забезпечувати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реалізацію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доступ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інформації,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пов’язана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прийняттям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виконанням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стосовно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неї.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Учасник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знати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початок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своє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участь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провадженні,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також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ознайомлення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матеріалами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відповідної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3.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Забороняється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розголошення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наявних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відомостей,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відповідно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становлять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інформацію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обмеженим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доступом.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Стаття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13.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Своєчасність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розумний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строк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вирішує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також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вчиняє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процедурну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дію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та/або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приймає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процедурне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рішення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протягом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розумного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строку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(у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найкоротший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строк,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достатній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здійснення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провадження),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але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пізніше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граничних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строків,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визначених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вирішує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своєчасно,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саме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настання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обставин,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прийняття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втратити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актуальність.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Стаття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14.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Ефективність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організовує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вирішення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належать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його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компетенції,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найменшими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витратами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коштів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ресурсів,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простий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ефективний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спосіб.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забезпечує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вирішення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вчиненням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процедурних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дій,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достатніми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необхідними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належного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вирішення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Стаття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15.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Презумпція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правомірності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дій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вимог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Дії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вимоги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правомірними,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доки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буде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доведено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час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та/або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вирішення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Будь-які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сумніви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правомірності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дій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вимог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виникають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внаслідок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неоднозначного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(множинного)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трактування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норми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права,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повинні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тлумачитися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користь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їх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правомірності.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Стаття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16.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Офіційність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зобов’язаний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встановлювати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обставини,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мають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значення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вирішення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необхідності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збирати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цього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документи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докази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власної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ініціативи,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числі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без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залучення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витребовувати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документи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відомості,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отримувати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погодження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висновки,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необхідні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вирішення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lastRenderedPageBreak/>
        <w:t>2.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зобов’язувати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самостійно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отримувати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документи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докази,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необхідні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здійснення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обов’язок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визначено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3.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вимагати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надання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документів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відомостей,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перебувають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володінні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державної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влади,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влади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Автономної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Республіки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Крим,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місцевого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самоврядування,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підприємства,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установи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організації,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належить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сфери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управління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Стаття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17.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Гарантування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участь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провадженні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бути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заслуханою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органом,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надавши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пояснення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та/або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заперечення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визначеній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формі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прийняття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негативно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вплинути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право,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свободу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інтерес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зобов’язаний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здійснювати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інформування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консультування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учасників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питань,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стосуються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також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змісту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їхніх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обов’язків.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3.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передбаченому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порядку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витребовувати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та/або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надавати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документи,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також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докази,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стосуються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обставин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Стаття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18.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Гарантування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ефективних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засобів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правового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захисту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оскарження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рішень,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дій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бездіяльності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порядку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оскарження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відповідно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цього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та/або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судовому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порядку.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зобов’язаний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повідомити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спосіб,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порядок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строк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оскарження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негативно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впливає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право,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свободу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інтерес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Стаття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19.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Мова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здійснення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здійснюється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державною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мовою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відповідно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закону.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Учасник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його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представник,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особа,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сприяє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володіє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недостатньо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володіє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державною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мовою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вади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слуху,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час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здійснення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користуватися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послугами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перекладача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(у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числі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перекладача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жестової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мови)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порядку,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встановленому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3.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разі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подання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документів,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необхідних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здійснення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складених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мовою,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ніж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державна,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встановленому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порядку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самостійно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забезпечує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їх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переклад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державну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мову,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крім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випадків,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передбачених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Стаття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20.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Діловодство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провадженні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lastRenderedPageBreak/>
        <w:t>1.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Діловодство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здійснюється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згідно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законодавством.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Усі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матеріали,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стосуються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конкретного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зберігаються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одній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справі.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Розділ</w:t>
      </w:r>
      <w:r w:rsidRPr="000433E0">
        <w:rPr>
          <w:sz w:val="28"/>
        </w:rPr>
        <w:t xml:space="preserve"> </w:t>
      </w:r>
      <w:r w:rsidRPr="000433E0">
        <w:rPr>
          <w:sz w:val="28"/>
        </w:rPr>
        <w:t>II.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УЧАСНИКИ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СПРИЯЮТЬ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Глава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1.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Стаття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21.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Компетенція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вирішує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віднесені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його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(предметна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компетенція).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Делегування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повноваження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вирішення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можливе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випадках,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визначених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Конституцією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України,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здійснюється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відповідно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закону.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3.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розглядається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вирішується,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передбачено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органом,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предметну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компетенцію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вирішення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справи: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вибором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заявника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незалежно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</w:t>
      </w:r>
      <w:r w:rsidRPr="000433E0">
        <w:rPr>
          <w:sz w:val="28"/>
        </w:rPr>
        <w:t xml:space="preserve"> </w:t>
      </w:r>
      <w:r w:rsidRPr="000433E0">
        <w:rPr>
          <w:sz w:val="28"/>
        </w:rPr>
        <w:t>його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місця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проживання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(перебування),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місцезнаходження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–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пов’язано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нерухомим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майном.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місцезнаходженням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нерухомого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майна,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ініційовано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4.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разі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ініціювання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його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територіальна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компетенція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вирішення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передбачено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визначається: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місцезнаходженням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нерухомого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майна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–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справах,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стосуються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нерухомого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майна;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місцем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проживання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(перебування),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місцезнаходження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адресата,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ініційовано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3)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відповідно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обставин,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мають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істотне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значення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справі,</w:t>
      </w:r>
      <w:r w:rsidRPr="000433E0">
        <w:rPr>
          <w:sz w:val="28"/>
        </w:rPr>
        <w:t xml:space="preserve"> </w:t>
      </w:r>
      <w:r w:rsidRPr="000433E0">
        <w:rPr>
          <w:sz w:val="28"/>
        </w:rPr>
        <w:t>–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випадках,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неможливо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визначити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територіальну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компетенцію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вирішення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правилами,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встановленими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пунктами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1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2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цієї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частини.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5.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час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ініціювання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початку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перевіряє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наявність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нього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предметної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територіальної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компетенції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прийняття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рішення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питання,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розглядається.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6.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Спір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між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органами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компетенції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врегульовується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ними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шляхом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погодження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(прийняття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узгодженого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рішення)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основі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принципів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законності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ефективності.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7.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разі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недосягнення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органами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згоди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компетенції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спір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між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ними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врегульовується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органом,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вищого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рівня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органів.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запитом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врегулювання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lastRenderedPageBreak/>
        <w:t>спору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компетенції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звернутися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кожен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органів,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між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якими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виник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спір,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відповідний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адресат.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8.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Спір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компетенції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повинен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бути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врегульований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протягом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розумного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строку,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але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більше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ніж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п’ятнадцять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днів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подання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запиту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врегулювання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спору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компетенції.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9.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разі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недосягнення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органами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згоди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компетенції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відсутності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вищого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рівня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органів,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будь-який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звернутися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суду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встановлення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компетентного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вирішувати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відповідну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справу.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Стаття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22.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Посадова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здійснюється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відповідний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приймається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посадовою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особою,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уповноваженою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відповідно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та/або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підставі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внутрішніх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розпорядчих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Документи,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підтверджують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повноваження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посадової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вирішення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надаються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її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вимогу.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Колегіальний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уповноважити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одного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своїх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членів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посадову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свого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апарату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(секретаріату,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виконавчого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проведення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всіх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процедурних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дій.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разі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уповноважений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член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колегіального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посадова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апарату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(секретаріату,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виконавчого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органу)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інформує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відповідний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колегіальний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результати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після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приймає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рішення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вчиняє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дію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строки,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визначені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Стаття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23.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Підстави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відводу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(самовідводу)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посадової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Посадова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брати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участі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підлягає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відводу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(самовідводу),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якщо: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вона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була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учасником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його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представником;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вона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залучена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була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залучена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участі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особа,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сприяє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3)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вона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членом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сім’ї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близькою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учасника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його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представника;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4)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вона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бере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участь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одному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самому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судовому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учасником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його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представником;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5)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вона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перебувала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перебуває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службовій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іншій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залежності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учасника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його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представника;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6)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вона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мати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приватний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інтерес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результаті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вирішення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lastRenderedPageBreak/>
        <w:t>7)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існують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обставини,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викликають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можуть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викликати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сумнів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безсторонності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(неупередженості)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посадової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наявності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підстав,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зазначених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частині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першій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цієї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статті: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посадова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зобов’язана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заявити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самовідвід;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2)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учасник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подати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клопотання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відвід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посадової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справу.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3.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Недотримання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вимог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цієї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статті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бути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підставою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протиправними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процедурних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дій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процедурних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рішень,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вчинених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(прийнятих)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посадовою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її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участю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час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здійснення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відповідного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також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прийнятого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Стаття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24.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Процедура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відводу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посадової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Посадова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член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колегіального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невідкладно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повідомляє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керівника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голову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колегіального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наявність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підстав,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визначених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статтею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23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цього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Закону.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Цей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обов’язок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також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стосується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посадових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осіб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стало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відомо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наявність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підстав.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Керівник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голова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колегіального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приймає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рішення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відвід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посадової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члена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колегіального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вживає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необхідних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заходів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своєчасного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завершення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Рішення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відвід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керівника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відповідного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приймає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уповноважена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посадова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вищого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рівня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(за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наявності).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3.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Рішення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відвід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визначення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уповноваженої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посадової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відмову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відводі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відповідним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обґрунтуванням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приймається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невідкладно,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наявності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обґрунтованих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причин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–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строк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більше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трьох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робочих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днів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виявлення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підстав,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передбачених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частиною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першою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статті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23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цього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повідомляються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учасники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Відповідне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рішення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письмовій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формі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зберігається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матеріалах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4.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Рішення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відвід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приймається,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визначити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уповноважену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посадову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неможливо.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разі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вирішення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здійснюються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зовнішнім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контролем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відповідно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України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“Про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запобігання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корупції”.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Стаття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25.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Правонаступництво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Правонаступництво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–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частковий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перехід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компетенції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(функцій,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повноважень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відповідальності)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одного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іншого,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здійснюється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порядку,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визначеному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lastRenderedPageBreak/>
        <w:t>2.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разі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набуття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компетенції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відповідного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його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правонаступник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зобов’язаний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виконати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усі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обов’язки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перед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учасниками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особами,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сприяють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3.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Усі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рішення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дії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обов’язковими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його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правонаступника.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4.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перехід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компетенції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його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правонаступника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уповноважений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видає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відповідний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згідно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5.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разі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припинення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та/або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переходу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його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компетенції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правонаступник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невідкладно,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наявності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обґрунтованих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причин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–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протягом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десяти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робочих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днів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отримання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матеріалів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повідомляє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учасників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їх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отримання.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6.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Правонаступник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відповідно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вносити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зміни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прийнятого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органом,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припиняти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його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дію.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Стаття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26.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взаємодопомога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звернутися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взаємодопомогою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метою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вчинення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однієї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декількох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необхідних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дій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рамках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взаємодопомога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запитується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вчиненні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відповідних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дій,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необхідних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завершення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відповідного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якщо: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1)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дії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можуть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бути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вчинені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обґрунтованих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причин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органом,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звертається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взаємодопомогою;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вчинення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дій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органом,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звертається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взаємодопомогою,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ефективним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витрати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їх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вчинення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будуть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значно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вищими,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ніж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разі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їх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вчинення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органом,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взаємодопомога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запитується.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3.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наявності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однакової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компетенції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декількох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розпочав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обирати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запитуватиметься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взаємодопомога,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виходячи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принципу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ефективності,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встановлено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4.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надає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взаємодопомогу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порядку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строки,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визначені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крім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випадків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обґрунтованої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неможливості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виконати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запитувану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дію.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разі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неможливості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виконати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запитувану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дію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невідкладно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інформує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звернувся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взаємодопомогою.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lastRenderedPageBreak/>
        <w:t>Глава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2.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Учасники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сприяють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Стаття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27.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Учасники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Учасником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є: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особа,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питання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право,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свободу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інтерес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обов’язок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вирішується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(адресат),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числі: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а)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особа,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метою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забезпечення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реалізації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свого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права,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свободи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інтересу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виконання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визначеного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обов’язку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звертається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прийняття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(заявник);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б)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особа,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стосовно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ініціював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в)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особа,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метою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захисту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свого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права,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свободи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інтересу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звертається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скаргою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(скаржник);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будь-яка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особа,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право,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свобода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інтерес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негативно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впливає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впливати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</w:t>
      </w:r>
      <w:r w:rsidRPr="000433E0">
        <w:rPr>
          <w:sz w:val="28"/>
        </w:rPr>
        <w:t xml:space="preserve"> </w:t>
      </w:r>
      <w:r w:rsidRPr="000433E0">
        <w:rPr>
          <w:sz w:val="28"/>
        </w:rPr>
        <w:t>(заінтересована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особа).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Стаття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28.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обов’язки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учасників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Учасники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мають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право: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отримувати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роз’яснення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порядку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здійснення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також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змісту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своїх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обов’язків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межах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визначених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брати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участь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особисто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через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своїх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представників;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3)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ознайомлюватися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матеріалами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(крім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відомостей,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відповідно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віднесені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інформації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обмеженим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доступом),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робити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витяги,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копії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тощо,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числі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використанням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технічних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засобів,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час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здійснення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після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завершення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отримувати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інформацію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процедурні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дії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процедурні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рішення,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вчинені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(прийняті)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час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здійснення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4)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бути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заслуханими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питань,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предметом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прийняття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негативно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вплинути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право,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свободу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інтерес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учасника;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5)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отримувати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надавати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документи,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докази,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стосуються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обставин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6)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бути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поінформованими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дату,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час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місце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слухання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(в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разі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його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проведення);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7)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подавати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клопотання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про: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а)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відвід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посадової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також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відвід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сприяє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lastRenderedPageBreak/>
        <w:t>б)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залучення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участі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учасника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та/або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сприяє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в)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витребування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документів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відомостей,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необхідних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вирішення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г)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призначення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експертизи,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отримання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консультації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та/або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висновку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спеціаліста;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ґ)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зупинення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д)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поновлення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е)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продовження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строку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здійснення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є)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відмову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скарги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закриття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ж)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вчинення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дії,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суперечить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сприяє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8)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бути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поінформованими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результат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вирішення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9)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отримати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bookmarkStart w:id="0" w:name="_GoBack"/>
      <w:bookmarkEnd w:id="0"/>
      <w:r w:rsidRPr="000433E0">
        <w:rPr>
          <w:sz w:val="28"/>
        </w:rPr>
        <w:t>10)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досягти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примирення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будь-якому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етапі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здійснення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скаргою;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11)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оскаржити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передбаченому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порядку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процедурне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рішення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дію,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бездіяльність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12)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користуватися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іншими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визначеними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правами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провадженні.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Учасники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зобов’язані: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подати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порядку,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встановленому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наявні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документи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докази,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необхідні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здійснення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надати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свої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контактні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дані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(номер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телефону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(за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наявності),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адресу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електронної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пошти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(за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наявності),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адресу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місця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проживання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(перебування),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місцезнаходження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адресу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зв’язку),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своєчасно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повідомляти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зміну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даних;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3)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своєчасно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повідомляти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неможливість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прибуття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запрошення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зазначенням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причини;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4)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сумлінно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виконувати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вимоги,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встановлені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іншими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законодавства.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Стаття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29.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Особа,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сприяє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клопотанням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учасника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власної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ініціативи,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також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випадках,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передбачених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залучає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участі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сприяє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участь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необхідна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-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свідка,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експерта,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спеціаліста,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перекладача.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Витрати,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пов’язані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залученням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участі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осіб,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сприяють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випадках,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передбачених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законодавством,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можуть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відшкодовуватися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рахунок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lastRenderedPageBreak/>
        <w:t>органу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учасника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ініціативою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залучаються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Стаття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30.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Відвід</w:t>
      </w:r>
      <w:r w:rsidRPr="000433E0">
        <w:rPr>
          <w:sz w:val="28"/>
        </w:rPr>
        <w:t xml:space="preserve"> </w:t>
      </w:r>
      <w:r w:rsidRPr="000433E0">
        <w:rPr>
          <w:sz w:val="28"/>
        </w:rPr>
        <w:t>(самовідвід)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сприяє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Учасник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подати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клопотання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відвід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сприяє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стосовно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існують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обставини,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що: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вказують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наявність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приватного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інтересу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результатах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та/або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вирішенні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викликають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можуть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викликати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сумнів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безсторонності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(неупередженості)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наявності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зазначених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частині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першій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цієї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статті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підстав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особа,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сприяє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зобов’язана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заявити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самовідвід.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3.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Рішення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відвід</w:t>
      </w:r>
      <w:r w:rsidRPr="000433E0">
        <w:rPr>
          <w:sz w:val="28"/>
        </w:rPr>
        <w:t xml:space="preserve"> </w:t>
      </w:r>
      <w:r w:rsidRPr="000433E0">
        <w:rPr>
          <w:sz w:val="28"/>
        </w:rPr>
        <w:t>(самовідвід)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сприяє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приймається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невідкладно,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наявності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обґрунтованих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причин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–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пізніше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трьох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робочих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днів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отримання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клопотання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виявлення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обставин,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визначених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частиною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першою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цієї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статті,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повідомляються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учасники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Відповідне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рішення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письмовій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формі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зберігається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матеріалах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Стаття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31.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Представництво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інтересів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провадженні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брати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участь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особисто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та/або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через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представника.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брати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участь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вчиненні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окремих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процедурних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дій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через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її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представника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разі,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передбачена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особиста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участь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Представник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бере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участь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підставі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довіреності,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договору,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управління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юридичної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підставах,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встановлених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випадках,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передбачених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довіреність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бути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посвідчена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нотаріально.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3.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Повноваження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представника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юридичної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громадського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об’єднання,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статусу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юридичної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створених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відповідно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представника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фізичної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–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підприємця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можуть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підтверджуватися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відомостями,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містяться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Єдиному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державному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реєстрі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юридичних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осіб,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фізичних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осіб</w:t>
      </w:r>
      <w:r w:rsidRPr="000433E0">
        <w:rPr>
          <w:sz w:val="28"/>
        </w:rPr>
        <w:t xml:space="preserve"> </w:t>
      </w:r>
      <w:r w:rsidRPr="000433E0">
        <w:rPr>
          <w:sz w:val="28"/>
        </w:rPr>
        <w:t>–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підприємців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громадських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формувань.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4.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Інтереси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юридичної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відповідно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установчих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документів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представляє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її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керівник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особа,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діє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межах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наданих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їй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повноважень.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5.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Уповноваження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представництво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письмовим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клопотанням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фізичної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(довірителя),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числі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поданим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електронній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формі,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здійснюватися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шляхом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внесення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відповідного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запису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матеріалів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6.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Одна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сама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бути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представником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кількох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учасників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(крім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заінтересованих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осіб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однаковим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lastRenderedPageBreak/>
        <w:t>інтересом)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брати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участь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особа,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сприяє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Порядок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залучення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участі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вирішення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стосується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великої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кількості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осіб,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спільного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представника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осіб,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також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представника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громадського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об’єднання,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статусу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юридичної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визначається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7.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Підстави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порядок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посвідчення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довіреності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посадовими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особами,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передоручення,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припинення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представництва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довіреністю,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скасування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довіреності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відмови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представника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наданих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йому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повноважень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визначаються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Цивільним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кодексом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України.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Стаття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32.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Запрошення,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повідомлення,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поштові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відправлення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Учасник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особа,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сприяє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залучаються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надання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пояснень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участі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процедурних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діях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шляхом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вручення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(направлення)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запрошення.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Запрошення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учасника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сприяє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здійснюється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пізніше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ніж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сім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календарних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днів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відповідної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процедурної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дії.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Цей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строк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бути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зменшено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разі,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обставини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вимагають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прийняття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рішення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найменший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строк,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запрошенні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надається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обґрунтоване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пояснення.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Запрошення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вручається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особисто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підпис,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надсилається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поштовим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відправленням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іншими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засобами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зв’язку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(телефоном,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електронною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поштою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тощо)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наявними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контактними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даними,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матеріалах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робиться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відповідний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запис.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3.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запрошенні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зазначаються: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найменування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адреса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назва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статус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мета,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запрошується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учасник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особа,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сприяє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3)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дата,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час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місце,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куди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запрошується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учасник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особа,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сприяє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4)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контактний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номер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телефону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адреса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електронної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пошти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прізвище,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власне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ім’я,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батькові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(за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наявності)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посадової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справу;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5)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відомості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(за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потреби).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4.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Відсутність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запрошеного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належним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чином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учасника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сприяє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перешкоджає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вчиненню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процедурних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дій,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впливає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належний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5.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повідомляє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учасника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брати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участь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провадженні,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початок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здійснення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також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випадках,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передбачених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Законом,</w:t>
      </w:r>
      <w:r w:rsidRPr="000433E0">
        <w:rPr>
          <w:sz w:val="28"/>
        </w:rPr>
        <w:t xml:space="preserve"> </w:t>
      </w:r>
      <w:r w:rsidRPr="000433E0">
        <w:rPr>
          <w:sz w:val="28"/>
        </w:rPr>
        <w:t>-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процедурні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рішення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процедурні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дії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провадженні.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Повідомлення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надсилається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lastRenderedPageBreak/>
        <w:t>невідкладно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дотриманням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вимог,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встановлених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цією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статтею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запрошення.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Учасник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особа,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сприяє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отримують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повідомлення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особисто,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крім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випадків,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вони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сповістили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відповідне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уповноваження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свого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представника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отримання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повідомлень.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разі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повідомлення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бути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адресовано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представнику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вважається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таким,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здійснено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учаснику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особі,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сприяє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особисто.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наявності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обґрунтованих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причин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повідомлення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надсилатися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строк</w:t>
      </w:r>
      <w:r w:rsidRPr="000433E0">
        <w:rPr>
          <w:sz w:val="28"/>
        </w:rPr>
        <w:t xml:space="preserve"> </w:t>
      </w:r>
      <w:r w:rsidRPr="000433E0">
        <w:rPr>
          <w:sz w:val="28"/>
        </w:rPr>
        <w:t>(граничний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строк),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встановлений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6.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Поштове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відправлення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надсилається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поштою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(рекомендованим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листом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повідомленням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вручення),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бажанням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учасника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сприяє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-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кур’єром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додаткову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плату,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адресу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місця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проживання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(перебування)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місцезнаходження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відповідної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адресу,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вказала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офіційного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листування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нею.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7.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час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отримання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запрошення,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надісланого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поштою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електронною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поштою,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зафіксовано,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воно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вважається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отриманим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п’ятий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день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відправлення,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крім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випадків,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наявна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інформація,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запрошення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надійшло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надійшло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пізніше.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заявляє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неотримання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запрошення,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надісланого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поштою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електронною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поштою,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отримання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запрошення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пізніше,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ніж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п’ятий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день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відправлення,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покладається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обов’язок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доказування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факту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часу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отримання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запрошення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особою.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Розділ</w:t>
      </w:r>
      <w:r w:rsidRPr="000433E0">
        <w:rPr>
          <w:sz w:val="28"/>
        </w:rPr>
        <w:t xml:space="preserve"> </w:t>
      </w:r>
      <w:r w:rsidRPr="000433E0">
        <w:rPr>
          <w:sz w:val="28"/>
        </w:rPr>
        <w:t>III.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СТРОКИ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ОФІЦІЙНЕ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ЗАСВІДЧЕННЯ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ПРОВАДЖЕННІ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Стаття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33.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Порядок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обчислення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строків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провадженні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Строки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обчислюються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годинами,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днями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місяцями,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також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можуть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визначатися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вказівкою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подію,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повинна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неминуче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настати.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Строк,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становить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десять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днів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менше,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обчислюється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робочими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днями,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більше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десяти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днів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–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календарними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днями,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встановлено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Перебіг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строку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починається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наступного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після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настання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події,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пов’язано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його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початок.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3.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Строк,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обчислюється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годинами,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закінчується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останню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хвилину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останньої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години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строку.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Днем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закінчення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строку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вважається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день,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припадає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останній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день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визначеного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строку.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останній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день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строку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припадає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святковий,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вихідний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неробочий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день,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днем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закінчення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строку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вважається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перший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робочий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день,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настає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святковим,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вихідним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неробочим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днем.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lastRenderedPageBreak/>
        <w:t>Строк,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обчислюється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місяцями,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закінчується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відповідне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число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останнього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місяця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строку.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кінець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строку,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обчислюється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місяцями,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припадає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місяць,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відповідного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числа,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строк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закінчується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останній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день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місяця.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Строк,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закінчення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пов’язано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подією,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повинна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неминуче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настати,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закінчується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наступного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після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настання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події.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4.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Строк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вважається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пропущеним,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необхідні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документи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були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відправлені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поштою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передані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іншими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засобами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телекомунікаційного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зв’язку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його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закінчення.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5.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Пропущений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поважних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причин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строк,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встановлений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бути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поновлений,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строк,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встановлений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органом,</w:t>
      </w:r>
      <w:r w:rsidRPr="000433E0">
        <w:rPr>
          <w:sz w:val="28"/>
        </w:rPr>
        <w:t xml:space="preserve"> </w:t>
      </w:r>
      <w:r w:rsidRPr="000433E0">
        <w:rPr>
          <w:sz w:val="28"/>
        </w:rPr>
        <w:t>-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продовжений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клопотанням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6.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Зупинення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зупиняє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перебіг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усіх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строків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цій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справі.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Перебіг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строків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продовжується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поновлення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Стаття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34.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Строк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вирішення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(перегляду)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Граничний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строк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вирішення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окремих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категорій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встановлюється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Граничний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строк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вирішення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визначатися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сукупністю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строків,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визначених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окремих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етапів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процедури.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разі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визначено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граничний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строк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вирішення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окремої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категорії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вирішується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протягом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розумного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строку,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але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більше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тридцяти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календарних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днів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після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надходження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разі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проведення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слухання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–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більше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сорока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п’яти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календарних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днів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реєстрації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органом.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3.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Строк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перегляду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скаргою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повинен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перевищувати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тридцяти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календарних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днів.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4.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протягом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граничного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строку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вирішити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скаргою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неможливо,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рішенням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строк</w:t>
      </w:r>
      <w:r w:rsidRPr="000433E0">
        <w:rPr>
          <w:sz w:val="28"/>
        </w:rPr>
        <w:t xml:space="preserve"> </w:t>
      </w:r>
      <w:r w:rsidRPr="000433E0">
        <w:rPr>
          <w:sz w:val="28"/>
        </w:rPr>
        <w:t>її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вирішення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бути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одноразово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продовжений,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але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більше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ніж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п’ятнадцять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календарних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днів,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передбачено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продовження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строку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учасники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повідомляються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письмовій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формі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обґрунтуванням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прийнятого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рішення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пізніше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ніж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три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робочі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завершення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граничного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строку.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5.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разі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неможливості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вирішення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розглядається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колегіальним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органом,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строк,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визначений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частинами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першою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–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четвертою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цієї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статті,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повинна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бути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вирішена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його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першому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засіданні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після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закінчення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зазначеного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строку.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разі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посадова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колегіального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посадова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його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апарату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(секретаріату,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виконавчого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органу),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повідомляє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письмовій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формі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учасників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причини,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унеможливлюють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вирішення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визначений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строк,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lastRenderedPageBreak/>
        <w:t>пізніше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ніж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три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робочі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завершення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строку,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визначеного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частинами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першою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–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четвертою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цієї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статті.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6.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Строки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вчинення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процедурних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дій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прийняття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процедурних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рішень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встановлюються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строки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визначені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–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органом.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Стаття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35.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Офіційне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засвідчення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справжності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підпису,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копії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документа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витягу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нього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офіційно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засвідчувати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справжність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підпису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також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копію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документа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витягу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нього,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офіційне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засвідчення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пов’язано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провадженням,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крім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випадків,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вимагається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виключно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нотаріальне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засвідчення.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наявності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нотаріального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засвідчення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офіційне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засвідчення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здійснюється.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3.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цілей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здійснює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офіційне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засвідчення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справжності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підпису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тільки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разі,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підпис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поставлено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присутності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посадової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зазначеного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допускається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офіційне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засвідчення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справжності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підпису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без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доданого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нього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тексту.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4.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уповноважений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видати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офіційний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документ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зберігає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документ,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видати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копію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документа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витяг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нього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офіційно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засвідчити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їх.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разі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здійснення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електронної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інформаційної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взаємодії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документ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передаватися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бути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доступний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користувачам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машинозчитувальному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форматі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набору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даних.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5.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прийняв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документи,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зробити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копію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отриманого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документа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витяг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нього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офіційно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засвідчити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їх.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надала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копію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оригінал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документа,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офіційне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нотаріальне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засвідчення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копії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документа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вимагається,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крім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випадків,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передбачених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6.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встановлених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випадках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офіційно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засвідчити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копію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документа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витяг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нього,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видані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органом,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також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витяг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відповідного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національного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електронного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інформаційного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ресурсу,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розпорядником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(держателем)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Розділ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ІV.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Глава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1.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Ініціювання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Стаття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36.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Підстави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початку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відповідно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цього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розпочинається: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забезпечення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реалізації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її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права,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свободи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інтересу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виконання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визначеного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обов’язку,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числі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отримання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послуги;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ініціативою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числі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порядку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здійснення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інспекційного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(контрольного,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наглядового)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повноваження.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lastRenderedPageBreak/>
        <w:t>Адміністративне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продовжується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разі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подання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скарги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порядку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оскарження.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Стаття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37.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Ініціювання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органом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Підставою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початку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ініціативою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відповідно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принципів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законності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офіційності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є: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виконання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його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повноважень,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визначених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настання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події,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визначеної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підстава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прийняття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3)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порушення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права,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свободи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інтересу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публічного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інтересу,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виявлене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органом.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Стаття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38.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звернення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порядку,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встановленому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подати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вимогою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прийняти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метою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забезпечення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реалізації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її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права,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свободи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інтересу,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виконання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визначеного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обов’язку,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вважає,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виконання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вимоги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належить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компетенції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бути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подано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однією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(індивідуальна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заява)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групою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осіб</w:t>
      </w:r>
      <w:r w:rsidRPr="000433E0">
        <w:rPr>
          <w:sz w:val="28"/>
        </w:rPr>
        <w:t xml:space="preserve"> </w:t>
      </w:r>
      <w:r w:rsidRPr="000433E0">
        <w:rPr>
          <w:sz w:val="28"/>
        </w:rPr>
        <w:t>(колективна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заява).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Стаття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39.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Форма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заяви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подається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усній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письмовій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формі.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Письмова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бути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подана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електронній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паперовій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формі.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бути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подана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усній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формі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разі,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законодавством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вимагається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подання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письмовій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формі.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допускається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встановлення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вимоги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подання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письмовій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формі,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випадках,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вона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бути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подана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усній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формі,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також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всі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відомості,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необхідні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початку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(без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урахування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змісту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вимоги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прийняття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відомостей,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зазначених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пунктах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1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2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частини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першої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статті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40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цього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Закону),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містяться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в: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документах,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додаються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поданої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усній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формі;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національних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електронних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інформаційних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ресурсах;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3)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документах,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можуть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бути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витребувані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дотриманням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принципу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офіційності.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3.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усній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формі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подається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шляхом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особистого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звернення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допомогою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засобів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телефонного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зв’язку.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визначених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законодавством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випадках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усній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формі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вирішення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певної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категорії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числі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отримання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послуги,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бути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подана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допомогою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засобів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телефонного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зв’язку,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умови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підтвердження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ідентифікації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її</w:t>
      </w:r>
      <w:r w:rsidRPr="000433E0">
        <w:rPr>
          <w:sz w:val="28"/>
        </w:rPr>
        <w:t xml:space="preserve"> </w:t>
      </w:r>
      <w:r w:rsidRPr="000433E0">
        <w:rPr>
          <w:sz w:val="28"/>
        </w:rPr>
        <w:lastRenderedPageBreak/>
        <w:t>подає,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зокрема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використанням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засобів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розпізнавання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голосу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наданням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відповідей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контрольні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запитання.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4.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усній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формі,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подана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шляхом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особистого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звернення,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фіксується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матеріалах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шляхом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оформлення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її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посадовою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письмовій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формі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момент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подання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заяви.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Оформлена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спосіб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письмова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підписується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заявником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(його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представником),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крім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випадків,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передбачених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законодавством.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Заява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усній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формі,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подана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шляхом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особистого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звернення,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підлягає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оформленню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письмовій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формі,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вирішується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момент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подання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крім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випадків,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передбачених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законодавством.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5.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Заява,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подається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електронній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формі,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повинна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відповідати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вимогам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України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«Про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електронні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документи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електронний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документообіг».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Стаття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40.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Вимоги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змісту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заяви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повинна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містити: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найменування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вона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подається;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відомості,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достатні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встановлення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заявника,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його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контактні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дані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(прізвище,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власне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ім’я,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батькові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(за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наявності)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найменування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адреса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місця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проживання/перебування,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місцезнаходження,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номер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засобу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зв’язку,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адреса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електронної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пошти,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контактні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дані).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разі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подання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представником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заявника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ній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додатково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зазначаються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самі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відомості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стосовно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представника;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3)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зміст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вимоги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заявника;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4)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дату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складення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заяви.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Законодавством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можуть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бути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встановлені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додаткові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вимоги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змісту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заяви.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Заявник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його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представник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підписує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подану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письмовій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формі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оформлену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письмовій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формі,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власноручно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використанням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електронного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підпису,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крім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випадків,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передбачених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законодавством.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визначених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законодавством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випадках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електронній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формі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бути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подана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використанням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Єдиного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державного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вебпорталу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електронних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послуг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без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накладення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електронного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підпису,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умови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автентифікації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подає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відповідно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вимог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законодавства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сфері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електронної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ідентифікації.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3.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Встановлення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вимоги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зазначення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відомостей,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містяться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документах,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додаються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неї,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національних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електронних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інформаційних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ресурсах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документах,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можуть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бути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витребувані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дотриманням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принципу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офіційності,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допускається.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Стаття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41.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Порядок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подання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заяви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подається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компетенції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належить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вирішення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порушеного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ній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питання.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lastRenderedPageBreak/>
        <w:t>2.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письмовій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формі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бути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подана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шляхом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особистого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звернення,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надіслана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поштовим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відправленням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подана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електронній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формі,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числі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використанням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Єдиного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державного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вебпорталу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електронних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послуг.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3.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випадках,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передбачених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законодавством,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бути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подана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через: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1)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центр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надання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послуг;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2)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уповноважений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відповідно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посадову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службову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особу.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4.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випадках,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передбачених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законодавством,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додаються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відповідні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документи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та/або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їх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копії.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допускається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вимагання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заявника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документів,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визначених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формі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встановленій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законодавством.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Після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вирішення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оригінали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документів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повертаються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заявникові,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передбачено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5.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Заявник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порядку,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встановленому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звернутися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єдиною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вирішення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кількох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належать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компетенції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різних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органів,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причиною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звернення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настання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однієї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події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житті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заявника.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подана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єдина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документи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(їх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копії),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додаються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неї,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формує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дані,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необхідні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вирішення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кожної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порядку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інформаційної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взаємодії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надсилає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їх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Зазначені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дані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підставою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вирішення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органом,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документи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(їх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копії),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додаються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неї,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залишаються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органі,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їх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було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подано.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Перелік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випадків,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подати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єдину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також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підлягають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вирішенню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заявою,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визначається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Кабінетом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Міністрів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України.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6.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центр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надання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послуг,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уповноважений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посадова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службова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особа,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зазначені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пункті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2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частини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третьої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цієї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статті,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забезпечують: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можливість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безоплатного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одержання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заявниками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достатній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кількості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бланків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документів,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необхідних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звернення;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надання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допомоги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оформленні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7.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час</w:t>
      </w:r>
      <w:r w:rsidRPr="000433E0">
        <w:rPr>
          <w:sz w:val="28"/>
        </w:rPr>
        <w:t xml:space="preserve"> </w:t>
      </w:r>
      <w:r w:rsidRPr="000433E0">
        <w:rPr>
          <w:sz w:val="28"/>
        </w:rPr>
        <w:t>формування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електронній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формі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використанням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програмних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засобів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відповідного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національного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електронного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інформаційного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ресурсу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заявнику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повинна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надаватися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інформація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наявність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помилок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достатність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наведених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ній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відомостей.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Стаття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42.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Реєстрація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заяви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реєструється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день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її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надходження.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Відмова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реєстрації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допускається.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lastRenderedPageBreak/>
        <w:t>3.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день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надходження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вимогу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заявника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його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представника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видає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(надсилає)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йому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письмове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підтвердження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реєстрації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його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зазначенням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дати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номера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реєстрації,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крім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випадків,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вирішується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момент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подання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заяви.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Реєстрація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поданої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електронній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формі,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підтверджується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автоматично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надісланим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електронним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повідомленням.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Стаття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43.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Залишення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без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руху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разі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подано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порушенням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встановлених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законодавством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вимог,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посадова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приймає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рішення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залишення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без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руху.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надсилає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заявнику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письмове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повідомлення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залишення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без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руху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протягом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трьох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робочих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днів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отримання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разі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особистого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звернення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-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негайно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(за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можливості)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вручає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розписку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повідомлення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особі,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подала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безпосередньо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органі.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повідомленні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залишення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без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руху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зазначаються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виявлені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недоліки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посиланням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порушені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норми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законодавства,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спосіб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строк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усунення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недоліків,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також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способи,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порядок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строки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оскарження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рішення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залишення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без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руху.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встановлює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строк,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достатній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усунення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заявником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виявлених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недоліків.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клопотанням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заявника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продовжити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строк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усунення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виявлених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недоліків.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Необґрунтоване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залишення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без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руху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допускається.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3.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разі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усунення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виявлених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недоліків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строк,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встановлений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органом,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вважається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поданою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день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її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первинного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подання.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цьому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строк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продовжується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строк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залишення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без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руху.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4.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допускається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повторне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залишення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без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руху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якій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усунуто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виявлені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недоліки,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зазначені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повідомленні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залишення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без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руху.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Стаття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44.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Надсилання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належністю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разі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вирішення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порушених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питань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належить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компетенції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її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отримав,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невідкладно,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наявності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обґрунтованих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причин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–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пізніше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п’яти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робочих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днів,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надсилається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належністю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суті,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той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самий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день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письмо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повідомляється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заявник.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разі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днем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подання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вважається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день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отримання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компетентним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органом.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Стаття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45.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Заява,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підлягає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розгляду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підлягає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розгляду: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анонімна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(заява,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змісту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неможливо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встановити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заявника);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повторна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(заява,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подана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самого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самим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заявником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самого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питання),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умови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попередня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lastRenderedPageBreak/>
        <w:t>заява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була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вирішена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суті,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крім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випадку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зміни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істотних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вирішення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обставин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(умов);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3)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заява,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якій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порушено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питання,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яке,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станом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день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подання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розглядається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судом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ухвалено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судове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рішення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відмову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задоволенні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вимог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заявника,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крім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випадків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зміни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істотних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вирішення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обставин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(умов);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4)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заява,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стосується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суспільних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відносин,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поширюється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дія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цього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Закону;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5)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заява,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якій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викладено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зміст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вимоги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заявника,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вжито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ненормативну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лексику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та/або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образливі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висловлювання;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6)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заява,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містить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заклики,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спрямовані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ліквідацію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незалежності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України,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зміну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конституційного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ладу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насильницьким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шляхом,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порушення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суверенітету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територіальної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цілісності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держави,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підрив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її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безпеки,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незаконне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захоплення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державної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влади,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пропаганду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війни,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насильства,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розпалювання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міжетнічної,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расової,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релігійної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ворожнечі,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посягання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свободи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людини,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здоров'я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населення.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Рішення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припинення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випадках,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передбачених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пунктами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2</w:t>
      </w:r>
      <w:r w:rsidRPr="000433E0">
        <w:rPr>
          <w:sz w:val="28"/>
        </w:rPr>
        <w:t xml:space="preserve"> </w:t>
      </w:r>
      <w:r w:rsidRPr="000433E0">
        <w:rPr>
          <w:sz w:val="28"/>
        </w:rPr>
        <w:t>-</w:t>
      </w:r>
      <w:r w:rsidRPr="000433E0">
        <w:rPr>
          <w:sz w:val="28"/>
        </w:rPr>
        <w:t xml:space="preserve"> </w:t>
      </w:r>
      <w:r w:rsidRPr="000433E0">
        <w:rPr>
          <w:sz w:val="28"/>
        </w:rPr>
        <w:t>6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частини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першої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цієї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статті,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приймає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посадова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невідкладно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повідомляється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особа,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подала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заяву.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Глава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2.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Початок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підготовка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вирішення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Стаття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46.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Початок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розпочинається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дня: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отримання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компетентним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органом;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прийняття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рішення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початок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компетентним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власною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ініціативою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вчинення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першої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процедурної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дії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справі.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розпочинає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власною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ініціативою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його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власний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розсуд,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крім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випадку,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згідно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зобов’язаний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ініціювати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розпочати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Стаття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47.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Обов’язки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час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підготовки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вирішення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час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підготовки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вирішення,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крім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невідкладного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вирішення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(стаття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60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цього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Закону),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встановлює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наявність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достатність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матеріалів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справі,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також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необхідності: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витребовує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додатково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документи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відомості,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перебувають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володінні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державної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влади,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влади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Автономної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Республіки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Крим,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місцевого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самоврядування,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підприємства,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установи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організації,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належить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сфери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його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управління;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lastRenderedPageBreak/>
        <w:t>2)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залучає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участі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адресата,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повідомляє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йому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правові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підстави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початку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можливі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наслідки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прийняття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3)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повідомляє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заінтересованим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особам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початок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їхні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участь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провадженні;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4)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повідомляє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учасникам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порядок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ознайомлення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матеріалами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їхні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обов’язки;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5)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надає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учасникам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можливість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подати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документи,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клопотання,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пояснення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зауваження,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довести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обставини,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мають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значення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вирішення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6)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вирішує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питання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необхідність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залучення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участі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осіб,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сприяють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призначення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експертизи,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проведення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огляду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місці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огляду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речей,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проведення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слухання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справі;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7)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виконує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передбачені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обов’язки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рамках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Витребування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необхідних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документів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відомостей,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збирання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доказів,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проведення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слухання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процедурні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дії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час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здійснюються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відповідно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вимог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цього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Закону.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Стаття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48.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Витребування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документів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відомостей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витребовує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документи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відомості,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необхідні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вирішення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дотриманням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принципу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офіційності.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державної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влади,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влади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Автономної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Республіки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Крим,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місцевого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самоврядування,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підприємство,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установа,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організація,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належить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сфери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його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управління,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зобов’язані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запитом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надати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йому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необхідні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вирішення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документи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відомості,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перебувають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його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володінні,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протягом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трьох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робочих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днів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отримання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запиту,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строк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визначено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відповідним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запитом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Подання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(особисто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через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свого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представника)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вважається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наданням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згоди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збирання,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зберігання,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використання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поширення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конфіденційної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інформації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неї,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міститься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витребовуваних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документах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відомостях,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обсязі,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визначеному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законодавством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вирішення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відповідної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категорії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3.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Захист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обробка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персональних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даних,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містяться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документах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відомостях,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витребовуються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органом,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здійснюються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згідно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України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«Про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захист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персональних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даних».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Стаття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49.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Порядок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залучення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участі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адресата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заінтересованих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осіб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повідомляє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адресата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заінтересованих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осіб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початок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невідкладно,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наявності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lastRenderedPageBreak/>
        <w:t>обґрунтованих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причин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–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пізніше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трьох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робочих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днів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після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його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початку,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порядку,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передбаченому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разі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адресат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та/або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заінтересована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невідомі,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розміщує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повідомлення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своєму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офіційному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веб-сайті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оприлюднює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його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визначений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законодавством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спосіб.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повідомленні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зазначаються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обов’язки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учасника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числі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порядок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ознайомлення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матеріалами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також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способи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подання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своїх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пояснень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зауважень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строк,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протягом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їх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подати.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необхідна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особиста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присутність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учасника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його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представника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час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вирішення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(вчинення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процедурної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дії),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повідомленні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наводиться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обґрунтування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необхідності.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Заінтересована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залучатися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участі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його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ініціативою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клопотанням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учасника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3.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Будь-яка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особа,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право,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свобода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інтерес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зачіпається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справою,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клопотати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отримання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статусу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заінтересованої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4.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Рішення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надання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відмову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наданні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статусу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заінтересованої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приймається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органом,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повідомляється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такій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зазначається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матеріалах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5.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Заінтересована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обов’язки,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передбачені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статтею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28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цього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крім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подання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клопотання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закриття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Стаття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50.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клопотання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учасника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подане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учасником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клопотання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невідкладно,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наявності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обґрунтованих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причин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–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пізніше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трьох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робочих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днів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його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надходження,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приймає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рішення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нього.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разі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відмови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задоволенні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клопотання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зобов’язаний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невідкладно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поінформувати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учасника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обов’язковим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зазначенням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мотивів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відмови.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вимогу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учасника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рішення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відмову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задоволенні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клопотання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оформлюється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письмово.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Стаття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51.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Доступ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матеріалів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час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здійснення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після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завершення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надає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його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учаснику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можливість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ознайомлюватися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матеріалами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(крім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відомостей,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відповідно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віднесені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інформації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обмеженим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доступом),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робити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витяги,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знімати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копії,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числі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використанням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технічних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засобів.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Можливість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ознайомлення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матеріалами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надається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розумні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строки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письмовим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запитом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учасника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lastRenderedPageBreak/>
        <w:t>2.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ознайомлюватися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матеріалами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одержувати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копії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документів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відомостей,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передбачених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цією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статтею,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бути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обмежено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лише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умови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протягом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строку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дії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обмеження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доступу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документів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відомостей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згідно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законодавством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захист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інформації.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Документи,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містять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персональні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дані,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комерційну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професійну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таємницю,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можуть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надаватися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лише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обсязі,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об’єктивно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необхідним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захисту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її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учасників.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3.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Матеріали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надаються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учасникам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ознайомлення,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правило,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приміщенні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присутності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посадової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4.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можливості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забезпечує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учасникам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безоплатний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віддалений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доступ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режимі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реального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часу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всіх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матеріалів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зберігаються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електронній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формі,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числі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використанням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засобів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Єдиного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державного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вебпорталу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електронних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послуг.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Глава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3.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Дослідження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обставин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збирання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доказів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Стаття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52.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Дослідження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обставин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досліджує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обставини,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мають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значення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вирішення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виходячи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принципів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законності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офіційності.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визначає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відповідно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законодавства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способи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обсяг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встановлення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обставин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цьому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обмежений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доводами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учасників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наданими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ними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доказами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клопотаннями.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3.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повинен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неупереджено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дослідити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всі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обставини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числі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ті,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сприятливими,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також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ті,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несприятливими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учасників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4.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Забороняється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вимагати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учасника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надання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доказів,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стосуються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обставин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також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всупереч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принципу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офіційності,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згідно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обов’язок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збирання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доказів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покладений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Стаття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53.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Докази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провадженні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Доказами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будь-які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фактичні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дані,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підставі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визначеному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законодавством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порядку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встановлює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наявність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відсутність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обставини,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значення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вирішення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Засобами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доказування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можуть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бути: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пояснення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учасників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документи;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3)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дані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відповідних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національних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електронних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інформаційних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ресурсів;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4)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результати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обробки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(перевірки)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даних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автоматичному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режимі;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5)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речі;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6)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пояснення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свідків;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lastRenderedPageBreak/>
        <w:t>7)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висновки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пояснення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експертів,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консультації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роз’яснення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спеціалістів.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3.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Належними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докази,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містять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інформацію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обставини,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мають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значення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вирішення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4.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бере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докази,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стосуються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обставин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належно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обґрунтувавши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відмову.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5.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бере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уваги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докази,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одержані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порушенням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закону.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6.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Обставини,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згідно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законодавством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повинні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бути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підтверджені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певними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доказами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та/або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засобами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доказування,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можуть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підтверджуватися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іншими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доказами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та/або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засобами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доказування.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7.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законодавством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визначено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докази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та/або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засоби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доказування,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якими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можуть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підтверджуватися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обставини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власний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розсуд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визначає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належність,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допустимість,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достовірність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достатність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зібраних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наданих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учасниками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доказів.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8.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Учасник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подати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клопотання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витребування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доказу,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перебуває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володінні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державної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влади,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влади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Автономної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Республіки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Крим,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місцевого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самоврядування,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підприємства,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установи,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організації,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належить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сфери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його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управління.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клопотанні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зазначається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обставина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наявність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відсутність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підтвердити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цей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доказ.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Стаття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54.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Пояснення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зауваження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учасника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Учасник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подати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свої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пояснення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та/або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зауваження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справі,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включно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доказами,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будь-якому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етапі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моменту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прийняття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разі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проведення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слухання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–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проведення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час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слухання.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інформує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заявника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отримані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заінтересованих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осіб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пояснення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та/або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зауваження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разі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проведення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слухання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–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надає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можливість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ознайомитися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ними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проведення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слухання.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Якщо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слухання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проводиться,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перед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прийняттям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рішення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повинен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направити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заявнику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пояснення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та/або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зауваження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учасників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забезпечити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можливість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заявнику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надати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відповідь.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правило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застосовується,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задовольняється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повному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обсязі.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3.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Пояснення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та/або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зауваження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подаються,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правило,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письмовій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формі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спосіб,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передбачений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подання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заяви.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Усні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пояснення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та/або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зауваження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фіксуються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матеріалах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порядку,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встановленому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поданої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усній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формі.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lastRenderedPageBreak/>
        <w:t>4.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надавати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пояснення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та/або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зауваження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режимі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відеоконференції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межами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приміщення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умови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наявності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відповідної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технічної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можливості,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крім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випадків,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присутність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згідно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обов’язковою.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Використовувані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технічні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засоби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технології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мають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забезпечувати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можливість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підтвердження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вільного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волевиявлення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належну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якість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зображення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звуку,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також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інформаційну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безпеку.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клопотанням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відеоконференція,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якій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бере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участь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особа,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фіксується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органом,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здійснює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допомогою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технічних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засобів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відео-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звукозапису.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Відео-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та/або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звукозапис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відеоконференції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зберігається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встановленому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порядку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протягом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строку,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передбаченого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оскарження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рішення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такій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справі,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подальшою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передачею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матеріалів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відповідного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архіву.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5.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Заявник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змінити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відкликати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свою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будь-якому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етапі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моменту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прийняття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крім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випадків,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передбачених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Стаття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55.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Огляд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місці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огляд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речей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випадках,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передбачених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можуть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здійснюватися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огляд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місці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огляд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речей.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Огляд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приміщення,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території,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об’єкта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нерухомого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майна,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перебуває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володінні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суб’єкта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господарювання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використовується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господарської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діяльності,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здійснюється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підставах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порядку,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визначених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Огляд</w:t>
      </w:r>
      <w:r w:rsidRPr="000433E0">
        <w:rPr>
          <w:sz w:val="28"/>
        </w:rPr>
        <w:t xml:space="preserve"> </w:t>
      </w:r>
      <w:r w:rsidRPr="000433E0">
        <w:rPr>
          <w:sz w:val="28"/>
        </w:rPr>
        <w:t>житла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володіння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фізичної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здійснюється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випадках,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прямо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передбачених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добровільною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згодою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вмотивованим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судовим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рішенням.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3.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огляд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місці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огляд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речей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складається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протокол,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крім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випадків,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передбачено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спосіб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документування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огляду.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протоколу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додаються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разом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описом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усі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складені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звірені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час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огляду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плани,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креслення,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копії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документів,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також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зроблені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час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огляду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фотознімки,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електронні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копії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доказів,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відеозаписи,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зібрані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докази.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Стаття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56.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Пояснення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свідка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Пояснення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свідка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-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повідомлення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відомі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їй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обставини,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мають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значення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вирішення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свідок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назвати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джерело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своєї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обізнаності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певних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обставин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його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пояснення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ґрунтується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повідомленні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пояснення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свідка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доказом.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3.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підставі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пояснення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свідка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встановлюватися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обставина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факт,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відповідно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законодавства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мають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відображатися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відповідному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lastRenderedPageBreak/>
        <w:t>документі.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обставини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(факти),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можуть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встановлюватися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підставі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пояснення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свідка,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визначаються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законодавством.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4.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Свідок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відмовитися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надання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пояснення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стосовно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себе,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членів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своєї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сім’ї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близьких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родичів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(чоловіка,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дружини,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батька,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матері,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вітчима,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мачухи,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сина,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дочки,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пасинка,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падчерки,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брата,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сестри,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діда,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баби,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внука,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внучки,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усиновлювача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усиновленого,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опікуна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піклувальника,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над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встановлено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опіку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піклування,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осіб,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проживають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спільно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свідком,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пов’язані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спільним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побутом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мають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взаємні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обов’язки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(крім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осіб,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взаємні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обов’язки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мають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характеру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сімейних),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мати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наслідком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юридичну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відповідальність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нього,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членів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його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сім’ї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близьких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родичів.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Стаття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57.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Експертиза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з’ясування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обставин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надання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їм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оцінки,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потребують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спеціальних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знань,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випадках,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передбачених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призначає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експертизу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визначенням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експерта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експертної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установи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питань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експертизи.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Експертиза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бути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призначена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власної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ініціативи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клопотанням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випадках,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передбачених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законодавством,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результатами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оцінки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висновку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призначеної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експертизи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призначити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додаткову,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повторну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комісійну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експертизу.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Стаття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58.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Погодження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висновок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разі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необхідності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отримання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вирішення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погодження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висновку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звертається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цього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визначенням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достатнього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строку.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разі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законодавством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вирішення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певної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категорії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зокрема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надання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послуг,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передбачено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обов’язкове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надання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погодження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висновку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погодження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висновок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надається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витребовується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порядку,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передбаченому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витребовування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документів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відомостей.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разі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визначений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строк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надійшла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відмова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погодженні,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погодження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вважається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отриманим.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Якщо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надав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визначений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строк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висновок,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бути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вирішена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без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висновку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крім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випадків,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вирішення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певної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категорії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отримання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висновку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обов’язковим.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Стаття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59.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Особливості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великою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кількістю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осіб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вирішення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стосується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великої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кількості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осіб</w:t>
      </w:r>
      <w:r w:rsidRPr="000433E0">
        <w:rPr>
          <w:sz w:val="28"/>
        </w:rPr>
        <w:t xml:space="preserve"> </w:t>
      </w:r>
      <w:r w:rsidRPr="000433E0">
        <w:rPr>
          <w:sz w:val="28"/>
        </w:rPr>
        <w:t>(як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правило,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більше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десяти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осіб),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участі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можуть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залучатися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представники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осіб,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також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представники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громадських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об’єднань,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мають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статусу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юридичної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lastRenderedPageBreak/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справі,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стосується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великої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кількості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осіб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однаковими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інтересами,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звернутися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осіб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вимогою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призначити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спільного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представника.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протягом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встановленого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строку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вимога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буде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виконана,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призначити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кола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осіб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спільного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представника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власний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розсуд.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невідкладно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розміщує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повідомлення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початок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передбаченого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частиною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першою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цієї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статті,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суть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засобах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масової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інформації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та/або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своєму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офіційному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веб-сайті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прийнятний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громадян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спосіб.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повідомленні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зазначаються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порядок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ознайомлення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заінтересованих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осіб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матеріалами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порядок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подання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ними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документів,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заперечень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пояснень,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інформація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обставини,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мають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значення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вирішення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порядок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залучення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представників,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числі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представників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громадських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об’єднань,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мають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статусу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юридичної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3.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встановлені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спосіб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строки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повинен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регулярно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інформувати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учасників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громадськість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стан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справах,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передбачених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частиною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першою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цієї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статті.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4.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рішення,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прийняте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результатами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передбаченої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частиною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першою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цієї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статті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повідомляє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всім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заінтересованим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особам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громадськості.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повідомлення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здійснюватися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через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засоби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масової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інформації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зазначенням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строків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порядку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оскарження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прийнятого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рішення.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Глава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4.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вирішення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Стаття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60.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Невідкладний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вирішення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задоволення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потребує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додаткових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документів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відомостей,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залучення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учасників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осіб,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сприяють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проведення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експертизи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вчинення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підготовчих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дій,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повинна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бути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вирішена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невідкладно,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крім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випадку,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невідкладне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вирішення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впливає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об’єктивність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законність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рішення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потребує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невиправданих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витрат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часу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ресурсів.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Стаття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61.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вирішення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письмовому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провадженні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розглядається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письмовому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провадженні,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вона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бути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вирішена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невідкладно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цьому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заслуховування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учасників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проводиться.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Стаття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62.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вирішення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автоматичному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режимі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випадках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порядку,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визначених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повністю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частково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здійснюється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автоматичному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режимі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(за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допомогою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програмних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засобів,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без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втручання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людини).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lastRenderedPageBreak/>
        <w:t>2.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зобов’язаний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вживати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заходів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автоматичному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режимі.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3.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несе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відповідальність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прийняті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автоматичному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режимі.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Стаття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63.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вирішення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заслуховуванням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учасників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Учасник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бути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заслуханим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прийняття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рішення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справі,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рішення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негативно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вплинути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його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право,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свободу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інтерес,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крім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випадків,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передбачених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Право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учасника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бути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заслуханим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реалізується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шляхом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подання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своїх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пояснень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та/або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заперечень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спосіб,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передбачений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подання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заяви.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інформує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учасника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можливі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негативні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наслідки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його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неучасті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ненадання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пояснень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та/або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заперечень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справі,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числі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разі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оскарження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Заслуховування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проводиться,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якщо: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необхідно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вжити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негайних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заходів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запобігання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заподіянню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шкоди;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відповідно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законодавства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вимагається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негайне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прийняття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рішення;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3)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приймає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відповідний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автоматичному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режимі;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4)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прохання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заявника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очевидно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безпідставним.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Стаття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64.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Зупинення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зупиняє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числі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вимогу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разі: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1)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смерті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оголошення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установленому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порядку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померлою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фізичної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була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учасником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(якщо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правовідносини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допускають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правонаступництво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–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встановлення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правонаступника);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злиття,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приєднання,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поділу,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перетворення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юридичної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була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учасником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(якщо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правовідносини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допускають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правонаступництво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–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встановлення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правонаступника);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3)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необхідності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призначення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заміни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представника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учасника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(до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вступу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представника);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4)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об’єктивної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неможливості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цієї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вирішення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розглядається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судом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(до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набрання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сили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рішенням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суду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вирішення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питання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іншій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справі);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lastRenderedPageBreak/>
        <w:t>5)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звернення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всіх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учасників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скаргою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клопотанням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(спільною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заявою)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надання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часу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примирення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(до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закінчення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строку,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учасники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заявили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клопотанні).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зупинити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числі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разі: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1)</w:t>
      </w:r>
      <w:r w:rsidRPr="000433E0">
        <w:rPr>
          <w:sz w:val="28"/>
        </w:rPr>
        <w:t xml:space="preserve"> </w:t>
      </w:r>
      <w:r w:rsidRPr="000433E0">
        <w:rPr>
          <w:sz w:val="28"/>
        </w:rPr>
        <w:t>хвороби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учасника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підтвердженої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медичною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довідкою,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перешкоджає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прибуттю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особиста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участь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обов’язковою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(до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одужання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особи);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перебування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учасника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довгостроковому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відрядженні,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його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особиста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участь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буде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обов’язковою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(до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повернення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відрядження);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3)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перебування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учасника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строковій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військовій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службі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альтернативній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(невійськовій)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службі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межами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місця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проживання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(до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припинення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строкової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військової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служби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альтернативної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(невійськової)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служби);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4)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призначення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експертизи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–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одержання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її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результатів;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5)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клопотання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(спільної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заяви)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надання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часу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примирення;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6)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виникнення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обставин,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перешкоджають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вирішенню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3.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зупиняє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випадках,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передбачених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частиною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другою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цієї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статті,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бере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участь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через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свого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представника.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4.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відновлюється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ініціативою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після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припинення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обставини,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спричинила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зупинення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5.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дня,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коли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обставина,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спричинила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зупинення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перестала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існувати,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перебіг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строку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продовжується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моменту,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передував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зупиненню.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Стаття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65.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Закриття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Відмова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учасника,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ініціативою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розпочато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його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скарги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підставою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закриття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крім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випадків,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якщо: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питання,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предметом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становить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публічний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інтерес;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закриття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неможливе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закривається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разі: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подання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особою,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мала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подання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заяви;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2)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вирішення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питання,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викладеного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скарзі,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належить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компетенції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надійшла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скарга;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3)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наявності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вирішення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той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самий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предмет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участю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самого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учасника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самих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підстав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фактичних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обставин;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lastRenderedPageBreak/>
        <w:t>4)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самого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питання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судове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рішення,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набрало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сили;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5)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смерті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фізичної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оголошення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фізичної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померлою,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припинення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юридичної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(за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умови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відсутності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правонаступництва),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припинення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діяльності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громадського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формування,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статусу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юридичної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також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припинення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підприємницької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діяльності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фізичної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–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підприємця;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6)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ініціативою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відкрито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вважає,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питання,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воно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було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відкрито,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його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мета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стали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неможливими;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7)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випадках,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передбачених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3.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разі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учасники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скаргою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досягли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примирення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будь-якому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етапі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приймає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рішення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закриття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умови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дії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учасників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суперечать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порушують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право,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свободу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інтерес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осіб.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Глава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5.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Проведення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слухання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справі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Стаття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66.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Слухання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справі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метою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забезпечення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належного,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об’єктивного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швидкого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з’ясування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обставин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рішенням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проводитися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слухання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(далі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–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слухання).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Слухання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проводиться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клопотанням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учасника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умови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наявності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учасників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протилежних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інтересів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випадках,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передбачених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3.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Слухання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проводиться: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1)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випадках,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визначених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частиною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другою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статті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63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цього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Закону;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2)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всі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учасники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відмовилися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участі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слуханні,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зазначено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матеріалах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3)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проведення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слухання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бути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замінено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іншими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процедурними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діями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справі,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передбачають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належне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заслуховування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учасників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Стаття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67.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Порядок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проведення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слухання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запрошує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слухання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учасників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осіб,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сприяють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порядку,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встановленому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Слухання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проводиться,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правило,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приміщенні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рішенням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слухання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проводитися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місці,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числі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населеному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пункті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межах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юрисдикції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3.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Слухання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проводить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посадова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4.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Перед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початком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слухання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посадова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перевіряє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явку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встановлює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тих,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хто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з’явився,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також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перевіряє</w:t>
      </w:r>
      <w:r w:rsidRPr="000433E0">
        <w:rPr>
          <w:sz w:val="28"/>
        </w:rPr>
        <w:t xml:space="preserve"> </w:t>
      </w:r>
      <w:r w:rsidRPr="000433E0">
        <w:rPr>
          <w:sz w:val="28"/>
        </w:rPr>
        <w:lastRenderedPageBreak/>
        <w:t>повноваження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представників.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учасниками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особами,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сприяють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можуть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бути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присутніми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слуханні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лише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дозволу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посадової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відсутності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заперечень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учасників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Посадова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роз’яснює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учасникам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їхні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обов’язки,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встановлені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також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їхні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клопотання.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5.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Слухання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розпочинається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оголошення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повідомлення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суть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(зміст)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6.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час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слухання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посадова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органу: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заслуховує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пояснення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зауваження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учасників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пояснення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осіб,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сприяють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2)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отримані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документи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відомості;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3)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перевіряє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оцінює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зібрані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докази;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4)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вчиняє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дії,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необхідні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з’ясування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обставин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7.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Порядок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проведення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слухання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бути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змінено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посадовою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метою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забезпечення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об’єктивності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оперативності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вирішення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8.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Учасник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час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слухання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право: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надавати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усні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письмові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пояснення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та/або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заперечення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питань,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стосуються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2)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ставити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запитання,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мають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значення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вирішення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3)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надавати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документи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докази,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доводити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обставини;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4)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подавати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клопотання,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поважних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причин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неможливо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було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зробити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початку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слухання;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5)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користуватися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іншими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правами,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встановленими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9.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Посадова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застосовує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усне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попередження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дотримується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порядку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виконує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її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розпорядження,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разі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повторного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порушення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приймає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рішення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видалення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залу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слухання.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10.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Учасник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присутній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слуханні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проводити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фотозйомку,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відео-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аудіозапис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використанням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портативних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відео-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аудіотехнічних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засобів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без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отримання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окремого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дозволу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урахуванням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обмежень,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встановлених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Стаття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68.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Протокол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слухання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час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слухання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ведеться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протокол,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зазначаються: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дата,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час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місце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проведення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слухання;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найменування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адреса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прізвище,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власне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ім’я,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батькові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(за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наявності)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посадової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lastRenderedPageBreak/>
        <w:t>3)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перелік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учасників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осіб,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сприяють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також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осіб,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беруть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участь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слуханні;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4)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суть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(зміст)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розглядається;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5)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зміст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клопотань,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пояснень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зауважень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учасників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6)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зміст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пояснень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осіб,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сприяють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7)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важливі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відомості.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Протокол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слухання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підписується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посадовою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надається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ознайомлення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учасникам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брали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участь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слуханні.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3.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Учасник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подати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пояснення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та/або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заперечення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змісту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протоколу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слухання,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додаються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протоколу.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Розділ</w:t>
      </w:r>
      <w:r w:rsidRPr="000433E0">
        <w:rPr>
          <w:sz w:val="28"/>
        </w:rPr>
        <w:t xml:space="preserve"> </w:t>
      </w:r>
      <w:r w:rsidRPr="000433E0">
        <w:rPr>
          <w:sz w:val="28"/>
        </w:rPr>
        <w:t>V.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Глава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1.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Оформлення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зміст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Стаття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69.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Прийняття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рішення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справі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результатами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межах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своїх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повноважень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приймає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рішення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бути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прийнято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підставі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електронних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документів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машинозчитувальному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форматі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та/або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даних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національних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електронних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інформаційних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ресурсів,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бути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прийнято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автоматичному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режимі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випадках,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передбачених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3.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судовим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рішенням,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набрало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сили,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рішенням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суб’єкта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скарги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зобов’язано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прийняти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змісту,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повторний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проводиться.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Стаття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70.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Форма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правило,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приймається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письмовій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(електронній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паперовій)</w:t>
      </w:r>
      <w:r w:rsidRPr="000433E0">
        <w:rPr>
          <w:sz w:val="28"/>
        </w:rPr>
        <w:t xml:space="preserve"> </w:t>
      </w:r>
      <w:r w:rsidRPr="000433E0">
        <w:rPr>
          <w:sz w:val="28"/>
        </w:rPr>
        <w:t>формі.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випадках,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передбачених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числі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метою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запобігання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загрозі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життю,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здоров’ю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громадян,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майну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громадській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безпеці,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бути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прийнято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усній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формі.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електронній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формі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оформлюється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відповідно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вимог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законодавства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електронні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документи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електронний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документообіг.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3.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прийнятий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усній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формі,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доводиться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відома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учасників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шляхом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усного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повідомлення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зазначенням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їх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письмове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підтвердження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також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способів,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порядку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строків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оскарження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прийнятий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усній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формі,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випадках,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передбачених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фіксується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матеріалах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Учасник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особа,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права,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свобода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інтересу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обов’язку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стосується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lastRenderedPageBreak/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вимагати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оформлення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письмовій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формі.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оформлення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здійснюється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протягом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п’яти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робочих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днів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його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прийняття.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Зміст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оформленого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письмовій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формі,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відповідати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змісту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цього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прийнятого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усній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формі.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Стаття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71.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Зміст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Письмовий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усний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підтверджений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письмовій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формі,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складається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вступної,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мотивувальної,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резолютивної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заключної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частин.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містить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підпис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та/або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печатку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(у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числі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електронні),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передбачено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ім’я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відповідальної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посадової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вступній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частині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зазначаються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найменування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дата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прийняття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його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реєстраційний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номер,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відомості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обсязі,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достатньому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встановлення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адресата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його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контактні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дані.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Мотивувальна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частина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складається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згідно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вимогами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цього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Закону.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резолютивній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частині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зазначається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суть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прийнятого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результатами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рішення.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Крім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того,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можливе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викладення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додаткових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положень,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визначених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цією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статтею.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заключній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частині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зазначаються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строк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набрання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чинності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спосіб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визначення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строку.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акті,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негативно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впливає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право,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свободу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інтерес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покладає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обов’язок,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зазначаються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строки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порядок</w:t>
      </w:r>
      <w:r w:rsidRPr="000433E0">
        <w:rPr>
          <w:sz w:val="28"/>
        </w:rPr>
        <w:t xml:space="preserve"> </w:t>
      </w:r>
      <w:r w:rsidRPr="000433E0">
        <w:rPr>
          <w:sz w:val="28"/>
        </w:rPr>
        <w:t>його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оскарження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(у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числі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найменування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місцезнаходження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суб’єктом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скарги,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вид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суду,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подати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позов).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разі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подання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скарги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пред’явлення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позову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зупиняє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дію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заключній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частині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повинна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міститися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вказівка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винятковий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правовий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наслідок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посиланням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правові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підстави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винятку.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Резолютивна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частина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випадках,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визначених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законодавством,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містити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додаткові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положення.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Зміст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додаткового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положення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суперечити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меті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Такими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додатковими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положеннями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можуть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бути,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зокрема: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застереження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можливість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відкликання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положення,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зобов’язує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адресата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виконати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припинити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певну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дію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(зобов’язання);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3)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застереження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те,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подальшому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зобов’язання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бути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запроваджено,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змінено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доповнено.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3.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складається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державною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мовою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застосуванням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офіційно-ділового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стилю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термінології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законодавства.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lastRenderedPageBreak/>
        <w:t>Стаття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72.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Мотивування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(обґрунтування)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прийнятий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письмовій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формі,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усний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підтверджений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письмовій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формі,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повинен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мати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мотивувальну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частину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(крім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випадків,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передбачених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частиною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шостою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цієї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статті).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Мотивування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(обґрунтування)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письмовій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формі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повинно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забезпечувати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можливість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правильно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його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зрозуміти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реалізувати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своє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оскарження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мотивувальній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частині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зазначаються: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дата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подання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скарги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стислий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зміст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вимоги,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ній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міститься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(у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разі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прийняття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скаргою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особи);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2)</w:t>
      </w:r>
      <w:r w:rsidRPr="000433E0">
        <w:rPr>
          <w:sz w:val="28"/>
        </w:rPr>
        <w:t xml:space="preserve"> </w:t>
      </w:r>
      <w:r w:rsidRPr="000433E0">
        <w:rPr>
          <w:sz w:val="28"/>
        </w:rPr>
        <w:t>фактичні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обставини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3)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зміст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документів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відомості,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враховані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час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4)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посилання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докази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матеріали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ґрунтуються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висновки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5)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підстави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посилання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норми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законодавства,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ґрунтується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прийняте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рішення.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3.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містити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посилання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фактичні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обставини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результати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дослідження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доказів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матеріалів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прийнято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підставі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документа,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складеного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результатами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проведення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інспекційних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(контрольних,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наглядових)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заходів,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цей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документ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вже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містить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відповідне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мотивування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(обґрунтування)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доведений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належним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чином.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4.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окремих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видів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законодавством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можуть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визначатися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додаткові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відомості,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зазначаються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мотивувальній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частині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5.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Відсутність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мотивувальної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частини,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складеної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відповідно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вимог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цього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наслідки,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встановлені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6.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Мотивування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(обґрунтування)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вимагається,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якщо: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задовольнив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цьому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стосується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свобод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інтересів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осіб;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час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здійснення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інспекційних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(контрольних,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наглядових)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повноважень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виявив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порушень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законодавства.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Стаття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73.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Виправлення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описок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помилок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власної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ініціативи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вимогу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учасника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виправити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допущені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прийнятому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граматичні,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стилістичні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описки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арифметичні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помилки,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змінюючи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цьому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суті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Виправлення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описок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помилок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акті,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прийнятому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паперовій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формі,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засвідчується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написом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“Виправленому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lastRenderedPageBreak/>
        <w:t>вірити”,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відбитком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печатки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підписом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посадової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3.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повідомляє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учасників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виправлення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описок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помилок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порядку,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встановленому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статтею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75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цього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вимагати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повернення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внесення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виправлень,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наданих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їм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примірників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засвідчених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копій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4.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письмову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вимогу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учасника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зобов’язаний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виготовити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надати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йому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виправлений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(новий)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заміну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виданого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описками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помилками.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виправленнями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зберігається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матеріалах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Глава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2.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Чинність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припинення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дії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Стаття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74.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Набрання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чинності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актом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набирає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чинності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стосовно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учасника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доведення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його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відома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відповідної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термін/строк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набрання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чинності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передбачено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самим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актом.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Стаття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75.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Порядок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доведення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відома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Спосіб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доведення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відома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визначається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відповідно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цього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спосіб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передбачений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Доведення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відома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здійснюється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шляхом: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вручення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надсилання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його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поштою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(рекомендованим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листом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повідомленням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вручення);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надсилання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адресу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електронної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пошти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передачі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використанням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засобів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телекомунікаційного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зв’язку;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3)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публічного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оголошення,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оприлюднення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згідно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вимогами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законодавства;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4)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усного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повідомлення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випадках,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передбачених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стосується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великої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кількості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осіб,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доводиться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відома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осіб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через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офіційний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веб-сайт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та/або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шляхом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публікації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друкованих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засобах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масової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інформації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зазначенням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суті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рішення,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порядку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ознайомлення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порядку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його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оскарження.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3.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доводиться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відома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спосіб,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зазначений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(надсилається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вказану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поштову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адресу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(рекомендованим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листом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повідомленням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вручення),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числі,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бажанням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заявника,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кур’єром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додаткову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плату,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адресу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електронної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пошти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передається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використанням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засобів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телекомунікаційного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зв’язку,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вручається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особисто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тощо).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зазначила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спосіб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доведення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її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відома,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</w:t>
      </w:r>
      <w:r w:rsidRPr="000433E0">
        <w:rPr>
          <w:sz w:val="28"/>
        </w:rPr>
        <w:t xml:space="preserve"> </w:t>
      </w:r>
      <w:r w:rsidRPr="000433E0">
        <w:rPr>
          <w:sz w:val="28"/>
        </w:rPr>
        <w:lastRenderedPageBreak/>
        <w:t>надсилається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адресою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її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зареєстрованого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місця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проживання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(перебування),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місцезнаходження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спосіб,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передбачений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іншими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законодавства.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доводиться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відома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невідкладно,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наявності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обґрунтованих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причин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–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пізніше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трьох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робочих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днів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його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прийняття.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разі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потреби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надсилається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визначеним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виконавцям,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повідомляється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особі.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4.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Інформація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час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спосіб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доведення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відома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фіксується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матеріалах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Якщо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час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отримання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надісланого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поштою,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електронною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поштою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переданого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використанням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засобів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телекомунікаційного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зв’язку,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зафіксовано,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вважається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доведеним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відома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п’ятий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календарний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день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його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надсилання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органом,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крім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випадків,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надійшов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надійшов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пізніше.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заявляє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неотримання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отримання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його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пізніше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ніж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п’ятий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календарний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день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відправлення,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обов’язок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доказування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факту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часу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доведення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відома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покладається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5.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Недоведення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відома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установленому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порядку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підставою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продовження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строку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оскарження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6.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Публічне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оголошення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здійснюється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разі,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якщо: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адресу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місця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проживання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(перебування),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місцезнаходження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відповідної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встановити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неможливо;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будь-яка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форма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повідомлення,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передбачена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неможливою;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3)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випадках,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передбачених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7.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Публічне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оголошення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здійснюється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шляхом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його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розміщення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дошці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оголошень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місці,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прийнятному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доведення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відома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учасників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Публічне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оголошення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вважається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здійсненим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через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десять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днів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його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розміщення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дошці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оголошень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місці,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прийнятному,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доведення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відома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учасників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обґрунтованих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причин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цей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строк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бути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подовжений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органом.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Дати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розміщення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припинення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розміщення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визначаються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документі,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розміщеному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місцях,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визначених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частиною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першою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цієї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статті.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lastRenderedPageBreak/>
        <w:t>Крім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публічного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оголошення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місцях,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визначених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цією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частиною,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розміщує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своєму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офіційному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веб-сайті,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також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опубліковувати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його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засобах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масової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інформації.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Стаття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76.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Чинність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діє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часу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набрання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чинності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часу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втрати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чинності.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втрачає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чинність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внаслідок: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його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виконання;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закінчення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строку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його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дії;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3)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відкликання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правомірного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органом,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його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прийняв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(статті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86</w:t>
      </w:r>
      <w:r w:rsidRPr="000433E0">
        <w:rPr>
          <w:sz w:val="28"/>
        </w:rPr>
        <w:t xml:space="preserve"> </w:t>
      </w:r>
      <w:r w:rsidRPr="000433E0">
        <w:rPr>
          <w:sz w:val="28"/>
        </w:rPr>
        <w:t>-</w:t>
      </w:r>
      <w:r w:rsidRPr="000433E0">
        <w:rPr>
          <w:sz w:val="28"/>
        </w:rPr>
        <w:t xml:space="preserve"> </w:t>
      </w:r>
      <w:r w:rsidRPr="000433E0">
        <w:rPr>
          <w:sz w:val="28"/>
        </w:rPr>
        <w:t>88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цього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Закону);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4)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недійсним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протиправного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органом,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його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прийняв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(статті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86,</w:t>
      </w:r>
      <w:r w:rsidRPr="000433E0">
        <w:rPr>
          <w:sz w:val="28"/>
        </w:rPr>
        <w:t xml:space="preserve"> </w:t>
      </w:r>
      <w:r w:rsidRPr="000433E0">
        <w:rPr>
          <w:sz w:val="28"/>
        </w:rPr>
        <w:t>87,</w:t>
      </w:r>
      <w:r w:rsidRPr="000433E0">
        <w:rPr>
          <w:sz w:val="28"/>
        </w:rPr>
        <w:t xml:space="preserve"> </w:t>
      </w:r>
      <w:r w:rsidRPr="000433E0">
        <w:rPr>
          <w:sz w:val="28"/>
        </w:rPr>
        <w:t>89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цього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Закону);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5)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його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скасування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порядку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оскарження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судом;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6)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причин,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визначених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Виконаний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бути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відкликаний,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недійсним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скасований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тій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його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частині,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якій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його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виконання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призвело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настання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незворотних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правових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наслідків.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бути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протиправним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порядку,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встановленому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Стаття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77.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Нікчемність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Прийнятий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</w:t>
      </w:r>
      <w:r w:rsidRPr="000433E0">
        <w:rPr>
          <w:sz w:val="28"/>
        </w:rPr>
        <w:t xml:space="preserve"> </w:t>
      </w:r>
      <w:r w:rsidRPr="000433E0">
        <w:rPr>
          <w:sz w:val="28"/>
        </w:rPr>
        <w:t>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нікчемним,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містить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очевидні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значні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недоліки,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зокрема: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акті,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прийнятому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письмовій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формі,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відсутні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відомості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його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прийняв;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відповідно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законодавства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бути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прийнятий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лише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стандартизованій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формі,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але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вимогу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дотримано;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3)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прийнято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органом,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відповідних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повноважень;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4)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виконання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вимагає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вчинення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злочину;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5)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виконання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об’єктивно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неможливим.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Нікчемний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набирає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чинності.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3.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Нікчемність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частини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спричиняє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нікчемність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усього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без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нікчемної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частини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відповідний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був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прийнятий.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4.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будь-який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час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своїм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рішенням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нікчемність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прийнятого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Особа,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інтерес,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вимагати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нікчемним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його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прийняв,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звернутися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відповідним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позовом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суду.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Розділ</w:t>
      </w:r>
      <w:r w:rsidRPr="000433E0">
        <w:rPr>
          <w:sz w:val="28"/>
        </w:rPr>
        <w:t xml:space="preserve"> </w:t>
      </w:r>
      <w:r w:rsidRPr="000433E0">
        <w:rPr>
          <w:sz w:val="28"/>
        </w:rPr>
        <w:t>VІ.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ОСКАРЖЕННЯ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Стаття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78.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оскарження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lastRenderedPageBreak/>
        <w:t>1.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оскарження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відповідно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цього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будь-яка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особа,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вважає,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що: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прийнятим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його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виконанням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порушено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бути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порушено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її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право,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свобода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інтерес;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процедурне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рішення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дія,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бездіяльність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негативно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впливає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її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права,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свободи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інтереси.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Особа,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реалізуючи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своє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оскарження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відповідно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цього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залежно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обставин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вимагати: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припинення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вчинення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певної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дії;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дії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протиправною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усунення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її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наслідків;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3)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виконання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дії,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була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виконана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її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вимогу;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4)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протиправним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скасування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окремих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його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положень;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5)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протиправним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виконаного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окремих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його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положень,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призвело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настання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незворотних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правових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наслідків;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6)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вчинення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необхідних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дій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метою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відновлення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порушеного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права,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свободи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інтересу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також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усунення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негативних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наслідків,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відшкодування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матеріальної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шкоди;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7)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бездіяльності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протиправною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зобов’язання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вчинити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певні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дії.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3.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оскаржити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моменту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прийняття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акта: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відмову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початку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відмову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наданні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статусу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заінтересованої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3)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відмову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відводу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посадової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(члена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колегіального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сприяє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4)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рішення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зупинення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закриття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5)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відмову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наданні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доступу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матеріалів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обмеження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ознайомлення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такими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матеріалами;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6)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процедурну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дію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та/або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процедурне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рішення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визначених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випадках.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4.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Скарга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процедурну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дію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та/або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процедурне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рішення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крім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передбачених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частиною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другою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цієї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статті,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подана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завершення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розглядається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після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прийняття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5.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Бездіяльність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оскаржується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разі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неприйняття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встановлений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строк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зволікання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(прийняттям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процедурного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рішення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та/або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вчиненням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процедурної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дії).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lastRenderedPageBreak/>
        <w:t>6.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Скаргу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вчинення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тієї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самої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процедурної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дії,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бездіяльність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прийняття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самого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бути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подано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окремою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(індивідуальна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скарга)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групою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осіб</w:t>
      </w:r>
      <w:r w:rsidRPr="000433E0">
        <w:rPr>
          <w:sz w:val="28"/>
        </w:rPr>
        <w:t xml:space="preserve"> </w:t>
      </w:r>
      <w:r w:rsidRPr="000433E0">
        <w:rPr>
          <w:sz w:val="28"/>
        </w:rPr>
        <w:t>(колективна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скарга)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лише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один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раз,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крім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випадків,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передбачених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Стаття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79.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Суб’єкт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скарги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Суб’єктом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скарги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вищого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рівня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(з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урахуванням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особливостей,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визначених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частиною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третьою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цієї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статті),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суб’єкт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передбачений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Суб’єктом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скарги,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пов’язаної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здійсненням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місцевого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самоврядування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делегованого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йому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повноваження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виконавчої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влади,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центральний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виконавчої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влади,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реалізує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державну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політику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делегованого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повноваження.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Суб’єкт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скарги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утворити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комісію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скарг.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складу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комісії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скарг,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крім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посадових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осіб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можуть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включатися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представники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інститутів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громадянського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суспільства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кількості,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перевищує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третини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її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загального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складу.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Діяльність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комісії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скарг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здійснюється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дотриманням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вимог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цього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Закону.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Рішення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комісії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скарг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оформлюється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висновком,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рекомендаційний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характер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обов’язковим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керівником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(іншою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уповноваженою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особою)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відповідного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Остаточне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рішення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скарги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приймається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відповідним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пізніш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п'ятий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робочий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день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отримання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рішення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комісії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скарг.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Неврахування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висновку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комісії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скарг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обґрунтовується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додається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разом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висновком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остаточного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рішення,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прийнятого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результатами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скарги.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Інші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питання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формування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організації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діяльності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комісій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скарг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визначаються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органами,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утворюють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комісії,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урахуванням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примірного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положення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комісію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скарг,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затвердженого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Кабінетом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Міністрів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України.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3.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разі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відсутності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вищого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рівня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скарга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прийнятого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процедурних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рішень,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дій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бездіяльності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подається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самого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прийняв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вчинив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процедурні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дії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та/або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прийняв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процедурне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рішення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допустив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бездіяльність,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оскаржуються,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ньому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утворено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комісію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скарг.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статус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суб’єкта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скарги.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разі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утворив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комісію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скарг,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скарга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процедурне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рішення,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дію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бездіяльність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подається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суду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відповідно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закону.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lastRenderedPageBreak/>
        <w:t>4.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Посадова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прийняла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процедурне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рішення,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вчинила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дію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допустила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бездіяльність,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оскаржується,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бере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участі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скарги.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5.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Суб’єкт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скарги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час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здійснення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скаргою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користується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правами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виконує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обов’язки,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визначені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здійснювати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перегляд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повному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обсязі,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числі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збирати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додаткові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докази.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Стаття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80.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Строк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подання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скарги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Скарга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бути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подана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протягом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тридцяти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календарних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днів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доведення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його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відома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була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учасником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прийняття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зазначеного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Особа,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право,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свободу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інтерес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негативно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впливає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але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була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учасником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подати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скаргу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протягом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тридцяти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календарних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днів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дня,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коли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вона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дізналася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мала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дізнатися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вплив.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Скарга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бездіяльність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бути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подана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будь-який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час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після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спливу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строку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прийняття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Скарга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процедурну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дію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процедурне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рішення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бути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подана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протягом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тридцяти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календарних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днів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дня,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коли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особі,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була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учасником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стало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відомо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вчинення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процедурної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дії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прийняття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процедурного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рішення.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Для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окремих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видів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можуть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встановлюватися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строки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подання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скарги.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разі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пропущення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зв’язку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хворобою,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відрядженням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поважних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причин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строку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подання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скарги,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визначеного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частиною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першою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цієї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статті,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скаржник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звернутися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клопотанням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поновлення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строку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подання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скарги.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Звернення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поновлення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строку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подання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скарги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бути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подано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протягом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десяти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робочих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днів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припинення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обставин,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були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поважною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причиною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пропущення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строку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подання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скарги,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але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пізніше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одного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року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прийняття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Скарга,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строк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подання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пропущено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поважних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причин,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подається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протягом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десяти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робочих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днів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отримання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повідомлення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поновлення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строку.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разі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поновлення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строку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подання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скарги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суб’єкт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скарги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зазначає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окремому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рішенні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рішенні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скаргою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зазначенням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поважних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причин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пропуску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строку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подання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скарги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документів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доказів,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підтверджують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наявність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поважних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причин.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3.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Скарга,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подана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порушенням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строку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подання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без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поважних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причин,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передбачених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цією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статтею,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залишається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без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розгляду.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4.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Строк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подання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скарги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вважається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пропущеним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разі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незазначення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строку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порядку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його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оскарження.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Стаття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81.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Форма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зміст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скарги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lastRenderedPageBreak/>
        <w:t>1.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Скарга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подається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письмовій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(електронній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паперовій)</w:t>
      </w:r>
      <w:r w:rsidRPr="000433E0">
        <w:rPr>
          <w:sz w:val="28"/>
        </w:rPr>
        <w:t xml:space="preserve"> </w:t>
      </w:r>
      <w:r w:rsidRPr="000433E0">
        <w:rPr>
          <w:sz w:val="28"/>
        </w:rPr>
        <w:t>формі,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крім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випадку,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передбаченого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частиною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третьою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цієї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статті,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містити: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найменування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подається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скарга;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відомості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обсязі,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достатньому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встановлення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скаржника,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його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контактні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дані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(прізвище,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власне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ім’я,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батькові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(за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наявності)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найменування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адреса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місця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проживання/перебування,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місцезнаходження,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номер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засобу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зв’язку,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адреса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електронної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пошти,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контактні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дані).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разі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подання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скарги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представником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скаржника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ній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додатково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зазначаються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самі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відомості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стосовно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представника;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3)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вимоги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скаржника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їх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обґрунтування;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4)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дату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складення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скарги.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Скаржник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його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представник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підписує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скаргу,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подану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письмовій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формі,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власноручно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використанням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електронного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підпису,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крім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випадків,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передбачених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3.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Скарга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бути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подана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усній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формі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випадках,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передбачених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фіксується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матеріалах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шляхом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переведення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її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посадовою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письмову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форму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момент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подання.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4.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Звернення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назвою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формою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відповідає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вимогам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скарги,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але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скаргою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суті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(за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змістом),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розглядається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правилами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оскарження.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Стаття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82.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Порядок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подання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скарги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Скарга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бути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подана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скаржником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один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способів,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передбачених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статтею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41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цього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подання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заяви.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Скарга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подається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прийняв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процедурне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рішення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та/або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вчинив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процедурну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дію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допустив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бездіяльність,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оскаржується,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пізніше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наступного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передає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(надсилає)</w:t>
      </w:r>
      <w:r w:rsidRPr="000433E0">
        <w:rPr>
          <w:sz w:val="28"/>
        </w:rPr>
        <w:t xml:space="preserve"> </w:t>
      </w:r>
      <w:r w:rsidRPr="000433E0">
        <w:rPr>
          <w:sz w:val="28"/>
        </w:rPr>
        <w:t>її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разом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матеріалами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суб’єкту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скарги,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визначеному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статтею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79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цього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Закону.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Скаржник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подає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скаргу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разом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документами,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вважає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необхідними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її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копіями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документів.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3.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Після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перегляду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розглядається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скаргою,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оригінали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документів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повертаються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скаржнику,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передбачено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Стаття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83.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Початок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скаргою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скаргою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починається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надходження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скарги,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оформленої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відповідно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вимог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статті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81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цього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суб’єкта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скарги.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Суб’єкт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скарги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об’єднати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одне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декілька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скаргами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самого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скаржника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скарги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кількох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скаржників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самого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питання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(предмета).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3.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Реєстрація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скарги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повідомлення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скаржнику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її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надходження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здійснюються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порядку,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визначеному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статтею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42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цього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Закону.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lastRenderedPageBreak/>
        <w:t>4.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Подання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скарги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клопотанням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скаржника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зупиняє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дію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оскаржується,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крім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випадків,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передбачених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Стаття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84.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Підготовка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перегляд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скаргою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Підготовка,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вирішення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скаргою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здійснюються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згідно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вимогами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цього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справах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урахуванням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особливостей,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передбачених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розділом.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Суб’єкт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скарги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самостійно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вчиняти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необхідні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процедурні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дії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вимагати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відповідного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вчинення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певних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процедурних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дій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(витребування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документів,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опитування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свідків,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заслуховування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учасників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тощо)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надсилання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йому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додаткових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матеріалів.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3.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Суб’єкт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скарги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зобов’язаний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поінформувати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учасників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можливість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вирішення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спору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шляхом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примирення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межах,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передбачених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Стаття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85.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Рішення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скаргою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Суб’єкт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скарги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відповідно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своєї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компетенції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результатами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перегляду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прийняти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одне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рішень: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1)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скасувати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повністю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частково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зобов’язати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видати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новий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повторно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розглянути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передбачених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випадках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–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самостійно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прийняти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2)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скасувати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повністю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частково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процедурне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рішення,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самостійно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прийняти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процедурне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рішення;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3)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залишити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процедурне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рішення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без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змін,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скаргу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-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без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задоволення;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4)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дію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протиправною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зобов’язати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його: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а)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припинити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вчинення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відповідної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дії;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б)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усунути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наслідки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дії;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в)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виконати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дію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вимогу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5)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зобов’язати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усунути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негативні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наслідки,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відшкодувати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матеріальну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шкоду,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заподіяну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протиправним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актом,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дією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бездіяльністю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порядку,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визначеному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6)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повністю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частково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виконаний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протиправним,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його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виконання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призвело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настання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незворотних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правових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наслідків.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Суб’єкт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скарги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скасовує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повністю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частково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разі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порушення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норм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матеріального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права,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істотного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порушення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процедури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(включаючи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компетенцію)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неправильного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</w:t>
      </w:r>
      <w:r w:rsidRPr="000433E0">
        <w:rPr>
          <w:sz w:val="28"/>
        </w:rPr>
        <w:t xml:space="preserve"> </w:t>
      </w:r>
      <w:r w:rsidRPr="000433E0">
        <w:rPr>
          <w:sz w:val="28"/>
        </w:rPr>
        <w:lastRenderedPageBreak/>
        <w:t>неповного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встановлення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обставин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призвело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прийняття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протиправного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3.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разі,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містить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мотивувальної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частини,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випадку,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відповідно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цього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вона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обов’язковою,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скасовується.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4.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Після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скасування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необхідно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здійснити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усунення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порушення,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суб’єкт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скарги: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зобов’язує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прийняв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видати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новий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приймає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власне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рішення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(за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наявності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повноважень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вирішення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суті).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5.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усунення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порушення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потребує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додаткових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процедурних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дій,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суб’єкт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скарги,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повноваження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вирішення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суті,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зобов’язаний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самостійно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прийняти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відповідний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Якщо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суб’єкт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скарги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зобов’язав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прийняв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видати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новий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суб’єкт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скарги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здійснює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контроль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виконанням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свого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рішення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скаргою.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6.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Суб’єкт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скарги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вимагати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інформацію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виконання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рішення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скаргою,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шляхом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встановлення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розумного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строку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подання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інформації.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7.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Оформлення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скаргою,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його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реєстрація,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доведення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відома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набрання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чинності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здійснюються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згідно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вимогами,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передбаченими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статтями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69</w:t>
      </w:r>
      <w:r w:rsidRPr="000433E0">
        <w:rPr>
          <w:sz w:val="28"/>
        </w:rPr>
        <w:t xml:space="preserve"> </w:t>
      </w:r>
      <w:r w:rsidRPr="000433E0">
        <w:rPr>
          <w:sz w:val="28"/>
        </w:rPr>
        <w:t>-</w:t>
      </w:r>
      <w:r w:rsidRPr="000433E0">
        <w:rPr>
          <w:sz w:val="28"/>
        </w:rPr>
        <w:t xml:space="preserve"> </w:t>
      </w:r>
      <w:r w:rsidRPr="000433E0">
        <w:rPr>
          <w:sz w:val="28"/>
        </w:rPr>
        <w:t>77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цього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Закону.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8.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випадках,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передбачених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рішення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скаргою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прийнято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та/або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доведено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відома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скаржника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строк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порядку,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визначені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скарга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вважається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повністю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задоволеною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дня,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наступного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днем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закінчення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визначеного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строку.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9.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Суб’єкт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скарги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результатами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аналізу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скарг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публікувати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своєму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офіційному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веб-сайті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дотриманням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вимог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України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«Про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захист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персональних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даних»,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інформацію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практики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вирішення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скарг.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Розділ</w:t>
      </w:r>
      <w:r w:rsidRPr="000433E0">
        <w:rPr>
          <w:sz w:val="28"/>
        </w:rPr>
        <w:t xml:space="preserve"> </w:t>
      </w:r>
      <w:r w:rsidRPr="000433E0">
        <w:rPr>
          <w:sz w:val="28"/>
        </w:rPr>
        <w:t>VIІ.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ВІДКЛИКАННЯ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НЕДІЙСНИМ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Стаття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86.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Загальні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умови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відкликання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недійсним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приймає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рішення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відкликання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недійсним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відновлення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законності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та/або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захисту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публічних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інтересів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випадках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порядку,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встановлених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Правомірний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бути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відкликаний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шкоду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особі,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крім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випадків,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передбачених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статтею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88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цього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Закону.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lastRenderedPageBreak/>
        <w:t>2.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час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вирішення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питання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відкликання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недійсним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враховує: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наслідки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відкликання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недійсним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2)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істотність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причин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цього,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зокрема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час,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минув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після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прийняття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3)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обставини,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стосуються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3.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Відкликання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недійсним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користь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однієї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шкоду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іншій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відповідати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вимогам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цієї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статті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статей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87</w:t>
      </w:r>
      <w:r w:rsidRPr="000433E0">
        <w:rPr>
          <w:sz w:val="28"/>
        </w:rPr>
        <w:t xml:space="preserve"> </w:t>
      </w:r>
      <w:r w:rsidRPr="000433E0">
        <w:rPr>
          <w:sz w:val="28"/>
        </w:rPr>
        <w:t>-</w:t>
      </w:r>
      <w:r w:rsidRPr="000433E0">
        <w:rPr>
          <w:sz w:val="28"/>
        </w:rPr>
        <w:t xml:space="preserve"> </w:t>
      </w:r>
      <w:r w:rsidRPr="000433E0">
        <w:rPr>
          <w:sz w:val="28"/>
        </w:rPr>
        <w:t>89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цього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регулюють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відкликання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недійсним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шкоду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особі.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4.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відкликається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недійсним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шляхом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прийняття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відповідно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вимог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цього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Закону.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Стаття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87.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Умови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правомірності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</w:t>
      </w:r>
      <w:r w:rsidRPr="000433E0">
        <w:rPr>
          <w:sz w:val="28"/>
        </w:rPr>
        <w:t xml:space="preserve"> </w:t>
      </w:r>
      <w:r w:rsidRPr="000433E0">
        <w:rPr>
          <w:sz w:val="28"/>
        </w:rPr>
        <w:t>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правомірним,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прийнятий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компетентним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відповідно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діяв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момент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прийняття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Протиправним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відповідає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вимогам,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визначеним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частиною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першою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цієї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статті,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зокрема: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прийнятий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органом,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що: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а)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мав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повноважень;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б)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використав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дискреційні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повноваження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незаконно;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2)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суперечить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положенням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форми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змісту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3)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порушує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норми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матеріального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права;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4)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відповідає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принципам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процедури.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3.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Порушення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передбаченої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процедури,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воно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вплинуло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могло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вплинути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правомірність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вирішення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суті,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спричиняє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протиправності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Стаття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88.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Відкликання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правомірного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Правомірний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моменту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завершення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його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виконання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бути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відкликаний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ініціативою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користь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числі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зворотною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дією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часі,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крім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випадків,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якщо: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аналогічного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змісту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необхідно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видати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знову;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відкликання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суперечить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закону.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обмежує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право,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свободу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інтерес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її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ініціативою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підлягає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відкликанню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разі: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внесення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змін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підставі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видано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2)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істотної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зміни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фактичних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обставин,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підставі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видано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lastRenderedPageBreak/>
        <w:t>3.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Правомірний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бути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відкликаний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шкоду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особі,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якщо: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1)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передбачено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виконала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обов’язків,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виникли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зв’язку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прийняттям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3)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своєї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вини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виконала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обов’язку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інформування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істотну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зміну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фактичних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обставин,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підставі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видано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4)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публічних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інтересах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відшкодуванням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завданих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збитків.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4.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разі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внесення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зміни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істотної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зміни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фактичних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обставин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правомірний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бути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відкликано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ініціативою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шкоду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набрання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чинності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новим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актом,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публічний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інтерес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відкликанні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переважає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інтерес</w:t>
      </w:r>
      <w:r w:rsidRPr="000433E0">
        <w:rPr>
          <w:sz w:val="28"/>
        </w:rPr>
        <w:t xml:space="preserve"> </w:t>
      </w:r>
      <w:r w:rsidRPr="000433E0">
        <w:rPr>
          <w:sz w:val="28"/>
        </w:rPr>
        <w:t>(довіру)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Довіра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ґрунтується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її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вчиняти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дії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підставі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без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урахування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того,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бути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відкликано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майбутньому.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5.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допускається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застосування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положень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цієї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статті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вирішення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ніж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якій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прийнято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Стаття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89.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протиправного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недійсним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Протиправний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недійсним,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числі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зворотною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дією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часі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(тобто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набрання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чинності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попереднім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актом),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передбачено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Приймаючи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рішення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недійсним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протиправного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шкоду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особі,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враховує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обставини,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визначені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частиною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другою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статті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86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цього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інтерес</w:t>
      </w:r>
      <w:r w:rsidRPr="000433E0">
        <w:rPr>
          <w:sz w:val="28"/>
        </w:rPr>
        <w:t xml:space="preserve"> </w:t>
      </w:r>
      <w:r w:rsidRPr="000433E0">
        <w:rPr>
          <w:sz w:val="28"/>
        </w:rPr>
        <w:t>(довіру)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збереження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чинності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також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публічні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інтереси,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інтереси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осіб.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3.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Протиправний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порушує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права,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свободи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інтереси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осіб,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завдає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їм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шкоди,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використовується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створює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умов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вчинення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кримінального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правопорушення,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бути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недійсним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шкоду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особі,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особа,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будучи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переконана,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залишиться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чинним,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використала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розпорядилася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коштами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майном,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отриманими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підставі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змінила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спосіб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свій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уклад</w:t>
      </w:r>
      <w:r w:rsidRPr="000433E0">
        <w:rPr>
          <w:sz w:val="28"/>
        </w:rPr>
        <w:t xml:space="preserve"> </w:t>
      </w:r>
      <w:r w:rsidRPr="000433E0">
        <w:rPr>
          <w:sz w:val="28"/>
        </w:rPr>
        <w:t>життя,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її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інтерес</w:t>
      </w:r>
      <w:r w:rsidRPr="000433E0">
        <w:rPr>
          <w:sz w:val="28"/>
        </w:rPr>
        <w:t xml:space="preserve"> </w:t>
      </w:r>
      <w:r w:rsidRPr="000433E0">
        <w:rPr>
          <w:sz w:val="28"/>
        </w:rPr>
        <w:t>(довіра)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збереження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чинності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переважає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публічний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інтерес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визнанні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недійсним.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Довіра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ґрунтується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її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вчиняти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дії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підставі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без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урахування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того,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бути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недійсним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майбутньому.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4.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посилатися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інтерес</w:t>
      </w:r>
      <w:r w:rsidRPr="000433E0">
        <w:rPr>
          <w:sz w:val="28"/>
        </w:rPr>
        <w:t xml:space="preserve"> </w:t>
      </w:r>
      <w:r w:rsidRPr="000433E0">
        <w:rPr>
          <w:sz w:val="28"/>
        </w:rPr>
        <w:t>(довіру),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якщо: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lastRenderedPageBreak/>
        <w:t>1)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закінчився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строк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звернення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суду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позовною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також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завершено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відповідної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судової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виконала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обов’язків,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виникли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зв’язку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прийняттям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3)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використовує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призначенням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передані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їй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підставі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кошти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майно;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4)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знала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протиправність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знала,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але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мала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знати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це;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5)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прийнято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підставі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поданої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недостовірної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неповної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інформації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внаслідок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обману,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погрози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протиправного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впливу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5.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разі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урахуванням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переваги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публічного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інтересу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протиправний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недійсним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шкоду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особі,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такій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відшкодовуються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завдані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їй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збитки,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зважаючи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інтерес</w:t>
      </w:r>
      <w:r w:rsidRPr="000433E0">
        <w:rPr>
          <w:sz w:val="28"/>
        </w:rPr>
        <w:t xml:space="preserve"> </w:t>
      </w:r>
      <w:r w:rsidRPr="000433E0">
        <w:rPr>
          <w:sz w:val="28"/>
        </w:rPr>
        <w:t>(довіру)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збереження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чинності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6.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Протиправний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бути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недійсним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протягом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трьох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місяців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дня,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коли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стало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відомо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факти,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можуть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бути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підставою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недійсним,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але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пізніше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трьох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років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прийняття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потребує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виконання,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–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пізніше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трьох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років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завершення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його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виконання.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Строк,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передбачений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абзацом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першим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цієї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частини,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застосовується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протиправного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використовується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створює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умови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вчинення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дисциплінарного,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та/або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кримінального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правопорушення.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недійсним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незалежно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дати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його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прийняття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завершення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виконання.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7.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недійсним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неможливе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підстав,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визначених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частиною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другою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статті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76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цього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повністю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частково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неправомірним.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Стаття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90.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Перегляд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нововиявленими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обставинами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подати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перегляд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нововиявленими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обставинами,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якщо: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1)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стали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відомі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істотні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обставини,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були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встановлені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були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могли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бути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відомі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особі,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звертається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заявою,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час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2)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рішенням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суду,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набрало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сили,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встановлено,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прийнято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внаслідок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обману,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погрози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протиправного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впливу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перегляд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нововиявленими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обставинами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подається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прийняв</w:t>
      </w:r>
      <w:r w:rsidRPr="000433E0">
        <w:rPr>
          <w:sz w:val="28"/>
        </w:rPr>
        <w:t xml:space="preserve"> </w:t>
      </w:r>
      <w:r w:rsidRPr="000433E0">
        <w:rPr>
          <w:sz w:val="28"/>
        </w:rPr>
        <w:lastRenderedPageBreak/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компетенції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належить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прийняття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день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подання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заяви.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Заява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перегляд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подається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протягом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трьох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місяців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дня,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коли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стало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відомо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обставини,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передбачені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частиною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першою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цієї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статті,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але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пізніше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п’яти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років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його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прийняття,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разі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вчинення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кримінального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правопорушення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–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безстроково.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3.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одержавши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перегляд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нововиявленими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обставинами: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перевіряє,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вказує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наведена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інформація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нові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обставини;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здійснює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відповідно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положень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цього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результатами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перевірки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встановлено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наявність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нових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обставин,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приймає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підтверджує,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змінює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недійсним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попередній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3)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закриває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результатами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перевірки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наведена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інформація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вказує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наявність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нових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обставин.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Стаття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91.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Повернення,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відшкодування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шкоди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зв’язку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відкликанням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визнанням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недійсним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протиправним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Майно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кошти,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надані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підставі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відкликано,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недійсним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зворотною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дією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часі,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підлягають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поверненню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підставі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прийняття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відповідно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процедури,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передбаченої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урахуванням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положень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Цивільного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кодексу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України.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Збитки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понесені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витрати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внаслідок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відкликання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недійсним,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нікчемним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протиправним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підлягають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відшкодуванню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такій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повному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обсязі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порядку,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визначеному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крім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випадків,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відкликано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недійсним,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нікчемним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протиправним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вини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внаслідок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невиконання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обов’язку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відповідно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внаслідок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вчинення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та/або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кримінального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правопорушення.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Розділ</w:t>
      </w:r>
      <w:r w:rsidRPr="000433E0">
        <w:rPr>
          <w:sz w:val="28"/>
        </w:rPr>
        <w:t xml:space="preserve"> </w:t>
      </w:r>
      <w:r w:rsidRPr="000433E0">
        <w:rPr>
          <w:sz w:val="28"/>
        </w:rPr>
        <w:t>VIIІ.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ВИКОНАННЯ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Стаття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92.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Звернення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виконання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</w:t>
      </w:r>
      <w:r w:rsidRPr="000433E0">
        <w:rPr>
          <w:sz w:val="28"/>
        </w:rPr>
        <w:t xml:space="preserve"> </w:t>
      </w:r>
      <w:r w:rsidRPr="000433E0">
        <w:rPr>
          <w:sz w:val="28"/>
        </w:rPr>
        <w:t>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обов’язковим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виконання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набрання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чинності.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прийнятий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користь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потребує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дій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органів,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виконується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(реалізується)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добровільно.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видав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визначити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порядок</w:t>
      </w:r>
      <w:r w:rsidRPr="000433E0">
        <w:rPr>
          <w:sz w:val="28"/>
        </w:rPr>
        <w:t xml:space="preserve"> </w:t>
      </w:r>
      <w:r w:rsidRPr="000433E0">
        <w:rPr>
          <w:sz w:val="28"/>
        </w:rPr>
        <w:t>його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виконання,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зокрема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відстрочити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виконання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передбачено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Стаття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93.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Обов’язковість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виконання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Виконання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спрямованого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виконання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будь-якої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дії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утримання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будь-яких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дій,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бути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забезпечено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lastRenderedPageBreak/>
        <w:t>адміністративним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шляхом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застосування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заходів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впливу,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передбачених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частиною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другою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цієї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статті,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крім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випадків,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виконання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здійснюється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примусово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порядку,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визначеному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законодавством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виконавче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Заходами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впливу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є: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вчинення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дій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рахунок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зобов’язаної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–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адресата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порядку,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визначеному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статтею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95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цього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Закону;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накладення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грошового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стягнення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невиконання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порядку,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визначеному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статтею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96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цього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Закону;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3)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безпосередній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вплив,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здійснюється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підстав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порядку,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визначеному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3.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Захід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впливу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повинен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відповідати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меті,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забезпечується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виконання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Захід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впливу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обирається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чином,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щоб</w:t>
      </w:r>
      <w:r w:rsidRPr="000433E0">
        <w:rPr>
          <w:sz w:val="28"/>
        </w:rPr>
        <w:t xml:space="preserve"> </w:t>
      </w:r>
      <w:r w:rsidRPr="000433E0">
        <w:rPr>
          <w:sz w:val="28"/>
        </w:rPr>
        <w:t>шкода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зобов’язаної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суспільства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була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мінімальною.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4.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разі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добровільно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виконано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зобов’язаною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–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адресатом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приймає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рішення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застосування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заходу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впливу.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Таке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рішення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підставою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звернення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суду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вимогою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відшкодування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шкоди,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заподіяної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невиконанням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порядку,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визначеному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статтею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95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цього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Закону.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Стаття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94.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виконання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Виконання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забезпечується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органом,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його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прийняв,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крім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випадків,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передбачених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числі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законодавством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виконавче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також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забезпечує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виконання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актів,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прийнятих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результатами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скарг.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Стаття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95.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Виконання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дій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рахунок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зобов’язаної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разі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передбачене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зобов’язання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виконується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адресатом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але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його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виконання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забезпечити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особа,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виконання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доручити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такій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виконання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зазначеної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дії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рахунок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зобов’язаної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право,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можливо,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самостійно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виконати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дію,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передбачену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актом,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рахунок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зобов’язаної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встановлено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3.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вимагати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зобов’язаної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відшкодування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повному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обсязі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витрат,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пов’язаних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самостійним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виконанням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Стаття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96.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Грошове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стягнення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разі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виконано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зобов’язаною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–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адресатом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встановлений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строк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передбачена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дія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бути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виконана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lastRenderedPageBreak/>
        <w:t>особою,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виносить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постанову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накладення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зобов’язану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грошового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стягнення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розмірі: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</w:t>
      </w:r>
      <w:r w:rsidRPr="000433E0">
        <w:rPr>
          <w:sz w:val="28"/>
        </w:rPr>
        <w:t xml:space="preserve"> </w:t>
      </w:r>
      <w:r w:rsidRPr="000433E0">
        <w:rPr>
          <w:sz w:val="28"/>
        </w:rPr>
        <w:t>0,2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1,5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мінімальної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заробітної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плати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-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стосовно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фізичних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осіб;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</w:t>
      </w:r>
      <w:r w:rsidRPr="000433E0">
        <w:rPr>
          <w:sz w:val="28"/>
        </w:rPr>
        <w:t xml:space="preserve"> </w:t>
      </w:r>
      <w:r w:rsidRPr="000433E0">
        <w:rPr>
          <w:sz w:val="28"/>
        </w:rPr>
        <w:t>0,5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5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мінімальних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заробітних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плат</w:t>
      </w:r>
      <w:r w:rsidRPr="000433E0">
        <w:rPr>
          <w:sz w:val="28"/>
        </w:rPr>
        <w:t xml:space="preserve"> </w:t>
      </w:r>
      <w:r w:rsidRPr="000433E0">
        <w:rPr>
          <w:sz w:val="28"/>
        </w:rPr>
        <w:t>-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стосовно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фізичних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осіб</w:t>
      </w:r>
      <w:r w:rsidRPr="000433E0">
        <w:rPr>
          <w:sz w:val="28"/>
        </w:rPr>
        <w:t xml:space="preserve"> </w:t>
      </w:r>
      <w:r w:rsidRPr="000433E0">
        <w:rPr>
          <w:sz w:val="28"/>
        </w:rPr>
        <w:t>–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підприємців,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громадських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об’єднань,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мають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статусу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юридичної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юридичних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осіб.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Одночасно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застосуванням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грошового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стягнення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призначає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новий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строк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виконання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3.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разі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повторного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невиконання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новопризначений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строк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без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поважних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причин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самому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порядку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одноразово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накласти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зобов’язану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-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адресата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грошове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стягнення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самому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подвійному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розмірі.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Передбачена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цією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статтею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постанова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накладення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зобов’язану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-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адресата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грошового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стягнення,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винесена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органом,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виконавчим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документом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підлягає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примусовому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виконанню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порядку,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встановленому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законодавством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виконавче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4.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Питання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застосування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грошового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стягнення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вирішується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порядку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вирішення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справи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письмовому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провадженні,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передбаченому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5.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Рішення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накладення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зобов’язану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-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адресата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грошового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стягнення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виконавчим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документом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підлягає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примусовому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виконанню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порядку,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встановленому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виконавче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Стаття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97.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Безпосередній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вплив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виконання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дії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власний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рахунок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зобов’язаної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-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адресата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грошове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стягнення,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накладене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відповідно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можуть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досягти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мети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об’єктивних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обставин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можуть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бути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застосовані,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застосувати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безпосередній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вплив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зобов’язаної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йому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надані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відповідні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повноваження.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разі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надані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повноваження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застосування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безпосереднього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впливу,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його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зверненням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виконується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органом,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відповідні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повноваження.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Стаття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98.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Попередження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застосування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заходів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впливу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Зобов’язана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бути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попереджена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застосування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заходів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впливу.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Попередження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повинно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містити: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1)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строк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виконання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відповідного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зобов’язання,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протягом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виконати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його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добровільно;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lastRenderedPageBreak/>
        <w:t>2)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кошторис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витрат,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будуть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стягнуті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зобов’язаної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разі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невиконання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добровільному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порядку,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встановлено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цьому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зазначається,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витрати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можуть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бути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більшими,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виконання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призведе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збільшення;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3)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види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заходів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впливу,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можуть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бути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застосовані,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разі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попередження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застосування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грошового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стягнення,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накладеного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відповідно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–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види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розмір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можливих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санкцій.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3.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Попередження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застосування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заходів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впливу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складається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письмовій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формі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вручається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зобов’язаній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порядку,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встановленому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доведення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відома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актів.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4.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Заходи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впливу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призначаються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разі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невиконання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зобов’язаною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особою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відповідних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обов’язків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строк,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визначений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попередженні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застосування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заходів.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Стаття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99.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Застосування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примусових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заходів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разі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зобов’язана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час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застосування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заходів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впливу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чинить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опір,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можуть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бути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застосовані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примусові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заходи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порядку,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межах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спосіб,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встановлені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разі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зверненням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відповідні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правоохоронні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встановленому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порядку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зобов’язані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вжити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заходів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забезпечення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публічної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безпеки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порядку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час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застосування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заходів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впливу.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Виконання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завершується,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результаті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виконання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досягнуто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поставленої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мети.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3.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Примусове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виконання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грошового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зобов’язання,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визначеного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актом,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здійснюється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порядку,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встановленому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Стаття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100.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Оскарження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застосування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заходів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впливу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Зобов’язана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подати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скаргу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рішення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застосування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заходу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(заходів)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впливу.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скарга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бути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подана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виключно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часу,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місця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заходу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впливу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протягом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п’яти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робочих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днів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доведення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відома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зобов’язаної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рішення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застосування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заходу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(заходів)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впливу.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Подання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скарги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зупиняє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виконання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заходу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впливу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завершення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її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суті.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Рішення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скарги,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зазначеної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частині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першій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цієї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статті,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приймається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скарги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протягом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десяти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календарних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днів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її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отримання.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Розділ</w:t>
      </w:r>
      <w:r w:rsidRPr="000433E0">
        <w:rPr>
          <w:sz w:val="28"/>
        </w:rPr>
        <w:t xml:space="preserve"> </w:t>
      </w:r>
      <w:r w:rsidRPr="000433E0">
        <w:rPr>
          <w:sz w:val="28"/>
        </w:rPr>
        <w:t>IX.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ПРИКІНЦЕВІ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ПЕРЕХІДНІ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ПОЛОЖЕННЯ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Цей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набирає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чинності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через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дванадцять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місяців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його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опублікування,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крім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пункту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8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цього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розділу,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набирає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чинності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дня,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наступного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днем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опублікування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цього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Закону.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Внести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зміни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України: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lastRenderedPageBreak/>
        <w:t>1)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Статтю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12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України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"Про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звернення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громадян"</w:t>
      </w:r>
      <w:r w:rsidRPr="000433E0">
        <w:rPr>
          <w:sz w:val="28"/>
        </w:rPr>
        <w:t xml:space="preserve"> </w:t>
      </w:r>
      <w:r w:rsidRPr="000433E0">
        <w:rPr>
          <w:sz w:val="28"/>
        </w:rPr>
        <w:t>(Відомості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Верховної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Ради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України,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1996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р.,</w:t>
      </w:r>
      <w:r w:rsidRPr="000433E0">
        <w:rPr>
          <w:sz w:val="28"/>
        </w:rPr>
        <w:t xml:space="preserve"> </w:t>
      </w:r>
      <w:r w:rsidRPr="000433E0">
        <w:rPr>
          <w:sz w:val="28"/>
        </w:rPr>
        <w:t>№</w:t>
      </w:r>
      <w:r w:rsidRPr="000433E0">
        <w:rPr>
          <w:sz w:val="28"/>
        </w:rPr>
        <w:t xml:space="preserve"> </w:t>
      </w:r>
      <w:r w:rsidRPr="000433E0">
        <w:rPr>
          <w:sz w:val="28"/>
        </w:rPr>
        <w:t>47,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ст.</w:t>
      </w:r>
      <w:r w:rsidRPr="000433E0">
        <w:rPr>
          <w:sz w:val="28"/>
        </w:rPr>
        <w:t xml:space="preserve"> </w:t>
      </w:r>
      <w:r w:rsidRPr="000433E0">
        <w:rPr>
          <w:sz w:val="28"/>
        </w:rPr>
        <w:t>256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наступними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змінами)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викласти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такій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редакції: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статтю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12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викласти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такій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редакції: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"Стаття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12.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Сфера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застосування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цього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Закону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Дія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цього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поширюється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порядок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скарг</w:t>
      </w:r>
      <w:r w:rsidRPr="000433E0">
        <w:rPr>
          <w:sz w:val="28"/>
        </w:rPr>
        <w:t xml:space="preserve"> </w:t>
      </w:r>
      <w:r w:rsidRPr="000433E0">
        <w:rPr>
          <w:sz w:val="28"/>
        </w:rPr>
        <w:t>громадян,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встановлений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кримінальним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процесуальним,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цивільно-процесуальним,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трудовим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законодавством,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законодавством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захист</w:t>
      </w:r>
      <w:r w:rsidRPr="000433E0">
        <w:rPr>
          <w:sz w:val="28"/>
        </w:rPr>
        <w:t xml:space="preserve"> </w:t>
      </w:r>
      <w:r w:rsidRPr="000433E0">
        <w:rPr>
          <w:sz w:val="28"/>
        </w:rPr>
        <w:t>економічної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конкуренції,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законами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України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"Про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судоустрій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статус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суддів"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"Про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доступ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судових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рішень",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Кодексом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судочинства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України,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законами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України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"Про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запобігання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корупції",</w:t>
      </w:r>
      <w:r w:rsidRPr="000433E0">
        <w:rPr>
          <w:sz w:val="28"/>
        </w:rPr>
        <w:t xml:space="preserve"> </w:t>
      </w:r>
      <w:r w:rsidRPr="000433E0">
        <w:rPr>
          <w:sz w:val="28"/>
        </w:rPr>
        <w:t>"Про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виконавче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провадження",</w:t>
      </w:r>
      <w:r w:rsidRPr="000433E0">
        <w:rPr>
          <w:sz w:val="28"/>
        </w:rPr>
        <w:t xml:space="preserve"> </w:t>
      </w:r>
      <w:r w:rsidRPr="000433E0">
        <w:rPr>
          <w:sz w:val="28"/>
        </w:rPr>
        <w:t>"Про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процедуру".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Якщо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вирішення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питань,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порушених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заявах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(клопотаннях)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скаргах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громадян,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належить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предмета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регулювання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України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"Про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процедуру",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вони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розглядаються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порядку,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встановленому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зазначеним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України";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2)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України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"Про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послуги"</w:t>
      </w:r>
      <w:r w:rsidRPr="000433E0">
        <w:rPr>
          <w:sz w:val="28"/>
        </w:rPr>
        <w:t xml:space="preserve"> </w:t>
      </w:r>
      <w:r w:rsidRPr="000433E0">
        <w:rPr>
          <w:sz w:val="28"/>
        </w:rPr>
        <w:t>(Відомості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Верховної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Ради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України,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2013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р.,</w:t>
      </w:r>
      <w:r w:rsidRPr="000433E0">
        <w:rPr>
          <w:sz w:val="28"/>
        </w:rPr>
        <w:t xml:space="preserve"> </w:t>
      </w:r>
      <w:r w:rsidRPr="000433E0">
        <w:rPr>
          <w:sz w:val="28"/>
        </w:rPr>
        <w:t>№</w:t>
      </w:r>
      <w:r w:rsidRPr="000433E0">
        <w:rPr>
          <w:sz w:val="28"/>
        </w:rPr>
        <w:t xml:space="preserve"> </w:t>
      </w:r>
      <w:r w:rsidRPr="000433E0">
        <w:rPr>
          <w:sz w:val="28"/>
        </w:rPr>
        <w:t>32,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ст.</w:t>
      </w:r>
      <w:r w:rsidRPr="000433E0">
        <w:rPr>
          <w:sz w:val="28"/>
        </w:rPr>
        <w:t xml:space="preserve"> </w:t>
      </w:r>
      <w:r w:rsidRPr="000433E0">
        <w:rPr>
          <w:sz w:val="28"/>
        </w:rPr>
        <w:t>409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наступними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змінами):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частину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другу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статті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3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викласти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такій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редакції: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"2.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Надання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послуг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здійснюється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відповідно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України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"Про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процедуру"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цього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урахуванням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особливостей,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визначених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законами,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регулюють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суспільні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відносини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відповідних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сферах,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зокрема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України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"Про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ліцензування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видів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господарської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діяльності";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статтю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9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викласти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такій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редакції: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"Стаття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9.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Порядок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надання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послуг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послуги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надаються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суб’єктами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надання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послуг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безпосередньо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через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центри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надання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послуг.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Адміністративні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послуги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електронній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формі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надаються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використанням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Єдиного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державного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вебпорталу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електронних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послуг,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числі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через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інтегровані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інформаційні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системи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державних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місцевого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самоврядування.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Порядок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вимоги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інтеграції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інформаційних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систем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державних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місцевого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самоврядування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Єдиного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державного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вебпорталу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електронних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послуг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затверджуються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центральним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виконавчої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влади,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забезпечує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формування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державної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політики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сфері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надання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послуг.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отримання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послуги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(далі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-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заява)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подається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порядку,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встановленому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України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"Про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процедуру".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Центри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надання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послуг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суб’єкти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надання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послуг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випадках,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передбачених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законодавством,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також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вимогу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суб’єкта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звернення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забезпечують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складання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електронній</w:t>
      </w:r>
      <w:r w:rsidRPr="000433E0">
        <w:rPr>
          <w:sz w:val="28"/>
        </w:rPr>
        <w:t xml:space="preserve"> </w:t>
      </w:r>
      <w:r w:rsidRPr="000433E0">
        <w:rPr>
          <w:sz w:val="28"/>
        </w:rPr>
        <w:lastRenderedPageBreak/>
        <w:t>формі,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її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друкування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надання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суб’єкту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звернення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перевірки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підписання.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3.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Забороняється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вимагати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суб’єкта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звернення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надання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послуги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документи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інформацію,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передбачені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4.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Суб’єкт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надання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послуги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вимагати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суб’єкта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звернення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документи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інформацію,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перебувають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володінні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суб’єкта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надання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послуг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володінні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державних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органів,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влади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Автономної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Республіки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Крим,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місцевого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самоврядування,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підприємств,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установ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організацій,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належать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сфери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їх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управління.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отримання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послуги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суб’єкт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звернення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випадках,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передбачених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подає,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зокрема,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документи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(якщо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відомості,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містяться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них,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внесені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відповідних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інформаційних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баз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обсязі,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достатньому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надання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послуги: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документи,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посвідчують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підтверджують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громадянство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України,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числі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військовослужбовців;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документи,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посвідчують: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особу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іноземця;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особу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без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громадянства;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отримання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статусу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біженця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притулку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Україні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(зокрема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посвідчення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біженця,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посвідчення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потребує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додаткового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захисту,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посвідчення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якій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надано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тимчасовий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захист);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3)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документи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військового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обліку;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4)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свідоцтва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державну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реєстрацію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цивільного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стану;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5)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документи,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підтверджують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надання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спеціального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керування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транспортним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засобом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відповідної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категорії;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6)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документи,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посвідчують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проходження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обов’язкового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технічного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контролю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транспортних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засобів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відповідної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категорії;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7)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документи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транспортний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засіб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його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складові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частини,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числі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реєстраційні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документи;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8)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документи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трудову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діяльність,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трудовий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стаж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заробітну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плату;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9)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документи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освіту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та/або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професійну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кваліфікацію,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науковий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ступінь,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вчене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звання,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також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документи,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пов’язані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проходженням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навчання,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видані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закладами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освіти;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10)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довідки,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висновки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документи,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видані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закладами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охорони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здоров’я;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11)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документи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Національного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архівного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фонду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архівні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документи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відповідно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законодавства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Національний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архівний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фонд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архівні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установи;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12)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рішення,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вироки,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ухвали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постанови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судів;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13)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установчі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документи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юридичної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особи;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lastRenderedPageBreak/>
        <w:t>14)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рішення,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висновки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дозволи,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прийняті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(видані)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органами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опіки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піклування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відповідно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законодавства;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15)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документи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медико-соціальної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експертизи;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16)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посвідчення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документи,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підтверджують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громадянина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отримання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соціальної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допомоги;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17)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документи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державні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відомчі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нагороди,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державні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премії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знаки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розрізнення.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5.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Суб’єкт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надання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послуги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отримує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відповідні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документи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інформацію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без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участі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суб’єкта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звернення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підставі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поданих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відомостей,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числі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шляхом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доступу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інформаційних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систем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баз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даних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суб’єктів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надання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послуг,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підприємств,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установ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організацій,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належать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сфери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їх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управління,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через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систему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електронної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взаємодії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державних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електронних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інформаційних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ресурсів.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6.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Суб’єкт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надання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послуги,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підприємства,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установи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організації,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належать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сфери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його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управління,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володіють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документами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інформацією,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необхідними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надання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послуги,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зобов’язані: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1)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забезпечити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безоплатне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надання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документів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інформації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пізніше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трьох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робочих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днів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отримання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запиту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суб’єкта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надання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послуги,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передбачено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2)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вживати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заходів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розбудови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системи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міжвідомчої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електронної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взаємодії,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забезпечення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безоплатного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відкритого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доступу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власних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інформаційних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систем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баз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даних,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передбачено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3)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відповідно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забезпечити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зберігання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захист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інформації,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отриманої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результаті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надання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послуги;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4)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забезпечити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безоплатний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віддалений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доступ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власних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інформаційних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систем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електронних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баз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даних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(реєстрів),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містять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інформацію,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необхідну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надання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послуг,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адміністраторам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центрів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надання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послуг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суб’єктам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надання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послуг,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числі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через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систему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електронної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взаємодії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державних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електронних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інформаційних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ресурсів;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5)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вживати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заходів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запровадження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надання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послуг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електронній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формі.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7.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Суб'єкт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надання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послуг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забезпечує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можливість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безоплатного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одержання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суб'єктами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звернення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достатній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кількості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бланків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документів,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необхідних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звернення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наданням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послуги,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числі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одержання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бланків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веб-сайтів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суб'єктів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надання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послуг,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центрах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надання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послуг.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8.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Суб’єкт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надання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послуг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забезпечує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вільний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доступ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своїх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приміщень,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здійснюється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прийом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суб’єктів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звернення,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lastRenderedPageBreak/>
        <w:t>числі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належні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умови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доступу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осіб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обмеженими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фізичними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можливостями";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частину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другу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статті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19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викласти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такій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редакції: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"2.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Дії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бездіяльність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посадових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осіб,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уповноважених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відповідно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надавати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послуги,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адміністраторів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можуть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бути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оскаржені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порядку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оскарження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та/або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суду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порядку,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встановленому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законом".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3.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приведення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законодавчих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відповідність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вони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застосовуються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частині,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суперечить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принципам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цього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Закону.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4.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провадження,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день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набрання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чинності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перебувають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завершуються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відповідно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положень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цього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Закону.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5.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акти,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прийняті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після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набрання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чинності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оскаржуються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правилами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оскарження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порядку,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визначеному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6.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Перебіг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строків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виконання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процедур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адміністративному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провадженні,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розпочалися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набрання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чинності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обчислюється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відповідно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положень,</w:t>
      </w:r>
      <w:r w:rsidRPr="000433E0">
        <w:rPr>
          <w:sz w:val="28"/>
        </w:rPr>
        <w:t xml:space="preserve"> </w:t>
      </w:r>
      <w:r w:rsidRPr="000433E0">
        <w:rPr>
          <w:sz w:val="28"/>
        </w:rPr>
        <w:t>які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діяли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набрання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чинності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7.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забезпечення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можливості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подання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або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скарг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електронній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формі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використанням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Єдиного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державного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вебпорталу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електронних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послуг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такі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заяви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скарги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електронній</w:t>
      </w:r>
      <w:r w:rsidRPr="000433E0">
        <w:rPr>
          <w:sz w:val="28"/>
        </w:rPr>
        <w:t xml:space="preserve"> </w:t>
      </w:r>
      <w:r w:rsidRPr="000433E0">
        <w:rPr>
          <w:sz w:val="28"/>
        </w:rPr>
        <w:t>формі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подаються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використанням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призначених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цього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інформаційно-телекомунікаційних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систем.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8.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Кабінету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Міністрів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України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протягом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дванадцяти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місяців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опублікування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цього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Закону: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привести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власні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нормативно-правові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відповідність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забезпечити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приведення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міністерствами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та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іншими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центральними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органами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виконавчої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влади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їх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нормативно-правових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відповідність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забезпечити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прийняття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нормативно-правових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актів,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необхідних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для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реалізації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цього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Закону;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подати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розгляд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Верховної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Ради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України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пропозиції</w:t>
      </w:r>
      <w:r w:rsidRPr="000433E0">
        <w:rPr>
          <w:sz w:val="28"/>
        </w:rPr>
        <w:t xml:space="preserve"> </w:t>
      </w:r>
      <w:r w:rsidRPr="000433E0">
        <w:rPr>
          <w:sz w:val="28"/>
        </w:rPr>
        <w:t>щодо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приведення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законодавчих</w:t>
      </w:r>
      <w:r w:rsidRPr="000433E0">
        <w:rPr>
          <w:sz w:val="28"/>
        </w:rPr>
        <w:t xml:space="preserve"> </w:t>
      </w:r>
      <w:r w:rsidRPr="000433E0">
        <w:rPr>
          <w:sz w:val="28"/>
        </w:rPr>
        <w:t>актів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України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відповідність</w:t>
      </w:r>
      <w:r w:rsidRPr="000433E0">
        <w:rPr>
          <w:sz w:val="28"/>
        </w:rPr>
        <w:t xml:space="preserve"> </w:t>
      </w:r>
      <w:r w:rsidRPr="000433E0">
        <w:rPr>
          <w:sz w:val="28"/>
        </w:rPr>
        <w:t>із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sz w:val="28"/>
        </w:rPr>
        <w:t>9.</w:t>
      </w:r>
      <w:r w:rsidRPr="000433E0">
        <w:rPr>
          <w:sz w:val="28"/>
        </w:rPr>
        <w:t xml:space="preserve"> </w:t>
      </w:r>
      <w:r w:rsidRPr="000433E0">
        <w:rPr>
          <w:sz w:val="28"/>
        </w:rPr>
        <w:t>Кабінету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Міністрів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України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через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24</w:t>
      </w:r>
      <w:r w:rsidRPr="000433E0">
        <w:rPr>
          <w:sz w:val="28"/>
        </w:rPr>
        <w:t xml:space="preserve"> </w:t>
      </w:r>
      <w:r w:rsidRPr="000433E0">
        <w:rPr>
          <w:sz w:val="28"/>
        </w:rPr>
        <w:t>місяці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</w:t>
      </w:r>
      <w:r w:rsidRPr="000433E0">
        <w:rPr>
          <w:sz w:val="28"/>
        </w:rPr>
        <w:t xml:space="preserve"> </w:t>
      </w:r>
      <w:r w:rsidRPr="000433E0">
        <w:rPr>
          <w:sz w:val="28"/>
        </w:rPr>
        <w:t>дня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набрання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чинності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цим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Законом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поінформувати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Верховну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Раду</w:t>
      </w:r>
      <w:r w:rsidRPr="000433E0">
        <w:rPr>
          <w:sz w:val="28"/>
        </w:rPr>
        <w:t xml:space="preserve"> </w:t>
      </w:r>
      <w:r w:rsidRPr="000433E0">
        <w:rPr>
          <w:sz w:val="28"/>
        </w:rPr>
        <w:t>України</w:t>
      </w:r>
      <w:r w:rsidRPr="000433E0">
        <w:rPr>
          <w:sz w:val="28"/>
        </w:rPr>
        <w:t xml:space="preserve"> </w:t>
      </w:r>
      <w:r w:rsidRPr="000433E0">
        <w:rPr>
          <w:sz w:val="28"/>
        </w:rPr>
        <w:t>про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стан</w:t>
      </w:r>
      <w:r w:rsidRPr="000433E0">
        <w:rPr>
          <w:sz w:val="28"/>
        </w:rPr>
        <w:t xml:space="preserve"> </w:t>
      </w:r>
      <w:r w:rsidRPr="000433E0">
        <w:rPr>
          <w:sz w:val="28"/>
        </w:rPr>
        <w:t>виконання</w:t>
      </w:r>
      <w:r w:rsidRPr="000433E0">
        <w:rPr>
          <w:sz w:val="28"/>
        </w:rPr>
        <w:t xml:space="preserve"> </w:t>
      </w:r>
      <w:r w:rsidRPr="000433E0">
        <w:rPr>
          <w:sz w:val="28"/>
        </w:rPr>
        <w:t>цього</w:t>
      </w:r>
      <w:r w:rsidRPr="000433E0">
        <w:rPr>
          <w:sz w:val="28"/>
        </w:rPr>
        <w:t xml:space="preserve"> </w:t>
      </w:r>
      <w:r w:rsidRPr="000433E0">
        <w:rPr>
          <w:sz w:val="28"/>
        </w:rPr>
        <w:t>Закону.</w:t>
      </w:r>
    </w:p>
    <w:p w:rsidR="000433E0" w:rsidRPr="000433E0" w:rsidRDefault="000433E0" w:rsidP="000433E0">
      <w:pPr>
        <w:ind w:firstLine="720"/>
        <w:jc w:val="both"/>
        <w:rPr>
          <w:sz w:val="28"/>
        </w:rPr>
      </w:pPr>
      <w:r w:rsidRPr="000433E0">
        <w:rPr>
          <w:b/>
          <w:sz w:val="28"/>
        </w:rPr>
        <w:t>Голова</w:t>
      </w:r>
      <w:r w:rsidRPr="000433E0">
        <w:rPr>
          <w:b/>
          <w:sz w:val="28"/>
        </w:rPr>
        <w:t xml:space="preserve"> </w:t>
      </w:r>
      <w:r w:rsidRPr="000433E0">
        <w:rPr>
          <w:b/>
          <w:sz w:val="28"/>
        </w:rPr>
        <w:t>Верховної</w:t>
      </w:r>
      <w:r w:rsidRPr="000433E0">
        <w:rPr>
          <w:b/>
          <w:sz w:val="28"/>
        </w:rPr>
        <w:t xml:space="preserve"> </w:t>
      </w:r>
      <w:r w:rsidRPr="000433E0">
        <w:rPr>
          <w:b/>
          <w:sz w:val="28"/>
        </w:rPr>
        <w:t>Ради</w:t>
      </w:r>
      <w:r w:rsidRPr="000433E0">
        <w:rPr>
          <w:b/>
          <w:sz w:val="28"/>
        </w:rPr>
        <w:t xml:space="preserve"> </w:t>
      </w:r>
      <w:r w:rsidRPr="000433E0">
        <w:rPr>
          <w:b/>
          <w:sz w:val="28"/>
        </w:rPr>
        <w:t>України</w:t>
      </w:r>
    </w:p>
    <w:p w:rsidR="00595064" w:rsidRPr="000433E0" w:rsidRDefault="00595064" w:rsidP="000433E0">
      <w:pPr>
        <w:ind w:firstLine="720"/>
        <w:jc w:val="both"/>
        <w:rPr>
          <w:sz w:val="28"/>
        </w:rPr>
      </w:pPr>
    </w:p>
    <w:sectPr w:rsidR="00595064" w:rsidRPr="000433E0" w:rsidSect="000433E0">
      <w:footerReference w:type="even" r:id="rId7"/>
      <w:footerReference w:type="default" r:id="rId8"/>
      <w:pgSz w:w="11907" w:h="16840" w:code="9"/>
      <w:pgMar w:top="1440" w:right="864" w:bottom="1440" w:left="1699" w:header="56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33E0" w:rsidRDefault="000433E0">
      <w:r>
        <w:separator/>
      </w:r>
    </w:p>
  </w:endnote>
  <w:endnote w:type="continuationSeparator" w:id="0">
    <w:p w:rsidR="000433E0" w:rsidRDefault="000433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33E0" w:rsidRDefault="000433E0" w:rsidP="002340EA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 PAGE </w:instrText>
    </w:r>
    <w:r>
      <w:rPr>
        <w:rStyle w:val="aa"/>
      </w:rPr>
      <w:fldChar w:fldCharType="end"/>
    </w:r>
  </w:p>
  <w:p w:rsidR="000433E0" w:rsidRDefault="000433E0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33E0" w:rsidRDefault="000433E0" w:rsidP="002340EA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t xml:space="preserve">- </w:t>
    </w:r>
    <w:r>
      <w:rPr>
        <w:rStyle w:val="aa"/>
      </w:rPr>
      <w:fldChar w:fldCharType="begin"/>
    </w:r>
    <w:r>
      <w:rPr>
        <w:rStyle w:val="aa"/>
      </w:rPr>
      <w:instrText xml:space="preserve"> PAGE </w:instrText>
    </w:r>
    <w:r>
      <w:rPr>
        <w:rStyle w:val="aa"/>
      </w:rPr>
      <w:fldChar w:fldCharType="separate"/>
    </w:r>
    <w:r>
      <w:rPr>
        <w:rStyle w:val="aa"/>
        <w:noProof/>
      </w:rPr>
      <w:t>57</w:t>
    </w:r>
    <w:r>
      <w:rPr>
        <w:rStyle w:val="aa"/>
      </w:rPr>
      <w:fldChar w:fldCharType="end"/>
    </w:r>
    <w:r>
      <w:rPr>
        <w:rStyle w:val="aa"/>
      </w:rPr>
      <w:t xml:space="preserve"> -</w:t>
    </w:r>
  </w:p>
  <w:p w:rsidR="000433E0" w:rsidRDefault="000433E0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33E0" w:rsidRDefault="000433E0">
      <w:r>
        <w:separator/>
      </w:r>
    </w:p>
  </w:footnote>
  <w:footnote w:type="continuationSeparator" w:id="0">
    <w:p w:rsidR="000433E0" w:rsidRDefault="000433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3798454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66254D"/>
    <w:multiLevelType w:val="multilevel"/>
    <w:tmpl w:val="1E4A575A"/>
    <w:lvl w:ilvl="0">
      <w:start w:val="1"/>
      <w:numFmt w:val="upperRoman"/>
      <w:lvlText w:val="Розділ %1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none"/>
      <w:isLgl/>
      <w:lvlText w:val="Стаття 1."/>
      <w:lvlJc w:val="left"/>
      <w:pPr>
        <w:tabs>
          <w:tab w:val="num" w:pos="108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" w15:restartNumberingAfterBreak="0">
    <w:nsid w:val="416800D9"/>
    <w:multiLevelType w:val="multilevel"/>
    <w:tmpl w:val="85AC80B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3D218DF"/>
    <w:multiLevelType w:val="multilevel"/>
    <w:tmpl w:val="DA5ED270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D8C3D17"/>
    <w:multiLevelType w:val="multilevel"/>
    <w:tmpl w:val="BA54985A"/>
    <w:lvl w:ilvl="0">
      <w:start w:val="1"/>
      <w:numFmt w:val="decimal"/>
      <w:lvlText w:val="Стаття %1."/>
      <w:lvlJc w:val="left"/>
      <w:pPr>
        <w:tabs>
          <w:tab w:val="num" w:pos="2211"/>
        </w:tabs>
        <w:ind w:left="2211" w:hanging="1491"/>
      </w:pPr>
      <w:rPr>
        <w:b/>
        <w:bCs/>
        <w:i w:val="0"/>
        <w:iCs w:val="0"/>
        <w:kern w:val="0"/>
        <w:sz w:val="28"/>
        <w:szCs w:val="28"/>
      </w:rPr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proofState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433E0"/>
    <w:rsid w:val="000268D9"/>
    <w:rsid w:val="000433E0"/>
    <w:rsid w:val="000C1B55"/>
    <w:rsid w:val="000E52CE"/>
    <w:rsid w:val="00127AE4"/>
    <w:rsid w:val="001C5340"/>
    <w:rsid w:val="001E3226"/>
    <w:rsid w:val="002252DF"/>
    <w:rsid w:val="0026095E"/>
    <w:rsid w:val="002641E0"/>
    <w:rsid w:val="002A4711"/>
    <w:rsid w:val="00315D1B"/>
    <w:rsid w:val="003320AE"/>
    <w:rsid w:val="0034740D"/>
    <w:rsid w:val="00385232"/>
    <w:rsid w:val="003932D0"/>
    <w:rsid w:val="004310BA"/>
    <w:rsid w:val="004E34A2"/>
    <w:rsid w:val="004E5696"/>
    <w:rsid w:val="004F45D4"/>
    <w:rsid w:val="005721F5"/>
    <w:rsid w:val="0057562B"/>
    <w:rsid w:val="00595064"/>
    <w:rsid w:val="005F47FB"/>
    <w:rsid w:val="006216C3"/>
    <w:rsid w:val="006254A9"/>
    <w:rsid w:val="00654BEC"/>
    <w:rsid w:val="006C3615"/>
    <w:rsid w:val="006D1D96"/>
    <w:rsid w:val="007B23B8"/>
    <w:rsid w:val="0086391C"/>
    <w:rsid w:val="008B4C53"/>
    <w:rsid w:val="008C215C"/>
    <w:rsid w:val="009069A1"/>
    <w:rsid w:val="00A64CC1"/>
    <w:rsid w:val="00AE69D8"/>
    <w:rsid w:val="00B845D8"/>
    <w:rsid w:val="00BC7AA8"/>
    <w:rsid w:val="00BD1260"/>
    <w:rsid w:val="00BE68DB"/>
    <w:rsid w:val="00C25AAE"/>
    <w:rsid w:val="00D26957"/>
    <w:rsid w:val="00D377FC"/>
    <w:rsid w:val="00D47C0D"/>
    <w:rsid w:val="00DA6574"/>
    <w:rsid w:val="00E02158"/>
    <w:rsid w:val="00E33870"/>
    <w:rsid w:val="00E50DCD"/>
    <w:rsid w:val="00E7376E"/>
    <w:rsid w:val="00ED1BD4"/>
    <w:rsid w:val="00F075C2"/>
    <w:rsid w:val="00F32C7D"/>
    <w:rsid w:val="00FB2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6B845C"/>
  <w15:chartTrackingRefBased/>
  <w15:docId w15:val="{FB55F8A5-9601-475F-9D99-889F3CE4E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lang w:eastAsia="ru-RU"/>
    </w:rPr>
  </w:style>
  <w:style w:type="paragraph" w:styleId="1">
    <w:name w:val="heading 1"/>
    <w:basedOn w:val="a0"/>
    <w:next w:val="a0"/>
    <w:qFormat/>
    <w:rsid w:val="001E3226"/>
    <w:pPr>
      <w:keepNext/>
      <w:autoSpaceDE w:val="0"/>
      <w:autoSpaceDN w:val="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0"/>
    <w:next w:val="a0"/>
    <w:qFormat/>
    <w:rsid w:val="001E3226"/>
    <w:pPr>
      <w:keepNext/>
      <w:autoSpaceDE w:val="0"/>
      <w:autoSpaceDN w:val="0"/>
      <w:jc w:val="center"/>
      <w:outlineLvl w:val="1"/>
    </w:pPr>
    <w:rPr>
      <w:b/>
      <w:bCs/>
      <w:color w:val="FF0000"/>
      <w:sz w:val="24"/>
      <w:szCs w:val="24"/>
    </w:rPr>
  </w:style>
  <w:style w:type="paragraph" w:styleId="3">
    <w:name w:val="heading 3"/>
    <w:basedOn w:val="a0"/>
    <w:next w:val="a0"/>
    <w:qFormat/>
    <w:rsid w:val="001E3226"/>
    <w:pPr>
      <w:keepNext/>
      <w:autoSpaceDE w:val="0"/>
      <w:autoSpaceDN w:val="0"/>
      <w:ind w:left="-108"/>
      <w:jc w:val="right"/>
      <w:outlineLvl w:val="2"/>
    </w:pPr>
    <w:rPr>
      <w:b/>
      <w:bCs/>
      <w:sz w:val="24"/>
      <w:szCs w:val="24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</w:style>
  <w:style w:type="paragraph" w:customStyle="1" w:styleId="StyleAwt">
    <w:name w:val="StyleAwt"/>
    <w:basedOn w:val="StyleNormal"/>
    <w:rPr>
      <w:b/>
      <w:i/>
      <w:sz w:val="18"/>
      <w:u w:val="single"/>
    </w:rPr>
  </w:style>
  <w:style w:type="paragraph" w:customStyle="1" w:styleId="StyleFooter">
    <w:name w:val="StyleFooter"/>
    <w:basedOn w:val="StyleNormal"/>
    <w:rPr>
      <w:sz w:val="10"/>
    </w:rPr>
  </w:style>
  <w:style w:type="paragraph" w:customStyle="1" w:styleId="StyleHeader">
    <w:name w:val="StyleHeader"/>
    <w:basedOn w:val="StyleNormal"/>
    <w:rPr>
      <w:sz w:val="12"/>
    </w:rPr>
  </w:style>
  <w:style w:type="paragraph" w:customStyle="1" w:styleId="StyleNormal">
    <w:name w:val="StyleNormal"/>
    <w:pPr>
      <w:spacing w:line="220" w:lineRule="exact"/>
    </w:pPr>
    <w:rPr>
      <w:lang w:eastAsia="ru-RU"/>
    </w:rPr>
  </w:style>
  <w:style w:type="paragraph" w:customStyle="1" w:styleId="StyleOstRed">
    <w:name w:val="StyleOstRed"/>
    <w:basedOn w:val="StyleNormal"/>
    <w:pPr>
      <w:spacing w:after="120" w:line="240" w:lineRule="auto"/>
      <w:ind w:firstLine="720"/>
      <w:jc w:val="both"/>
    </w:pPr>
    <w:rPr>
      <w:sz w:val="28"/>
    </w:rPr>
  </w:style>
  <w:style w:type="paragraph" w:customStyle="1" w:styleId="StyleProp">
    <w:name w:val="StyleProp"/>
    <w:basedOn w:val="StyleNormal"/>
    <w:pPr>
      <w:spacing w:line="200" w:lineRule="exact"/>
      <w:ind w:firstLine="227"/>
      <w:jc w:val="both"/>
    </w:pPr>
    <w:rPr>
      <w:sz w:val="18"/>
    </w:rPr>
  </w:style>
  <w:style w:type="paragraph" w:customStyle="1" w:styleId="StyleShap">
    <w:name w:val="StyleShap"/>
    <w:basedOn w:val="StyleNormal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pPr>
      <w:spacing w:after="60"/>
      <w:ind w:firstLine="284"/>
      <w:jc w:val="both"/>
    </w:pPr>
  </w:style>
  <w:style w:type="paragraph" w:styleId="30">
    <w:name w:val="Body Text 3"/>
    <w:basedOn w:val="a0"/>
    <w:rsid w:val="001E3226"/>
    <w:pPr>
      <w:autoSpaceDE w:val="0"/>
      <w:autoSpaceDN w:val="0"/>
      <w:jc w:val="both"/>
    </w:pPr>
    <w:rPr>
      <w:color w:val="FF0000"/>
      <w:sz w:val="24"/>
      <w:szCs w:val="24"/>
    </w:rPr>
  </w:style>
  <w:style w:type="paragraph" w:customStyle="1" w:styleId="StyleProp2">
    <w:name w:val="StyleProp2"/>
    <w:basedOn w:val="StyleNormal"/>
    <w:pPr>
      <w:spacing w:after="120" w:line="200" w:lineRule="exact"/>
      <w:ind w:firstLine="227"/>
      <w:jc w:val="both"/>
    </w:pPr>
    <w:rPr>
      <w:sz w:val="18"/>
    </w:rPr>
  </w:style>
  <w:style w:type="paragraph" w:customStyle="1" w:styleId="StyleWisnow">
    <w:name w:val="StyleWisnow"/>
    <w:basedOn w:val="StyleNormal"/>
    <w:rPr>
      <w:sz w:val="18"/>
    </w:rPr>
  </w:style>
  <w:style w:type="paragraph" w:customStyle="1" w:styleId="StyleStorinka">
    <w:name w:val="StyleStorinka"/>
    <w:basedOn w:val="StyleNormal"/>
    <w:pPr>
      <w:jc w:val="right"/>
    </w:pPr>
    <w:rPr>
      <w:sz w:val="18"/>
    </w:rPr>
  </w:style>
  <w:style w:type="paragraph" w:styleId="a">
    <w:name w:val="List Number"/>
    <w:basedOn w:val="a0"/>
    <w:rsid w:val="001E3226"/>
    <w:pPr>
      <w:numPr>
        <w:numId w:val="1"/>
      </w:numPr>
      <w:tabs>
        <w:tab w:val="clear" w:pos="360"/>
        <w:tab w:val="num" w:pos="1440"/>
      </w:tabs>
      <w:autoSpaceDE w:val="0"/>
      <w:autoSpaceDN w:val="0"/>
      <w:ind w:left="0" w:firstLine="0"/>
    </w:pPr>
    <w:rPr>
      <w:sz w:val="24"/>
      <w:szCs w:val="24"/>
    </w:rPr>
  </w:style>
  <w:style w:type="character" w:customStyle="1" w:styleId="a4">
    <w:name w:val="Печатная машинка"/>
    <w:rsid w:val="001E3226"/>
    <w:rPr>
      <w:rFonts w:ascii="Times New Roman" w:hAnsi="Times New Roman" w:cs="Times New Roman"/>
      <w:color w:val="000000"/>
      <w:sz w:val="28"/>
      <w:szCs w:val="28"/>
    </w:rPr>
  </w:style>
  <w:style w:type="paragraph" w:styleId="31">
    <w:name w:val="Body Text Indent 3"/>
    <w:basedOn w:val="a0"/>
    <w:rsid w:val="001E3226"/>
    <w:pPr>
      <w:autoSpaceDE w:val="0"/>
      <w:autoSpaceDN w:val="0"/>
      <w:ind w:firstLine="708"/>
      <w:jc w:val="both"/>
    </w:pPr>
    <w:rPr>
      <w:sz w:val="28"/>
      <w:szCs w:val="28"/>
    </w:rPr>
  </w:style>
  <w:style w:type="paragraph" w:styleId="20">
    <w:name w:val="Body Text 2"/>
    <w:basedOn w:val="a0"/>
    <w:rsid w:val="001E3226"/>
    <w:pPr>
      <w:autoSpaceDE w:val="0"/>
      <w:autoSpaceDN w:val="0"/>
      <w:jc w:val="center"/>
    </w:pPr>
    <w:rPr>
      <w:sz w:val="24"/>
      <w:szCs w:val="24"/>
    </w:rPr>
  </w:style>
  <w:style w:type="paragraph" w:styleId="a5">
    <w:name w:val="Body Text"/>
    <w:basedOn w:val="a0"/>
    <w:rsid w:val="001E3226"/>
    <w:pPr>
      <w:autoSpaceDE w:val="0"/>
      <w:autoSpaceDN w:val="0"/>
      <w:jc w:val="center"/>
    </w:pPr>
    <w:rPr>
      <w:b/>
      <w:bCs/>
      <w:color w:val="FF0000"/>
      <w:sz w:val="28"/>
      <w:szCs w:val="28"/>
    </w:rPr>
  </w:style>
  <w:style w:type="paragraph" w:styleId="HTML">
    <w:name w:val="HTML Preformatted"/>
    <w:basedOn w:val="a0"/>
    <w:rsid w:val="001E32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color w:val="000000"/>
      <w:sz w:val="21"/>
      <w:szCs w:val="21"/>
      <w:lang w:val="ru-RU"/>
    </w:rPr>
  </w:style>
  <w:style w:type="paragraph" w:styleId="a6">
    <w:name w:val="footer"/>
    <w:basedOn w:val="a0"/>
    <w:rsid w:val="001E3226"/>
    <w:pPr>
      <w:tabs>
        <w:tab w:val="center" w:pos="4153"/>
        <w:tab w:val="right" w:pos="8306"/>
      </w:tabs>
      <w:autoSpaceDE w:val="0"/>
      <w:autoSpaceDN w:val="0"/>
    </w:pPr>
    <w:rPr>
      <w:sz w:val="24"/>
      <w:szCs w:val="24"/>
      <w:lang w:val="ru-RU"/>
    </w:rPr>
  </w:style>
  <w:style w:type="paragraph" w:styleId="21">
    <w:name w:val="Body Text Indent 2"/>
    <w:basedOn w:val="a0"/>
    <w:rsid w:val="001E3226"/>
    <w:pPr>
      <w:autoSpaceDE w:val="0"/>
      <w:autoSpaceDN w:val="0"/>
      <w:ind w:firstLine="720"/>
      <w:jc w:val="both"/>
    </w:pPr>
    <w:rPr>
      <w:b/>
      <w:bCs/>
      <w:sz w:val="28"/>
      <w:szCs w:val="28"/>
    </w:rPr>
  </w:style>
  <w:style w:type="paragraph" w:styleId="a7">
    <w:name w:val="header"/>
    <w:basedOn w:val="a0"/>
    <w:rsid w:val="001E3226"/>
    <w:pPr>
      <w:tabs>
        <w:tab w:val="center" w:pos="4819"/>
        <w:tab w:val="right" w:pos="9639"/>
      </w:tabs>
    </w:pPr>
  </w:style>
  <w:style w:type="table" w:styleId="a8">
    <w:name w:val="Table Grid"/>
    <w:basedOn w:val="a2"/>
    <w:uiPriority w:val="39"/>
    <w:rsid w:val="000433E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Номер страницы"/>
    <w:basedOn w:val="a6"/>
    <w:rsid w:val="000433E0"/>
    <w:rPr>
      <w:sz w:val="28"/>
    </w:rPr>
  </w:style>
  <w:style w:type="character" w:styleId="aa">
    <w:name w:val="page number"/>
    <w:basedOn w:val="a1"/>
    <w:rsid w:val="000433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izotova\AppData\Roaming\Microsoft\Word\STARTUP\Z97_V41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Z97_V41.DOT</Template>
  <TotalTime>4</TotalTime>
  <Pages>57</Pages>
  <Words>17471</Words>
  <Characters>120727</Characters>
  <Application>Microsoft Office Word</Application>
  <DocSecurity>0</DocSecurity>
  <Lines>2414</Lines>
  <Paragraphs>994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Elcom Ltd</Company>
  <LinksUpToDate>false</LinksUpToDate>
  <CharactersWithSpaces>137204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О.П.Дяченко</dc:creator>
  <cp:keywords/>
  <dc:description/>
  <cp:lastModifiedBy>Людмила Анатоліївна Ізотова</cp:lastModifiedBy>
  <cp:revision>1</cp:revision>
  <cp:lastPrinted>1601-01-01T00:00:00Z</cp:lastPrinted>
  <dcterms:created xsi:type="dcterms:W3CDTF">2021-03-17T08:10:00Z</dcterms:created>
  <dcterms:modified xsi:type="dcterms:W3CDTF">2021-03-17T08:14:00Z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">
    <vt:i4>2554988</vt:i4>
  </property>
</Properties>
</file>