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238" w:rsidRPr="00910238" w:rsidRDefault="00910238" w:rsidP="00910238">
      <w:pPr>
        <w:ind w:firstLine="720"/>
        <w:jc w:val="right"/>
        <w:rPr>
          <w:sz w:val="28"/>
        </w:rPr>
      </w:pPr>
      <w:r w:rsidRPr="00910238">
        <w:rPr>
          <w:sz w:val="28"/>
        </w:rPr>
        <w:t>П</w:t>
      </w:r>
      <w:r w:rsidRPr="00910238">
        <w:rPr>
          <w:sz w:val="28"/>
        </w:rPr>
        <w:t>роект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</w:p>
    <w:p w:rsidR="00910238" w:rsidRPr="00910238" w:rsidRDefault="00910238" w:rsidP="00910238">
      <w:pPr>
        <w:ind w:firstLine="720"/>
        <w:jc w:val="center"/>
        <w:rPr>
          <w:sz w:val="28"/>
        </w:rPr>
      </w:pPr>
      <w:r w:rsidRPr="00910238">
        <w:rPr>
          <w:sz w:val="28"/>
        </w:rPr>
        <w:t>Закон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</w:p>
    <w:p w:rsidR="00910238" w:rsidRDefault="00910238" w:rsidP="00910238">
      <w:pPr>
        <w:ind w:firstLine="720"/>
        <w:jc w:val="center"/>
        <w:rPr>
          <w:sz w:val="28"/>
        </w:rPr>
      </w:pP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процедуру</w:t>
      </w:r>
    </w:p>
    <w:p w:rsidR="00910238" w:rsidRPr="00910238" w:rsidRDefault="00910238" w:rsidP="00910238">
      <w:pPr>
        <w:ind w:firstLine="720"/>
        <w:jc w:val="center"/>
        <w:rPr>
          <w:sz w:val="28"/>
        </w:rPr>
      </w:pP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регулює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відносини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функції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дусі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демократичної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захищати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людини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громадянина.</w:t>
      </w:r>
    </w:p>
    <w:p w:rsidR="00910238" w:rsidRDefault="00910238" w:rsidP="00910238">
      <w:pPr>
        <w:ind w:firstLine="720"/>
        <w:jc w:val="both"/>
        <w:rPr>
          <w:sz w:val="28"/>
        </w:rPr>
      </w:pPr>
    </w:p>
    <w:p w:rsidR="00910238" w:rsidRPr="00910238" w:rsidRDefault="00910238" w:rsidP="00910238">
      <w:pPr>
        <w:ind w:firstLine="720"/>
        <w:jc w:val="both"/>
        <w:rPr>
          <w:sz w:val="28"/>
        </w:rPr>
      </w:pPr>
      <w:bookmarkStart w:id="0" w:name="_GoBack"/>
      <w:bookmarkEnd w:id="0"/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I.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ЗАГАЛЬНІ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Предмет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регулювання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регулює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відносини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функції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поширюється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відносини,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виникають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пропозиції,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рекомендації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політики,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врегулювання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суспільних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відносин;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кримінального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оперативно-розшукової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розвідувальної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контррозвідувальної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нотаріальних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покарань,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економічної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конкуренції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дозволів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узгоджені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концентрацію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господарювання);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дипломатичної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військової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поліції,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всеукраїнському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референдумах,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обирати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обраними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закупівель.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термінів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наведені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нижче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вживаються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функції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адміністрації;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(далі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публічно-правових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відносин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значуща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індивідуального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характеру,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(вчинена)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конкретної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спрямоване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(спрямована)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набуття,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(осіб);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сукупність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суспільства,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територіальної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важливі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великої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дискреційне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обирати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варіантів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надано;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(громадянин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іноземець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підставах),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підприємець,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об’єднання,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створена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іноземної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міжнародних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договорів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10)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функції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інспекційної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(контрольної,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наглядової)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“автентифікація”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“електронний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підпис”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вживаються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наведених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довірчі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послуги”,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термін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“національні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ресурси”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наведеному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основні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кібербезпеки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України”.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міжнародними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договорами,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згода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Радою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практики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Європейського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людини.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верховенство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визначеності;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обґрунтованість;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безсторонність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(неупередженість)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добросовісність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розсудливість;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пропорційність;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відкритість;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своєчасність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ефективність;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10)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презумпція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офіційність;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гарантування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гарантування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поширюються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Верховенство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верховенства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людина,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найвищими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цінностями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спрямованість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Законність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виключно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міжнародних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договорів,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згода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Радою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нормативно-правові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дискреційного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дискреційне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дискреційне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вибір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дискреційне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вибір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відступлення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попередніх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однакових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подібних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викладені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постановах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нормативно-правовий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чекаючи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пред’явлення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позову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запобігаючи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повторенню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майбутньому.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засадах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незалежно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раси,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кольору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шкіри,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політичних,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релігійних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переконань,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здоров'я,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етнічного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соціального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походження,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сімейного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незалежно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організаційно-правової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підпорядкування,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створення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створена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(малолітні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неповнолітні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інвалідністю,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іноземці,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гарантіями,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Обґрунтованість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з’ясування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безпосередньо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досліджує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враховує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мотивувальну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оцінку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однакових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подібних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Безсторонність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(неупередженість)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однакове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неправомірна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запобігання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врегулювання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конфлікту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запобігання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корупції”.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Добросовісність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розсудливість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добросовісно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керуючись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здоровим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глуздом,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логікою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загальноприйнятими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моралі,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добросовісно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зловживати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Пропорційність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пропорційності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балансу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несприятливими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цілями,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спрямований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найменшими.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використовувати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Відкритість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Забороняється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становлять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Своєчасність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найкоротший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граничних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своєчасно,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втратити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актуальність.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Ефективність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належать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коштів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простий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Презумпція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правомірними,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Сумніви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виникають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внаслідок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неоднозначного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(множинного)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трактування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тлумачитися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Офіційність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Гарантування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заслуханою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надавши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заперечення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консультування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їхніх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Гарантування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недостатньо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перекладача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перекладача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жестової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мови)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переклад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Діловодство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Діловодство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конкретного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II.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віднесені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(предметна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компетенція).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Делегування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предметну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вибором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незалежно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(перебування),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нерухомим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нерухомого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ініційовано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територіальна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визначається: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нерухомого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нерухомого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(перебування),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ініційовано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територіальну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пунктами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1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2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предметної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територіальної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врегульовується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узгодженого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основі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недосягнення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врегульовується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вищого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врегулювання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спору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кожен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спір,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врегульований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п’ятнадцять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врегулювання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спору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недосягнення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вищого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компетентного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внутрішніх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розпорядчих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членів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апарату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(секретаріату,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член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апарату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(секретаріату,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(самовідводу)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(самовідводу),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членом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сім’ї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близькою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залежності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приватний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існують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викликають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викликати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сумнів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безсторонності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(неупередженості)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самовідвід;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(прийнятих)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член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керівника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голову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23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Керівник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голова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члена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своєчасного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керівника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вищого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відводі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23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зовнішнім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контролем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запобігання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корупції”.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Правонаступництво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Правонаступництво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частковий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перехід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(функцій,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відповідальності)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набуття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правонаступника.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перехід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переходу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вносити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декількох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рамках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звертається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взаємодопомогою;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звертається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вищими,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запитується.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однакової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декількох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обирати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запитуватиметься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виходячи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ефективності,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запитувану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запитувану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звернувся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взаємодопомогою.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(адресат),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звертається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(заявник);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б)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ініціював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в)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звертається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(скаржник);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(заінтересована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роз’яснення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віднесені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доступом),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тощо,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технічних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(прийняті)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заслуханими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предметом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поінформованими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б)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в)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консультації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спеціаліста;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ґ)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д)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е)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є)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ж)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суперечить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поінформованими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10)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досягти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примирення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етапі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(номер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телефону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(перебування),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своєчасно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своєчасно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прибуття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сумлінно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29.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спеціаліста,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перекладача.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відшкодовуватися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рахунок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(самовідвід)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існують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вказують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приватного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викликають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викликати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сумнів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безсторонності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(неупередженості)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самовідвід.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(самовідвід)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Представництво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довіреності,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договору,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довіреність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нотаріально.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об’єднання,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створених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підприємців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формувань.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керівник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представництво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(довірителя),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внесення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однаковим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інтересом)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великої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довіреності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передоручення,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представництва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довіреністю,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довіреності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Цивільним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кодексом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(направлення)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зменшено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(телефоном,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тощо)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запис.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назва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куди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номер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телефону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прізвище,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ім’я,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батькові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потреби).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перешкоджає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сповістили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повідомлень.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адресовано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(граничний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(рекомендованим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листом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вручення),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бажанням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кур’єром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плату,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(перебування)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вказала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листування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надісланого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зафіксовано,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надійшло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надійшло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надісланого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покладається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III.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обчислення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обчислюються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годинами,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вказівкою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неминуче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настати.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становить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менше,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обчислюється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Перебіг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починається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наступного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обчислюється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годинами,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хвилину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останньої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години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Днем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святковий,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вихідний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неробочий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святковим,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вихідним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неробочим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днем.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обчислюється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останнього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кінець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обчислюється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місяцями,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подією,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неминуче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наступного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пропущеним,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телекомунікаційного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Пропущений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поновлений,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перебіг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Перебіг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(перегляду)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Граничний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Граничний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сукупністю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етапів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граничний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тридцяти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сорока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перевищувати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тридцяти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граничного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одноразово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продовжений,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п’ятнадцять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граничного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четвертою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засіданні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апарату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(секретаріату,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унеможливлюють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четвертою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справжності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справжність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виключно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нотаріальне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нотаріального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цілей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справжності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тільки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поставлено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присутності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справжності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тексту.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користувачам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машинозчитувальному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форматі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набору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зробити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оригінал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нотаріальне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національного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розпорядником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(держателем)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ІV.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розпочинається: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інспекційного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(контрольного,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наглядового)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(індивідуальна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групою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(колективна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39.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Письмова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паперовій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допомогою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телефонного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допомогою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телефонного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ідентифікації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розпізнавання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голосу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контрольні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фіксується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представником),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«Про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документообіг».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(прізвище,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ім’я,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батькові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проживання/перебування,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номер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дані).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власноручно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вебпорталу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автентифікації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ідентифікації.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національних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витребувані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надіслана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вебпорталу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оригінали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повертаються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заявникові,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належать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різних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житті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кожної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Перелік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Кабінетом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Міністрів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пункті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2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третьої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забезпечують: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безоплатного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одержання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бланків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допомоги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програмних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національного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помилок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наведених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надходження.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(надсилає)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номера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надісланим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розписку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безпосередньо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посиланням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недоліків,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недоліків.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недоліків.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Необґрунтоване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недоліків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первинного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усунуто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недоліки,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руху.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належністю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компетентним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анонімна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(умов);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ухвалено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(умов);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суспільних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відносин,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поширюється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викладено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ненормативну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лексику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образливі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висловлювання;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заклики,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спрямовані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ліквідацію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незалежності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конституційного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ладу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насильницьким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суверенітету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територіальної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цілісності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підрив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безпеки,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незаконне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захоплення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пропаганду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війни,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насильства,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розпалювання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міжетнічної,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расової,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релігійної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ворожнечі,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посягання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людини,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здоров'я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населення.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пунктами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2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6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підготовка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розпочинається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компетентним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компетентним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розпочинає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розсуд,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підготовки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підготовки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60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необхідності: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речей,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рамках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підприємство,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(особисто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збирання,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поширення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конфіденційної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відомостях,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обробка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персональних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відомостях,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«Про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персональних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даних».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49.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невідомі,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веб-сайті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оприлюднює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присутність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наводиться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зачіпається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50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28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надходження,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поінформувати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письмово.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віднесені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доступом),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витяги,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знімати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технічних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одержувати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персональні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комерційну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професійну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таємницю,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приміщенні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присутності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безоплатний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віддалений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реального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вебпорталу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Дослідження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Дослідження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досліджує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виходячи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доводами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неупереджено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дослідити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сприятливими,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несприятливими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Забороняється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всупереч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покладений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національних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обробки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(перевірки)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речі;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консультації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роз’яснення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спеціалістів.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обґрунтувавши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уваги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одержані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доказування.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розсуд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належність,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допустимість,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достовірність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зібраних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включно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етапі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ознайомитися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направити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відповідь.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застосовується,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задовольняється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подаються,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фіксуються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відеоконференції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приміщення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технічної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присутність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обов’язковою.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Використовувані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технічні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технології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волевиявлення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зображення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звуку,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безпеку.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відеоконференція,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фіксується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допомогою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технічних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звукозапису.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звукозапис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відеоконференції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подальшою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передачею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архіву.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етапі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речей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речей.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приміщення,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території,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нерухомого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господарювання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господарської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житла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прямо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добровільною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згодою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вмотивованим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речей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протокол,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протоколу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описом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звірені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плани,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креслення,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зроблені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фотознімки,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відеозаписи,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зібрані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назвати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джерело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обізнаності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ґрунтується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відображатися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(факти),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відмовитися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себе,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членів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сім’ї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близьких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родичів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(чоловіка,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дружини,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батька,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вітчима,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мачухи,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дочки,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пасинка,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падчерки,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сестри,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діда,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внука,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внучки,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усиновлювача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усиновленого,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опікуна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піклувальника,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опіку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піклування,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спільно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спільним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побутом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характеру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сімейних),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членів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сім’ї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близьких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родичів.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з’ясування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оцінки,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спеціальних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Експертиза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оцінки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комісійну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висновок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звертається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витребовування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надійшла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отриманим.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обов’язковим.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59.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великою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великої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об’єднань.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великої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однаковими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спільного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розсуд.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масової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веб-сайті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заперечень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пояснень,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регулярно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громадськості.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масової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підготовчих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об’єктивність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невиправданих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заслуховування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допомогою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програмних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втручання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людини).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несе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заслуховуванням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заперечень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заперечень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Заслуховування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запобігання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заподіянню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негайне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очевидно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безпідставним.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смерті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померлою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правовідносини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правонаступництво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правонаступника);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злиття,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приєднання,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поділу,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перетворення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правовідносини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правонаступництво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правонаступника);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вступу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(спільною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примирення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клопотанні).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хвороби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медичною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довідкою,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перешкоджає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прибуттю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одужання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довгостроковому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відрядженні,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відрядження);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військовій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альтернативній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(невійськовій)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військової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альтернативної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(невійськової)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служби);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одержання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виникнення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перешкоджають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пунктами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1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3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другої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відновлюється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спричинила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спричинила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перестала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існувати,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перебіг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передував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зупиненню.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розпочато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предметом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становить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закривається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викладеного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надійшла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предмет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сили;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смерті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померлою,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правонаступництва),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підприємницької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підприємця;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відкрито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відкрито,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неможливими;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досягли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примирення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етапі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суперечать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швидкого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з’ясування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(далі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протилежних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проводиться: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63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відмовилися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замінено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заслуховування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запрошує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приміщенні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населеному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пункті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юрисдикції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тих,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хто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з’явився,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представників.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присутніми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дозволу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заперечень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роз’яснює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розпочинається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(зміст)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оцінює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зібрані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з’ясування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об’єктивності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оперативності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заперечення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доводити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зробити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користуватися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розпорядження,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присутній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фотозйомку,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аудіозапис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портативних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відео-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аудіотехнічних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дозволу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Протокол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ведеться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протокол,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прізвище,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ім’я,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батькові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перелік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слуханні;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(зміст)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зауважень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важливі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Протокол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брали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пояснення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заперечення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протоколу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слухання,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протоколу.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V.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69.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машинозчитувальному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форматі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національних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автоматичному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режимі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сили,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проводиться.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паперовій)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запобігання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загрозі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життю,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здоров’ю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безпеці,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документообіг.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доводиться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способів,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фіксується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Учасник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вступної,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мотивувальної,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резолютивної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заключної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печатку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ім’я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вступній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реєстраційний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номер,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Мотивувальна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резолютивній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заключній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покладає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позов).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пред’явлення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позову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заключній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вказівка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винятковий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посиланням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винятку.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Резолютивна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суперечити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застереження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(зобов’язання);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застереження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подальшому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запроваджено,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доповнено.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офіційно-ділового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стилю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термінології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(обґрунтування)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мотивувальну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шостою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Мотивування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(обґрунтування)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правильно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зрозуміти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мотивувальній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стислий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враховані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ґрунтуються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ґрунтується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дослідження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інспекційних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(контрольних,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наглядових)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(обґрунтування)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мотивувальній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(обґрунтування)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задовольнив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інспекційних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(контрольних,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наглядових)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виявив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Виправлення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описок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помилок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виправити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допущені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граматичні,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стилістичні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описки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арифметичні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помилки,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змінюючи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Виправлення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описок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помилок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паперовій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написом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“Виправленому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вірити”,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відбитком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печатки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виправлення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описок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помилок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75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примірників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засвідчених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внесення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виправлень.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виготовити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виправлений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(новий)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заміну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описками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помилками.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виправленнями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Глава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набирає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(рекомендованим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листом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вручення);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передачі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телекомунікаційного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оприлюднення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великої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доводиться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веб-сайт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публікації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друкованих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масової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доводиться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(надсилається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вказану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(рекомендованим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листом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вручення),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бажанням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заявника,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кур’єром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плату,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телекомунікаційного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особисто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тощо).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зазначила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зареєстрованого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(перебування),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доводиться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невідкладно,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виконавцям,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фіксується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надісланого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телекомунікаційного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зафіксовано,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надійшов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надійшов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заявляє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відправлення,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покладається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продовження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(перебування),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неможливою;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дошці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Публічне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дошці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прийнятному,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подовжений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оголошення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розміщує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веб-сайті,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опубліковувати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масової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втрати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втрачає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внаслідок: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86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88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86,</w:t>
      </w:r>
      <w:r w:rsidRPr="00910238">
        <w:rPr>
          <w:sz w:val="28"/>
        </w:rPr>
        <w:t xml:space="preserve"> </w:t>
      </w:r>
      <w:r w:rsidRPr="00910238">
        <w:rPr>
          <w:sz w:val="28"/>
        </w:rPr>
        <w:t>87,</w:t>
      </w:r>
      <w:r w:rsidRPr="00910238">
        <w:rPr>
          <w:sz w:val="28"/>
        </w:rPr>
        <w:t xml:space="preserve"> </w:t>
      </w:r>
      <w:r w:rsidRPr="00910238">
        <w:rPr>
          <w:sz w:val="28"/>
        </w:rPr>
        <w:t>89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відкликаний,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скасований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призвело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незворотних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наслідків.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очевидні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недоліки,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стандартизованій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дотримано;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злочину;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неможливим.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набирає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спричиняє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позовом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VІ.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реалізуючи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залежно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призвело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незворотних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заінтересованої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відводу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(члена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колегіального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ознайомлення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третьою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зволікання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(прийняттям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(індивідуальна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групою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(колективна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лише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79.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вищого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особливостей,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третьою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Суб’єктом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делегованого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центральний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політику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делегованого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утворити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включатися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інститутів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громадянського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суспільства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перевищує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третини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загального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рекомендаційний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характер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керівником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(іншою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Остаточне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п'ятий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Неврахування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остаточного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утворюють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примірного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затвердженого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Кабінетом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Міністрів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відсутності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вищого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рівня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допустив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оскаржуються,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утворено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утворив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комісію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вчинила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допустила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оскаржується,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бере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тридцяти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тридцяти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дізналася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дізнатися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тридцяти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встановлюватися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пропущення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хворобою,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відрядженням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звернутися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пропущення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пропущено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окремому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пропуску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доказів,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пропущеним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незазначення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паперовій)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третьою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(прізвище,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ім’я,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батькові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найменування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проживання/перебування,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місцезнаходження,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номер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контактні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дані).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обґрунтування;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представник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власноручно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фіксується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назвою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змістом),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способів,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41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допустив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оскаржується,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наступного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(надсилає)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79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копіями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оригінали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повертаються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Початок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починається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81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об’єднати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декілька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(предмета).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повідомлення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42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клопотанням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оскаржується,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Підготовка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Підготовка,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особливостей,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розділом.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(витребування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опитування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заслуховування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надсилання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поінформувати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учасників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спору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примирення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припинити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б)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в)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негативні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матеріальну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заподіяну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призвело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незворотних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(включаючи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компетенцію)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неправильного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неповного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призвело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мотивувальної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скасовується.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суті).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усунення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контроль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розумного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Оформлення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згідно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статтями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69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77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скаржника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вважається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задоволеною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наступного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аналізу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публікувати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офіційному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веб-сайті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дотриманням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«Про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персональних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даних»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практики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VIІ.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Загальні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відновлення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Правомірний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88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враховує: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наслідки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минув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87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89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регулюють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компетентним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вимогам,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повноважень;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б)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дискреційні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незаконно;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суперечить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матеріального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вплинуло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могло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вплинути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спричиняє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моменту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зворотною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аналогічного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змісту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знову;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суперечить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внесення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виникли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мотивів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суспільної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збитків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внесення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правомірний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ініціативою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переважає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(довіру)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Довіра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ґрунтується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майбутньому.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допускається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89.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зворотною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(тобто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попереднім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Приймаючи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враховує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86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(довіру)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збереження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свободи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завдає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створює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кримінального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правопорушення,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будучи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переконана,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залишиться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розпорядилася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коштами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уклад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життя,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(довіра)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збереження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переважає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ґрунтується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майбутньому.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посилатися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(довіру),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закінчився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позовною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виникли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використовує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кошти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майно;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знала,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недостовірної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неповної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внаслідок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погрози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переваги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відшкодовуються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збитки,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зважаючи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інтерес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(довіру)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збереження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факти,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абзацом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використовується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створює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дисциплінарного,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кримінального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правопорушення.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незалежно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неможливе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76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повністю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частково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нововиявленими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обставинами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нововиявленими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істотні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могли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звертається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сили,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внаслідок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погрози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нововиявленими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компетенції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стало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кримінального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правопорушення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безстроково.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одержавши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нововиявленими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обставинами: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перевіряє,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вказує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наведена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змінює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закриває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наведена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вказує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наявність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Повернення,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кошти,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зворотною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поверненню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Цивільного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кодексу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Збитки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понесені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внаслідок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відшкодуванню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відкликано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недійсним,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нікчемним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протиправним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внаслідок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внаслідок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кримінального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правопорушення.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VIIІ.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користь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(реалізується)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добровільно.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відстрочити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спрямованого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будь-яких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примусово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вчинення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рахунок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95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96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безпосередній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повинен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обирається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суспільства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була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мінімальною.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добровільно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Таке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шкоди,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заподіяної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невиконанням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95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рахунок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зобов'язаною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але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доручити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рахунок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можливо,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рахунок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відшкодування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самостійним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виносить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постанову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розмірі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законом):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70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530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неоподатковуваних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мінімумів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175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1765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неоподатковуваних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мінімумів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стосовно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підприємців,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громадських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об’єднань,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Одночасно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повторного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новопризначений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поважних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причин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одноразово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подвійному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розмірі.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Передбачена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статтею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постанова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винесена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примусовому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справи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підлягає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примусовому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Безпосередній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рахунок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адресата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накладене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досягти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об’єктивних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обставин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застосовані,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безпосередній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безпосереднього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виконується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повноваження.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попереджена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повинно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містити: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добровільно;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кошторис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будуть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стягнуті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добровільному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зазначається,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витрати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більшими,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призведе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збільшення;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застосовані,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стягнення,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накладеного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–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розмір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санкцій.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письмовій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вручається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особою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попередженні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примусових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опір,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примусові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межах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разі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правоохоронні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публічної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безпеки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завершується,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досягнуто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поставленої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мети.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Примусове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грошового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100.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(заходів)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виключно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п’яти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(заходів)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зупиняє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суті.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першій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цієї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приймається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десяти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календарних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(заходів)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впливу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Розділ</w:t>
      </w:r>
      <w:r w:rsidRPr="00910238">
        <w:rPr>
          <w:sz w:val="28"/>
        </w:rPr>
        <w:t xml:space="preserve"> </w:t>
      </w:r>
      <w:r w:rsidRPr="00910238">
        <w:rPr>
          <w:sz w:val="28"/>
        </w:rPr>
        <w:t>IX.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ПРИКІНЦЕВІ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ПЕРЕХІДНІ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ПОЛОЖЕННЯ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набирає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12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опублікування,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крім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пункту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8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розділу,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набирає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наступного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опублікування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Внести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12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громадян"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1996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р.,</w:t>
      </w:r>
      <w:r w:rsidRPr="00910238">
        <w:rPr>
          <w:sz w:val="28"/>
        </w:rPr>
        <w:t xml:space="preserve"> </w:t>
      </w:r>
      <w:r w:rsidRPr="00910238">
        <w:rPr>
          <w:sz w:val="28"/>
        </w:rPr>
        <w:t>№</w:t>
      </w:r>
      <w:r w:rsidRPr="00910238">
        <w:rPr>
          <w:sz w:val="28"/>
        </w:rPr>
        <w:t xml:space="preserve"> </w:t>
      </w:r>
      <w:r w:rsidRPr="00910238">
        <w:rPr>
          <w:sz w:val="28"/>
        </w:rPr>
        <w:t>47,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ст.</w:t>
      </w:r>
      <w:r w:rsidRPr="00910238">
        <w:rPr>
          <w:sz w:val="28"/>
        </w:rPr>
        <w:t xml:space="preserve"> </w:t>
      </w:r>
      <w:r w:rsidRPr="00910238">
        <w:rPr>
          <w:sz w:val="28"/>
        </w:rPr>
        <w:t>256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наступними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змінами)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редакції: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"Стаття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12.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Дія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поширюється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кримінальним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процесуальним,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цивільним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процесуальним,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трудовим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економічної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конкуренції,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судоустрій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суддів"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рішень",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Кодексом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судочинства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запобігання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корупції",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провадження",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процедуру".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вирішення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питань,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порушених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(клопотаннях)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предмета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регулювання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процедуру",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зазначеним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України";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послуги"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(Відомості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2013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р.,</w:t>
      </w:r>
      <w:r w:rsidRPr="00910238">
        <w:rPr>
          <w:sz w:val="28"/>
        </w:rPr>
        <w:t xml:space="preserve"> </w:t>
      </w:r>
      <w:r w:rsidRPr="00910238">
        <w:rPr>
          <w:sz w:val="28"/>
        </w:rPr>
        <w:t>№</w:t>
      </w:r>
      <w:r w:rsidRPr="00910238">
        <w:rPr>
          <w:sz w:val="28"/>
        </w:rPr>
        <w:t xml:space="preserve"> </w:t>
      </w:r>
      <w:r w:rsidRPr="00910238">
        <w:rPr>
          <w:sz w:val="28"/>
        </w:rPr>
        <w:t>32,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ст.</w:t>
      </w:r>
      <w:r w:rsidRPr="00910238">
        <w:rPr>
          <w:sz w:val="28"/>
        </w:rPr>
        <w:t xml:space="preserve"> </w:t>
      </w:r>
      <w:r w:rsidRPr="00910238">
        <w:rPr>
          <w:sz w:val="28"/>
        </w:rPr>
        <w:t>409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наступними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змінами):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частину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3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редакції: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"2.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процедуру"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урахуванням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особливостей,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законами,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регулюють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суспільні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відносини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ліцензування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господарської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діяльності";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статтю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9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редакції: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"Стаття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безпосередньо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вебпорталу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інтегровані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Порядок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інтеграції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вебпорталу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затверджуються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центральним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політики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(далі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-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заява)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"Про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процедуру".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Центри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вимогу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друкування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перевірки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підписання.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Забороняється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вимагати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володінні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Автономної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Республіки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Крим,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місцевого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самоврядування,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підприємств,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належать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сфери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випадках,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подає,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зокрема,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них,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внесені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обсязі,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достатньому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громадянство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військовослужбовців;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посвідчують: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іноземця;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особу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громадянства;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статусу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біженця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притулку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(зокрема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біженця,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потребує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додаткового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тимчасовий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захист);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військового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обліку;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свідоцтва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цивільного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спеціального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керування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транспортним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проходження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обов’язкового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технічного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контролю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транспортних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засобів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категорії;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транспортний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складові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реєстраційні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трудову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діяльність,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трудовий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заробітну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плату;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освіту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професійну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кваліфікацію,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науковий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ступінь,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вчене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також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пов’язані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проходженням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навчання,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закладами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освіти;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10)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довідки,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видані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закладами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охорони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здоров’я;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Національного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архівного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фонду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архівні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Національний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архівний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фонд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архівні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вироки,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ухвали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постанови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установчі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юридичної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особи;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рішення,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висновки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дозволи,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(видані)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опіки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піклування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законодавства;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медико-соціальної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експертизи;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16)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посвідчення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підтверджують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громадянина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соціальної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допомоги;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17)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відомчі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нагороди,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премії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знаки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розрізнення.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участі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підставі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відомостей,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шляхом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lastRenderedPageBreak/>
        <w:t>підприємств,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організацій,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належать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ресурсів.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підприємства,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установи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організації,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належать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сфери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його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управління,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володіють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інформацією,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зобов’язані: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1)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безоплатне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пізніше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трьох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робочих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запиту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2)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розбудови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міжвідомчої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безоплатного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відкритого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передбачено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зберігання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захист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інформації,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отриманої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результаті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безоплатний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віддалений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власних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баз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даних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(реєстрів),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містять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інформацію,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адміністраторам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взаємодії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ресурсів;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5)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вживати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заходів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запровадження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Суб'єкт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безоплатного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одержання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суб'єктами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достатній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кількості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бланків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документів,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одержання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бланків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веб-сайтів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суб'єктів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центрах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забезпечує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вільний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приміщень,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здійснюється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суб’єктів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звернення,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числі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належні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умови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доступу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обмеженими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фізичними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можливостями";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частину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другу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статті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19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викласти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редакції: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"2.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бездіяльність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посадових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осіб,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уповноважених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надавати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адміністраторів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можуть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бути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та/або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встановленому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законом".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3.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вони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застосовуються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частині,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суперечить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принципам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4.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провадження,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перебувають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завершуються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lastRenderedPageBreak/>
        <w:t>5.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акти,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після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оскаржуються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правилами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оскарження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порядку,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визначеному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6.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Перебіг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строків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процедур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адміністративному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провадженні,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розпочалися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обчислюється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положень,</w:t>
      </w:r>
      <w:r w:rsidRPr="00910238">
        <w:rPr>
          <w:sz w:val="28"/>
        </w:rPr>
        <w:t xml:space="preserve"> </w:t>
      </w:r>
      <w:r w:rsidRPr="00910238">
        <w:rPr>
          <w:sz w:val="28"/>
        </w:rPr>
        <w:t>які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діяли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7.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забезпечення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можливості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або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Єдиного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державного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вебпорталу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послуг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такі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заяви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скарги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електронній</w:t>
      </w:r>
      <w:r w:rsidRPr="00910238">
        <w:rPr>
          <w:sz w:val="28"/>
        </w:rPr>
        <w:t xml:space="preserve"> </w:t>
      </w:r>
      <w:r w:rsidRPr="00910238">
        <w:rPr>
          <w:sz w:val="28"/>
        </w:rPr>
        <w:t>формі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подаються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використанням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призначених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інформаційно-телекомунікаційних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систем.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8.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Кабінету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Міністрів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протягом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12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опублікування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Закону: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привести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свої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нормативно-правові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забезпечити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міністерствами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та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іншими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центральними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органами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виконавчої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влади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їх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нормативно-правових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забезпечити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прийняття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нормативно-правових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актів,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необхідних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для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реалізації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Закону;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подати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розгляд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Верховної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Ради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пропозиції</w:t>
      </w:r>
      <w:r w:rsidRPr="00910238">
        <w:rPr>
          <w:sz w:val="28"/>
        </w:rPr>
        <w:t xml:space="preserve"> </w:t>
      </w:r>
      <w:r w:rsidRPr="00910238">
        <w:rPr>
          <w:sz w:val="28"/>
        </w:rPr>
        <w:t>щодо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приведення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законодавчих</w:t>
      </w:r>
      <w:r w:rsidRPr="00910238">
        <w:rPr>
          <w:sz w:val="28"/>
        </w:rPr>
        <w:t xml:space="preserve"> </w:t>
      </w:r>
      <w:r w:rsidRPr="00910238">
        <w:rPr>
          <w:sz w:val="28"/>
        </w:rPr>
        <w:t>актів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відповідність</w:t>
      </w:r>
      <w:r w:rsidRPr="00910238">
        <w:rPr>
          <w:sz w:val="28"/>
        </w:rPr>
        <w:t xml:space="preserve"> </w:t>
      </w:r>
      <w:r w:rsidRPr="00910238">
        <w:rPr>
          <w:sz w:val="28"/>
        </w:rPr>
        <w:t>із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sz w:val="28"/>
        </w:rPr>
        <w:t>9.</w:t>
      </w:r>
      <w:r w:rsidRPr="00910238">
        <w:rPr>
          <w:sz w:val="28"/>
        </w:rPr>
        <w:t xml:space="preserve"> </w:t>
      </w:r>
      <w:r w:rsidRPr="00910238">
        <w:rPr>
          <w:sz w:val="28"/>
        </w:rPr>
        <w:t>Кабінету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Міністрів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через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24</w:t>
      </w:r>
      <w:r w:rsidRPr="00910238">
        <w:rPr>
          <w:sz w:val="28"/>
        </w:rPr>
        <w:t xml:space="preserve"> </w:t>
      </w:r>
      <w:r w:rsidRPr="00910238">
        <w:rPr>
          <w:sz w:val="28"/>
        </w:rPr>
        <w:t>місяці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</w:t>
      </w:r>
      <w:r w:rsidRPr="00910238">
        <w:rPr>
          <w:sz w:val="28"/>
        </w:rPr>
        <w:t xml:space="preserve"> </w:t>
      </w:r>
      <w:r w:rsidRPr="00910238">
        <w:rPr>
          <w:sz w:val="28"/>
        </w:rPr>
        <w:t>дня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набрання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чинності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цим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Законом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поінформувати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Верховну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Раду</w:t>
      </w:r>
      <w:r w:rsidRPr="00910238">
        <w:rPr>
          <w:sz w:val="28"/>
        </w:rPr>
        <w:t xml:space="preserve"> </w:t>
      </w:r>
      <w:r w:rsidRPr="00910238">
        <w:rPr>
          <w:sz w:val="28"/>
        </w:rPr>
        <w:t>України</w:t>
      </w:r>
      <w:r w:rsidRPr="00910238">
        <w:rPr>
          <w:sz w:val="28"/>
        </w:rPr>
        <w:t xml:space="preserve"> </w:t>
      </w:r>
      <w:r w:rsidRPr="00910238">
        <w:rPr>
          <w:sz w:val="28"/>
        </w:rPr>
        <w:t>про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стан</w:t>
      </w:r>
      <w:r w:rsidRPr="00910238">
        <w:rPr>
          <w:sz w:val="28"/>
        </w:rPr>
        <w:t xml:space="preserve"> </w:t>
      </w:r>
      <w:r w:rsidRPr="00910238">
        <w:rPr>
          <w:sz w:val="28"/>
        </w:rPr>
        <w:t>виконання</w:t>
      </w:r>
      <w:r w:rsidRPr="00910238">
        <w:rPr>
          <w:sz w:val="28"/>
        </w:rPr>
        <w:t xml:space="preserve"> </w:t>
      </w:r>
      <w:r w:rsidRPr="00910238">
        <w:rPr>
          <w:sz w:val="28"/>
        </w:rPr>
        <w:t>цього</w:t>
      </w:r>
      <w:r w:rsidRPr="00910238">
        <w:rPr>
          <w:sz w:val="28"/>
        </w:rPr>
        <w:t xml:space="preserve"> </w:t>
      </w:r>
      <w:r w:rsidRPr="00910238">
        <w:rPr>
          <w:sz w:val="28"/>
        </w:rPr>
        <w:t>Закону.</w:t>
      </w:r>
    </w:p>
    <w:p w:rsidR="00910238" w:rsidRPr="00910238" w:rsidRDefault="00910238" w:rsidP="00910238">
      <w:pPr>
        <w:ind w:firstLine="720"/>
        <w:jc w:val="both"/>
        <w:rPr>
          <w:sz w:val="28"/>
        </w:rPr>
      </w:pPr>
      <w:r w:rsidRPr="00910238">
        <w:rPr>
          <w:b/>
          <w:sz w:val="28"/>
        </w:rPr>
        <w:t>Голова</w:t>
      </w:r>
      <w:r w:rsidRPr="00910238">
        <w:rPr>
          <w:b/>
          <w:sz w:val="28"/>
        </w:rPr>
        <w:t xml:space="preserve"> </w:t>
      </w:r>
      <w:r w:rsidRPr="00910238">
        <w:rPr>
          <w:b/>
          <w:sz w:val="28"/>
        </w:rPr>
        <w:t>Верховної</w:t>
      </w:r>
      <w:r w:rsidRPr="00910238">
        <w:rPr>
          <w:b/>
          <w:sz w:val="28"/>
        </w:rPr>
        <w:t xml:space="preserve"> </w:t>
      </w:r>
      <w:r w:rsidRPr="00910238">
        <w:rPr>
          <w:b/>
          <w:sz w:val="28"/>
        </w:rPr>
        <w:t>Ради</w:t>
      </w:r>
      <w:r w:rsidRPr="00910238">
        <w:rPr>
          <w:b/>
          <w:sz w:val="28"/>
        </w:rPr>
        <w:t xml:space="preserve"> </w:t>
      </w:r>
      <w:r w:rsidRPr="00910238">
        <w:rPr>
          <w:b/>
          <w:sz w:val="28"/>
        </w:rPr>
        <w:t>України</w:t>
      </w:r>
    </w:p>
    <w:p w:rsidR="00595064" w:rsidRPr="00910238" w:rsidRDefault="00595064" w:rsidP="00910238">
      <w:pPr>
        <w:ind w:firstLine="720"/>
        <w:jc w:val="both"/>
        <w:rPr>
          <w:sz w:val="28"/>
        </w:rPr>
      </w:pPr>
    </w:p>
    <w:sectPr w:rsidR="00595064" w:rsidRPr="00910238" w:rsidSect="00910238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238" w:rsidRDefault="00910238">
      <w:r>
        <w:separator/>
      </w:r>
    </w:p>
  </w:endnote>
  <w:endnote w:type="continuationSeparator" w:id="0">
    <w:p w:rsidR="00910238" w:rsidRDefault="00910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238" w:rsidRDefault="00910238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910238" w:rsidRDefault="0091023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238" w:rsidRDefault="00910238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910238" w:rsidRDefault="0091023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238" w:rsidRDefault="00910238">
      <w:r>
        <w:separator/>
      </w:r>
    </w:p>
  </w:footnote>
  <w:footnote w:type="continuationSeparator" w:id="0">
    <w:p w:rsidR="00910238" w:rsidRDefault="00910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23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910238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AB1A1"/>
  <w15:chartTrackingRefBased/>
  <w15:docId w15:val="{3962874E-7B63-4FE0-B096-FB628B2B0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91023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910238"/>
    <w:rPr>
      <w:sz w:val="28"/>
    </w:rPr>
  </w:style>
  <w:style w:type="character" w:styleId="aa">
    <w:name w:val="page number"/>
    <w:basedOn w:val="a1"/>
    <w:rsid w:val="00910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57</Pages>
  <Words>17393</Words>
  <Characters>120189</Characters>
  <Application>Microsoft Office Word</Application>
  <DocSecurity>0</DocSecurity>
  <Lines>2452</Lines>
  <Paragraphs>982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136600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2021-04-08T06:22:00Z</dcterms:created>
  <dcterms:modified xsi:type="dcterms:W3CDTF">2021-04-08T06:25:00Z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