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ПРОЕКТ</w:t>
      </w:r>
    </w:p>
    <w:p w:rsidR="001E0965" w:rsidRPr="001E0965" w:rsidRDefault="001E0965" w:rsidP="001E0965">
      <w:pPr>
        <w:ind w:firstLine="720"/>
        <w:jc w:val="both"/>
        <w:rPr>
          <w:sz w:val="28"/>
          <w:lang w:val="en-US"/>
        </w:rPr>
      </w:pPr>
      <w:r>
        <w:rPr>
          <w:sz w:val="28"/>
          <w:lang w:val="en-US"/>
        </w:rPr>
        <w:t>(тираж 05.02.2021</w:t>
      </w:r>
      <w:bookmarkStart w:id="0" w:name="_GoBack"/>
      <w:bookmarkEnd w:id="0"/>
      <w:r>
        <w:rPr>
          <w:sz w:val="28"/>
          <w:lang w:val="en-US"/>
        </w:rPr>
        <w:t>)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Закон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внесення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змін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деяких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законодавчих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актів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щодо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посилення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захисту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лісів,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запобігання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пожежам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землях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лісового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фонду,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торфовищах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землях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інших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категорій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Верховна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постановляє: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І.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Внести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законодавчих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актів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Водному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кодексі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1995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24,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189):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другу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89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7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«7)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другу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90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5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«5)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3)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третю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110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>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прибережних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захисних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смугах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островах».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3.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Кодексі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цивільного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захисту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2013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34-35,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458):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19: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>)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«забезпечення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безпеки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відповідних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територіях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об’єктах,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функціонування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пожежно-рятувальних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підрозділів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місцевої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гасіння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другу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«8</w:t>
      </w:r>
      <w:r w:rsidRPr="001E0965">
        <w:rPr>
          <w:sz w:val="28"/>
          <w:vertAlign w:val="superscript"/>
        </w:rPr>
        <w:t>1</w:t>
      </w:r>
      <w:r w:rsidRPr="001E0965">
        <w:rPr>
          <w:sz w:val="28"/>
        </w:rPr>
        <w:t>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безпеки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відповідних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територіях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об’єктах,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функціонування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пожежно-рятувальних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підрозділів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місцевої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гасіння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третю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55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викласти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такій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редакції: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«3.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безпеки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покладається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власника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(власників)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ділянки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іншого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об’єкта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нерухомого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майна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наймачів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(орендарів)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ділянки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іншого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об’єкта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нерухомого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майна,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якщо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обумовлено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договором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найму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(оренди),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також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керівника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(керівників)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суб’єкта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господарювання».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lastRenderedPageBreak/>
        <w:t>2.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Земельному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кодексі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2002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3-4,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27):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другу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61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«е»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«е)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62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«ґ»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«ґ)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3)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96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пунктами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«ж»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«з»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«ж)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не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допускати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порушенням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з)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обкошувати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прибиранням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скошеного)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оборювати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земельні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ділянки,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прилеглі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торфовищ,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полезахисних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лісових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смуг,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луків,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пасовищ,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ділянок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степовою,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водно-болотною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іншою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рослинністю,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смугах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відведення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автомобільних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доріг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залізниць»;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4)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«б»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150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словами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«торфовища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складі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водно-болотних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угідь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міжнародного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значення».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7.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другу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25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оренду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землі»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2004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10,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102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наступними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змінами)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абзацом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шостим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змісту: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«виконувати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законодавством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вимоги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пожежної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безпеки».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4.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рослинний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світ»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1999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22-23,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198):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25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після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«захист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словом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«пожеж»;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пункт</w:t>
      </w:r>
      <w:r w:rsidRPr="001E0965">
        <w:rPr>
          <w:sz w:val="28"/>
        </w:rPr>
        <w:t xml:space="preserve"> </w:t>
      </w:r>
      <w:r w:rsidRPr="001E0965">
        <w:rPr>
          <w:sz w:val="28"/>
        </w:rPr>
        <w:t>4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26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після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«рослинного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світу,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словом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«пожеж».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5.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шосту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39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тваринний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світ»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2002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14,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97;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2014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23,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873)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викласти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такій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редакції: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lastRenderedPageBreak/>
        <w:t>«Випалювання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сухої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рослинності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залишків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без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дотримання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порядку,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встановленого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що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забезпечує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формування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державної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політики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сфері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навколишнього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природного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середовища,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забороняється».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6.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охорону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(Відомості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Верховної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України,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2003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39,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349;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2015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31,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293;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2019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р.,</w:t>
      </w:r>
      <w:r w:rsidRPr="001E0965">
        <w:rPr>
          <w:sz w:val="28"/>
        </w:rPr>
        <w:t xml:space="preserve"> </w:t>
      </w:r>
      <w:r w:rsidRPr="001E0965">
        <w:rPr>
          <w:sz w:val="28"/>
        </w:rPr>
        <w:t>№</w:t>
      </w:r>
      <w:r w:rsidRPr="001E0965">
        <w:rPr>
          <w:sz w:val="28"/>
        </w:rPr>
        <w:t xml:space="preserve"> </w:t>
      </w:r>
      <w:r w:rsidRPr="001E0965">
        <w:rPr>
          <w:sz w:val="28"/>
        </w:rPr>
        <w:t>46,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ст.</w:t>
      </w:r>
      <w:r w:rsidRPr="001E0965">
        <w:rPr>
          <w:sz w:val="28"/>
        </w:rPr>
        <w:t xml:space="preserve"> </w:t>
      </w:r>
      <w:r w:rsidRPr="001E0965">
        <w:rPr>
          <w:sz w:val="28"/>
        </w:rPr>
        <w:t>295):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абзац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одинадцятий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першої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35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після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«захист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земель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словом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«пожеж»;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частину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п’яту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статті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36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після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«земель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сільськогосподарського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призначення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від»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доповнити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словом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«пожеж».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IІ.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Прикінцеві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положення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1.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набирає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дня,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наступного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днем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його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опублікування,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вводиться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через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три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місяці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набрання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чинності.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2.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Кабінету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Міністрів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1)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тримісячний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строк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набрання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чинності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Законом: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забезпечити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прийняття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нормативно-правових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актів,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необхідних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для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реалізації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положень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Закону;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привести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свої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нормативно-правові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акти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відповідність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Законом;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забезпечити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приведення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міністерствами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та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іншими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центральними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органами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виконавчої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влади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їх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нормативно-правових</w:t>
      </w:r>
      <w:r w:rsidRPr="001E0965">
        <w:rPr>
          <w:sz w:val="28"/>
        </w:rPr>
        <w:t xml:space="preserve"> </w:t>
      </w:r>
      <w:r w:rsidRPr="001E0965">
        <w:rPr>
          <w:sz w:val="28"/>
        </w:rPr>
        <w:t>актів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відповідність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із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цим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Законом;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sz w:val="28"/>
        </w:rPr>
        <w:t>2)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включити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інформацію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цього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Закону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звіту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про</w:t>
      </w:r>
      <w:r w:rsidRPr="001E0965">
        <w:rPr>
          <w:sz w:val="28"/>
        </w:rPr>
        <w:t xml:space="preserve"> </w:t>
      </w:r>
      <w:r w:rsidRPr="001E0965">
        <w:rPr>
          <w:sz w:val="28"/>
        </w:rPr>
        <w:t>хід</w:t>
      </w:r>
      <w:r w:rsidRPr="001E0965">
        <w:rPr>
          <w:sz w:val="28"/>
        </w:rPr>
        <w:t xml:space="preserve"> </w:t>
      </w:r>
      <w:r w:rsidRPr="001E0965">
        <w:rPr>
          <w:sz w:val="28"/>
        </w:rPr>
        <w:t>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результати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виконання</w:t>
      </w:r>
      <w:r w:rsidRPr="001E0965">
        <w:rPr>
          <w:sz w:val="28"/>
        </w:rPr>
        <w:t xml:space="preserve"> </w:t>
      </w:r>
      <w:r w:rsidRPr="001E0965">
        <w:rPr>
          <w:sz w:val="28"/>
        </w:rPr>
        <w:t>Програми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діяльності</w:t>
      </w:r>
      <w:r w:rsidRPr="001E0965">
        <w:rPr>
          <w:sz w:val="28"/>
        </w:rPr>
        <w:t xml:space="preserve"> </w:t>
      </w:r>
      <w:r w:rsidRPr="001E0965">
        <w:rPr>
          <w:sz w:val="28"/>
        </w:rPr>
        <w:t>Кабінету</w:t>
      </w:r>
      <w:r w:rsidRPr="001E0965">
        <w:rPr>
          <w:sz w:val="28"/>
        </w:rPr>
        <w:t xml:space="preserve"> </w:t>
      </w:r>
      <w:r w:rsidRPr="001E0965">
        <w:rPr>
          <w:sz w:val="28"/>
        </w:rPr>
        <w:t>Міністрів</w:t>
      </w:r>
      <w:r w:rsidRPr="001E0965">
        <w:rPr>
          <w:sz w:val="28"/>
        </w:rPr>
        <w:t xml:space="preserve"> </w:t>
      </w:r>
      <w:r w:rsidRPr="001E0965">
        <w:rPr>
          <w:sz w:val="28"/>
        </w:rPr>
        <w:t>України</w:t>
      </w:r>
      <w:r w:rsidRPr="001E0965">
        <w:rPr>
          <w:sz w:val="28"/>
        </w:rPr>
        <w:t xml:space="preserve"> </w:t>
      </w:r>
      <w:r w:rsidRPr="001E0965">
        <w:rPr>
          <w:sz w:val="28"/>
        </w:rPr>
        <w:t>за</w:t>
      </w:r>
      <w:r w:rsidRPr="001E0965">
        <w:rPr>
          <w:sz w:val="28"/>
        </w:rPr>
        <w:t xml:space="preserve"> </w:t>
      </w:r>
      <w:r w:rsidRPr="001E0965">
        <w:rPr>
          <w:sz w:val="28"/>
        </w:rPr>
        <w:t>2020</w:t>
      </w:r>
      <w:r w:rsidRPr="001E0965">
        <w:rPr>
          <w:sz w:val="28"/>
        </w:rPr>
        <w:t xml:space="preserve"> </w:t>
      </w:r>
      <w:r w:rsidRPr="001E0965">
        <w:rPr>
          <w:sz w:val="28"/>
        </w:rPr>
        <w:t>рік.</w:t>
      </w:r>
    </w:p>
    <w:p w:rsidR="001E0965" w:rsidRPr="001E0965" w:rsidRDefault="001E0965" w:rsidP="001E0965">
      <w:pPr>
        <w:ind w:firstLine="720"/>
        <w:jc w:val="both"/>
        <w:rPr>
          <w:b/>
          <w:sz w:val="28"/>
        </w:rPr>
      </w:pPr>
      <w:r w:rsidRPr="001E0965">
        <w:rPr>
          <w:b/>
          <w:sz w:val="28"/>
        </w:rPr>
        <w:t>Голова</w:t>
      </w:r>
      <w:r w:rsidRPr="001E0965">
        <w:rPr>
          <w:b/>
          <w:sz w:val="28"/>
        </w:rPr>
        <w:t xml:space="preserve"> </w:t>
      </w:r>
      <w:r w:rsidRPr="001E0965">
        <w:rPr>
          <w:b/>
          <w:sz w:val="28"/>
        </w:rPr>
        <w:t>Верховної</w:t>
      </w:r>
      <w:r w:rsidRPr="001E0965">
        <w:rPr>
          <w:b/>
          <w:sz w:val="28"/>
        </w:rPr>
        <w:t xml:space="preserve"> </w:t>
      </w:r>
      <w:r w:rsidRPr="001E0965">
        <w:rPr>
          <w:b/>
          <w:sz w:val="28"/>
        </w:rPr>
        <w:t>Ради</w:t>
      </w:r>
      <w:r w:rsidRPr="001E0965">
        <w:rPr>
          <w:b/>
          <w:sz w:val="28"/>
        </w:rPr>
        <w:t xml:space="preserve"> </w:t>
      </w:r>
      <w:r w:rsidRPr="001E0965">
        <w:rPr>
          <w:b/>
          <w:sz w:val="28"/>
        </w:rPr>
        <w:t>Д.РАЗУМКОВ</w:t>
      </w:r>
    </w:p>
    <w:p w:rsidR="001E0965" w:rsidRPr="001E0965" w:rsidRDefault="001E0965" w:rsidP="001E0965">
      <w:pPr>
        <w:ind w:firstLine="720"/>
        <w:jc w:val="both"/>
        <w:rPr>
          <w:sz w:val="28"/>
        </w:rPr>
      </w:pPr>
      <w:r w:rsidRPr="001E0965">
        <w:rPr>
          <w:b/>
          <w:sz w:val="28"/>
        </w:rPr>
        <w:t>України</w:t>
      </w:r>
    </w:p>
    <w:p w:rsidR="00595064" w:rsidRPr="001E0965" w:rsidRDefault="00595064" w:rsidP="001E0965">
      <w:pPr>
        <w:ind w:firstLine="720"/>
        <w:jc w:val="both"/>
        <w:rPr>
          <w:sz w:val="28"/>
        </w:rPr>
      </w:pPr>
    </w:p>
    <w:sectPr w:rsidR="00595064" w:rsidRPr="001E0965" w:rsidSect="001E0965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965" w:rsidRDefault="001E0965">
      <w:r>
        <w:separator/>
      </w:r>
    </w:p>
  </w:endnote>
  <w:endnote w:type="continuationSeparator" w:id="0">
    <w:p w:rsidR="001E0965" w:rsidRDefault="001E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965" w:rsidRDefault="001E0965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1E0965" w:rsidRDefault="001E096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965" w:rsidRDefault="001E0965" w:rsidP="0092137A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3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1E0965" w:rsidRDefault="001E096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965" w:rsidRDefault="001E0965">
      <w:r>
        <w:separator/>
      </w:r>
    </w:p>
  </w:footnote>
  <w:footnote w:type="continuationSeparator" w:id="0">
    <w:p w:rsidR="001E0965" w:rsidRDefault="001E0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965"/>
    <w:rsid w:val="000268D9"/>
    <w:rsid w:val="000C1B55"/>
    <w:rsid w:val="000E52CE"/>
    <w:rsid w:val="00127AE4"/>
    <w:rsid w:val="001C5340"/>
    <w:rsid w:val="001E0965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9CF9DC"/>
  <w15:chartTrackingRefBased/>
  <w15:docId w15:val="{6C8C3AA4-896A-4FF2-AA54-38DF7A96E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1E096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1E0965"/>
    <w:rPr>
      <w:sz w:val="28"/>
    </w:rPr>
  </w:style>
  <w:style w:type="character" w:styleId="aa">
    <w:name w:val="page number"/>
    <w:basedOn w:val="a1"/>
    <w:rsid w:val="001E0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3</Pages>
  <Words>765</Words>
  <Characters>4902</Characters>
  <Application>Microsoft Office Word</Application>
  <DocSecurity>0</DocSecurity>
  <Lines>114</Lines>
  <Paragraphs>56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2021-02-05T09:48:00Z</dcterms:created>
  <dcterms:modified xsi:type="dcterms:W3CDTF">2021-02-05T09:49:00Z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