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005F" w:rsidRDefault="006E005F" w:rsidP="006E005F">
      <w:pPr>
        <w:ind w:firstLine="720"/>
        <w:jc w:val="right"/>
        <w:rPr>
          <w:sz w:val="28"/>
          <w:lang w:val="ru-RU"/>
        </w:rPr>
      </w:pPr>
      <w:r>
        <w:rPr>
          <w:sz w:val="28"/>
          <w:lang w:val="ru-RU"/>
        </w:rPr>
        <w:t>Проект</w:t>
      </w:r>
    </w:p>
    <w:p w:rsidR="006E005F" w:rsidRDefault="006E005F" w:rsidP="006E005F">
      <w:pPr>
        <w:ind w:firstLine="720"/>
        <w:jc w:val="right"/>
        <w:rPr>
          <w:sz w:val="28"/>
          <w:lang w:val="ru-RU"/>
        </w:rPr>
      </w:pPr>
      <w:r>
        <w:rPr>
          <w:sz w:val="28"/>
          <w:lang w:val="ru-RU"/>
        </w:rPr>
        <w:t xml:space="preserve">(тираж </w:t>
      </w:r>
      <w:r w:rsidR="00F7396D">
        <w:rPr>
          <w:sz w:val="28"/>
          <w:lang w:val="ru-RU"/>
        </w:rPr>
        <w:t>11</w:t>
      </w:r>
      <w:bookmarkStart w:id="0" w:name="_GoBack"/>
      <w:bookmarkEnd w:id="0"/>
      <w:r>
        <w:rPr>
          <w:sz w:val="28"/>
          <w:lang w:val="ru-RU"/>
        </w:rPr>
        <w:t>.05.2021)</w:t>
      </w:r>
    </w:p>
    <w:p w:rsidR="006E005F" w:rsidRPr="006E005F" w:rsidRDefault="006E005F" w:rsidP="006E005F">
      <w:pPr>
        <w:ind w:firstLine="720"/>
        <w:jc w:val="right"/>
        <w:rPr>
          <w:sz w:val="28"/>
          <w:lang w:val="ru-RU"/>
        </w:rPr>
      </w:pPr>
    </w:p>
    <w:p w:rsidR="006E005F" w:rsidRPr="006E005F" w:rsidRDefault="006E005F" w:rsidP="006E005F">
      <w:pPr>
        <w:ind w:firstLine="720"/>
        <w:jc w:val="center"/>
        <w:rPr>
          <w:sz w:val="28"/>
        </w:rPr>
      </w:pPr>
      <w:r w:rsidRPr="006E005F">
        <w:rPr>
          <w:sz w:val="28"/>
        </w:rPr>
        <w:t>Закон</w:t>
      </w:r>
      <w:r w:rsidRPr="006E005F">
        <w:rPr>
          <w:sz w:val="28"/>
        </w:rPr>
        <w:t xml:space="preserve"> </w:t>
      </w:r>
      <w:r w:rsidRPr="006E005F">
        <w:rPr>
          <w:sz w:val="28"/>
        </w:rPr>
        <w:t>України</w:t>
      </w:r>
    </w:p>
    <w:p w:rsidR="006E005F" w:rsidRDefault="006E005F" w:rsidP="006E005F">
      <w:pPr>
        <w:ind w:firstLine="720"/>
        <w:jc w:val="center"/>
        <w:rPr>
          <w:sz w:val="28"/>
        </w:rPr>
      </w:pPr>
      <w:r w:rsidRPr="006E005F">
        <w:rPr>
          <w:sz w:val="28"/>
        </w:rPr>
        <w:t>Про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</w:t>
      </w:r>
      <w:r w:rsidRPr="006E005F">
        <w:rPr>
          <w:sz w:val="28"/>
        </w:rPr>
        <w:t xml:space="preserve"> </w:t>
      </w:r>
      <w:r w:rsidRPr="006E005F">
        <w:rPr>
          <w:sz w:val="28"/>
        </w:rPr>
        <w:t>часткового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гарантування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кредитів</w:t>
      </w:r>
      <w:r w:rsidRPr="006E005F">
        <w:rPr>
          <w:sz w:val="28"/>
        </w:rPr>
        <w:t xml:space="preserve"> </w:t>
      </w:r>
      <w:r w:rsidRPr="006E005F">
        <w:rPr>
          <w:sz w:val="28"/>
        </w:rPr>
        <w:t>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сільському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господарстві</w:t>
      </w:r>
    </w:p>
    <w:p w:rsidR="006E005F" w:rsidRPr="006E005F" w:rsidRDefault="006E005F" w:rsidP="006E005F">
      <w:pPr>
        <w:ind w:firstLine="720"/>
        <w:jc w:val="center"/>
        <w:rPr>
          <w:sz w:val="28"/>
        </w:rPr>
      </w:pPr>
    </w:p>
    <w:p w:rsidR="006E005F" w:rsidRPr="006E005F" w:rsidRDefault="006E005F" w:rsidP="006E005F">
      <w:pPr>
        <w:ind w:firstLine="720"/>
        <w:jc w:val="both"/>
        <w:rPr>
          <w:sz w:val="28"/>
        </w:rPr>
      </w:pPr>
      <w:r w:rsidRPr="006E005F">
        <w:rPr>
          <w:sz w:val="28"/>
        </w:rPr>
        <w:t>Цей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Закон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визначає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правовий</w:t>
      </w:r>
      <w:r w:rsidRPr="006E005F">
        <w:rPr>
          <w:sz w:val="28"/>
        </w:rPr>
        <w:t xml:space="preserve"> </w:t>
      </w:r>
      <w:r w:rsidRPr="006E005F">
        <w:rPr>
          <w:sz w:val="28"/>
        </w:rPr>
        <w:t>статус,</w:t>
      </w:r>
      <w:r w:rsidRPr="006E005F">
        <w:rPr>
          <w:sz w:val="28"/>
        </w:rPr>
        <w:t xml:space="preserve"> </w:t>
      </w:r>
      <w:r w:rsidRPr="006E005F">
        <w:rPr>
          <w:sz w:val="28"/>
        </w:rPr>
        <w:t>особливості</w:t>
      </w:r>
      <w:r w:rsidRPr="006E005F">
        <w:rPr>
          <w:sz w:val="28"/>
        </w:rPr>
        <w:t xml:space="preserve"> </w:t>
      </w:r>
      <w:r w:rsidRPr="006E005F">
        <w:rPr>
          <w:sz w:val="28"/>
        </w:rPr>
        <w:t>утворення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та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засади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діяльності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часткового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гарантування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кредитів</w:t>
      </w:r>
      <w:r w:rsidRPr="006E005F">
        <w:rPr>
          <w:sz w:val="28"/>
        </w:rPr>
        <w:t xml:space="preserve"> </w:t>
      </w:r>
      <w:r w:rsidRPr="006E005F">
        <w:rPr>
          <w:sz w:val="28"/>
        </w:rPr>
        <w:t>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сільському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господарстві,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встановлює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порядок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визначення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критеріїв</w:t>
      </w:r>
      <w:r w:rsidRPr="006E005F">
        <w:rPr>
          <w:sz w:val="28"/>
        </w:rPr>
        <w:t xml:space="preserve"> </w:t>
      </w:r>
      <w:r w:rsidRPr="006E005F">
        <w:rPr>
          <w:sz w:val="28"/>
        </w:rPr>
        <w:t>щодо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суб’єктів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підприємництва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та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фінансових</w:t>
      </w:r>
      <w:r w:rsidRPr="006E005F">
        <w:rPr>
          <w:sz w:val="28"/>
        </w:rPr>
        <w:t xml:space="preserve"> </w:t>
      </w:r>
      <w:r w:rsidRPr="006E005F">
        <w:rPr>
          <w:sz w:val="28"/>
        </w:rPr>
        <w:t>установ,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зобов’язання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кредитними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договорами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між</w:t>
      </w:r>
      <w:r w:rsidRPr="006E005F">
        <w:rPr>
          <w:sz w:val="28"/>
        </w:rPr>
        <w:t xml:space="preserve"> </w:t>
      </w:r>
      <w:r w:rsidRPr="006E005F">
        <w:rPr>
          <w:sz w:val="28"/>
        </w:rPr>
        <w:t>якими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можуть</w:t>
      </w:r>
      <w:r w:rsidRPr="006E005F">
        <w:rPr>
          <w:sz w:val="28"/>
        </w:rPr>
        <w:t xml:space="preserve"> </w:t>
      </w:r>
      <w:r w:rsidRPr="006E005F">
        <w:rPr>
          <w:sz w:val="28"/>
        </w:rPr>
        <w:t>гарантуватися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Фондом.</w:t>
      </w:r>
    </w:p>
    <w:p w:rsidR="006E005F" w:rsidRPr="006E005F" w:rsidRDefault="006E005F" w:rsidP="006E005F">
      <w:pPr>
        <w:ind w:firstLine="720"/>
        <w:jc w:val="both"/>
        <w:rPr>
          <w:sz w:val="28"/>
        </w:rPr>
      </w:pPr>
      <w:r w:rsidRPr="006E005F">
        <w:rPr>
          <w:sz w:val="28"/>
        </w:rPr>
        <w:t>Стаття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1.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Правовий</w:t>
      </w:r>
      <w:r w:rsidRPr="006E005F">
        <w:rPr>
          <w:sz w:val="28"/>
        </w:rPr>
        <w:t xml:space="preserve"> </w:t>
      </w:r>
      <w:r w:rsidRPr="006E005F">
        <w:rPr>
          <w:sz w:val="28"/>
        </w:rPr>
        <w:t>статус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часткового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гарантування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кредитів</w:t>
      </w:r>
      <w:r w:rsidRPr="006E005F">
        <w:rPr>
          <w:sz w:val="28"/>
        </w:rPr>
        <w:t xml:space="preserve"> </w:t>
      </w:r>
      <w:r w:rsidRPr="006E005F">
        <w:rPr>
          <w:sz w:val="28"/>
        </w:rPr>
        <w:t>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сільському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господарстві</w:t>
      </w:r>
    </w:p>
    <w:p w:rsidR="006E005F" w:rsidRPr="006E005F" w:rsidRDefault="006E005F" w:rsidP="006E005F">
      <w:pPr>
        <w:ind w:firstLine="720"/>
        <w:jc w:val="both"/>
        <w:rPr>
          <w:sz w:val="28"/>
        </w:rPr>
      </w:pPr>
      <w:r w:rsidRPr="006E005F">
        <w:rPr>
          <w:sz w:val="28"/>
        </w:rPr>
        <w:t>1.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</w:t>
      </w:r>
      <w:r w:rsidRPr="006E005F">
        <w:rPr>
          <w:sz w:val="28"/>
        </w:rPr>
        <w:t xml:space="preserve"> </w:t>
      </w:r>
      <w:r w:rsidRPr="006E005F">
        <w:rPr>
          <w:sz w:val="28"/>
        </w:rPr>
        <w:t>часткового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гарантування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кредитів</w:t>
      </w:r>
      <w:r w:rsidRPr="006E005F">
        <w:rPr>
          <w:sz w:val="28"/>
        </w:rPr>
        <w:t xml:space="preserve"> </w:t>
      </w:r>
      <w:r w:rsidRPr="006E005F">
        <w:rPr>
          <w:sz w:val="28"/>
        </w:rPr>
        <w:t>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сільському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господарстві</w:t>
      </w:r>
      <w:r w:rsidRPr="006E005F">
        <w:rPr>
          <w:sz w:val="28"/>
        </w:rPr>
        <w:t xml:space="preserve"> </w:t>
      </w:r>
      <w:r w:rsidRPr="006E005F">
        <w:rPr>
          <w:sz w:val="28"/>
        </w:rPr>
        <w:t>(далі</w:t>
      </w:r>
      <w:r w:rsidRPr="006E005F">
        <w:rPr>
          <w:sz w:val="28"/>
        </w:rPr>
        <w:t xml:space="preserve"> </w:t>
      </w:r>
      <w:r w:rsidRPr="006E005F">
        <w:rPr>
          <w:sz w:val="28"/>
        </w:rPr>
        <w:t>—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Фонд)</w:t>
      </w:r>
      <w:r w:rsidRPr="006E005F">
        <w:rPr>
          <w:sz w:val="28"/>
        </w:rPr>
        <w:t xml:space="preserve"> </w:t>
      </w:r>
      <w:r w:rsidRPr="006E005F">
        <w:rPr>
          <w:sz w:val="28"/>
        </w:rPr>
        <w:t>є</w:t>
      </w:r>
      <w:r w:rsidRPr="006E005F">
        <w:rPr>
          <w:sz w:val="28"/>
        </w:rPr>
        <w:t xml:space="preserve"> </w:t>
      </w:r>
      <w:r w:rsidRPr="006E005F">
        <w:rPr>
          <w:sz w:val="28"/>
        </w:rPr>
        <w:t>небанківською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фінансовою</w:t>
      </w:r>
      <w:r w:rsidRPr="006E005F">
        <w:rPr>
          <w:sz w:val="28"/>
        </w:rPr>
        <w:t xml:space="preserve"> </w:t>
      </w:r>
      <w:r w:rsidRPr="006E005F">
        <w:rPr>
          <w:sz w:val="28"/>
        </w:rPr>
        <w:t>установою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</w:t>
      </w:r>
      <w:r w:rsidRPr="006E005F">
        <w:rPr>
          <w:sz w:val="28"/>
        </w:rPr>
        <w:t xml:space="preserve"> </w:t>
      </w:r>
      <w:r w:rsidRPr="006E005F">
        <w:rPr>
          <w:sz w:val="28"/>
        </w:rPr>
        <w:t>особливим</w:t>
      </w:r>
      <w:r w:rsidRPr="006E005F">
        <w:rPr>
          <w:sz w:val="28"/>
        </w:rPr>
        <w:t xml:space="preserve"> </w:t>
      </w:r>
      <w:r w:rsidRPr="006E005F">
        <w:rPr>
          <w:sz w:val="28"/>
        </w:rPr>
        <w:t>статусом,</w:t>
      </w:r>
      <w:r w:rsidRPr="006E005F">
        <w:rPr>
          <w:sz w:val="28"/>
        </w:rPr>
        <w:t xml:space="preserve"> </w:t>
      </w:r>
      <w:r w:rsidRPr="006E005F">
        <w:rPr>
          <w:sz w:val="28"/>
        </w:rPr>
        <w:t>яка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виконує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функції</w:t>
      </w:r>
      <w:r w:rsidRPr="006E005F">
        <w:rPr>
          <w:sz w:val="28"/>
        </w:rPr>
        <w:t xml:space="preserve"> </w:t>
      </w:r>
      <w:r w:rsidRPr="006E005F">
        <w:rPr>
          <w:sz w:val="28"/>
        </w:rPr>
        <w:t>із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забезпечення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підтримки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суб’єктів</w:t>
      </w:r>
      <w:r w:rsidRPr="006E005F">
        <w:rPr>
          <w:sz w:val="28"/>
        </w:rPr>
        <w:t xml:space="preserve"> </w:t>
      </w:r>
      <w:r w:rsidRPr="006E005F">
        <w:rPr>
          <w:sz w:val="28"/>
        </w:rPr>
        <w:t>мікропідприємництва,</w:t>
      </w:r>
      <w:r w:rsidRPr="006E005F">
        <w:rPr>
          <w:sz w:val="28"/>
        </w:rPr>
        <w:t xml:space="preserve"> </w:t>
      </w:r>
      <w:r w:rsidRPr="006E005F">
        <w:rPr>
          <w:sz w:val="28"/>
        </w:rPr>
        <w:t>малого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та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середнього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підприємництва,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фізичних</w:t>
      </w:r>
      <w:r w:rsidRPr="006E005F">
        <w:rPr>
          <w:sz w:val="28"/>
        </w:rPr>
        <w:t xml:space="preserve"> </w:t>
      </w:r>
      <w:r w:rsidRPr="006E005F">
        <w:rPr>
          <w:sz w:val="28"/>
        </w:rPr>
        <w:t>осіб</w:t>
      </w:r>
      <w:r w:rsidRPr="006E005F">
        <w:rPr>
          <w:sz w:val="28"/>
        </w:rPr>
        <w:t xml:space="preserve"> </w:t>
      </w:r>
      <w:r w:rsidRPr="006E005F">
        <w:rPr>
          <w:sz w:val="28"/>
        </w:rPr>
        <w:t>-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підприємців,</w:t>
      </w:r>
      <w:r w:rsidRPr="006E005F">
        <w:rPr>
          <w:sz w:val="28"/>
        </w:rPr>
        <w:t xml:space="preserve"> </w:t>
      </w:r>
      <w:r w:rsidRPr="006E005F">
        <w:rPr>
          <w:sz w:val="28"/>
        </w:rPr>
        <w:t>що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провадять</w:t>
      </w:r>
      <w:r w:rsidRPr="006E005F">
        <w:rPr>
          <w:sz w:val="28"/>
        </w:rPr>
        <w:t xml:space="preserve"> </w:t>
      </w:r>
      <w:r w:rsidRPr="006E005F">
        <w:rPr>
          <w:sz w:val="28"/>
        </w:rPr>
        <w:t>діяльність</w:t>
      </w:r>
      <w:r w:rsidRPr="006E005F">
        <w:rPr>
          <w:sz w:val="28"/>
        </w:rPr>
        <w:t xml:space="preserve"> </w:t>
      </w:r>
      <w:r w:rsidRPr="006E005F">
        <w:rPr>
          <w:sz w:val="28"/>
        </w:rPr>
        <w:t>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галузі</w:t>
      </w:r>
      <w:r w:rsidRPr="006E005F">
        <w:rPr>
          <w:sz w:val="28"/>
        </w:rPr>
        <w:t xml:space="preserve"> </w:t>
      </w:r>
      <w:r w:rsidRPr="006E005F">
        <w:rPr>
          <w:sz w:val="28"/>
        </w:rPr>
        <w:t>сільського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господарства,</w:t>
      </w:r>
      <w:r w:rsidRPr="006E005F">
        <w:rPr>
          <w:sz w:val="28"/>
        </w:rPr>
        <w:t xml:space="preserve"> </w:t>
      </w:r>
      <w:r w:rsidRPr="006E005F">
        <w:rPr>
          <w:sz w:val="28"/>
        </w:rPr>
        <w:t>шляхом</w:t>
      </w:r>
      <w:r w:rsidRPr="006E005F">
        <w:rPr>
          <w:sz w:val="28"/>
        </w:rPr>
        <w:t xml:space="preserve"> </w:t>
      </w:r>
      <w:r w:rsidRPr="006E005F">
        <w:rPr>
          <w:sz w:val="28"/>
        </w:rPr>
        <w:t>часткового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гарантування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виконання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зобов’язань</w:t>
      </w:r>
      <w:r w:rsidRPr="006E005F">
        <w:rPr>
          <w:sz w:val="28"/>
        </w:rPr>
        <w:t xml:space="preserve"> </w:t>
      </w:r>
      <w:r w:rsidRPr="006E005F">
        <w:rPr>
          <w:sz w:val="28"/>
        </w:rPr>
        <w:t>таких</w:t>
      </w:r>
      <w:r w:rsidRPr="006E005F">
        <w:rPr>
          <w:sz w:val="28"/>
        </w:rPr>
        <w:t xml:space="preserve"> </w:t>
      </w:r>
      <w:r w:rsidRPr="006E005F">
        <w:rPr>
          <w:sz w:val="28"/>
        </w:rPr>
        <w:t>суб’єктів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кредитними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договорами.</w:t>
      </w:r>
    </w:p>
    <w:p w:rsidR="006E005F" w:rsidRPr="006E005F" w:rsidRDefault="006E005F" w:rsidP="006E005F">
      <w:pPr>
        <w:ind w:firstLine="720"/>
        <w:jc w:val="both"/>
        <w:rPr>
          <w:sz w:val="28"/>
        </w:rPr>
      </w:pPr>
      <w:r w:rsidRPr="006E005F">
        <w:rPr>
          <w:sz w:val="28"/>
        </w:rPr>
        <w:t>2.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Засновником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є</w:t>
      </w:r>
      <w:r w:rsidRPr="006E005F">
        <w:rPr>
          <w:sz w:val="28"/>
        </w:rPr>
        <w:t xml:space="preserve"> </w:t>
      </w:r>
      <w:r w:rsidRPr="006E005F">
        <w:rPr>
          <w:sz w:val="28"/>
        </w:rPr>
        <w:t>держава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</w:t>
      </w:r>
      <w:r w:rsidRPr="006E005F">
        <w:rPr>
          <w:sz w:val="28"/>
        </w:rPr>
        <w:t xml:space="preserve"> </w:t>
      </w:r>
      <w:r w:rsidRPr="006E005F">
        <w:rPr>
          <w:sz w:val="28"/>
        </w:rPr>
        <w:t>особі</w:t>
      </w:r>
      <w:r w:rsidRPr="006E005F">
        <w:rPr>
          <w:sz w:val="28"/>
        </w:rPr>
        <w:t xml:space="preserve"> </w:t>
      </w:r>
      <w:r w:rsidRPr="006E005F">
        <w:rPr>
          <w:sz w:val="28"/>
        </w:rPr>
        <w:t>Кабінету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Міністрів</w:t>
      </w:r>
      <w:r w:rsidRPr="006E005F">
        <w:rPr>
          <w:sz w:val="28"/>
        </w:rPr>
        <w:t xml:space="preserve"> </w:t>
      </w:r>
      <w:r w:rsidRPr="006E005F">
        <w:rPr>
          <w:sz w:val="28"/>
        </w:rPr>
        <w:t>України.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Рішення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про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утворення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приймає</w:t>
      </w:r>
      <w:r w:rsidRPr="006E005F">
        <w:rPr>
          <w:sz w:val="28"/>
        </w:rPr>
        <w:t xml:space="preserve"> </w:t>
      </w:r>
      <w:r w:rsidRPr="006E005F">
        <w:rPr>
          <w:sz w:val="28"/>
        </w:rPr>
        <w:t>Кабінет</w:t>
      </w:r>
      <w:r w:rsidRPr="006E005F">
        <w:rPr>
          <w:sz w:val="28"/>
        </w:rPr>
        <w:t xml:space="preserve"> </w:t>
      </w:r>
      <w:r w:rsidRPr="006E005F">
        <w:rPr>
          <w:sz w:val="28"/>
        </w:rPr>
        <w:t>Міністрів</w:t>
      </w:r>
      <w:r w:rsidRPr="006E005F">
        <w:rPr>
          <w:sz w:val="28"/>
        </w:rPr>
        <w:t xml:space="preserve"> </w:t>
      </w:r>
      <w:r w:rsidRPr="006E005F">
        <w:rPr>
          <w:sz w:val="28"/>
        </w:rPr>
        <w:t>України.</w:t>
      </w:r>
    </w:p>
    <w:p w:rsidR="006E005F" w:rsidRPr="006E005F" w:rsidRDefault="006E005F" w:rsidP="006E005F">
      <w:pPr>
        <w:ind w:firstLine="720"/>
        <w:jc w:val="both"/>
        <w:rPr>
          <w:sz w:val="28"/>
        </w:rPr>
      </w:pPr>
      <w:r w:rsidRPr="006E005F">
        <w:rPr>
          <w:sz w:val="28"/>
        </w:rPr>
        <w:t>Фонд</w:t>
      </w:r>
      <w:r w:rsidRPr="006E005F">
        <w:rPr>
          <w:sz w:val="28"/>
        </w:rPr>
        <w:t xml:space="preserve"> </w:t>
      </w:r>
      <w:r w:rsidRPr="006E005F">
        <w:rPr>
          <w:sz w:val="28"/>
        </w:rPr>
        <w:t>не</w:t>
      </w:r>
      <w:r w:rsidRPr="006E005F">
        <w:rPr>
          <w:sz w:val="28"/>
        </w:rPr>
        <w:t xml:space="preserve"> </w:t>
      </w:r>
      <w:r w:rsidRPr="006E005F">
        <w:rPr>
          <w:sz w:val="28"/>
        </w:rPr>
        <w:t>належить</w:t>
      </w:r>
      <w:r w:rsidRPr="006E005F">
        <w:rPr>
          <w:sz w:val="28"/>
        </w:rPr>
        <w:t xml:space="preserve"> </w:t>
      </w:r>
      <w:r w:rsidRPr="006E005F">
        <w:rPr>
          <w:sz w:val="28"/>
        </w:rPr>
        <w:t>до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категорії</w:t>
      </w:r>
      <w:r w:rsidRPr="006E005F">
        <w:rPr>
          <w:sz w:val="28"/>
        </w:rPr>
        <w:t xml:space="preserve"> </w:t>
      </w:r>
      <w:r w:rsidRPr="006E005F">
        <w:rPr>
          <w:sz w:val="28"/>
        </w:rPr>
        <w:t>державних</w:t>
      </w:r>
      <w:r w:rsidRPr="006E005F">
        <w:rPr>
          <w:sz w:val="28"/>
        </w:rPr>
        <w:t xml:space="preserve"> </w:t>
      </w:r>
      <w:r w:rsidRPr="006E005F">
        <w:rPr>
          <w:sz w:val="28"/>
        </w:rPr>
        <w:t>цільових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фондів,</w:t>
      </w:r>
      <w:r w:rsidRPr="006E005F">
        <w:rPr>
          <w:sz w:val="28"/>
        </w:rPr>
        <w:t xml:space="preserve"> </w:t>
      </w:r>
      <w:r w:rsidRPr="006E005F">
        <w:rPr>
          <w:sz w:val="28"/>
        </w:rPr>
        <w:t>набуває</w:t>
      </w:r>
      <w:r w:rsidRPr="006E005F">
        <w:rPr>
          <w:sz w:val="28"/>
        </w:rPr>
        <w:t xml:space="preserve"> </w:t>
      </w:r>
      <w:r w:rsidRPr="006E005F">
        <w:rPr>
          <w:sz w:val="28"/>
        </w:rPr>
        <w:t>статусу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фінансової</w:t>
      </w:r>
      <w:r w:rsidRPr="006E005F">
        <w:rPr>
          <w:sz w:val="28"/>
        </w:rPr>
        <w:t xml:space="preserve"> </w:t>
      </w:r>
      <w:r w:rsidRPr="006E005F">
        <w:rPr>
          <w:sz w:val="28"/>
        </w:rPr>
        <w:t>установи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та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право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здійснювати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діяльність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</w:t>
      </w:r>
      <w:r w:rsidRPr="006E005F">
        <w:rPr>
          <w:sz w:val="28"/>
        </w:rPr>
        <w:t xml:space="preserve"> </w:t>
      </w:r>
      <w:r w:rsidRPr="006E005F">
        <w:rPr>
          <w:sz w:val="28"/>
        </w:rPr>
        <w:t>надання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фінансових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послуг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після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включення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його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до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Державного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реєстру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фінансових</w:t>
      </w:r>
      <w:r w:rsidRPr="006E005F">
        <w:rPr>
          <w:sz w:val="28"/>
        </w:rPr>
        <w:t xml:space="preserve"> </w:t>
      </w:r>
      <w:r w:rsidRPr="006E005F">
        <w:rPr>
          <w:sz w:val="28"/>
        </w:rPr>
        <w:t>установ,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ведення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якого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здійснює</w:t>
      </w:r>
      <w:r w:rsidRPr="006E005F">
        <w:rPr>
          <w:sz w:val="28"/>
        </w:rPr>
        <w:t xml:space="preserve"> </w:t>
      </w:r>
      <w:r w:rsidRPr="006E005F">
        <w:rPr>
          <w:sz w:val="28"/>
        </w:rPr>
        <w:t>Національний</w:t>
      </w:r>
      <w:r w:rsidRPr="006E005F">
        <w:rPr>
          <w:sz w:val="28"/>
        </w:rPr>
        <w:t xml:space="preserve"> </w:t>
      </w:r>
      <w:r w:rsidRPr="006E005F">
        <w:rPr>
          <w:sz w:val="28"/>
        </w:rPr>
        <w:t>банк</w:t>
      </w:r>
      <w:r w:rsidRPr="006E005F">
        <w:rPr>
          <w:sz w:val="28"/>
        </w:rPr>
        <w:t xml:space="preserve"> </w:t>
      </w:r>
      <w:r w:rsidRPr="006E005F">
        <w:rPr>
          <w:sz w:val="28"/>
        </w:rPr>
        <w:t>України,</w:t>
      </w:r>
      <w:r w:rsidRPr="006E005F">
        <w:rPr>
          <w:sz w:val="28"/>
        </w:rPr>
        <w:t xml:space="preserve"> </w:t>
      </w:r>
      <w:r w:rsidRPr="006E005F">
        <w:rPr>
          <w:sz w:val="28"/>
        </w:rPr>
        <w:t>та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отримання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ліцензії</w:t>
      </w:r>
      <w:r w:rsidRPr="006E005F">
        <w:rPr>
          <w:sz w:val="28"/>
        </w:rPr>
        <w:t xml:space="preserve"> </w:t>
      </w:r>
      <w:r w:rsidRPr="006E005F">
        <w:rPr>
          <w:sz w:val="28"/>
        </w:rPr>
        <w:t>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порядку,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встановленому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законом</w:t>
      </w:r>
      <w:r w:rsidRPr="006E005F">
        <w:rPr>
          <w:sz w:val="28"/>
        </w:rPr>
        <w:t xml:space="preserve"> </w:t>
      </w:r>
      <w:r w:rsidRPr="006E005F">
        <w:rPr>
          <w:sz w:val="28"/>
        </w:rPr>
        <w:t>і</w:t>
      </w:r>
      <w:r w:rsidRPr="006E005F">
        <w:rPr>
          <w:sz w:val="28"/>
        </w:rPr>
        <w:t xml:space="preserve"> </w:t>
      </w:r>
      <w:r w:rsidRPr="006E005F">
        <w:rPr>
          <w:sz w:val="28"/>
        </w:rPr>
        <w:t>нормативно-правовими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актами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Національного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банку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України.</w:t>
      </w:r>
    </w:p>
    <w:p w:rsidR="006E005F" w:rsidRPr="006E005F" w:rsidRDefault="006E005F" w:rsidP="006E005F">
      <w:pPr>
        <w:ind w:firstLine="720"/>
        <w:jc w:val="both"/>
        <w:rPr>
          <w:sz w:val="28"/>
        </w:rPr>
      </w:pPr>
      <w:r w:rsidRPr="006E005F">
        <w:rPr>
          <w:sz w:val="28"/>
        </w:rPr>
        <w:t>3.</w:t>
      </w:r>
      <w:r w:rsidRPr="006E005F">
        <w:rPr>
          <w:sz w:val="28"/>
        </w:rPr>
        <w:t xml:space="preserve"> </w:t>
      </w:r>
      <w:r w:rsidRPr="006E005F">
        <w:rPr>
          <w:sz w:val="28"/>
        </w:rPr>
        <w:t>Учасниками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Фонду,</w:t>
      </w:r>
      <w:r w:rsidRPr="006E005F">
        <w:rPr>
          <w:sz w:val="28"/>
        </w:rPr>
        <w:t xml:space="preserve"> </w:t>
      </w:r>
      <w:r w:rsidRPr="006E005F">
        <w:rPr>
          <w:sz w:val="28"/>
        </w:rPr>
        <w:t>крім</w:t>
      </w:r>
      <w:r w:rsidRPr="006E005F">
        <w:rPr>
          <w:sz w:val="28"/>
        </w:rPr>
        <w:t xml:space="preserve"> </w:t>
      </w:r>
      <w:r w:rsidRPr="006E005F">
        <w:rPr>
          <w:sz w:val="28"/>
        </w:rPr>
        <w:t>держави,</w:t>
      </w:r>
      <w:r w:rsidRPr="006E005F">
        <w:rPr>
          <w:sz w:val="28"/>
        </w:rPr>
        <w:t xml:space="preserve"> </w:t>
      </w:r>
      <w:r w:rsidRPr="006E005F">
        <w:rPr>
          <w:sz w:val="28"/>
        </w:rPr>
        <w:t>можуть</w:t>
      </w:r>
      <w:r w:rsidRPr="006E005F">
        <w:rPr>
          <w:sz w:val="28"/>
        </w:rPr>
        <w:t xml:space="preserve"> </w:t>
      </w:r>
      <w:r w:rsidRPr="006E005F">
        <w:rPr>
          <w:sz w:val="28"/>
        </w:rPr>
        <w:t>бути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міжнародні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фінансові</w:t>
      </w:r>
      <w:r w:rsidRPr="006E005F">
        <w:rPr>
          <w:sz w:val="28"/>
        </w:rPr>
        <w:t xml:space="preserve"> </w:t>
      </w:r>
      <w:r w:rsidRPr="006E005F">
        <w:rPr>
          <w:sz w:val="28"/>
        </w:rPr>
        <w:t>організації,</w:t>
      </w:r>
      <w:r w:rsidRPr="006E005F">
        <w:rPr>
          <w:sz w:val="28"/>
        </w:rPr>
        <w:t xml:space="preserve"> </w:t>
      </w:r>
      <w:r w:rsidRPr="006E005F">
        <w:rPr>
          <w:sz w:val="28"/>
        </w:rPr>
        <w:t>інші</w:t>
      </w:r>
      <w:r w:rsidRPr="006E005F">
        <w:rPr>
          <w:sz w:val="28"/>
        </w:rPr>
        <w:t xml:space="preserve"> </w:t>
      </w:r>
      <w:r w:rsidRPr="006E005F">
        <w:rPr>
          <w:sz w:val="28"/>
        </w:rPr>
        <w:t>юридичні</w:t>
      </w:r>
      <w:r w:rsidRPr="006E005F">
        <w:rPr>
          <w:sz w:val="28"/>
        </w:rPr>
        <w:t xml:space="preserve"> </w:t>
      </w:r>
      <w:r w:rsidRPr="006E005F">
        <w:rPr>
          <w:sz w:val="28"/>
        </w:rPr>
        <w:t>особи.</w:t>
      </w:r>
    </w:p>
    <w:p w:rsidR="006E005F" w:rsidRPr="006E005F" w:rsidRDefault="006E005F" w:rsidP="006E005F">
      <w:pPr>
        <w:ind w:firstLine="720"/>
        <w:jc w:val="both"/>
        <w:rPr>
          <w:sz w:val="28"/>
        </w:rPr>
      </w:pPr>
      <w:r w:rsidRPr="006E005F">
        <w:rPr>
          <w:sz w:val="28"/>
        </w:rPr>
        <w:t>4.</w:t>
      </w:r>
      <w:r w:rsidRPr="006E005F">
        <w:rPr>
          <w:sz w:val="28"/>
        </w:rPr>
        <w:t xml:space="preserve"> </w:t>
      </w:r>
      <w:r w:rsidRPr="006E005F">
        <w:rPr>
          <w:sz w:val="28"/>
        </w:rPr>
        <w:t>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своїй</w:t>
      </w:r>
      <w:r w:rsidRPr="006E005F">
        <w:rPr>
          <w:sz w:val="28"/>
        </w:rPr>
        <w:t xml:space="preserve"> </w:t>
      </w:r>
      <w:r w:rsidRPr="006E005F">
        <w:rPr>
          <w:sz w:val="28"/>
        </w:rPr>
        <w:t>діяльності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</w:t>
      </w:r>
      <w:r w:rsidRPr="006E005F">
        <w:rPr>
          <w:sz w:val="28"/>
        </w:rPr>
        <w:t xml:space="preserve"> </w:t>
      </w:r>
      <w:r w:rsidRPr="006E005F">
        <w:rPr>
          <w:sz w:val="28"/>
        </w:rPr>
        <w:t>керується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Конституцією</w:t>
      </w:r>
      <w:r w:rsidRPr="006E005F">
        <w:rPr>
          <w:sz w:val="28"/>
        </w:rPr>
        <w:t xml:space="preserve"> </w:t>
      </w:r>
      <w:r w:rsidRPr="006E005F">
        <w:rPr>
          <w:sz w:val="28"/>
        </w:rPr>
        <w:t>України,</w:t>
      </w:r>
      <w:r w:rsidRPr="006E005F">
        <w:rPr>
          <w:sz w:val="28"/>
        </w:rPr>
        <w:t xml:space="preserve"> </w:t>
      </w:r>
      <w:r w:rsidRPr="006E005F">
        <w:rPr>
          <w:sz w:val="28"/>
        </w:rPr>
        <w:t>Цивільним</w:t>
      </w:r>
      <w:r w:rsidRPr="006E005F">
        <w:rPr>
          <w:sz w:val="28"/>
        </w:rPr>
        <w:t xml:space="preserve"> </w:t>
      </w:r>
      <w:r w:rsidRPr="006E005F">
        <w:rPr>
          <w:sz w:val="28"/>
        </w:rPr>
        <w:t>та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Господарським</w:t>
      </w:r>
      <w:r w:rsidRPr="006E005F">
        <w:rPr>
          <w:sz w:val="28"/>
        </w:rPr>
        <w:t xml:space="preserve"> </w:t>
      </w:r>
      <w:r w:rsidRPr="006E005F">
        <w:rPr>
          <w:sz w:val="28"/>
        </w:rPr>
        <w:t>кодексами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України,</w:t>
      </w:r>
      <w:r w:rsidRPr="006E005F">
        <w:rPr>
          <w:sz w:val="28"/>
        </w:rPr>
        <w:t xml:space="preserve"> </w:t>
      </w:r>
      <w:r w:rsidRPr="006E005F">
        <w:rPr>
          <w:sz w:val="28"/>
        </w:rPr>
        <w:t>цим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Законом</w:t>
      </w:r>
      <w:r w:rsidRPr="006E005F">
        <w:rPr>
          <w:sz w:val="28"/>
        </w:rPr>
        <w:t xml:space="preserve"> </w:t>
      </w:r>
      <w:r w:rsidRPr="006E005F">
        <w:rPr>
          <w:sz w:val="28"/>
        </w:rPr>
        <w:t>та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Законом</w:t>
      </w:r>
      <w:r w:rsidRPr="006E005F">
        <w:rPr>
          <w:sz w:val="28"/>
        </w:rPr>
        <w:t xml:space="preserve"> </w:t>
      </w:r>
      <w:r w:rsidRPr="006E005F">
        <w:rPr>
          <w:sz w:val="28"/>
        </w:rPr>
        <w:t>України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«Про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фінансові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послуги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та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державне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регулювання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ринків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фінансових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послуг»,</w:t>
      </w:r>
      <w:r w:rsidRPr="006E005F">
        <w:rPr>
          <w:sz w:val="28"/>
        </w:rPr>
        <w:t xml:space="preserve"> </w:t>
      </w:r>
      <w:r w:rsidRPr="006E005F">
        <w:rPr>
          <w:sz w:val="28"/>
        </w:rPr>
        <w:t>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також</w:t>
      </w:r>
      <w:r w:rsidRPr="006E005F">
        <w:rPr>
          <w:sz w:val="28"/>
        </w:rPr>
        <w:t xml:space="preserve"> </w:t>
      </w:r>
      <w:r w:rsidRPr="006E005F">
        <w:rPr>
          <w:sz w:val="28"/>
        </w:rPr>
        <w:t>іншими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законами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та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нормативно-правовими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актами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питань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регулювання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небанківських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фінансових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послуг.</w:t>
      </w:r>
    </w:p>
    <w:p w:rsidR="006E005F" w:rsidRPr="006E005F" w:rsidRDefault="006E005F" w:rsidP="006E005F">
      <w:pPr>
        <w:ind w:firstLine="720"/>
        <w:jc w:val="both"/>
        <w:rPr>
          <w:sz w:val="28"/>
        </w:rPr>
      </w:pPr>
      <w:r w:rsidRPr="006E005F">
        <w:rPr>
          <w:sz w:val="28"/>
        </w:rPr>
        <w:t>5.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</w:t>
      </w:r>
      <w:r w:rsidRPr="006E005F">
        <w:rPr>
          <w:sz w:val="28"/>
        </w:rPr>
        <w:t xml:space="preserve"> </w:t>
      </w:r>
      <w:r w:rsidRPr="006E005F">
        <w:rPr>
          <w:sz w:val="28"/>
        </w:rPr>
        <w:t>має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відокремлене</w:t>
      </w:r>
      <w:r w:rsidRPr="006E005F">
        <w:rPr>
          <w:sz w:val="28"/>
        </w:rPr>
        <w:t xml:space="preserve"> </w:t>
      </w:r>
      <w:r w:rsidRPr="006E005F">
        <w:rPr>
          <w:sz w:val="28"/>
        </w:rPr>
        <w:t>майно,</w:t>
      </w:r>
      <w:r w:rsidRPr="006E005F">
        <w:rPr>
          <w:sz w:val="28"/>
        </w:rPr>
        <w:t xml:space="preserve"> </w:t>
      </w:r>
      <w:r w:rsidRPr="006E005F">
        <w:rPr>
          <w:sz w:val="28"/>
        </w:rPr>
        <w:t>самостійний</w:t>
      </w:r>
      <w:r w:rsidRPr="006E005F">
        <w:rPr>
          <w:sz w:val="28"/>
        </w:rPr>
        <w:t xml:space="preserve"> </w:t>
      </w:r>
      <w:r w:rsidRPr="006E005F">
        <w:rPr>
          <w:sz w:val="28"/>
        </w:rPr>
        <w:t>баланс</w:t>
      </w:r>
      <w:r w:rsidRPr="006E005F">
        <w:rPr>
          <w:sz w:val="28"/>
        </w:rPr>
        <w:t xml:space="preserve"> </w:t>
      </w:r>
      <w:r w:rsidRPr="006E005F">
        <w:rPr>
          <w:sz w:val="28"/>
        </w:rPr>
        <w:t>та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рахунки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</w:t>
      </w:r>
      <w:r w:rsidRPr="006E005F">
        <w:rPr>
          <w:sz w:val="28"/>
        </w:rPr>
        <w:t xml:space="preserve"> </w:t>
      </w:r>
      <w:r w:rsidRPr="006E005F">
        <w:rPr>
          <w:sz w:val="28"/>
        </w:rPr>
        <w:t>установах</w:t>
      </w:r>
      <w:r w:rsidRPr="006E005F">
        <w:rPr>
          <w:sz w:val="28"/>
        </w:rPr>
        <w:t xml:space="preserve"> </w:t>
      </w:r>
      <w:r w:rsidRPr="006E005F">
        <w:rPr>
          <w:sz w:val="28"/>
        </w:rPr>
        <w:t>банків.</w:t>
      </w:r>
    </w:p>
    <w:p w:rsidR="006E005F" w:rsidRPr="006E005F" w:rsidRDefault="006E005F" w:rsidP="006E005F">
      <w:pPr>
        <w:ind w:firstLine="720"/>
        <w:jc w:val="both"/>
        <w:rPr>
          <w:sz w:val="28"/>
        </w:rPr>
      </w:pPr>
      <w:r w:rsidRPr="006E005F">
        <w:rPr>
          <w:sz w:val="28"/>
        </w:rPr>
        <w:t>6.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</w:t>
      </w:r>
      <w:r w:rsidRPr="006E005F">
        <w:rPr>
          <w:sz w:val="28"/>
        </w:rPr>
        <w:t xml:space="preserve"> </w:t>
      </w:r>
      <w:r w:rsidRPr="006E005F">
        <w:rPr>
          <w:sz w:val="28"/>
        </w:rPr>
        <w:t>може</w:t>
      </w:r>
      <w:r w:rsidRPr="006E005F">
        <w:rPr>
          <w:sz w:val="28"/>
        </w:rPr>
        <w:t xml:space="preserve"> </w:t>
      </w:r>
      <w:r w:rsidRPr="006E005F">
        <w:rPr>
          <w:sz w:val="28"/>
        </w:rPr>
        <w:t>бути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одержувачем</w:t>
      </w:r>
      <w:r w:rsidRPr="006E005F">
        <w:rPr>
          <w:sz w:val="28"/>
        </w:rPr>
        <w:t xml:space="preserve"> </w:t>
      </w:r>
      <w:r w:rsidRPr="006E005F">
        <w:rPr>
          <w:sz w:val="28"/>
        </w:rPr>
        <w:t>бюджетних</w:t>
      </w:r>
      <w:r w:rsidRPr="006E005F">
        <w:rPr>
          <w:sz w:val="28"/>
        </w:rPr>
        <w:t xml:space="preserve"> </w:t>
      </w:r>
      <w:r w:rsidRPr="006E005F">
        <w:rPr>
          <w:sz w:val="28"/>
        </w:rPr>
        <w:t>коштів.</w:t>
      </w:r>
    </w:p>
    <w:p w:rsidR="006E005F" w:rsidRPr="006E005F" w:rsidRDefault="006E005F" w:rsidP="006E005F">
      <w:pPr>
        <w:ind w:firstLine="720"/>
        <w:jc w:val="both"/>
        <w:rPr>
          <w:sz w:val="28"/>
        </w:rPr>
      </w:pPr>
      <w:r w:rsidRPr="006E005F">
        <w:rPr>
          <w:sz w:val="28"/>
        </w:rPr>
        <w:t>7.</w:t>
      </w:r>
      <w:r w:rsidRPr="006E005F">
        <w:rPr>
          <w:sz w:val="28"/>
        </w:rPr>
        <w:t xml:space="preserve"> </w:t>
      </w:r>
      <w:r w:rsidRPr="006E005F">
        <w:rPr>
          <w:sz w:val="28"/>
        </w:rPr>
        <w:t>Місцезнаходження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-</w:t>
      </w:r>
      <w:r w:rsidRPr="006E005F">
        <w:rPr>
          <w:sz w:val="28"/>
        </w:rPr>
        <w:t xml:space="preserve"> </w:t>
      </w:r>
      <w:r w:rsidRPr="006E005F">
        <w:rPr>
          <w:sz w:val="28"/>
        </w:rPr>
        <w:t>місто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Київ.</w:t>
      </w:r>
    </w:p>
    <w:p w:rsidR="006E005F" w:rsidRPr="006E005F" w:rsidRDefault="006E005F" w:rsidP="006E005F">
      <w:pPr>
        <w:ind w:firstLine="720"/>
        <w:jc w:val="both"/>
        <w:rPr>
          <w:sz w:val="28"/>
        </w:rPr>
      </w:pPr>
      <w:r w:rsidRPr="006E005F">
        <w:rPr>
          <w:sz w:val="28"/>
        </w:rPr>
        <w:t>Стаття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2.</w:t>
      </w:r>
      <w:r w:rsidRPr="006E005F">
        <w:rPr>
          <w:sz w:val="28"/>
        </w:rPr>
        <w:t xml:space="preserve"> </w:t>
      </w:r>
      <w:r w:rsidRPr="006E005F">
        <w:rPr>
          <w:sz w:val="28"/>
        </w:rPr>
        <w:t>Статут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</w:t>
      </w:r>
    </w:p>
    <w:p w:rsidR="006E005F" w:rsidRPr="006E005F" w:rsidRDefault="006E005F" w:rsidP="006E005F">
      <w:pPr>
        <w:ind w:firstLine="720"/>
        <w:jc w:val="both"/>
        <w:rPr>
          <w:sz w:val="28"/>
        </w:rPr>
      </w:pPr>
      <w:r w:rsidRPr="006E005F">
        <w:rPr>
          <w:sz w:val="28"/>
        </w:rPr>
        <w:t>1.</w:t>
      </w:r>
      <w:r w:rsidRPr="006E005F">
        <w:rPr>
          <w:sz w:val="28"/>
        </w:rPr>
        <w:t xml:space="preserve"> </w:t>
      </w:r>
      <w:r w:rsidRPr="006E005F">
        <w:rPr>
          <w:sz w:val="28"/>
        </w:rPr>
        <w:t>Установчим</w:t>
      </w:r>
      <w:r w:rsidRPr="006E005F">
        <w:rPr>
          <w:sz w:val="28"/>
        </w:rPr>
        <w:t xml:space="preserve"> </w:t>
      </w:r>
      <w:r w:rsidRPr="006E005F">
        <w:rPr>
          <w:sz w:val="28"/>
        </w:rPr>
        <w:t>документом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є</w:t>
      </w:r>
      <w:r w:rsidRPr="006E005F">
        <w:rPr>
          <w:sz w:val="28"/>
        </w:rPr>
        <w:t xml:space="preserve"> </w:t>
      </w:r>
      <w:r w:rsidRPr="006E005F">
        <w:rPr>
          <w:sz w:val="28"/>
        </w:rPr>
        <w:t>Статут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часткового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гарантування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кредитів</w:t>
      </w:r>
      <w:r w:rsidRPr="006E005F">
        <w:rPr>
          <w:sz w:val="28"/>
        </w:rPr>
        <w:t xml:space="preserve"> </w:t>
      </w:r>
      <w:r w:rsidRPr="006E005F">
        <w:rPr>
          <w:sz w:val="28"/>
        </w:rPr>
        <w:t>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сільському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господарстві</w:t>
      </w:r>
      <w:r w:rsidRPr="006E005F">
        <w:rPr>
          <w:sz w:val="28"/>
        </w:rPr>
        <w:t xml:space="preserve"> </w:t>
      </w:r>
      <w:r w:rsidRPr="006E005F">
        <w:rPr>
          <w:sz w:val="28"/>
        </w:rPr>
        <w:t>(далі</w:t>
      </w:r>
      <w:r w:rsidRPr="006E005F">
        <w:rPr>
          <w:sz w:val="28"/>
        </w:rPr>
        <w:t xml:space="preserve"> </w:t>
      </w:r>
      <w:r w:rsidRPr="006E005F">
        <w:rPr>
          <w:sz w:val="28"/>
        </w:rPr>
        <w:t>–</w:t>
      </w:r>
      <w:r w:rsidRPr="006E005F">
        <w:rPr>
          <w:sz w:val="28"/>
        </w:rPr>
        <w:t xml:space="preserve"> </w:t>
      </w:r>
      <w:r w:rsidRPr="006E005F">
        <w:rPr>
          <w:sz w:val="28"/>
        </w:rPr>
        <w:t>Статут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Фонду).</w:t>
      </w:r>
    </w:p>
    <w:p w:rsidR="006E005F" w:rsidRPr="006E005F" w:rsidRDefault="006E005F" w:rsidP="006E005F">
      <w:pPr>
        <w:ind w:firstLine="720"/>
        <w:jc w:val="both"/>
        <w:rPr>
          <w:sz w:val="28"/>
        </w:rPr>
      </w:pPr>
      <w:r w:rsidRPr="006E005F">
        <w:rPr>
          <w:sz w:val="28"/>
        </w:rPr>
        <w:t>2.</w:t>
      </w:r>
      <w:r w:rsidRPr="006E005F">
        <w:rPr>
          <w:sz w:val="28"/>
        </w:rPr>
        <w:t xml:space="preserve"> </w:t>
      </w:r>
      <w:r w:rsidRPr="006E005F">
        <w:rPr>
          <w:sz w:val="28"/>
        </w:rPr>
        <w:t>Статуту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затверджується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Кабінетом</w:t>
      </w:r>
      <w:r w:rsidRPr="006E005F">
        <w:rPr>
          <w:sz w:val="28"/>
        </w:rPr>
        <w:t xml:space="preserve"> </w:t>
      </w:r>
      <w:r w:rsidRPr="006E005F">
        <w:rPr>
          <w:sz w:val="28"/>
        </w:rPr>
        <w:t>Міністрів</w:t>
      </w:r>
      <w:r w:rsidRPr="006E005F">
        <w:rPr>
          <w:sz w:val="28"/>
        </w:rPr>
        <w:t xml:space="preserve"> </w:t>
      </w:r>
      <w:r w:rsidRPr="006E005F">
        <w:rPr>
          <w:sz w:val="28"/>
        </w:rPr>
        <w:t>України.</w:t>
      </w:r>
    </w:p>
    <w:p w:rsidR="006E005F" w:rsidRPr="006E005F" w:rsidRDefault="006E005F" w:rsidP="006E005F">
      <w:pPr>
        <w:ind w:firstLine="720"/>
        <w:jc w:val="both"/>
        <w:rPr>
          <w:sz w:val="28"/>
        </w:rPr>
      </w:pPr>
      <w:r w:rsidRPr="006E005F">
        <w:rPr>
          <w:sz w:val="28"/>
        </w:rPr>
        <w:lastRenderedPageBreak/>
        <w:t>3.</w:t>
      </w:r>
      <w:r w:rsidRPr="006E005F">
        <w:rPr>
          <w:sz w:val="28"/>
        </w:rPr>
        <w:t xml:space="preserve"> </w:t>
      </w:r>
      <w:r w:rsidRPr="006E005F">
        <w:rPr>
          <w:sz w:val="28"/>
        </w:rPr>
        <w:t>Статут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містить</w:t>
      </w:r>
      <w:r w:rsidRPr="006E005F">
        <w:rPr>
          <w:sz w:val="28"/>
        </w:rPr>
        <w:t xml:space="preserve"> </w:t>
      </w:r>
      <w:r w:rsidRPr="006E005F">
        <w:rPr>
          <w:sz w:val="28"/>
        </w:rPr>
        <w:t>інформацію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про:</w:t>
      </w:r>
    </w:p>
    <w:p w:rsidR="006E005F" w:rsidRPr="006E005F" w:rsidRDefault="006E005F" w:rsidP="006E005F">
      <w:pPr>
        <w:ind w:firstLine="720"/>
        <w:jc w:val="both"/>
        <w:rPr>
          <w:sz w:val="28"/>
        </w:rPr>
      </w:pPr>
      <w:r w:rsidRPr="006E005F">
        <w:rPr>
          <w:sz w:val="28"/>
        </w:rPr>
        <w:t>1)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повне</w:t>
      </w:r>
      <w:r w:rsidRPr="006E005F">
        <w:rPr>
          <w:sz w:val="28"/>
        </w:rPr>
        <w:t xml:space="preserve"> </w:t>
      </w:r>
      <w:r w:rsidRPr="006E005F">
        <w:rPr>
          <w:sz w:val="28"/>
        </w:rPr>
        <w:t>та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скорочене</w:t>
      </w:r>
      <w:r w:rsidRPr="006E005F">
        <w:rPr>
          <w:sz w:val="28"/>
        </w:rPr>
        <w:t xml:space="preserve"> </w:t>
      </w:r>
      <w:r w:rsidRPr="006E005F">
        <w:rPr>
          <w:sz w:val="28"/>
        </w:rPr>
        <w:t>найменування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Фонду;</w:t>
      </w:r>
    </w:p>
    <w:p w:rsidR="006E005F" w:rsidRPr="006E005F" w:rsidRDefault="006E005F" w:rsidP="006E005F">
      <w:pPr>
        <w:ind w:firstLine="720"/>
        <w:jc w:val="both"/>
        <w:rPr>
          <w:sz w:val="28"/>
        </w:rPr>
      </w:pPr>
      <w:r w:rsidRPr="006E005F">
        <w:rPr>
          <w:sz w:val="28"/>
        </w:rPr>
        <w:t>2)</w:t>
      </w:r>
      <w:r w:rsidRPr="006E005F">
        <w:rPr>
          <w:sz w:val="28"/>
        </w:rPr>
        <w:t xml:space="preserve"> </w:t>
      </w:r>
      <w:r w:rsidRPr="006E005F">
        <w:rPr>
          <w:sz w:val="28"/>
        </w:rPr>
        <w:t>організаційно-правову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форму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Фонду;</w:t>
      </w:r>
    </w:p>
    <w:p w:rsidR="006E005F" w:rsidRPr="006E005F" w:rsidRDefault="006E005F" w:rsidP="006E005F">
      <w:pPr>
        <w:ind w:firstLine="720"/>
        <w:jc w:val="both"/>
        <w:rPr>
          <w:sz w:val="28"/>
        </w:rPr>
      </w:pPr>
      <w:r w:rsidRPr="006E005F">
        <w:rPr>
          <w:sz w:val="28"/>
        </w:rPr>
        <w:t>3)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розмір</w:t>
      </w:r>
      <w:r w:rsidRPr="006E005F">
        <w:rPr>
          <w:sz w:val="28"/>
        </w:rPr>
        <w:t xml:space="preserve"> </w:t>
      </w:r>
      <w:r w:rsidRPr="006E005F">
        <w:rPr>
          <w:sz w:val="28"/>
        </w:rPr>
        <w:t>та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порядок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формування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статутного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капіталу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Фонду;</w:t>
      </w:r>
    </w:p>
    <w:p w:rsidR="006E005F" w:rsidRPr="006E005F" w:rsidRDefault="006E005F" w:rsidP="006E005F">
      <w:pPr>
        <w:ind w:firstLine="720"/>
        <w:jc w:val="both"/>
        <w:rPr>
          <w:sz w:val="28"/>
        </w:rPr>
      </w:pPr>
      <w:r w:rsidRPr="006E005F">
        <w:rPr>
          <w:sz w:val="28"/>
        </w:rPr>
        <w:t>4)</w:t>
      </w:r>
      <w:r w:rsidRPr="006E005F">
        <w:rPr>
          <w:sz w:val="28"/>
        </w:rPr>
        <w:t xml:space="preserve"> </w:t>
      </w:r>
      <w:r w:rsidRPr="006E005F">
        <w:rPr>
          <w:sz w:val="28"/>
        </w:rPr>
        <w:t>органи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управління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Фондом,</w:t>
      </w:r>
      <w:r w:rsidRPr="006E005F">
        <w:rPr>
          <w:sz w:val="28"/>
        </w:rPr>
        <w:t xml:space="preserve"> </w:t>
      </w:r>
      <w:r w:rsidRPr="006E005F">
        <w:rPr>
          <w:sz w:val="28"/>
        </w:rPr>
        <w:t>їх</w:t>
      </w:r>
      <w:r w:rsidRPr="006E005F">
        <w:rPr>
          <w:sz w:val="28"/>
        </w:rPr>
        <w:t xml:space="preserve"> </w:t>
      </w:r>
      <w:r w:rsidRPr="006E005F">
        <w:rPr>
          <w:sz w:val="28"/>
        </w:rPr>
        <w:t>компетенцію,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порядок</w:t>
      </w:r>
      <w:r w:rsidRPr="006E005F">
        <w:rPr>
          <w:sz w:val="28"/>
        </w:rPr>
        <w:t xml:space="preserve"> </w:t>
      </w:r>
      <w:r w:rsidRPr="006E005F">
        <w:rPr>
          <w:sz w:val="28"/>
        </w:rPr>
        <w:t>скликання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та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прийняття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рішень;</w:t>
      </w:r>
    </w:p>
    <w:p w:rsidR="006E005F" w:rsidRPr="006E005F" w:rsidRDefault="006E005F" w:rsidP="006E005F">
      <w:pPr>
        <w:ind w:firstLine="720"/>
        <w:jc w:val="both"/>
        <w:rPr>
          <w:sz w:val="28"/>
        </w:rPr>
      </w:pPr>
      <w:r w:rsidRPr="006E005F">
        <w:rPr>
          <w:sz w:val="28"/>
        </w:rPr>
        <w:t>5)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порядок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припинення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Фонду;</w:t>
      </w:r>
    </w:p>
    <w:p w:rsidR="006E005F" w:rsidRPr="006E005F" w:rsidRDefault="006E005F" w:rsidP="006E005F">
      <w:pPr>
        <w:ind w:firstLine="720"/>
        <w:jc w:val="both"/>
        <w:rPr>
          <w:sz w:val="28"/>
        </w:rPr>
      </w:pPr>
      <w:r w:rsidRPr="006E005F">
        <w:rPr>
          <w:sz w:val="28"/>
        </w:rPr>
        <w:t>6)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порядок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внесення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змін</w:t>
      </w:r>
      <w:r w:rsidRPr="006E005F">
        <w:rPr>
          <w:sz w:val="28"/>
        </w:rPr>
        <w:t xml:space="preserve"> </w:t>
      </w:r>
      <w:r w:rsidRPr="006E005F">
        <w:rPr>
          <w:sz w:val="28"/>
        </w:rPr>
        <w:t>до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Статуту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Фонду;</w:t>
      </w:r>
    </w:p>
    <w:p w:rsidR="006E005F" w:rsidRPr="006E005F" w:rsidRDefault="006E005F" w:rsidP="006E005F">
      <w:pPr>
        <w:ind w:firstLine="720"/>
        <w:jc w:val="both"/>
        <w:rPr>
          <w:sz w:val="28"/>
        </w:rPr>
      </w:pPr>
      <w:r w:rsidRPr="006E005F">
        <w:rPr>
          <w:sz w:val="28"/>
        </w:rPr>
        <w:t>7)</w:t>
      </w:r>
      <w:r w:rsidRPr="006E005F">
        <w:rPr>
          <w:sz w:val="28"/>
        </w:rPr>
        <w:t xml:space="preserve"> </w:t>
      </w:r>
      <w:r w:rsidRPr="006E005F">
        <w:rPr>
          <w:sz w:val="28"/>
        </w:rPr>
        <w:t>інші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положення,</w:t>
      </w:r>
      <w:r w:rsidRPr="006E005F">
        <w:rPr>
          <w:sz w:val="28"/>
        </w:rPr>
        <w:t xml:space="preserve"> </w:t>
      </w:r>
      <w:r w:rsidRPr="006E005F">
        <w:rPr>
          <w:sz w:val="28"/>
        </w:rPr>
        <w:t>що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не</w:t>
      </w:r>
      <w:r w:rsidRPr="006E005F">
        <w:rPr>
          <w:sz w:val="28"/>
        </w:rPr>
        <w:t xml:space="preserve"> </w:t>
      </w:r>
      <w:r w:rsidRPr="006E005F">
        <w:rPr>
          <w:sz w:val="28"/>
        </w:rPr>
        <w:t>суперечать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законодавству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України.</w:t>
      </w:r>
    </w:p>
    <w:p w:rsidR="006E005F" w:rsidRPr="006E005F" w:rsidRDefault="006E005F" w:rsidP="006E005F">
      <w:pPr>
        <w:ind w:firstLine="720"/>
        <w:jc w:val="both"/>
        <w:rPr>
          <w:sz w:val="28"/>
        </w:rPr>
      </w:pPr>
      <w:r w:rsidRPr="006E005F">
        <w:rPr>
          <w:sz w:val="28"/>
        </w:rPr>
        <w:t>Стаття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3.</w:t>
      </w:r>
      <w:r w:rsidRPr="006E005F">
        <w:rPr>
          <w:sz w:val="28"/>
        </w:rPr>
        <w:t xml:space="preserve"> </w:t>
      </w:r>
      <w:r w:rsidRPr="006E005F">
        <w:rPr>
          <w:sz w:val="28"/>
        </w:rPr>
        <w:t>Статутний</w:t>
      </w:r>
      <w:r w:rsidRPr="006E005F">
        <w:rPr>
          <w:sz w:val="28"/>
        </w:rPr>
        <w:t xml:space="preserve"> </w:t>
      </w:r>
      <w:r w:rsidRPr="006E005F">
        <w:rPr>
          <w:sz w:val="28"/>
        </w:rPr>
        <w:t>капітал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</w:t>
      </w:r>
    </w:p>
    <w:p w:rsidR="006E005F" w:rsidRPr="006E005F" w:rsidRDefault="006E005F" w:rsidP="006E005F">
      <w:pPr>
        <w:ind w:firstLine="720"/>
        <w:jc w:val="both"/>
        <w:rPr>
          <w:sz w:val="28"/>
        </w:rPr>
      </w:pPr>
      <w:r w:rsidRPr="006E005F">
        <w:rPr>
          <w:sz w:val="28"/>
        </w:rPr>
        <w:t>1.</w:t>
      </w:r>
      <w:r w:rsidRPr="006E005F">
        <w:rPr>
          <w:sz w:val="28"/>
        </w:rPr>
        <w:t xml:space="preserve"> </w:t>
      </w:r>
      <w:r w:rsidRPr="006E005F">
        <w:rPr>
          <w:sz w:val="28"/>
        </w:rPr>
        <w:t>Статутний</w:t>
      </w:r>
      <w:r w:rsidRPr="006E005F">
        <w:rPr>
          <w:sz w:val="28"/>
        </w:rPr>
        <w:t xml:space="preserve"> </w:t>
      </w:r>
      <w:r w:rsidRPr="006E005F">
        <w:rPr>
          <w:sz w:val="28"/>
        </w:rPr>
        <w:t>капітал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формується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рахунок</w:t>
      </w:r>
      <w:r w:rsidRPr="006E005F">
        <w:rPr>
          <w:sz w:val="28"/>
        </w:rPr>
        <w:t xml:space="preserve"> </w:t>
      </w:r>
      <w:r w:rsidRPr="006E005F">
        <w:rPr>
          <w:sz w:val="28"/>
        </w:rPr>
        <w:t>коштів</w:t>
      </w:r>
      <w:r w:rsidRPr="006E005F">
        <w:rPr>
          <w:sz w:val="28"/>
        </w:rPr>
        <w:t xml:space="preserve"> </w:t>
      </w:r>
      <w:r w:rsidRPr="006E005F">
        <w:rPr>
          <w:sz w:val="28"/>
        </w:rPr>
        <w:t>Державного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бюджету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України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та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</w:t>
      </w:r>
      <w:r w:rsidRPr="006E005F">
        <w:rPr>
          <w:sz w:val="28"/>
        </w:rPr>
        <w:t xml:space="preserve"> </w:t>
      </w:r>
      <w:r w:rsidRPr="006E005F">
        <w:rPr>
          <w:sz w:val="28"/>
        </w:rPr>
        <w:t>інших</w:t>
      </w:r>
      <w:r w:rsidRPr="006E005F">
        <w:rPr>
          <w:sz w:val="28"/>
        </w:rPr>
        <w:t xml:space="preserve"> </w:t>
      </w:r>
      <w:r w:rsidRPr="006E005F">
        <w:rPr>
          <w:sz w:val="28"/>
        </w:rPr>
        <w:t>джерел,</w:t>
      </w:r>
      <w:r w:rsidRPr="006E005F">
        <w:rPr>
          <w:sz w:val="28"/>
        </w:rPr>
        <w:t xml:space="preserve"> </w:t>
      </w:r>
      <w:r w:rsidRPr="006E005F">
        <w:rPr>
          <w:sz w:val="28"/>
        </w:rPr>
        <w:t>не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заборонених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законом,</w:t>
      </w:r>
      <w:r w:rsidRPr="006E005F">
        <w:rPr>
          <w:sz w:val="28"/>
        </w:rPr>
        <w:t xml:space="preserve"> </w:t>
      </w:r>
      <w:r w:rsidRPr="006E005F">
        <w:rPr>
          <w:sz w:val="28"/>
        </w:rPr>
        <w:t>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розмірі,</w:t>
      </w:r>
      <w:r w:rsidRPr="006E005F">
        <w:rPr>
          <w:sz w:val="28"/>
        </w:rPr>
        <w:t xml:space="preserve"> </w:t>
      </w:r>
      <w:r w:rsidRPr="006E005F">
        <w:rPr>
          <w:sz w:val="28"/>
        </w:rPr>
        <w:t>необхідному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для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забезпечення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виконання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статутних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завдань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Фонду.</w:t>
      </w:r>
    </w:p>
    <w:p w:rsidR="006E005F" w:rsidRPr="006E005F" w:rsidRDefault="006E005F" w:rsidP="006E005F">
      <w:pPr>
        <w:ind w:firstLine="720"/>
        <w:jc w:val="both"/>
        <w:rPr>
          <w:sz w:val="28"/>
        </w:rPr>
      </w:pPr>
      <w:r w:rsidRPr="006E005F">
        <w:rPr>
          <w:sz w:val="28"/>
        </w:rPr>
        <w:t>2.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Розмір</w:t>
      </w:r>
      <w:r w:rsidRPr="006E005F">
        <w:rPr>
          <w:sz w:val="28"/>
        </w:rPr>
        <w:t xml:space="preserve"> </w:t>
      </w:r>
      <w:r w:rsidRPr="006E005F">
        <w:rPr>
          <w:sz w:val="28"/>
        </w:rPr>
        <w:t>статутного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капіталу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визначається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Статуті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та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формується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</w:t>
      </w:r>
      <w:r w:rsidRPr="006E005F">
        <w:rPr>
          <w:sz w:val="28"/>
        </w:rPr>
        <w:t xml:space="preserve"> </w:t>
      </w:r>
      <w:r w:rsidRPr="006E005F">
        <w:rPr>
          <w:sz w:val="28"/>
        </w:rPr>
        <w:t>урахуванням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вимог</w:t>
      </w:r>
      <w:r w:rsidRPr="006E005F">
        <w:rPr>
          <w:sz w:val="28"/>
        </w:rPr>
        <w:t xml:space="preserve"> </w:t>
      </w:r>
      <w:r w:rsidRPr="006E005F">
        <w:rPr>
          <w:sz w:val="28"/>
        </w:rPr>
        <w:t>цього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Закону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та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законів</w:t>
      </w:r>
      <w:r w:rsidRPr="006E005F">
        <w:rPr>
          <w:sz w:val="28"/>
        </w:rPr>
        <w:t xml:space="preserve"> </w:t>
      </w:r>
      <w:r w:rsidRPr="006E005F">
        <w:rPr>
          <w:sz w:val="28"/>
        </w:rPr>
        <w:t>України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питань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регулювання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окремих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ринків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фінансових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послуг.</w:t>
      </w:r>
    </w:p>
    <w:p w:rsidR="006E005F" w:rsidRPr="006E005F" w:rsidRDefault="006E005F" w:rsidP="006E005F">
      <w:pPr>
        <w:ind w:firstLine="720"/>
        <w:jc w:val="both"/>
        <w:rPr>
          <w:sz w:val="28"/>
        </w:rPr>
      </w:pPr>
      <w:r w:rsidRPr="006E005F">
        <w:rPr>
          <w:sz w:val="28"/>
        </w:rPr>
        <w:t>3.</w:t>
      </w:r>
      <w:r w:rsidRPr="006E005F">
        <w:rPr>
          <w:sz w:val="28"/>
        </w:rPr>
        <w:t xml:space="preserve"> </w:t>
      </w:r>
      <w:r w:rsidRPr="006E005F">
        <w:rPr>
          <w:sz w:val="28"/>
        </w:rPr>
        <w:t>Мінімальна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частка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держави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статутному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капіталі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становить</w:t>
      </w:r>
      <w:r w:rsidRPr="006E005F">
        <w:rPr>
          <w:sz w:val="28"/>
        </w:rPr>
        <w:t xml:space="preserve"> </w:t>
      </w:r>
      <w:r w:rsidRPr="006E005F">
        <w:rPr>
          <w:sz w:val="28"/>
        </w:rPr>
        <w:t>51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відсоток.</w:t>
      </w:r>
      <w:r w:rsidRPr="006E005F">
        <w:rPr>
          <w:sz w:val="28"/>
        </w:rPr>
        <w:t xml:space="preserve"> </w:t>
      </w:r>
      <w:r w:rsidRPr="006E005F">
        <w:rPr>
          <w:sz w:val="28"/>
        </w:rPr>
        <w:t>Мінімальна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частка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держави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статутному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капіталі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не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підлягає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відступленню,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приватизації,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продажу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та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відчуженню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</w:t>
      </w:r>
      <w:r w:rsidRPr="006E005F">
        <w:rPr>
          <w:sz w:val="28"/>
        </w:rPr>
        <w:t xml:space="preserve"> </w:t>
      </w:r>
      <w:r w:rsidRPr="006E005F">
        <w:rPr>
          <w:sz w:val="28"/>
        </w:rPr>
        <w:t>будь-який</w:t>
      </w:r>
      <w:r w:rsidRPr="006E005F">
        <w:rPr>
          <w:sz w:val="28"/>
        </w:rPr>
        <w:t xml:space="preserve"> </w:t>
      </w:r>
      <w:r w:rsidRPr="006E005F">
        <w:rPr>
          <w:sz w:val="28"/>
        </w:rPr>
        <w:t>інший</w:t>
      </w:r>
      <w:r w:rsidRPr="006E005F">
        <w:rPr>
          <w:sz w:val="28"/>
        </w:rPr>
        <w:t xml:space="preserve"> </w:t>
      </w:r>
      <w:r w:rsidRPr="006E005F">
        <w:rPr>
          <w:sz w:val="28"/>
        </w:rPr>
        <w:t>спосіб.</w:t>
      </w:r>
    </w:p>
    <w:p w:rsidR="006E005F" w:rsidRPr="006E005F" w:rsidRDefault="006E005F" w:rsidP="006E005F">
      <w:pPr>
        <w:ind w:firstLine="720"/>
        <w:jc w:val="both"/>
        <w:rPr>
          <w:sz w:val="28"/>
        </w:rPr>
      </w:pPr>
      <w:r w:rsidRPr="006E005F">
        <w:rPr>
          <w:sz w:val="28"/>
        </w:rPr>
        <w:t>4.</w:t>
      </w:r>
      <w:r w:rsidRPr="006E005F">
        <w:rPr>
          <w:sz w:val="28"/>
        </w:rPr>
        <w:t xml:space="preserve"> </w:t>
      </w:r>
      <w:r w:rsidRPr="006E005F">
        <w:rPr>
          <w:sz w:val="28"/>
        </w:rPr>
        <w:t>Статутний</w:t>
      </w:r>
      <w:r w:rsidRPr="006E005F">
        <w:rPr>
          <w:sz w:val="28"/>
        </w:rPr>
        <w:t xml:space="preserve"> </w:t>
      </w:r>
      <w:r w:rsidRPr="006E005F">
        <w:rPr>
          <w:sz w:val="28"/>
        </w:rPr>
        <w:t>капітал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може</w:t>
      </w:r>
      <w:r w:rsidRPr="006E005F">
        <w:rPr>
          <w:sz w:val="28"/>
        </w:rPr>
        <w:t xml:space="preserve"> </w:t>
      </w:r>
      <w:r w:rsidRPr="006E005F">
        <w:rPr>
          <w:sz w:val="28"/>
        </w:rPr>
        <w:t>бути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збільшений</w:t>
      </w:r>
      <w:r w:rsidRPr="006E005F">
        <w:rPr>
          <w:sz w:val="28"/>
        </w:rPr>
        <w:t xml:space="preserve"> </w:t>
      </w:r>
      <w:r w:rsidRPr="006E005F">
        <w:rPr>
          <w:sz w:val="28"/>
        </w:rPr>
        <w:t>лише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після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внесення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всіма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учасниками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своїх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вкладів</w:t>
      </w:r>
      <w:r w:rsidRPr="006E005F">
        <w:rPr>
          <w:sz w:val="28"/>
        </w:rPr>
        <w:t xml:space="preserve"> </w:t>
      </w:r>
      <w:r w:rsidRPr="006E005F">
        <w:rPr>
          <w:sz w:val="28"/>
        </w:rPr>
        <w:t>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повному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обсязі.</w:t>
      </w:r>
    </w:p>
    <w:p w:rsidR="006E005F" w:rsidRPr="006E005F" w:rsidRDefault="006E005F" w:rsidP="006E005F">
      <w:pPr>
        <w:ind w:firstLine="720"/>
        <w:jc w:val="both"/>
        <w:rPr>
          <w:sz w:val="28"/>
        </w:rPr>
      </w:pPr>
      <w:r w:rsidRPr="006E005F">
        <w:rPr>
          <w:sz w:val="28"/>
        </w:rPr>
        <w:t>Збільшення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статутного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капіталу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може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здійснюватися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шляхом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внесення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до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статутного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капіталу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облігацій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внутрішньої</w:t>
      </w:r>
      <w:r w:rsidRPr="006E005F">
        <w:rPr>
          <w:sz w:val="28"/>
        </w:rPr>
        <w:t xml:space="preserve"> </w:t>
      </w:r>
      <w:r w:rsidRPr="006E005F">
        <w:rPr>
          <w:sz w:val="28"/>
        </w:rPr>
        <w:t>державної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позики.</w:t>
      </w:r>
    </w:p>
    <w:p w:rsidR="006E005F" w:rsidRPr="006E005F" w:rsidRDefault="006E005F" w:rsidP="006E005F">
      <w:pPr>
        <w:ind w:firstLine="720"/>
        <w:jc w:val="both"/>
        <w:rPr>
          <w:sz w:val="28"/>
        </w:rPr>
      </w:pPr>
      <w:r w:rsidRPr="006E005F">
        <w:rPr>
          <w:sz w:val="28"/>
        </w:rPr>
        <w:t>5.</w:t>
      </w:r>
      <w:r w:rsidRPr="006E005F">
        <w:rPr>
          <w:sz w:val="28"/>
        </w:rPr>
        <w:t xml:space="preserve"> </w:t>
      </w:r>
      <w:r w:rsidRPr="006E005F">
        <w:rPr>
          <w:sz w:val="28"/>
        </w:rPr>
        <w:t>Учасник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має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право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продати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або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відступити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</w:t>
      </w:r>
      <w:r w:rsidRPr="006E005F">
        <w:rPr>
          <w:sz w:val="28"/>
        </w:rPr>
        <w:t xml:space="preserve"> </w:t>
      </w:r>
      <w:r w:rsidRPr="006E005F">
        <w:rPr>
          <w:sz w:val="28"/>
        </w:rPr>
        <w:t>будь-який</w:t>
      </w:r>
      <w:r w:rsidRPr="006E005F">
        <w:rPr>
          <w:sz w:val="28"/>
        </w:rPr>
        <w:t xml:space="preserve"> </w:t>
      </w:r>
      <w:r w:rsidRPr="006E005F">
        <w:rPr>
          <w:sz w:val="28"/>
        </w:rPr>
        <w:t>інший</w:t>
      </w:r>
      <w:r w:rsidRPr="006E005F">
        <w:rPr>
          <w:sz w:val="28"/>
        </w:rPr>
        <w:t xml:space="preserve"> </w:t>
      </w:r>
      <w:r w:rsidRPr="006E005F">
        <w:rPr>
          <w:sz w:val="28"/>
        </w:rPr>
        <w:t>спосіб</w:t>
      </w:r>
      <w:r w:rsidRPr="006E005F">
        <w:rPr>
          <w:sz w:val="28"/>
        </w:rPr>
        <w:t xml:space="preserve"> </w:t>
      </w:r>
      <w:r w:rsidRPr="006E005F">
        <w:rPr>
          <w:sz w:val="28"/>
        </w:rPr>
        <w:t>свою</w:t>
      </w:r>
      <w:r w:rsidRPr="006E005F">
        <w:rPr>
          <w:sz w:val="28"/>
        </w:rPr>
        <w:t xml:space="preserve"> </w:t>
      </w:r>
      <w:r w:rsidRPr="006E005F">
        <w:rPr>
          <w:sz w:val="28"/>
        </w:rPr>
        <w:t>частку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або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її</w:t>
      </w:r>
      <w:r w:rsidRPr="006E005F">
        <w:rPr>
          <w:sz w:val="28"/>
        </w:rPr>
        <w:t xml:space="preserve"> </w:t>
      </w:r>
      <w:r w:rsidRPr="006E005F">
        <w:rPr>
          <w:sz w:val="28"/>
        </w:rPr>
        <w:t>частину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статутному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капіталі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</w:t>
      </w:r>
      <w:r w:rsidRPr="006E005F">
        <w:rPr>
          <w:sz w:val="28"/>
        </w:rPr>
        <w:t xml:space="preserve"> </w:t>
      </w:r>
      <w:r w:rsidRPr="006E005F">
        <w:rPr>
          <w:sz w:val="28"/>
        </w:rPr>
        <w:t>урахуванням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положень</w:t>
      </w:r>
      <w:r w:rsidRPr="006E005F">
        <w:rPr>
          <w:sz w:val="28"/>
        </w:rPr>
        <w:t xml:space="preserve"> </w:t>
      </w:r>
      <w:r w:rsidRPr="006E005F">
        <w:rPr>
          <w:sz w:val="28"/>
        </w:rPr>
        <w:t>частини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третьої</w:t>
      </w:r>
      <w:r w:rsidRPr="006E005F">
        <w:rPr>
          <w:sz w:val="28"/>
        </w:rPr>
        <w:t xml:space="preserve"> </w:t>
      </w:r>
      <w:r w:rsidRPr="006E005F">
        <w:rPr>
          <w:sz w:val="28"/>
        </w:rPr>
        <w:t>цієї</w:t>
      </w:r>
      <w:r w:rsidRPr="006E005F">
        <w:rPr>
          <w:sz w:val="28"/>
        </w:rPr>
        <w:t xml:space="preserve"> </w:t>
      </w:r>
      <w:r w:rsidRPr="006E005F">
        <w:rPr>
          <w:sz w:val="28"/>
        </w:rPr>
        <w:t>статті.</w:t>
      </w:r>
    </w:p>
    <w:p w:rsidR="006E005F" w:rsidRPr="006E005F" w:rsidRDefault="006E005F" w:rsidP="006E005F">
      <w:pPr>
        <w:ind w:firstLine="720"/>
        <w:jc w:val="both"/>
        <w:rPr>
          <w:sz w:val="28"/>
        </w:rPr>
      </w:pPr>
      <w:r w:rsidRPr="006E005F">
        <w:rPr>
          <w:sz w:val="28"/>
        </w:rPr>
        <w:t>Стаття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4.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Права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та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обов’язки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учасників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</w:t>
      </w:r>
    </w:p>
    <w:p w:rsidR="006E005F" w:rsidRPr="006E005F" w:rsidRDefault="006E005F" w:rsidP="006E005F">
      <w:pPr>
        <w:ind w:firstLine="720"/>
        <w:jc w:val="both"/>
        <w:rPr>
          <w:sz w:val="28"/>
        </w:rPr>
      </w:pPr>
      <w:r w:rsidRPr="006E005F">
        <w:rPr>
          <w:sz w:val="28"/>
        </w:rPr>
        <w:t>1.</w:t>
      </w:r>
      <w:r w:rsidRPr="006E005F">
        <w:rPr>
          <w:sz w:val="28"/>
        </w:rPr>
        <w:t xml:space="preserve"> </w:t>
      </w:r>
      <w:r w:rsidRPr="006E005F">
        <w:rPr>
          <w:sz w:val="28"/>
        </w:rPr>
        <w:t>Учасники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мають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право:</w:t>
      </w:r>
    </w:p>
    <w:p w:rsidR="006E005F" w:rsidRPr="006E005F" w:rsidRDefault="006E005F" w:rsidP="006E005F">
      <w:pPr>
        <w:ind w:firstLine="720"/>
        <w:jc w:val="both"/>
        <w:rPr>
          <w:sz w:val="28"/>
        </w:rPr>
      </w:pPr>
      <w:r w:rsidRPr="006E005F">
        <w:rPr>
          <w:sz w:val="28"/>
        </w:rPr>
        <w:t>1)</w:t>
      </w:r>
      <w:r w:rsidRPr="006E005F">
        <w:rPr>
          <w:sz w:val="28"/>
        </w:rPr>
        <w:t xml:space="preserve"> </w:t>
      </w:r>
      <w:r w:rsidRPr="006E005F">
        <w:rPr>
          <w:sz w:val="28"/>
        </w:rPr>
        <w:t>брати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участь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</w:t>
      </w:r>
      <w:r w:rsidRPr="006E005F">
        <w:rPr>
          <w:sz w:val="28"/>
        </w:rPr>
        <w:t xml:space="preserve"> </w:t>
      </w:r>
      <w:r w:rsidRPr="006E005F">
        <w:rPr>
          <w:sz w:val="28"/>
        </w:rPr>
        <w:t>управлінні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Фондом</w:t>
      </w:r>
      <w:r w:rsidRPr="006E005F">
        <w:rPr>
          <w:sz w:val="28"/>
        </w:rPr>
        <w:t xml:space="preserve"> </w:t>
      </w:r>
      <w:r w:rsidRPr="006E005F">
        <w:rPr>
          <w:sz w:val="28"/>
        </w:rPr>
        <w:t>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порядку,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передбаченому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цим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Законом;</w:t>
      </w:r>
    </w:p>
    <w:p w:rsidR="006E005F" w:rsidRPr="006E005F" w:rsidRDefault="006E005F" w:rsidP="006E005F">
      <w:pPr>
        <w:ind w:firstLine="720"/>
        <w:jc w:val="both"/>
        <w:rPr>
          <w:sz w:val="28"/>
        </w:rPr>
      </w:pPr>
      <w:r w:rsidRPr="006E005F">
        <w:rPr>
          <w:sz w:val="28"/>
        </w:rPr>
        <w:t>2)</w:t>
      </w:r>
      <w:r w:rsidRPr="006E005F">
        <w:rPr>
          <w:sz w:val="28"/>
        </w:rPr>
        <w:t xml:space="preserve"> </w:t>
      </w:r>
      <w:r w:rsidRPr="006E005F">
        <w:rPr>
          <w:sz w:val="28"/>
        </w:rPr>
        <w:t>отримувати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інформацію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про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фінансово-господарську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діяльність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Фонду;</w:t>
      </w:r>
    </w:p>
    <w:p w:rsidR="006E005F" w:rsidRPr="006E005F" w:rsidRDefault="006E005F" w:rsidP="006E005F">
      <w:pPr>
        <w:ind w:firstLine="720"/>
        <w:jc w:val="both"/>
        <w:rPr>
          <w:sz w:val="28"/>
        </w:rPr>
      </w:pPr>
      <w:r w:rsidRPr="006E005F">
        <w:rPr>
          <w:sz w:val="28"/>
        </w:rPr>
        <w:t>3)</w:t>
      </w:r>
      <w:r w:rsidRPr="006E005F">
        <w:rPr>
          <w:sz w:val="28"/>
        </w:rPr>
        <w:t xml:space="preserve"> </w:t>
      </w:r>
      <w:r w:rsidRPr="006E005F">
        <w:rPr>
          <w:sz w:val="28"/>
        </w:rPr>
        <w:t>брати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участь</w:t>
      </w:r>
      <w:r w:rsidRPr="006E005F">
        <w:rPr>
          <w:sz w:val="28"/>
        </w:rPr>
        <w:t xml:space="preserve"> </w:t>
      </w:r>
      <w:r w:rsidRPr="006E005F">
        <w:rPr>
          <w:sz w:val="28"/>
        </w:rPr>
        <w:t>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розподілі</w:t>
      </w:r>
      <w:r w:rsidRPr="006E005F">
        <w:rPr>
          <w:sz w:val="28"/>
        </w:rPr>
        <w:t xml:space="preserve"> </w:t>
      </w:r>
      <w:r w:rsidRPr="006E005F">
        <w:rPr>
          <w:sz w:val="28"/>
        </w:rPr>
        <w:t>чистого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прибутку,</w:t>
      </w:r>
      <w:r w:rsidRPr="006E005F">
        <w:rPr>
          <w:sz w:val="28"/>
        </w:rPr>
        <w:t xml:space="preserve"> </w:t>
      </w:r>
      <w:r w:rsidRPr="006E005F">
        <w:rPr>
          <w:sz w:val="28"/>
        </w:rPr>
        <w:t>одержаного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результаті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фінансово-господарської</w:t>
      </w:r>
      <w:r w:rsidRPr="006E005F">
        <w:rPr>
          <w:sz w:val="28"/>
        </w:rPr>
        <w:t xml:space="preserve"> </w:t>
      </w:r>
      <w:r w:rsidRPr="006E005F">
        <w:rPr>
          <w:sz w:val="28"/>
        </w:rPr>
        <w:t>діяльності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Фонду;</w:t>
      </w:r>
    </w:p>
    <w:p w:rsidR="006E005F" w:rsidRPr="006E005F" w:rsidRDefault="006E005F" w:rsidP="006E005F">
      <w:pPr>
        <w:ind w:firstLine="720"/>
        <w:jc w:val="both"/>
        <w:rPr>
          <w:sz w:val="28"/>
        </w:rPr>
      </w:pPr>
      <w:r w:rsidRPr="006E005F">
        <w:rPr>
          <w:sz w:val="28"/>
        </w:rPr>
        <w:t>4)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відступити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свою</w:t>
      </w:r>
      <w:r w:rsidRPr="006E005F">
        <w:rPr>
          <w:sz w:val="28"/>
        </w:rPr>
        <w:t xml:space="preserve"> </w:t>
      </w:r>
      <w:r w:rsidRPr="006E005F">
        <w:rPr>
          <w:sz w:val="28"/>
        </w:rPr>
        <w:t>частку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або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її</w:t>
      </w:r>
      <w:r w:rsidRPr="006E005F">
        <w:rPr>
          <w:sz w:val="28"/>
        </w:rPr>
        <w:t xml:space="preserve"> </w:t>
      </w:r>
      <w:r w:rsidRPr="006E005F">
        <w:rPr>
          <w:sz w:val="28"/>
        </w:rPr>
        <w:t>частину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статутному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капіталі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відповідно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до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статті</w:t>
      </w:r>
      <w:r w:rsidRPr="006E005F">
        <w:rPr>
          <w:sz w:val="28"/>
        </w:rPr>
        <w:t xml:space="preserve"> </w:t>
      </w:r>
      <w:r w:rsidRPr="006E005F">
        <w:rPr>
          <w:sz w:val="28"/>
        </w:rPr>
        <w:t>3</w:t>
      </w:r>
      <w:r w:rsidRPr="006E005F">
        <w:rPr>
          <w:sz w:val="28"/>
        </w:rPr>
        <w:t xml:space="preserve"> </w:t>
      </w:r>
      <w:r w:rsidRPr="006E005F">
        <w:rPr>
          <w:sz w:val="28"/>
        </w:rPr>
        <w:t>цього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Закону;</w:t>
      </w:r>
    </w:p>
    <w:p w:rsidR="006E005F" w:rsidRPr="006E005F" w:rsidRDefault="006E005F" w:rsidP="006E005F">
      <w:pPr>
        <w:ind w:firstLine="720"/>
        <w:jc w:val="both"/>
        <w:rPr>
          <w:sz w:val="28"/>
        </w:rPr>
      </w:pPr>
      <w:r w:rsidRPr="006E005F">
        <w:rPr>
          <w:sz w:val="28"/>
        </w:rPr>
        <w:t>5)</w:t>
      </w:r>
      <w:r w:rsidRPr="006E005F">
        <w:rPr>
          <w:sz w:val="28"/>
        </w:rPr>
        <w:t xml:space="preserve"> </w:t>
      </w:r>
      <w:r w:rsidRPr="006E005F">
        <w:rPr>
          <w:sz w:val="28"/>
        </w:rPr>
        <w:t>отримати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разі</w:t>
      </w:r>
      <w:r w:rsidRPr="006E005F">
        <w:rPr>
          <w:sz w:val="28"/>
        </w:rPr>
        <w:t xml:space="preserve"> </w:t>
      </w:r>
      <w:r w:rsidRPr="006E005F">
        <w:rPr>
          <w:sz w:val="28"/>
        </w:rPr>
        <w:t>ліквідації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частину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майна,</w:t>
      </w:r>
      <w:r w:rsidRPr="006E005F">
        <w:rPr>
          <w:sz w:val="28"/>
        </w:rPr>
        <w:t xml:space="preserve"> </w:t>
      </w:r>
      <w:r w:rsidRPr="006E005F">
        <w:rPr>
          <w:sz w:val="28"/>
        </w:rPr>
        <w:t>що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залишилося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після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проведення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розрахунків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</w:t>
      </w:r>
      <w:r w:rsidRPr="006E005F">
        <w:rPr>
          <w:sz w:val="28"/>
        </w:rPr>
        <w:t xml:space="preserve"> </w:t>
      </w:r>
      <w:r w:rsidRPr="006E005F">
        <w:rPr>
          <w:sz w:val="28"/>
        </w:rPr>
        <w:t>кредиторами,</w:t>
      </w:r>
      <w:r w:rsidRPr="006E005F">
        <w:rPr>
          <w:sz w:val="28"/>
        </w:rPr>
        <w:t xml:space="preserve"> </w:t>
      </w:r>
      <w:r w:rsidRPr="006E005F">
        <w:rPr>
          <w:sz w:val="28"/>
        </w:rPr>
        <w:t>або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його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вартість;</w:t>
      </w:r>
    </w:p>
    <w:p w:rsidR="006E005F" w:rsidRPr="006E005F" w:rsidRDefault="006E005F" w:rsidP="006E005F">
      <w:pPr>
        <w:ind w:firstLine="720"/>
        <w:jc w:val="both"/>
        <w:rPr>
          <w:sz w:val="28"/>
        </w:rPr>
      </w:pPr>
      <w:r w:rsidRPr="006E005F">
        <w:rPr>
          <w:sz w:val="28"/>
        </w:rPr>
        <w:t>6)</w:t>
      </w:r>
      <w:r w:rsidRPr="006E005F">
        <w:rPr>
          <w:sz w:val="28"/>
        </w:rPr>
        <w:t xml:space="preserve"> </w:t>
      </w:r>
      <w:r w:rsidRPr="006E005F">
        <w:rPr>
          <w:sz w:val="28"/>
        </w:rPr>
        <w:t>інші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права,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передбачені</w:t>
      </w:r>
      <w:r w:rsidRPr="006E005F">
        <w:rPr>
          <w:sz w:val="28"/>
        </w:rPr>
        <w:t xml:space="preserve"> </w:t>
      </w:r>
      <w:r w:rsidRPr="006E005F">
        <w:rPr>
          <w:sz w:val="28"/>
        </w:rPr>
        <w:t>цим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Законом</w:t>
      </w:r>
      <w:r w:rsidRPr="006E005F">
        <w:rPr>
          <w:sz w:val="28"/>
        </w:rPr>
        <w:t xml:space="preserve"> </w:t>
      </w:r>
      <w:r w:rsidRPr="006E005F">
        <w:rPr>
          <w:sz w:val="28"/>
        </w:rPr>
        <w:t>та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Статутом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Фонду.</w:t>
      </w:r>
    </w:p>
    <w:p w:rsidR="006E005F" w:rsidRPr="006E005F" w:rsidRDefault="006E005F" w:rsidP="006E005F">
      <w:pPr>
        <w:ind w:firstLine="720"/>
        <w:jc w:val="both"/>
        <w:rPr>
          <w:sz w:val="28"/>
        </w:rPr>
      </w:pPr>
      <w:r w:rsidRPr="006E005F">
        <w:rPr>
          <w:sz w:val="28"/>
        </w:rPr>
        <w:t>2.</w:t>
      </w:r>
      <w:r w:rsidRPr="006E005F">
        <w:rPr>
          <w:sz w:val="28"/>
        </w:rPr>
        <w:t xml:space="preserve"> </w:t>
      </w:r>
      <w:r w:rsidRPr="006E005F">
        <w:rPr>
          <w:sz w:val="28"/>
        </w:rPr>
        <w:t>Учасники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зобов’язані:</w:t>
      </w:r>
    </w:p>
    <w:p w:rsidR="006E005F" w:rsidRPr="006E005F" w:rsidRDefault="006E005F" w:rsidP="006E005F">
      <w:pPr>
        <w:ind w:firstLine="720"/>
        <w:jc w:val="both"/>
        <w:rPr>
          <w:sz w:val="28"/>
        </w:rPr>
      </w:pPr>
      <w:r w:rsidRPr="006E005F">
        <w:rPr>
          <w:sz w:val="28"/>
        </w:rPr>
        <w:lastRenderedPageBreak/>
        <w:t>1)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виконувати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рішення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Загальних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зборів</w:t>
      </w:r>
      <w:r w:rsidRPr="006E005F">
        <w:rPr>
          <w:sz w:val="28"/>
        </w:rPr>
        <w:t xml:space="preserve"> </w:t>
      </w:r>
      <w:r w:rsidRPr="006E005F">
        <w:rPr>
          <w:sz w:val="28"/>
        </w:rPr>
        <w:t>учасників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та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Ради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Фонду;</w:t>
      </w:r>
    </w:p>
    <w:p w:rsidR="006E005F" w:rsidRPr="006E005F" w:rsidRDefault="006E005F" w:rsidP="006E005F">
      <w:pPr>
        <w:ind w:firstLine="720"/>
        <w:jc w:val="both"/>
        <w:rPr>
          <w:sz w:val="28"/>
        </w:rPr>
      </w:pPr>
      <w:r w:rsidRPr="006E005F">
        <w:rPr>
          <w:sz w:val="28"/>
        </w:rPr>
        <w:t>2)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виконувати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обов’язки,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встановлені</w:t>
      </w:r>
      <w:r w:rsidRPr="006E005F">
        <w:rPr>
          <w:sz w:val="28"/>
        </w:rPr>
        <w:t xml:space="preserve"> </w:t>
      </w:r>
      <w:r w:rsidRPr="006E005F">
        <w:rPr>
          <w:sz w:val="28"/>
        </w:rPr>
        <w:t>цим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Законом</w:t>
      </w:r>
      <w:r w:rsidRPr="006E005F">
        <w:rPr>
          <w:sz w:val="28"/>
        </w:rPr>
        <w:t xml:space="preserve"> </w:t>
      </w:r>
      <w:r w:rsidRPr="006E005F">
        <w:rPr>
          <w:sz w:val="28"/>
        </w:rPr>
        <w:t>та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Статутом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Фонду.</w:t>
      </w:r>
    </w:p>
    <w:p w:rsidR="006E005F" w:rsidRPr="006E005F" w:rsidRDefault="006E005F" w:rsidP="006E005F">
      <w:pPr>
        <w:ind w:firstLine="720"/>
        <w:jc w:val="both"/>
        <w:rPr>
          <w:sz w:val="28"/>
        </w:rPr>
      </w:pPr>
      <w:r w:rsidRPr="006E005F">
        <w:rPr>
          <w:sz w:val="28"/>
        </w:rPr>
        <w:t>Стаття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5.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Виплата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дивідендів</w:t>
      </w:r>
      <w:r w:rsidRPr="006E005F">
        <w:rPr>
          <w:sz w:val="28"/>
        </w:rPr>
        <w:t xml:space="preserve"> </w:t>
      </w:r>
      <w:r w:rsidRPr="006E005F">
        <w:rPr>
          <w:sz w:val="28"/>
        </w:rPr>
        <w:t>учасникам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</w:t>
      </w:r>
    </w:p>
    <w:p w:rsidR="006E005F" w:rsidRPr="006E005F" w:rsidRDefault="006E005F" w:rsidP="006E005F">
      <w:pPr>
        <w:ind w:firstLine="720"/>
        <w:jc w:val="both"/>
        <w:rPr>
          <w:sz w:val="28"/>
        </w:rPr>
      </w:pPr>
      <w:r w:rsidRPr="006E005F">
        <w:rPr>
          <w:sz w:val="28"/>
        </w:rPr>
        <w:t>1.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Виплата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дивідендів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здійснюється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рахунок</w:t>
      </w:r>
      <w:r w:rsidRPr="006E005F">
        <w:rPr>
          <w:sz w:val="28"/>
        </w:rPr>
        <w:t xml:space="preserve"> </w:t>
      </w:r>
      <w:r w:rsidRPr="006E005F">
        <w:rPr>
          <w:sz w:val="28"/>
        </w:rPr>
        <w:t>чистого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прибутку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особам,</w:t>
      </w:r>
      <w:r w:rsidRPr="006E005F">
        <w:rPr>
          <w:sz w:val="28"/>
        </w:rPr>
        <w:t xml:space="preserve"> </w:t>
      </w:r>
      <w:r w:rsidRPr="006E005F">
        <w:rPr>
          <w:sz w:val="28"/>
        </w:rPr>
        <w:t>які</w:t>
      </w:r>
      <w:r w:rsidRPr="006E005F">
        <w:rPr>
          <w:sz w:val="28"/>
        </w:rPr>
        <w:t xml:space="preserve"> </w:t>
      </w:r>
      <w:r w:rsidRPr="006E005F">
        <w:rPr>
          <w:sz w:val="28"/>
        </w:rPr>
        <w:t>були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учасниками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на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день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прийняття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рішення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про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виплату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дивідендів,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пропорційно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до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розміру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часток</w:t>
      </w:r>
      <w:r w:rsidRPr="006E005F">
        <w:rPr>
          <w:sz w:val="28"/>
        </w:rPr>
        <w:t xml:space="preserve"> </w:t>
      </w:r>
      <w:r w:rsidRPr="006E005F">
        <w:rPr>
          <w:sz w:val="28"/>
        </w:rPr>
        <w:t>таких</w:t>
      </w:r>
      <w:r w:rsidRPr="006E005F">
        <w:rPr>
          <w:sz w:val="28"/>
        </w:rPr>
        <w:t xml:space="preserve"> </w:t>
      </w:r>
      <w:r w:rsidRPr="006E005F">
        <w:rPr>
          <w:sz w:val="28"/>
        </w:rPr>
        <w:t>осіб</w:t>
      </w:r>
      <w:r w:rsidRPr="006E005F">
        <w:rPr>
          <w:sz w:val="28"/>
        </w:rPr>
        <w:t xml:space="preserve"> </w:t>
      </w:r>
      <w:r w:rsidRPr="006E005F">
        <w:rPr>
          <w:sz w:val="28"/>
        </w:rPr>
        <w:t>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статутному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капіталі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Фонду.</w:t>
      </w:r>
    </w:p>
    <w:p w:rsidR="006E005F" w:rsidRPr="006E005F" w:rsidRDefault="006E005F" w:rsidP="006E005F">
      <w:pPr>
        <w:ind w:firstLine="720"/>
        <w:jc w:val="both"/>
        <w:rPr>
          <w:sz w:val="28"/>
        </w:rPr>
      </w:pPr>
      <w:r w:rsidRPr="006E005F">
        <w:rPr>
          <w:sz w:val="28"/>
        </w:rPr>
        <w:t>2.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Виплата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дивідендів</w:t>
      </w:r>
      <w:r w:rsidRPr="006E005F">
        <w:rPr>
          <w:sz w:val="28"/>
        </w:rPr>
        <w:t xml:space="preserve"> </w:t>
      </w:r>
      <w:r w:rsidRPr="006E005F">
        <w:rPr>
          <w:sz w:val="28"/>
        </w:rPr>
        <w:t>учасникам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здійснюється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грошовими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коштами.</w:t>
      </w:r>
    </w:p>
    <w:p w:rsidR="006E005F" w:rsidRPr="006E005F" w:rsidRDefault="006E005F" w:rsidP="006E005F">
      <w:pPr>
        <w:ind w:firstLine="720"/>
        <w:jc w:val="both"/>
        <w:rPr>
          <w:sz w:val="28"/>
        </w:rPr>
      </w:pPr>
      <w:r w:rsidRPr="006E005F">
        <w:rPr>
          <w:sz w:val="28"/>
        </w:rPr>
        <w:t>3.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</w:t>
      </w:r>
      <w:r w:rsidRPr="006E005F">
        <w:rPr>
          <w:sz w:val="28"/>
        </w:rPr>
        <w:t xml:space="preserve"> </w:t>
      </w:r>
      <w:r w:rsidRPr="006E005F">
        <w:rPr>
          <w:sz w:val="28"/>
        </w:rPr>
        <w:t>не</w:t>
      </w:r>
      <w:r w:rsidRPr="006E005F">
        <w:rPr>
          <w:sz w:val="28"/>
        </w:rPr>
        <w:t xml:space="preserve"> </w:t>
      </w:r>
      <w:r w:rsidRPr="006E005F">
        <w:rPr>
          <w:sz w:val="28"/>
        </w:rPr>
        <w:t>має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права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приймати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рішення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про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виплату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дивідендів</w:t>
      </w:r>
      <w:r w:rsidRPr="006E005F">
        <w:rPr>
          <w:sz w:val="28"/>
        </w:rPr>
        <w:t xml:space="preserve"> </w:t>
      </w:r>
      <w:r w:rsidRPr="006E005F">
        <w:rPr>
          <w:sz w:val="28"/>
        </w:rPr>
        <w:t>учасникам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та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здійснювати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відповідну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виплату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протягом</w:t>
      </w:r>
      <w:r w:rsidRPr="006E005F">
        <w:rPr>
          <w:sz w:val="28"/>
        </w:rPr>
        <w:t xml:space="preserve"> </w:t>
      </w:r>
      <w:r w:rsidRPr="006E005F">
        <w:rPr>
          <w:sz w:val="28"/>
        </w:rPr>
        <w:t>двох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років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</w:t>
      </w:r>
      <w:r w:rsidRPr="006E005F">
        <w:rPr>
          <w:sz w:val="28"/>
        </w:rPr>
        <w:t xml:space="preserve"> </w:t>
      </w:r>
      <w:r w:rsidRPr="006E005F">
        <w:rPr>
          <w:sz w:val="28"/>
        </w:rPr>
        <w:t>дня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державної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реєстрації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як</w:t>
      </w:r>
      <w:r w:rsidRPr="006E005F">
        <w:rPr>
          <w:sz w:val="28"/>
        </w:rPr>
        <w:t xml:space="preserve"> </w:t>
      </w:r>
      <w:r w:rsidRPr="006E005F">
        <w:rPr>
          <w:sz w:val="28"/>
        </w:rPr>
        <w:t>юридичної</w:t>
      </w:r>
      <w:r w:rsidRPr="006E005F">
        <w:rPr>
          <w:sz w:val="28"/>
        </w:rPr>
        <w:t xml:space="preserve"> </w:t>
      </w:r>
      <w:r w:rsidRPr="006E005F">
        <w:rPr>
          <w:sz w:val="28"/>
        </w:rPr>
        <w:t>особи.</w:t>
      </w:r>
    </w:p>
    <w:p w:rsidR="006E005F" w:rsidRPr="006E005F" w:rsidRDefault="006E005F" w:rsidP="006E005F">
      <w:pPr>
        <w:ind w:firstLine="720"/>
        <w:jc w:val="both"/>
        <w:rPr>
          <w:sz w:val="28"/>
        </w:rPr>
      </w:pPr>
      <w:r w:rsidRPr="006E005F">
        <w:rPr>
          <w:sz w:val="28"/>
        </w:rPr>
        <w:t>4.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</w:t>
      </w:r>
      <w:r w:rsidRPr="006E005F">
        <w:rPr>
          <w:sz w:val="28"/>
        </w:rPr>
        <w:t xml:space="preserve"> </w:t>
      </w:r>
      <w:r w:rsidRPr="006E005F">
        <w:rPr>
          <w:sz w:val="28"/>
        </w:rPr>
        <w:t>має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право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здійснювати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виплату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дивідендів</w:t>
      </w:r>
      <w:r w:rsidRPr="006E005F">
        <w:rPr>
          <w:sz w:val="28"/>
        </w:rPr>
        <w:t xml:space="preserve"> </w:t>
      </w:r>
      <w:r w:rsidRPr="006E005F">
        <w:rPr>
          <w:sz w:val="28"/>
        </w:rPr>
        <w:t>учасникам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один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раз</w:t>
      </w:r>
      <w:r w:rsidRPr="006E005F">
        <w:rPr>
          <w:sz w:val="28"/>
        </w:rPr>
        <w:t xml:space="preserve"> </w:t>
      </w:r>
      <w:r w:rsidRPr="006E005F">
        <w:rPr>
          <w:sz w:val="28"/>
        </w:rPr>
        <w:t>на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рік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підсумками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календарного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року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рахунок</w:t>
      </w:r>
      <w:r w:rsidRPr="006E005F">
        <w:rPr>
          <w:sz w:val="28"/>
        </w:rPr>
        <w:t xml:space="preserve"> </w:t>
      </w:r>
      <w:r w:rsidRPr="006E005F">
        <w:rPr>
          <w:sz w:val="28"/>
        </w:rPr>
        <w:t>чистого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прибутку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звітного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року,</w:t>
      </w:r>
      <w:r w:rsidRPr="006E005F">
        <w:rPr>
          <w:sz w:val="28"/>
        </w:rPr>
        <w:t xml:space="preserve"> </w:t>
      </w:r>
      <w:r w:rsidRPr="006E005F">
        <w:rPr>
          <w:sz w:val="28"/>
        </w:rPr>
        <w:t>що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залишається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розпорядженні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Фонду.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здійснює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виплату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дивідендів</w:t>
      </w:r>
      <w:r w:rsidRPr="006E005F">
        <w:rPr>
          <w:sz w:val="28"/>
        </w:rPr>
        <w:t xml:space="preserve"> </w:t>
      </w:r>
      <w:r w:rsidRPr="006E005F">
        <w:rPr>
          <w:sz w:val="28"/>
        </w:rPr>
        <w:t>учасникам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порядку,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передбаченому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Статутом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Фонду.</w:t>
      </w:r>
    </w:p>
    <w:p w:rsidR="006E005F" w:rsidRPr="006E005F" w:rsidRDefault="006E005F" w:rsidP="006E005F">
      <w:pPr>
        <w:ind w:firstLine="720"/>
        <w:jc w:val="both"/>
        <w:rPr>
          <w:sz w:val="28"/>
        </w:rPr>
      </w:pPr>
      <w:r w:rsidRPr="006E005F">
        <w:rPr>
          <w:sz w:val="28"/>
        </w:rPr>
        <w:t>5.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Рішення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про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виплату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дивідендів</w:t>
      </w:r>
      <w:r w:rsidRPr="006E005F">
        <w:rPr>
          <w:sz w:val="28"/>
        </w:rPr>
        <w:t xml:space="preserve"> </w:t>
      </w:r>
      <w:r w:rsidRPr="006E005F">
        <w:rPr>
          <w:sz w:val="28"/>
        </w:rPr>
        <w:t>учасникам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має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відповідати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вимогам,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встановленим</w:t>
      </w:r>
      <w:r w:rsidRPr="006E005F">
        <w:rPr>
          <w:sz w:val="28"/>
        </w:rPr>
        <w:t xml:space="preserve"> </w:t>
      </w:r>
      <w:r w:rsidRPr="006E005F">
        <w:rPr>
          <w:sz w:val="28"/>
        </w:rPr>
        <w:t>нормативно-правовими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актами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Національного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банку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України.</w:t>
      </w:r>
    </w:p>
    <w:p w:rsidR="006E005F" w:rsidRPr="006E005F" w:rsidRDefault="006E005F" w:rsidP="006E005F">
      <w:pPr>
        <w:ind w:firstLine="720"/>
        <w:jc w:val="both"/>
        <w:rPr>
          <w:sz w:val="28"/>
        </w:rPr>
      </w:pPr>
      <w:r w:rsidRPr="006E005F">
        <w:rPr>
          <w:sz w:val="28"/>
        </w:rPr>
        <w:t>6.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Виплата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дивідендів</w:t>
      </w:r>
      <w:r w:rsidRPr="006E005F">
        <w:rPr>
          <w:sz w:val="28"/>
        </w:rPr>
        <w:t xml:space="preserve"> </w:t>
      </w:r>
      <w:r w:rsidRPr="006E005F">
        <w:rPr>
          <w:sz w:val="28"/>
        </w:rPr>
        <w:t>учасникам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здійснюється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строк,</w:t>
      </w:r>
      <w:r w:rsidRPr="006E005F">
        <w:rPr>
          <w:sz w:val="28"/>
        </w:rPr>
        <w:t xml:space="preserve"> </w:t>
      </w:r>
      <w:r w:rsidRPr="006E005F">
        <w:rPr>
          <w:sz w:val="28"/>
        </w:rPr>
        <w:t>що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не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перевищує</w:t>
      </w:r>
      <w:r w:rsidRPr="006E005F">
        <w:rPr>
          <w:sz w:val="28"/>
        </w:rPr>
        <w:t xml:space="preserve"> </w:t>
      </w:r>
      <w:r w:rsidRPr="006E005F">
        <w:rPr>
          <w:sz w:val="28"/>
        </w:rPr>
        <w:t>шість</w:t>
      </w:r>
      <w:r w:rsidRPr="006E005F">
        <w:rPr>
          <w:sz w:val="28"/>
        </w:rPr>
        <w:t xml:space="preserve"> </w:t>
      </w:r>
      <w:r w:rsidRPr="006E005F">
        <w:rPr>
          <w:sz w:val="28"/>
        </w:rPr>
        <w:t>місяців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</w:t>
      </w:r>
      <w:r w:rsidRPr="006E005F">
        <w:rPr>
          <w:sz w:val="28"/>
        </w:rPr>
        <w:t xml:space="preserve"> </w:t>
      </w:r>
      <w:r w:rsidRPr="006E005F">
        <w:rPr>
          <w:sz w:val="28"/>
        </w:rPr>
        <w:t>дня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прийняття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відповідного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рішення,</w:t>
      </w:r>
      <w:r w:rsidRPr="006E005F">
        <w:rPr>
          <w:sz w:val="28"/>
        </w:rPr>
        <w:t xml:space="preserve"> </w:t>
      </w:r>
      <w:r w:rsidRPr="006E005F">
        <w:rPr>
          <w:sz w:val="28"/>
        </w:rPr>
        <w:t>якщо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інше</w:t>
      </w:r>
      <w:r w:rsidRPr="006E005F">
        <w:rPr>
          <w:sz w:val="28"/>
        </w:rPr>
        <w:t xml:space="preserve"> </w:t>
      </w:r>
      <w:r w:rsidRPr="006E005F">
        <w:rPr>
          <w:sz w:val="28"/>
        </w:rPr>
        <w:t>не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передбачено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Статутом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Фонду.</w:t>
      </w:r>
    </w:p>
    <w:p w:rsidR="006E005F" w:rsidRPr="006E005F" w:rsidRDefault="006E005F" w:rsidP="006E005F">
      <w:pPr>
        <w:ind w:firstLine="720"/>
        <w:jc w:val="both"/>
        <w:rPr>
          <w:sz w:val="28"/>
        </w:rPr>
      </w:pPr>
      <w:r w:rsidRPr="006E005F">
        <w:rPr>
          <w:sz w:val="28"/>
        </w:rPr>
        <w:t>7.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</w:t>
      </w:r>
      <w:r w:rsidRPr="006E005F">
        <w:rPr>
          <w:sz w:val="28"/>
        </w:rPr>
        <w:t xml:space="preserve"> </w:t>
      </w:r>
      <w:r w:rsidRPr="006E005F">
        <w:rPr>
          <w:sz w:val="28"/>
        </w:rPr>
        <w:t>не</w:t>
      </w:r>
      <w:r w:rsidRPr="006E005F">
        <w:rPr>
          <w:sz w:val="28"/>
        </w:rPr>
        <w:t xml:space="preserve"> </w:t>
      </w:r>
      <w:r w:rsidRPr="006E005F">
        <w:rPr>
          <w:sz w:val="28"/>
        </w:rPr>
        <w:t>має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права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приймати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рішення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про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виплату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дивідендів</w:t>
      </w:r>
      <w:r w:rsidRPr="006E005F">
        <w:rPr>
          <w:sz w:val="28"/>
        </w:rPr>
        <w:t xml:space="preserve"> </w:t>
      </w:r>
      <w:r w:rsidRPr="006E005F">
        <w:rPr>
          <w:sz w:val="28"/>
        </w:rPr>
        <w:t>учасникам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та/або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виплачувати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дивіденди,</w:t>
      </w:r>
      <w:r w:rsidRPr="006E005F">
        <w:rPr>
          <w:sz w:val="28"/>
        </w:rPr>
        <w:t xml:space="preserve"> </w:t>
      </w:r>
      <w:r w:rsidRPr="006E005F">
        <w:rPr>
          <w:sz w:val="28"/>
        </w:rPr>
        <w:t>якщо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майна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недостатньо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для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задоволення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вимог</w:t>
      </w:r>
      <w:r w:rsidRPr="006E005F">
        <w:rPr>
          <w:sz w:val="28"/>
        </w:rPr>
        <w:t xml:space="preserve"> </w:t>
      </w:r>
      <w:r w:rsidRPr="006E005F">
        <w:rPr>
          <w:sz w:val="28"/>
        </w:rPr>
        <w:t>кредиторів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зобов’язаннями,</w:t>
      </w:r>
      <w:r w:rsidRPr="006E005F">
        <w:rPr>
          <w:sz w:val="28"/>
        </w:rPr>
        <w:t xml:space="preserve"> </w:t>
      </w:r>
      <w:r w:rsidRPr="006E005F">
        <w:rPr>
          <w:sz w:val="28"/>
        </w:rPr>
        <w:t>строк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виконання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яких</w:t>
      </w:r>
      <w:r w:rsidRPr="006E005F">
        <w:rPr>
          <w:sz w:val="28"/>
        </w:rPr>
        <w:t xml:space="preserve"> </w:t>
      </w:r>
      <w:r w:rsidRPr="006E005F">
        <w:rPr>
          <w:sz w:val="28"/>
        </w:rPr>
        <w:t>настав,</w:t>
      </w:r>
      <w:r w:rsidRPr="006E005F">
        <w:rPr>
          <w:sz w:val="28"/>
        </w:rPr>
        <w:t xml:space="preserve"> </w:t>
      </w:r>
      <w:r w:rsidRPr="006E005F">
        <w:rPr>
          <w:sz w:val="28"/>
        </w:rPr>
        <w:t>або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буде</w:t>
      </w:r>
      <w:r w:rsidRPr="006E005F">
        <w:rPr>
          <w:sz w:val="28"/>
        </w:rPr>
        <w:t xml:space="preserve"> </w:t>
      </w:r>
      <w:r w:rsidRPr="006E005F">
        <w:rPr>
          <w:sz w:val="28"/>
        </w:rPr>
        <w:t>недостатньо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внаслідок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прийняття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рішення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про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виплату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дивідендів</w:t>
      </w:r>
      <w:r w:rsidRPr="006E005F">
        <w:rPr>
          <w:sz w:val="28"/>
        </w:rPr>
        <w:t xml:space="preserve"> </w:t>
      </w:r>
      <w:r w:rsidRPr="006E005F">
        <w:rPr>
          <w:sz w:val="28"/>
        </w:rPr>
        <w:t>учасникам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чи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здійснення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такої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виплати.</w:t>
      </w:r>
    </w:p>
    <w:p w:rsidR="006E005F" w:rsidRPr="006E005F" w:rsidRDefault="006E005F" w:rsidP="006E005F">
      <w:pPr>
        <w:ind w:firstLine="720"/>
        <w:jc w:val="both"/>
        <w:rPr>
          <w:sz w:val="28"/>
        </w:rPr>
      </w:pPr>
      <w:r w:rsidRPr="006E005F">
        <w:rPr>
          <w:sz w:val="28"/>
        </w:rPr>
        <w:t>Фонд</w:t>
      </w:r>
      <w:r w:rsidRPr="006E005F">
        <w:rPr>
          <w:sz w:val="28"/>
        </w:rPr>
        <w:t xml:space="preserve"> </w:t>
      </w:r>
      <w:r w:rsidRPr="006E005F">
        <w:rPr>
          <w:sz w:val="28"/>
        </w:rPr>
        <w:t>не</w:t>
      </w:r>
      <w:r w:rsidRPr="006E005F">
        <w:rPr>
          <w:sz w:val="28"/>
        </w:rPr>
        <w:t xml:space="preserve"> </w:t>
      </w:r>
      <w:r w:rsidRPr="006E005F">
        <w:rPr>
          <w:sz w:val="28"/>
        </w:rPr>
        <w:t>має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права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приймати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рішення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про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виплату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дивідендів</w:t>
      </w:r>
      <w:r w:rsidRPr="006E005F">
        <w:rPr>
          <w:sz w:val="28"/>
        </w:rPr>
        <w:t xml:space="preserve"> </w:t>
      </w:r>
      <w:r w:rsidRPr="006E005F">
        <w:rPr>
          <w:sz w:val="28"/>
        </w:rPr>
        <w:t>учасникм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та/або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виплачувати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дивіденди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разі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порушення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вимог</w:t>
      </w:r>
      <w:r w:rsidRPr="006E005F">
        <w:rPr>
          <w:sz w:val="28"/>
        </w:rPr>
        <w:t xml:space="preserve"> </w:t>
      </w:r>
      <w:r w:rsidRPr="006E005F">
        <w:rPr>
          <w:sz w:val="28"/>
        </w:rPr>
        <w:t>частини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п’ятої</w:t>
      </w:r>
      <w:r w:rsidRPr="006E005F">
        <w:rPr>
          <w:sz w:val="28"/>
        </w:rPr>
        <w:t xml:space="preserve"> </w:t>
      </w:r>
      <w:r w:rsidRPr="006E005F">
        <w:rPr>
          <w:sz w:val="28"/>
        </w:rPr>
        <w:t>статті</w:t>
      </w:r>
      <w:r w:rsidRPr="006E005F">
        <w:rPr>
          <w:sz w:val="28"/>
        </w:rPr>
        <w:t xml:space="preserve"> </w:t>
      </w:r>
      <w:r w:rsidRPr="006E005F">
        <w:rPr>
          <w:sz w:val="28"/>
        </w:rPr>
        <w:t>13</w:t>
      </w:r>
      <w:r w:rsidRPr="006E005F">
        <w:rPr>
          <w:sz w:val="28"/>
        </w:rPr>
        <w:t xml:space="preserve"> </w:t>
      </w:r>
      <w:r w:rsidRPr="006E005F">
        <w:rPr>
          <w:sz w:val="28"/>
        </w:rPr>
        <w:t>цього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Закону.</w:t>
      </w:r>
    </w:p>
    <w:p w:rsidR="006E005F" w:rsidRPr="006E005F" w:rsidRDefault="006E005F" w:rsidP="006E005F">
      <w:pPr>
        <w:ind w:firstLine="720"/>
        <w:jc w:val="both"/>
        <w:rPr>
          <w:sz w:val="28"/>
        </w:rPr>
      </w:pPr>
      <w:r w:rsidRPr="006E005F">
        <w:rPr>
          <w:sz w:val="28"/>
        </w:rPr>
        <w:t>8.</w:t>
      </w:r>
      <w:r w:rsidRPr="006E005F">
        <w:rPr>
          <w:sz w:val="28"/>
        </w:rPr>
        <w:t xml:space="preserve"> </w:t>
      </w:r>
      <w:r w:rsidRPr="006E005F">
        <w:rPr>
          <w:sz w:val="28"/>
        </w:rPr>
        <w:t>Статутом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можуть</w:t>
      </w:r>
      <w:r w:rsidRPr="006E005F">
        <w:rPr>
          <w:sz w:val="28"/>
        </w:rPr>
        <w:t xml:space="preserve"> </w:t>
      </w:r>
      <w:r w:rsidRPr="006E005F">
        <w:rPr>
          <w:sz w:val="28"/>
        </w:rPr>
        <w:t>додатково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передбачатися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умови,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яких</w:t>
      </w:r>
      <w:r w:rsidRPr="006E005F">
        <w:rPr>
          <w:sz w:val="28"/>
        </w:rPr>
        <w:t xml:space="preserve"> </w:t>
      </w:r>
      <w:r w:rsidRPr="006E005F">
        <w:rPr>
          <w:sz w:val="28"/>
        </w:rPr>
        <w:t>учасникам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не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виплачуються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дивіденди.</w:t>
      </w:r>
    </w:p>
    <w:p w:rsidR="006E005F" w:rsidRPr="006E005F" w:rsidRDefault="006E005F" w:rsidP="006E005F">
      <w:pPr>
        <w:ind w:firstLine="720"/>
        <w:jc w:val="both"/>
        <w:rPr>
          <w:sz w:val="28"/>
        </w:rPr>
      </w:pPr>
      <w:r w:rsidRPr="006E005F">
        <w:rPr>
          <w:sz w:val="28"/>
        </w:rPr>
        <w:t>9.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</w:t>
      </w:r>
      <w:r w:rsidRPr="006E005F">
        <w:rPr>
          <w:sz w:val="28"/>
        </w:rPr>
        <w:t xml:space="preserve"> </w:t>
      </w:r>
      <w:r w:rsidRPr="006E005F">
        <w:rPr>
          <w:sz w:val="28"/>
        </w:rPr>
        <w:t>не</w:t>
      </w:r>
      <w:r w:rsidRPr="006E005F">
        <w:rPr>
          <w:sz w:val="28"/>
        </w:rPr>
        <w:t xml:space="preserve"> </w:t>
      </w:r>
      <w:r w:rsidRPr="006E005F">
        <w:rPr>
          <w:sz w:val="28"/>
        </w:rPr>
        <w:t>має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права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виплачувати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дивіденди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учаснику,</w:t>
      </w:r>
      <w:r w:rsidRPr="006E005F">
        <w:rPr>
          <w:sz w:val="28"/>
        </w:rPr>
        <w:t xml:space="preserve"> </w:t>
      </w:r>
      <w:r w:rsidRPr="006E005F">
        <w:rPr>
          <w:sz w:val="28"/>
        </w:rPr>
        <w:t>який</w:t>
      </w:r>
      <w:r w:rsidRPr="006E005F">
        <w:rPr>
          <w:sz w:val="28"/>
        </w:rPr>
        <w:t xml:space="preserve"> </w:t>
      </w:r>
      <w:r w:rsidRPr="006E005F">
        <w:rPr>
          <w:sz w:val="28"/>
        </w:rPr>
        <w:t>не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вніс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вклад</w:t>
      </w:r>
      <w:r w:rsidRPr="006E005F">
        <w:rPr>
          <w:sz w:val="28"/>
        </w:rPr>
        <w:t xml:space="preserve"> </w:t>
      </w:r>
      <w:r w:rsidRPr="006E005F">
        <w:rPr>
          <w:sz w:val="28"/>
        </w:rPr>
        <w:t>до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статутного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капіталу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повному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обсязі.</w:t>
      </w:r>
    </w:p>
    <w:p w:rsidR="006E005F" w:rsidRPr="006E005F" w:rsidRDefault="006E005F" w:rsidP="006E005F">
      <w:pPr>
        <w:ind w:firstLine="720"/>
        <w:jc w:val="both"/>
        <w:rPr>
          <w:sz w:val="28"/>
        </w:rPr>
      </w:pPr>
      <w:r w:rsidRPr="006E005F">
        <w:rPr>
          <w:sz w:val="28"/>
        </w:rPr>
        <w:t>Стаття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6.</w:t>
      </w:r>
      <w:r w:rsidRPr="006E005F">
        <w:rPr>
          <w:sz w:val="28"/>
        </w:rPr>
        <w:t xml:space="preserve"> </w:t>
      </w:r>
      <w:r w:rsidRPr="006E005F">
        <w:rPr>
          <w:sz w:val="28"/>
        </w:rPr>
        <w:t>Органи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управління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</w:t>
      </w:r>
    </w:p>
    <w:p w:rsidR="006E005F" w:rsidRPr="006E005F" w:rsidRDefault="006E005F" w:rsidP="006E005F">
      <w:pPr>
        <w:ind w:firstLine="720"/>
        <w:jc w:val="both"/>
        <w:rPr>
          <w:sz w:val="28"/>
        </w:rPr>
      </w:pPr>
      <w:r w:rsidRPr="006E005F">
        <w:rPr>
          <w:sz w:val="28"/>
        </w:rPr>
        <w:t>1.</w:t>
      </w:r>
      <w:r w:rsidRPr="006E005F">
        <w:rPr>
          <w:sz w:val="28"/>
        </w:rPr>
        <w:t xml:space="preserve"> </w:t>
      </w:r>
      <w:r w:rsidRPr="006E005F">
        <w:rPr>
          <w:sz w:val="28"/>
        </w:rPr>
        <w:t>Органами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управління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є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Загальні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збори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учасників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(далі</w:t>
      </w:r>
      <w:r w:rsidRPr="006E005F">
        <w:rPr>
          <w:sz w:val="28"/>
        </w:rPr>
        <w:t xml:space="preserve"> </w:t>
      </w:r>
      <w:r w:rsidRPr="006E005F">
        <w:rPr>
          <w:sz w:val="28"/>
        </w:rPr>
        <w:t>-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Загальні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збори),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Рада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та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Правління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Фонду.</w:t>
      </w:r>
    </w:p>
    <w:p w:rsidR="006E005F" w:rsidRPr="006E005F" w:rsidRDefault="006E005F" w:rsidP="006E005F">
      <w:pPr>
        <w:ind w:firstLine="720"/>
        <w:jc w:val="both"/>
        <w:rPr>
          <w:sz w:val="28"/>
        </w:rPr>
      </w:pPr>
      <w:r w:rsidRPr="006E005F">
        <w:rPr>
          <w:sz w:val="28"/>
        </w:rPr>
        <w:t>2.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Загальні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збори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є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вищим</w:t>
      </w:r>
      <w:r w:rsidRPr="006E005F">
        <w:rPr>
          <w:sz w:val="28"/>
        </w:rPr>
        <w:t xml:space="preserve"> </w:t>
      </w:r>
      <w:r w:rsidRPr="006E005F">
        <w:rPr>
          <w:sz w:val="28"/>
        </w:rPr>
        <w:t>органом</w:t>
      </w:r>
      <w:r w:rsidRPr="006E005F">
        <w:rPr>
          <w:sz w:val="28"/>
        </w:rPr>
        <w:t xml:space="preserve"> </w:t>
      </w:r>
      <w:r w:rsidRPr="006E005F">
        <w:rPr>
          <w:sz w:val="28"/>
        </w:rPr>
        <w:t>управління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Фонду.</w:t>
      </w:r>
    </w:p>
    <w:p w:rsidR="006E005F" w:rsidRPr="006E005F" w:rsidRDefault="006E005F" w:rsidP="006E005F">
      <w:pPr>
        <w:ind w:firstLine="720"/>
        <w:jc w:val="both"/>
        <w:rPr>
          <w:sz w:val="28"/>
        </w:rPr>
      </w:pPr>
      <w:r w:rsidRPr="006E005F">
        <w:rPr>
          <w:sz w:val="28"/>
        </w:rPr>
        <w:t>3.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Рада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є</w:t>
      </w:r>
      <w:r w:rsidRPr="006E005F">
        <w:rPr>
          <w:sz w:val="28"/>
        </w:rPr>
        <w:t xml:space="preserve"> </w:t>
      </w:r>
      <w:r w:rsidRPr="006E005F">
        <w:rPr>
          <w:sz w:val="28"/>
        </w:rPr>
        <w:t>органом</w:t>
      </w:r>
      <w:r w:rsidRPr="006E005F">
        <w:rPr>
          <w:sz w:val="28"/>
        </w:rPr>
        <w:t xml:space="preserve"> </w:t>
      </w:r>
      <w:r w:rsidRPr="006E005F">
        <w:rPr>
          <w:sz w:val="28"/>
        </w:rPr>
        <w:t>управління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Фонду.</w:t>
      </w:r>
    </w:p>
    <w:p w:rsidR="006E005F" w:rsidRPr="006E005F" w:rsidRDefault="006E005F" w:rsidP="006E005F">
      <w:pPr>
        <w:ind w:firstLine="720"/>
        <w:jc w:val="both"/>
        <w:rPr>
          <w:sz w:val="28"/>
        </w:rPr>
      </w:pPr>
      <w:r w:rsidRPr="006E005F">
        <w:rPr>
          <w:sz w:val="28"/>
        </w:rPr>
        <w:t>4.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Правління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є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виконавчим</w:t>
      </w:r>
      <w:r w:rsidRPr="006E005F">
        <w:rPr>
          <w:sz w:val="28"/>
        </w:rPr>
        <w:t xml:space="preserve"> </w:t>
      </w:r>
      <w:r w:rsidRPr="006E005F">
        <w:rPr>
          <w:sz w:val="28"/>
        </w:rPr>
        <w:t>органом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Фонду.</w:t>
      </w:r>
    </w:p>
    <w:p w:rsidR="006E005F" w:rsidRPr="006E005F" w:rsidRDefault="006E005F" w:rsidP="006E005F">
      <w:pPr>
        <w:ind w:firstLine="720"/>
        <w:jc w:val="both"/>
        <w:rPr>
          <w:sz w:val="28"/>
        </w:rPr>
      </w:pPr>
      <w:r w:rsidRPr="006E005F">
        <w:rPr>
          <w:sz w:val="28"/>
        </w:rPr>
        <w:t>Стаття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7.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Загальні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збори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учасників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</w:t>
      </w:r>
    </w:p>
    <w:p w:rsidR="006E005F" w:rsidRPr="006E005F" w:rsidRDefault="006E005F" w:rsidP="006E005F">
      <w:pPr>
        <w:ind w:firstLine="720"/>
        <w:jc w:val="both"/>
        <w:rPr>
          <w:sz w:val="28"/>
        </w:rPr>
      </w:pPr>
      <w:r w:rsidRPr="006E005F">
        <w:rPr>
          <w:sz w:val="28"/>
        </w:rPr>
        <w:lastRenderedPageBreak/>
        <w:t>1.</w:t>
      </w:r>
      <w:r w:rsidRPr="006E005F">
        <w:rPr>
          <w:sz w:val="28"/>
        </w:rPr>
        <w:t xml:space="preserve"> </w:t>
      </w:r>
      <w:r w:rsidRPr="006E005F">
        <w:rPr>
          <w:sz w:val="28"/>
        </w:rPr>
        <w:t>До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виключної</w:t>
      </w:r>
      <w:r w:rsidRPr="006E005F">
        <w:rPr>
          <w:sz w:val="28"/>
        </w:rPr>
        <w:t xml:space="preserve"> </w:t>
      </w:r>
      <w:r w:rsidRPr="006E005F">
        <w:rPr>
          <w:sz w:val="28"/>
        </w:rPr>
        <w:t>компетенції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Загальних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зборів</w:t>
      </w:r>
      <w:r w:rsidRPr="006E005F">
        <w:rPr>
          <w:sz w:val="28"/>
        </w:rPr>
        <w:t xml:space="preserve"> </w:t>
      </w:r>
      <w:r w:rsidRPr="006E005F">
        <w:rPr>
          <w:sz w:val="28"/>
        </w:rPr>
        <w:t>належить:</w:t>
      </w:r>
    </w:p>
    <w:p w:rsidR="006E005F" w:rsidRPr="006E005F" w:rsidRDefault="006E005F" w:rsidP="006E005F">
      <w:pPr>
        <w:ind w:firstLine="720"/>
        <w:jc w:val="both"/>
        <w:rPr>
          <w:sz w:val="28"/>
        </w:rPr>
      </w:pPr>
      <w:r w:rsidRPr="006E005F">
        <w:rPr>
          <w:sz w:val="28"/>
        </w:rPr>
        <w:t>1)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внесення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змін</w:t>
      </w:r>
      <w:r w:rsidRPr="006E005F">
        <w:rPr>
          <w:sz w:val="28"/>
        </w:rPr>
        <w:t xml:space="preserve"> </w:t>
      </w:r>
      <w:r w:rsidRPr="006E005F">
        <w:rPr>
          <w:sz w:val="28"/>
        </w:rPr>
        <w:t>до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Статуту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Фонду;</w:t>
      </w:r>
    </w:p>
    <w:p w:rsidR="006E005F" w:rsidRPr="006E005F" w:rsidRDefault="006E005F" w:rsidP="006E005F">
      <w:pPr>
        <w:ind w:firstLine="720"/>
        <w:jc w:val="both"/>
        <w:rPr>
          <w:sz w:val="28"/>
        </w:rPr>
      </w:pPr>
      <w:r w:rsidRPr="006E005F">
        <w:rPr>
          <w:sz w:val="28"/>
        </w:rPr>
        <w:t>2)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зміна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розміру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статутного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капіталу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та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ухвалення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рішення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про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вступ</w:t>
      </w:r>
      <w:r w:rsidRPr="006E005F">
        <w:rPr>
          <w:sz w:val="28"/>
        </w:rPr>
        <w:t xml:space="preserve"> </w:t>
      </w:r>
      <w:r w:rsidRPr="006E005F">
        <w:rPr>
          <w:sz w:val="28"/>
        </w:rPr>
        <w:t>нових</w:t>
      </w:r>
      <w:r w:rsidRPr="006E005F">
        <w:rPr>
          <w:sz w:val="28"/>
        </w:rPr>
        <w:t xml:space="preserve"> </w:t>
      </w:r>
      <w:r w:rsidRPr="006E005F">
        <w:rPr>
          <w:sz w:val="28"/>
        </w:rPr>
        <w:t>учасників</w:t>
      </w:r>
      <w:r w:rsidRPr="006E005F">
        <w:rPr>
          <w:sz w:val="28"/>
        </w:rPr>
        <w:t xml:space="preserve"> </w:t>
      </w:r>
      <w:r w:rsidRPr="006E005F">
        <w:rPr>
          <w:sz w:val="28"/>
        </w:rPr>
        <w:t>до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пропозицією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Ради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Фонду;</w:t>
      </w:r>
    </w:p>
    <w:p w:rsidR="006E005F" w:rsidRPr="006E005F" w:rsidRDefault="006E005F" w:rsidP="006E005F">
      <w:pPr>
        <w:ind w:firstLine="720"/>
        <w:jc w:val="both"/>
        <w:rPr>
          <w:sz w:val="28"/>
        </w:rPr>
      </w:pPr>
      <w:r w:rsidRPr="006E005F">
        <w:rPr>
          <w:sz w:val="28"/>
        </w:rPr>
        <w:t>3)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визначення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основних</w:t>
      </w:r>
      <w:r w:rsidRPr="006E005F">
        <w:rPr>
          <w:sz w:val="28"/>
        </w:rPr>
        <w:t xml:space="preserve"> </w:t>
      </w:r>
      <w:r w:rsidRPr="006E005F">
        <w:rPr>
          <w:sz w:val="28"/>
        </w:rPr>
        <w:t>(стратегічних)</w:t>
      </w:r>
      <w:r w:rsidRPr="006E005F">
        <w:rPr>
          <w:sz w:val="28"/>
        </w:rPr>
        <w:t xml:space="preserve"> </w:t>
      </w:r>
      <w:r w:rsidRPr="006E005F">
        <w:rPr>
          <w:sz w:val="28"/>
        </w:rPr>
        <w:t>напрямів</w:t>
      </w:r>
      <w:r w:rsidRPr="006E005F">
        <w:rPr>
          <w:sz w:val="28"/>
        </w:rPr>
        <w:t xml:space="preserve"> </w:t>
      </w:r>
      <w:r w:rsidRPr="006E005F">
        <w:rPr>
          <w:sz w:val="28"/>
        </w:rPr>
        <w:t>діяльності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Фонду;</w:t>
      </w:r>
    </w:p>
    <w:p w:rsidR="006E005F" w:rsidRPr="006E005F" w:rsidRDefault="006E005F" w:rsidP="006E005F">
      <w:pPr>
        <w:ind w:firstLine="720"/>
        <w:jc w:val="both"/>
        <w:rPr>
          <w:sz w:val="28"/>
        </w:rPr>
      </w:pPr>
      <w:r w:rsidRPr="006E005F">
        <w:rPr>
          <w:sz w:val="28"/>
        </w:rPr>
        <w:t>4)</w:t>
      </w:r>
      <w:r w:rsidRPr="006E005F">
        <w:rPr>
          <w:sz w:val="28"/>
        </w:rPr>
        <w:t xml:space="preserve"> </w:t>
      </w:r>
      <w:r w:rsidRPr="006E005F">
        <w:rPr>
          <w:sz w:val="28"/>
        </w:rPr>
        <w:t>схвалення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розробленої</w:t>
      </w:r>
      <w:r w:rsidRPr="006E005F">
        <w:rPr>
          <w:sz w:val="28"/>
        </w:rPr>
        <w:t xml:space="preserve"> </w:t>
      </w:r>
      <w:r w:rsidRPr="006E005F">
        <w:rPr>
          <w:sz w:val="28"/>
        </w:rPr>
        <w:t>та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затвердженої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Радою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стратегії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розвитку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на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три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роки;</w:t>
      </w:r>
    </w:p>
    <w:p w:rsidR="006E005F" w:rsidRPr="006E005F" w:rsidRDefault="006E005F" w:rsidP="006E005F">
      <w:pPr>
        <w:ind w:firstLine="720"/>
        <w:jc w:val="both"/>
        <w:rPr>
          <w:sz w:val="28"/>
        </w:rPr>
      </w:pPr>
      <w:r w:rsidRPr="006E005F">
        <w:rPr>
          <w:sz w:val="28"/>
        </w:rPr>
        <w:t>5)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визначення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цільової</w:t>
      </w:r>
      <w:r w:rsidRPr="006E005F">
        <w:rPr>
          <w:sz w:val="28"/>
        </w:rPr>
        <w:t xml:space="preserve"> </w:t>
      </w:r>
      <w:r w:rsidRPr="006E005F">
        <w:rPr>
          <w:sz w:val="28"/>
        </w:rPr>
        <w:t>групи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суб’єктів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підприємництва,</w:t>
      </w:r>
      <w:r w:rsidRPr="006E005F">
        <w:rPr>
          <w:sz w:val="28"/>
        </w:rPr>
        <w:t xml:space="preserve"> </w:t>
      </w:r>
      <w:r w:rsidRPr="006E005F">
        <w:rPr>
          <w:sz w:val="28"/>
        </w:rPr>
        <w:t>які</w:t>
      </w:r>
      <w:r w:rsidRPr="006E005F">
        <w:rPr>
          <w:sz w:val="28"/>
        </w:rPr>
        <w:t xml:space="preserve"> </w:t>
      </w:r>
      <w:r w:rsidRPr="006E005F">
        <w:rPr>
          <w:sz w:val="28"/>
        </w:rPr>
        <w:t>мають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право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на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часткове</w:t>
      </w:r>
      <w:r w:rsidRPr="006E005F">
        <w:rPr>
          <w:sz w:val="28"/>
        </w:rPr>
        <w:t xml:space="preserve"> </w:t>
      </w:r>
      <w:r w:rsidRPr="006E005F">
        <w:rPr>
          <w:sz w:val="28"/>
        </w:rPr>
        <w:t>гарантування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Фондом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виконання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зобов’язань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кредитними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договорами;</w:t>
      </w:r>
    </w:p>
    <w:p w:rsidR="006E005F" w:rsidRPr="006E005F" w:rsidRDefault="006E005F" w:rsidP="006E005F">
      <w:pPr>
        <w:ind w:firstLine="720"/>
        <w:jc w:val="both"/>
        <w:rPr>
          <w:sz w:val="28"/>
        </w:rPr>
      </w:pPr>
      <w:r w:rsidRPr="006E005F">
        <w:rPr>
          <w:sz w:val="28"/>
        </w:rPr>
        <w:t>6)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припинення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Фонду;</w:t>
      </w:r>
    </w:p>
    <w:p w:rsidR="006E005F" w:rsidRPr="006E005F" w:rsidRDefault="006E005F" w:rsidP="006E005F">
      <w:pPr>
        <w:ind w:firstLine="720"/>
        <w:jc w:val="both"/>
        <w:rPr>
          <w:sz w:val="28"/>
        </w:rPr>
      </w:pPr>
      <w:r w:rsidRPr="006E005F">
        <w:rPr>
          <w:sz w:val="28"/>
        </w:rPr>
        <w:t>7)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розподіл</w:t>
      </w:r>
      <w:r w:rsidRPr="006E005F">
        <w:rPr>
          <w:sz w:val="28"/>
        </w:rPr>
        <w:t xml:space="preserve"> </w:t>
      </w:r>
      <w:r w:rsidRPr="006E005F">
        <w:rPr>
          <w:sz w:val="28"/>
        </w:rPr>
        <w:t>чистого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прибутку,</w:t>
      </w:r>
      <w:r w:rsidRPr="006E005F">
        <w:rPr>
          <w:sz w:val="28"/>
        </w:rPr>
        <w:t xml:space="preserve"> </w:t>
      </w:r>
      <w:r w:rsidRPr="006E005F">
        <w:rPr>
          <w:sz w:val="28"/>
        </w:rPr>
        <w:t>одержаного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результаті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фінансово-господарської</w:t>
      </w:r>
      <w:r w:rsidRPr="006E005F">
        <w:rPr>
          <w:sz w:val="28"/>
        </w:rPr>
        <w:t xml:space="preserve"> </w:t>
      </w:r>
      <w:r w:rsidRPr="006E005F">
        <w:rPr>
          <w:sz w:val="28"/>
        </w:rPr>
        <w:t>діяльності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Фонду;</w:t>
      </w:r>
    </w:p>
    <w:p w:rsidR="006E005F" w:rsidRPr="006E005F" w:rsidRDefault="006E005F" w:rsidP="006E005F">
      <w:pPr>
        <w:ind w:firstLine="720"/>
        <w:jc w:val="both"/>
        <w:rPr>
          <w:sz w:val="28"/>
        </w:rPr>
      </w:pPr>
      <w:r w:rsidRPr="006E005F">
        <w:rPr>
          <w:sz w:val="28"/>
        </w:rPr>
        <w:t>8)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затвердження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розміру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річних</w:t>
      </w:r>
      <w:r w:rsidRPr="006E005F">
        <w:rPr>
          <w:sz w:val="28"/>
        </w:rPr>
        <w:t xml:space="preserve"> </w:t>
      </w:r>
      <w:r w:rsidRPr="006E005F">
        <w:rPr>
          <w:sz w:val="28"/>
        </w:rPr>
        <w:t>дивідендів;</w:t>
      </w:r>
    </w:p>
    <w:p w:rsidR="006E005F" w:rsidRPr="006E005F" w:rsidRDefault="006E005F" w:rsidP="006E005F">
      <w:pPr>
        <w:ind w:firstLine="720"/>
        <w:jc w:val="both"/>
        <w:rPr>
          <w:sz w:val="28"/>
        </w:rPr>
      </w:pPr>
      <w:r w:rsidRPr="006E005F">
        <w:rPr>
          <w:sz w:val="28"/>
        </w:rPr>
        <w:t>9)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затвердження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річного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звіту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Фонду;</w:t>
      </w:r>
    </w:p>
    <w:p w:rsidR="006E005F" w:rsidRPr="006E005F" w:rsidRDefault="006E005F" w:rsidP="006E005F">
      <w:pPr>
        <w:ind w:firstLine="720"/>
        <w:jc w:val="both"/>
        <w:rPr>
          <w:sz w:val="28"/>
        </w:rPr>
      </w:pPr>
      <w:r w:rsidRPr="006E005F">
        <w:rPr>
          <w:sz w:val="28"/>
        </w:rPr>
        <w:t>10)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розгляд</w:t>
      </w:r>
      <w:r w:rsidRPr="006E005F">
        <w:rPr>
          <w:sz w:val="28"/>
        </w:rPr>
        <w:t xml:space="preserve"> </w:t>
      </w:r>
      <w:r w:rsidRPr="006E005F">
        <w:rPr>
          <w:sz w:val="28"/>
        </w:rPr>
        <w:t>та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затвердження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звіту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Ради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Фонду;</w:t>
      </w:r>
    </w:p>
    <w:p w:rsidR="006E005F" w:rsidRPr="006E005F" w:rsidRDefault="006E005F" w:rsidP="006E005F">
      <w:pPr>
        <w:ind w:firstLine="720"/>
        <w:jc w:val="both"/>
        <w:rPr>
          <w:sz w:val="28"/>
        </w:rPr>
      </w:pPr>
      <w:r w:rsidRPr="006E005F">
        <w:rPr>
          <w:sz w:val="28"/>
        </w:rPr>
        <w:t>11)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прийняття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рішень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питань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порядку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денного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проведення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Загальних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зборів;</w:t>
      </w:r>
    </w:p>
    <w:p w:rsidR="006E005F" w:rsidRPr="006E005F" w:rsidRDefault="006E005F" w:rsidP="006E005F">
      <w:pPr>
        <w:ind w:firstLine="720"/>
        <w:jc w:val="both"/>
        <w:rPr>
          <w:sz w:val="28"/>
        </w:rPr>
      </w:pPr>
      <w:r w:rsidRPr="006E005F">
        <w:rPr>
          <w:sz w:val="28"/>
        </w:rPr>
        <w:t>12)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вирішення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інших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питань,</w:t>
      </w:r>
      <w:r w:rsidRPr="006E005F">
        <w:rPr>
          <w:sz w:val="28"/>
        </w:rPr>
        <w:t xml:space="preserve"> </w:t>
      </w:r>
      <w:r w:rsidRPr="006E005F">
        <w:rPr>
          <w:sz w:val="28"/>
        </w:rPr>
        <w:t>що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належать</w:t>
      </w:r>
      <w:r w:rsidRPr="006E005F">
        <w:rPr>
          <w:sz w:val="28"/>
        </w:rPr>
        <w:t xml:space="preserve"> </w:t>
      </w:r>
      <w:r w:rsidRPr="006E005F">
        <w:rPr>
          <w:sz w:val="28"/>
        </w:rPr>
        <w:t>до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компетенції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Загальних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зборів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відповідно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до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законодавства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України.</w:t>
      </w:r>
    </w:p>
    <w:p w:rsidR="006E005F" w:rsidRPr="006E005F" w:rsidRDefault="006E005F" w:rsidP="006E005F">
      <w:pPr>
        <w:ind w:firstLine="720"/>
        <w:jc w:val="both"/>
        <w:rPr>
          <w:sz w:val="28"/>
        </w:rPr>
      </w:pPr>
      <w:r w:rsidRPr="006E005F">
        <w:rPr>
          <w:sz w:val="28"/>
        </w:rPr>
        <w:t>2.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Загальні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збори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можуть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вирішувати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будь-які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питання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діяльності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Фонду,</w:t>
      </w:r>
      <w:r w:rsidRPr="006E005F">
        <w:rPr>
          <w:sz w:val="28"/>
        </w:rPr>
        <w:t xml:space="preserve"> </w:t>
      </w:r>
      <w:r w:rsidRPr="006E005F">
        <w:rPr>
          <w:sz w:val="28"/>
        </w:rPr>
        <w:t>крім</w:t>
      </w:r>
      <w:r w:rsidRPr="006E005F">
        <w:rPr>
          <w:sz w:val="28"/>
        </w:rPr>
        <w:t xml:space="preserve"> </w:t>
      </w:r>
      <w:r w:rsidRPr="006E005F">
        <w:rPr>
          <w:sz w:val="28"/>
        </w:rPr>
        <w:t>тих,</w:t>
      </w:r>
      <w:r w:rsidRPr="006E005F">
        <w:rPr>
          <w:sz w:val="28"/>
        </w:rPr>
        <w:t xml:space="preserve"> </w:t>
      </w:r>
      <w:r w:rsidRPr="006E005F">
        <w:rPr>
          <w:sz w:val="28"/>
        </w:rPr>
        <w:t>що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належать</w:t>
      </w:r>
      <w:r w:rsidRPr="006E005F">
        <w:rPr>
          <w:sz w:val="28"/>
        </w:rPr>
        <w:t xml:space="preserve"> </w:t>
      </w:r>
      <w:r w:rsidRPr="006E005F">
        <w:rPr>
          <w:sz w:val="28"/>
        </w:rPr>
        <w:t>до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виключної</w:t>
      </w:r>
      <w:r w:rsidRPr="006E005F">
        <w:rPr>
          <w:sz w:val="28"/>
        </w:rPr>
        <w:t xml:space="preserve"> </w:t>
      </w:r>
      <w:r w:rsidRPr="006E005F">
        <w:rPr>
          <w:sz w:val="28"/>
        </w:rPr>
        <w:t>компетенції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Ради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відповідно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до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цього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Закону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або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Статуту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Фонду.</w:t>
      </w:r>
    </w:p>
    <w:p w:rsidR="006E005F" w:rsidRPr="006E005F" w:rsidRDefault="006E005F" w:rsidP="006E005F">
      <w:pPr>
        <w:ind w:firstLine="720"/>
        <w:jc w:val="both"/>
        <w:rPr>
          <w:sz w:val="28"/>
        </w:rPr>
      </w:pPr>
      <w:r w:rsidRPr="006E005F">
        <w:rPr>
          <w:sz w:val="28"/>
        </w:rPr>
        <w:t>3.</w:t>
      </w:r>
      <w:r w:rsidRPr="006E005F">
        <w:rPr>
          <w:sz w:val="28"/>
        </w:rPr>
        <w:t xml:space="preserve"> </w:t>
      </w:r>
      <w:r w:rsidRPr="006E005F">
        <w:rPr>
          <w:sz w:val="28"/>
        </w:rPr>
        <w:t>Кожен</w:t>
      </w:r>
      <w:r w:rsidRPr="006E005F">
        <w:rPr>
          <w:sz w:val="28"/>
        </w:rPr>
        <w:t xml:space="preserve"> </w:t>
      </w:r>
      <w:r w:rsidRPr="006E005F">
        <w:rPr>
          <w:sz w:val="28"/>
        </w:rPr>
        <w:t>учасник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Загальних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зборів</w:t>
      </w:r>
      <w:r w:rsidRPr="006E005F">
        <w:rPr>
          <w:sz w:val="28"/>
        </w:rPr>
        <w:t xml:space="preserve"> </w:t>
      </w:r>
      <w:r w:rsidRPr="006E005F">
        <w:rPr>
          <w:sz w:val="28"/>
        </w:rPr>
        <w:t>має</w:t>
      </w:r>
      <w:r w:rsidRPr="006E005F">
        <w:rPr>
          <w:sz w:val="28"/>
        </w:rPr>
        <w:t xml:space="preserve"> </w:t>
      </w:r>
      <w:r w:rsidRPr="006E005F">
        <w:rPr>
          <w:sz w:val="28"/>
        </w:rPr>
        <w:t>кількість</w:t>
      </w:r>
      <w:r w:rsidRPr="006E005F">
        <w:rPr>
          <w:sz w:val="28"/>
        </w:rPr>
        <w:t xml:space="preserve"> </w:t>
      </w:r>
      <w:r w:rsidRPr="006E005F">
        <w:rPr>
          <w:sz w:val="28"/>
        </w:rPr>
        <w:t>голосів,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пропорційну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до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розміру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його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частки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статутному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капіталі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Фонду.</w:t>
      </w:r>
    </w:p>
    <w:p w:rsidR="006E005F" w:rsidRPr="006E005F" w:rsidRDefault="006E005F" w:rsidP="006E005F">
      <w:pPr>
        <w:ind w:firstLine="720"/>
        <w:jc w:val="both"/>
        <w:rPr>
          <w:sz w:val="28"/>
        </w:rPr>
      </w:pPr>
      <w:r w:rsidRPr="006E005F">
        <w:rPr>
          <w:sz w:val="28"/>
        </w:rPr>
        <w:t>4.</w:t>
      </w:r>
      <w:r w:rsidRPr="006E005F">
        <w:rPr>
          <w:sz w:val="28"/>
        </w:rPr>
        <w:t xml:space="preserve"> </w:t>
      </w:r>
      <w:r w:rsidRPr="006E005F">
        <w:rPr>
          <w:sz w:val="28"/>
        </w:rPr>
        <w:t>Якщо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держава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є</w:t>
      </w:r>
      <w:r w:rsidRPr="006E005F">
        <w:rPr>
          <w:sz w:val="28"/>
        </w:rPr>
        <w:t xml:space="preserve"> </w:t>
      </w:r>
      <w:r w:rsidRPr="006E005F">
        <w:rPr>
          <w:sz w:val="28"/>
        </w:rPr>
        <w:t>єдиним</w:t>
      </w:r>
      <w:r w:rsidRPr="006E005F">
        <w:rPr>
          <w:sz w:val="28"/>
        </w:rPr>
        <w:t xml:space="preserve"> </w:t>
      </w:r>
      <w:r w:rsidRPr="006E005F">
        <w:rPr>
          <w:sz w:val="28"/>
        </w:rPr>
        <w:t>учасником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Фонду,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рішення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питань,</w:t>
      </w:r>
      <w:r w:rsidRPr="006E005F">
        <w:rPr>
          <w:sz w:val="28"/>
        </w:rPr>
        <w:t xml:space="preserve"> </w:t>
      </w:r>
      <w:r w:rsidRPr="006E005F">
        <w:rPr>
          <w:sz w:val="28"/>
        </w:rPr>
        <w:t>що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належать</w:t>
      </w:r>
      <w:r w:rsidRPr="006E005F">
        <w:rPr>
          <w:sz w:val="28"/>
        </w:rPr>
        <w:t xml:space="preserve"> </w:t>
      </w:r>
      <w:r w:rsidRPr="006E005F">
        <w:rPr>
          <w:sz w:val="28"/>
        </w:rPr>
        <w:t>до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повноважень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Загальних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зборів,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приймаються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засновником.</w:t>
      </w:r>
    </w:p>
    <w:p w:rsidR="006E005F" w:rsidRPr="006E005F" w:rsidRDefault="006E005F" w:rsidP="006E005F">
      <w:pPr>
        <w:ind w:firstLine="720"/>
        <w:jc w:val="both"/>
        <w:rPr>
          <w:sz w:val="28"/>
        </w:rPr>
      </w:pPr>
      <w:r w:rsidRPr="006E005F">
        <w:rPr>
          <w:sz w:val="28"/>
        </w:rPr>
        <w:t>Стаття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8.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Порядок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формування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Ради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та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її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повноваження</w:t>
      </w:r>
    </w:p>
    <w:p w:rsidR="006E005F" w:rsidRPr="006E005F" w:rsidRDefault="006E005F" w:rsidP="006E005F">
      <w:pPr>
        <w:ind w:firstLine="720"/>
        <w:jc w:val="both"/>
        <w:rPr>
          <w:sz w:val="28"/>
        </w:rPr>
      </w:pPr>
      <w:r w:rsidRPr="006E005F">
        <w:rPr>
          <w:sz w:val="28"/>
        </w:rPr>
        <w:t>1.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Рада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утворюється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відповідно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до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абзацу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першого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частини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другої</w:t>
      </w:r>
      <w:r w:rsidRPr="006E005F">
        <w:rPr>
          <w:sz w:val="28"/>
        </w:rPr>
        <w:t xml:space="preserve"> </w:t>
      </w:r>
      <w:r w:rsidRPr="006E005F">
        <w:rPr>
          <w:sz w:val="28"/>
        </w:rPr>
        <w:t>статті</w:t>
      </w:r>
      <w:r w:rsidRPr="006E005F">
        <w:rPr>
          <w:sz w:val="28"/>
        </w:rPr>
        <w:t xml:space="preserve"> </w:t>
      </w:r>
      <w:r w:rsidRPr="006E005F">
        <w:rPr>
          <w:sz w:val="28"/>
        </w:rPr>
        <w:t>11</w:t>
      </w:r>
      <w:r w:rsidRPr="006E005F">
        <w:rPr>
          <w:sz w:val="28"/>
          <w:vertAlign w:val="superscript"/>
        </w:rPr>
        <w:t>2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Закону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України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«Про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управління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об’єктами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державної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власності»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</w:t>
      </w:r>
      <w:r w:rsidRPr="006E005F">
        <w:rPr>
          <w:sz w:val="28"/>
        </w:rPr>
        <w:t xml:space="preserve"> </w:t>
      </w:r>
      <w:r w:rsidRPr="006E005F">
        <w:rPr>
          <w:sz w:val="28"/>
        </w:rPr>
        <w:t>урахуванням</w:t>
      </w:r>
      <w:r w:rsidRPr="006E005F">
        <w:rPr>
          <w:sz w:val="28"/>
        </w:rPr>
        <w:t xml:space="preserve"> </w:t>
      </w:r>
      <w:r w:rsidRPr="006E005F">
        <w:rPr>
          <w:sz w:val="28"/>
        </w:rPr>
        <w:t>особливостей,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визначених</w:t>
      </w:r>
      <w:r w:rsidRPr="006E005F">
        <w:rPr>
          <w:sz w:val="28"/>
        </w:rPr>
        <w:t xml:space="preserve"> </w:t>
      </w:r>
      <w:r w:rsidRPr="006E005F">
        <w:rPr>
          <w:sz w:val="28"/>
        </w:rPr>
        <w:t>цим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Законом,</w:t>
      </w:r>
      <w:r w:rsidRPr="006E005F">
        <w:rPr>
          <w:sz w:val="28"/>
        </w:rPr>
        <w:t xml:space="preserve"> </w:t>
      </w:r>
      <w:r w:rsidRPr="006E005F">
        <w:rPr>
          <w:sz w:val="28"/>
        </w:rPr>
        <w:t>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складі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п’яти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осіб.</w:t>
      </w:r>
    </w:p>
    <w:p w:rsidR="006E005F" w:rsidRPr="006E005F" w:rsidRDefault="006E005F" w:rsidP="006E005F">
      <w:pPr>
        <w:ind w:firstLine="720"/>
        <w:jc w:val="both"/>
        <w:rPr>
          <w:sz w:val="28"/>
        </w:rPr>
      </w:pPr>
      <w:r w:rsidRPr="006E005F">
        <w:rPr>
          <w:sz w:val="28"/>
        </w:rPr>
        <w:t>2.</w:t>
      </w:r>
      <w:r w:rsidRPr="006E005F">
        <w:rPr>
          <w:sz w:val="28"/>
        </w:rPr>
        <w:t xml:space="preserve"> </w:t>
      </w:r>
      <w:r w:rsidRPr="006E005F">
        <w:rPr>
          <w:sz w:val="28"/>
        </w:rPr>
        <w:t>Строк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повноважень</w:t>
      </w:r>
      <w:r w:rsidRPr="006E005F">
        <w:rPr>
          <w:sz w:val="28"/>
        </w:rPr>
        <w:t xml:space="preserve"> </w:t>
      </w:r>
      <w:r w:rsidRPr="006E005F">
        <w:rPr>
          <w:sz w:val="28"/>
        </w:rPr>
        <w:t>членів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Ради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становить</w:t>
      </w:r>
      <w:r w:rsidRPr="006E005F">
        <w:rPr>
          <w:sz w:val="28"/>
        </w:rPr>
        <w:t xml:space="preserve"> </w:t>
      </w:r>
      <w:r w:rsidRPr="006E005F">
        <w:rPr>
          <w:sz w:val="28"/>
        </w:rPr>
        <w:t>чотири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роки.</w:t>
      </w:r>
    </w:p>
    <w:p w:rsidR="006E005F" w:rsidRPr="006E005F" w:rsidRDefault="006E005F" w:rsidP="006E005F">
      <w:pPr>
        <w:ind w:firstLine="720"/>
        <w:jc w:val="both"/>
        <w:rPr>
          <w:sz w:val="28"/>
        </w:rPr>
      </w:pPr>
      <w:r w:rsidRPr="006E005F">
        <w:rPr>
          <w:sz w:val="28"/>
        </w:rPr>
        <w:t>Одна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особа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не</w:t>
      </w:r>
      <w:r w:rsidRPr="006E005F">
        <w:rPr>
          <w:sz w:val="28"/>
        </w:rPr>
        <w:t xml:space="preserve"> </w:t>
      </w:r>
      <w:r w:rsidRPr="006E005F">
        <w:rPr>
          <w:sz w:val="28"/>
        </w:rPr>
        <w:t>може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займати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посаду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члена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Ради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більше</w:t>
      </w:r>
      <w:r w:rsidRPr="006E005F">
        <w:rPr>
          <w:sz w:val="28"/>
        </w:rPr>
        <w:t xml:space="preserve"> </w:t>
      </w:r>
      <w:r w:rsidRPr="006E005F">
        <w:rPr>
          <w:sz w:val="28"/>
        </w:rPr>
        <w:t>ніж</w:t>
      </w:r>
      <w:r w:rsidRPr="006E005F">
        <w:rPr>
          <w:sz w:val="28"/>
        </w:rPr>
        <w:t xml:space="preserve"> </w:t>
      </w:r>
      <w:r w:rsidRPr="006E005F">
        <w:rPr>
          <w:sz w:val="28"/>
        </w:rPr>
        <w:t>два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строки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поспіль.</w:t>
      </w:r>
    </w:p>
    <w:p w:rsidR="006E005F" w:rsidRPr="006E005F" w:rsidRDefault="006E005F" w:rsidP="006E005F">
      <w:pPr>
        <w:ind w:firstLine="720"/>
        <w:jc w:val="both"/>
        <w:rPr>
          <w:sz w:val="28"/>
        </w:rPr>
      </w:pPr>
      <w:r w:rsidRPr="006E005F">
        <w:rPr>
          <w:sz w:val="28"/>
        </w:rPr>
        <w:t>3.</w:t>
      </w:r>
      <w:r w:rsidRPr="006E005F">
        <w:rPr>
          <w:sz w:val="28"/>
        </w:rPr>
        <w:t xml:space="preserve"> </w:t>
      </w:r>
      <w:r w:rsidRPr="006E005F">
        <w:rPr>
          <w:sz w:val="28"/>
        </w:rPr>
        <w:t>Учасник</w:t>
      </w:r>
      <w:r w:rsidRPr="006E005F">
        <w:rPr>
          <w:sz w:val="28"/>
        </w:rPr>
        <w:t xml:space="preserve"> </w:t>
      </w:r>
      <w:r w:rsidRPr="006E005F">
        <w:rPr>
          <w:sz w:val="28"/>
        </w:rPr>
        <w:t>або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група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учасників</w:t>
      </w:r>
      <w:r w:rsidRPr="006E005F">
        <w:rPr>
          <w:sz w:val="28"/>
        </w:rPr>
        <w:t xml:space="preserve"> </w:t>
      </w:r>
      <w:r w:rsidRPr="006E005F">
        <w:rPr>
          <w:sz w:val="28"/>
        </w:rPr>
        <w:t>(інші</w:t>
      </w:r>
      <w:r w:rsidRPr="006E005F">
        <w:rPr>
          <w:sz w:val="28"/>
        </w:rPr>
        <w:t xml:space="preserve"> </w:t>
      </w:r>
      <w:r w:rsidRPr="006E005F">
        <w:rPr>
          <w:sz w:val="28"/>
        </w:rPr>
        <w:t>ніж</w:t>
      </w:r>
      <w:r w:rsidRPr="006E005F">
        <w:rPr>
          <w:sz w:val="28"/>
        </w:rPr>
        <w:t xml:space="preserve"> </w:t>
      </w:r>
      <w:r w:rsidRPr="006E005F">
        <w:rPr>
          <w:sz w:val="28"/>
        </w:rPr>
        <w:t>держава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або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учасники,</w:t>
      </w:r>
      <w:r w:rsidRPr="006E005F">
        <w:rPr>
          <w:sz w:val="28"/>
        </w:rPr>
        <w:t xml:space="preserve"> </w:t>
      </w:r>
      <w:r w:rsidRPr="006E005F">
        <w:rPr>
          <w:sz w:val="28"/>
        </w:rPr>
        <w:t>частка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держави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статутному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капіталі</w:t>
      </w:r>
      <w:r w:rsidRPr="006E005F">
        <w:rPr>
          <w:sz w:val="28"/>
        </w:rPr>
        <w:t xml:space="preserve"> </w:t>
      </w:r>
      <w:r w:rsidRPr="006E005F">
        <w:rPr>
          <w:sz w:val="28"/>
        </w:rPr>
        <w:t>яких</w:t>
      </w:r>
      <w:r w:rsidRPr="006E005F">
        <w:rPr>
          <w:sz w:val="28"/>
        </w:rPr>
        <w:t xml:space="preserve"> </w:t>
      </w:r>
      <w:r w:rsidRPr="006E005F">
        <w:rPr>
          <w:sz w:val="28"/>
        </w:rPr>
        <w:t>становить</w:t>
      </w:r>
      <w:r w:rsidRPr="006E005F">
        <w:rPr>
          <w:sz w:val="28"/>
        </w:rPr>
        <w:t xml:space="preserve"> </w:t>
      </w:r>
      <w:r w:rsidRPr="006E005F">
        <w:rPr>
          <w:sz w:val="28"/>
        </w:rPr>
        <w:t>не</w:t>
      </w:r>
      <w:r w:rsidRPr="006E005F">
        <w:rPr>
          <w:sz w:val="28"/>
        </w:rPr>
        <w:t xml:space="preserve"> </w:t>
      </w:r>
      <w:r w:rsidRPr="006E005F">
        <w:rPr>
          <w:sz w:val="28"/>
        </w:rPr>
        <w:t>менше</w:t>
      </w:r>
      <w:r w:rsidRPr="006E005F">
        <w:rPr>
          <w:sz w:val="28"/>
        </w:rPr>
        <w:t xml:space="preserve"> </w:t>
      </w:r>
      <w:r w:rsidRPr="006E005F">
        <w:rPr>
          <w:sz w:val="28"/>
        </w:rPr>
        <w:t>50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відсотків),</w:t>
      </w:r>
      <w:r w:rsidRPr="006E005F">
        <w:rPr>
          <w:sz w:val="28"/>
        </w:rPr>
        <w:t xml:space="preserve"> </w:t>
      </w:r>
      <w:r w:rsidRPr="006E005F">
        <w:rPr>
          <w:sz w:val="28"/>
        </w:rPr>
        <w:t>частка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яких</w:t>
      </w:r>
      <w:r w:rsidRPr="006E005F">
        <w:rPr>
          <w:sz w:val="28"/>
        </w:rPr>
        <w:t xml:space="preserve"> </w:t>
      </w:r>
      <w:r w:rsidRPr="006E005F">
        <w:rPr>
          <w:sz w:val="28"/>
        </w:rPr>
        <w:t>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статутному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капіталі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становить</w:t>
      </w:r>
      <w:r w:rsidRPr="006E005F">
        <w:rPr>
          <w:sz w:val="28"/>
        </w:rPr>
        <w:t xml:space="preserve"> </w:t>
      </w:r>
      <w:r w:rsidRPr="006E005F">
        <w:rPr>
          <w:sz w:val="28"/>
        </w:rPr>
        <w:t>більше</w:t>
      </w:r>
      <w:r w:rsidRPr="006E005F">
        <w:rPr>
          <w:sz w:val="28"/>
        </w:rPr>
        <w:t xml:space="preserve"> </w:t>
      </w:r>
      <w:r w:rsidRPr="006E005F">
        <w:rPr>
          <w:sz w:val="28"/>
        </w:rPr>
        <w:t>25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відсотків,</w:t>
      </w:r>
      <w:r w:rsidRPr="006E005F">
        <w:rPr>
          <w:sz w:val="28"/>
        </w:rPr>
        <w:t xml:space="preserve"> </w:t>
      </w:r>
      <w:r w:rsidRPr="006E005F">
        <w:rPr>
          <w:sz w:val="28"/>
        </w:rPr>
        <w:t>мають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право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призначити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до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складу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Ради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свого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представника.</w:t>
      </w:r>
    </w:p>
    <w:p w:rsidR="006E005F" w:rsidRPr="006E005F" w:rsidRDefault="006E005F" w:rsidP="006E005F">
      <w:pPr>
        <w:ind w:firstLine="720"/>
        <w:jc w:val="both"/>
        <w:rPr>
          <w:sz w:val="28"/>
        </w:rPr>
      </w:pPr>
      <w:r w:rsidRPr="006E005F">
        <w:rPr>
          <w:sz w:val="28"/>
        </w:rPr>
        <w:t>4.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Представники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держави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Раді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призначаються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Кабінетом</w:t>
      </w:r>
      <w:r w:rsidRPr="006E005F">
        <w:rPr>
          <w:sz w:val="28"/>
        </w:rPr>
        <w:t xml:space="preserve"> </w:t>
      </w:r>
      <w:r w:rsidRPr="006E005F">
        <w:rPr>
          <w:sz w:val="28"/>
        </w:rPr>
        <w:t>Міністрів</w:t>
      </w:r>
      <w:r w:rsidRPr="006E005F">
        <w:rPr>
          <w:sz w:val="28"/>
        </w:rPr>
        <w:t xml:space="preserve"> </w:t>
      </w:r>
      <w:r w:rsidRPr="006E005F">
        <w:rPr>
          <w:sz w:val="28"/>
        </w:rPr>
        <w:t>України.</w:t>
      </w:r>
    </w:p>
    <w:p w:rsidR="006E005F" w:rsidRPr="006E005F" w:rsidRDefault="006E005F" w:rsidP="006E005F">
      <w:pPr>
        <w:ind w:firstLine="720"/>
        <w:jc w:val="both"/>
        <w:rPr>
          <w:sz w:val="28"/>
        </w:rPr>
      </w:pPr>
      <w:r w:rsidRPr="006E005F">
        <w:rPr>
          <w:sz w:val="28"/>
        </w:rPr>
        <w:t>5.</w:t>
      </w:r>
      <w:r w:rsidRPr="006E005F">
        <w:rPr>
          <w:sz w:val="28"/>
        </w:rPr>
        <w:t xml:space="preserve"> </w:t>
      </w:r>
      <w:r w:rsidRPr="006E005F">
        <w:rPr>
          <w:sz w:val="28"/>
        </w:rPr>
        <w:t>Кабінет</w:t>
      </w:r>
      <w:r w:rsidRPr="006E005F">
        <w:rPr>
          <w:sz w:val="28"/>
        </w:rPr>
        <w:t xml:space="preserve"> </w:t>
      </w:r>
      <w:r w:rsidRPr="006E005F">
        <w:rPr>
          <w:sz w:val="28"/>
        </w:rPr>
        <w:t>Міністрів</w:t>
      </w:r>
      <w:r w:rsidRPr="006E005F">
        <w:rPr>
          <w:sz w:val="28"/>
        </w:rPr>
        <w:t xml:space="preserve"> </w:t>
      </w:r>
      <w:r w:rsidRPr="006E005F">
        <w:rPr>
          <w:sz w:val="28"/>
        </w:rPr>
        <w:t>України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забезпечує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проведення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конкурсу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на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посади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незалежних</w:t>
      </w:r>
      <w:r w:rsidRPr="006E005F">
        <w:rPr>
          <w:sz w:val="28"/>
        </w:rPr>
        <w:t xml:space="preserve"> </w:t>
      </w:r>
      <w:r w:rsidRPr="006E005F">
        <w:rPr>
          <w:sz w:val="28"/>
        </w:rPr>
        <w:t>членів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Ради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90</w:t>
      </w:r>
      <w:r w:rsidRPr="006E005F">
        <w:rPr>
          <w:sz w:val="28"/>
        </w:rPr>
        <w:t xml:space="preserve"> </w:t>
      </w:r>
      <w:r w:rsidRPr="006E005F">
        <w:rPr>
          <w:sz w:val="28"/>
        </w:rPr>
        <w:t>днів</w:t>
      </w:r>
      <w:r w:rsidRPr="006E005F">
        <w:rPr>
          <w:sz w:val="28"/>
        </w:rPr>
        <w:t xml:space="preserve"> </w:t>
      </w:r>
      <w:r w:rsidRPr="006E005F">
        <w:rPr>
          <w:sz w:val="28"/>
        </w:rPr>
        <w:t>до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дня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завершення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строку</w:t>
      </w:r>
      <w:r w:rsidRPr="006E005F">
        <w:rPr>
          <w:sz w:val="28"/>
        </w:rPr>
        <w:t xml:space="preserve"> </w:t>
      </w:r>
      <w:r w:rsidRPr="006E005F">
        <w:rPr>
          <w:sz w:val="28"/>
        </w:rPr>
        <w:lastRenderedPageBreak/>
        <w:t>повноважень</w:t>
      </w:r>
      <w:r w:rsidRPr="006E005F">
        <w:rPr>
          <w:sz w:val="28"/>
        </w:rPr>
        <w:t xml:space="preserve"> </w:t>
      </w:r>
      <w:r w:rsidRPr="006E005F">
        <w:rPr>
          <w:sz w:val="28"/>
        </w:rPr>
        <w:t>незалежних</w:t>
      </w:r>
      <w:r w:rsidRPr="006E005F">
        <w:rPr>
          <w:sz w:val="28"/>
        </w:rPr>
        <w:t xml:space="preserve"> </w:t>
      </w:r>
      <w:r w:rsidRPr="006E005F">
        <w:rPr>
          <w:sz w:val="28"/>
        </w:rPr>
        <w:t>членів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Ради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або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протягом</w:t>
      </w:r>
      <w:r w:rsidRPr="006E005F">
        <w:rPr>
          <w:sz w:val="28"/>
        </w:rPr>
        <w:t xml:space="preserve"> </w:t>
      </w:r>
      <w:r w:rsidRPr="006E005F">
        <w:rPr>
          <w:sz w:val="28"/>
        </w:rPr>
        <w:t>90</w:t>
      </w:r>
      <w:r w:rsidRPr="006E005F">
        <w:rPr>
          <w:sz w:val="28"/>
        </w:rPr>
        <w:t xml:space="preserve"> </w:t>
      </w:r>
      <w:r w:rsidRPr="006E005F">
        <w:rPr>
          <w:sz w:val="28"/>
        </w:rPr>
        <w:t>днів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</w:t>
      </w:r>
      <w:r w:rsidRPr="006E005F">
        <w:rPr>
          <w:sz w:val="28"/>
        </w:rPr>
        <w:t xml:space="preserve"> </w:t>
      </w:r>
      <w:r w:rsidRPr="006E005F">
        <w:rPr>
          <w:sz w:val="28"/>
        </w:rPr>
        <w:t>дня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дострокового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припинення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повноважень</w:t>
      </w:r>
      <w:r w:rsidRPr="006E005F">
        <w:rPr>
          <w:sz w:val="28"/>
        </w:rPr>
        <w:t xml:space="preserve"> </w:t>
      </w:r>
      <w:r w:rsidRPr="006E005F">
        <w:rPr>
          <w:sz w:val="28"/>
        </w:rPr>
        <w:t>незалежного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члена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Ради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Фонду.</w:t>
      </w:r>
    </w:p>
    <w:p w:rsidR="006E005F" w:rsidRPr="006E005F" w:rsidRDefault="006E005F" w:rsidP="006E005F">
      <w:pPr>
        <w:ind w:firstLine="720"/>
        <w:jc w:val="both"/>
        <w:rPr>
          <w:sz w:val="28"/>
        </w:rPr>
      </w:pPr>
      <w:r w:rsidRPr="006E005F">
        <w:rPr>
          <w:sz w:val="28"/>
        </w:rPr>
        <w:t>Кабінет</w:t>
      </w:r>
      <w:r w:rsidRPr="006E005F">
        <w:rPr>
          <w:sz w:val="28"/>
        </w:rPr>
        <w:t xml:space="preserve"> </w:t>
      </w:r>
      <w:r w:rsidRPr="006E005F">
        <w:rPr>
          <w:sz w:val="28"/>
        </w:rPr>
        <w:t>Міністрів</w:t>
      </w:r>
      <w:r w:rsidRPr="006E005F">
        <w:rPr>
          <w:sz w:val="28"/>
        </w:rPr>
        <w:t xml:space="preserve"> </w:t>
      </w:r>
      <w:r w:rsidRPr="006E005F">
        <w:rPr>
          <w:sz w:val="28"/>
        </w:rPr>
        <w:t>України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для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проведення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конкурсу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на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посади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незалежних</w:t>
      </w:r>
      <w:r w:rsidRPr="006E005F">
        <w:rPr>
          <w:sz w:val="28"/>
        </w:rPr>
        <w:t xml:space="preserve"> </w:t>
      </w:r>
      <w:r w:rsidRPr="006E005F">
        <w:rPr>
          <w:sz w:val="28"/>
        </w:rPr>
        <w:t>членів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Ради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утворює</w:t>
      </w:r>
      <w:r w:rsidRPr="006E005F">
        <w:rPr>
          <w:sz w:val="28"/>
        </w:rPr>
        <w:t xml:space="preserve"> </w:t>
      </w:r>
      <w:r w:rsidRPr="006E005F">
        <w:rPr>
          <w:sz w:val="28"/>
        </w:rPr>
        <w:t>конкурсну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комісію</w:t>
      </w:r>
      <w:r w:rsidRPr="006E005F">
        <w:rPr>
          <w:sz w:val="28"/>
        </w:rPr>
        <w:t xml:space="preserve"> </w:t>
      </w:r>
      <w:r w:rsidRPr="006E005F">
        <w:rPr>
          <w:sz w:val="28"/>
        </w:rPr>
        <w:t>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складі</w:t>
      </w:r>
      <w:r w:rsidRPr="006E005F">
        <w:rPr>
          <w:sz w:val="28"/>
        </w:rPr>
        <w:t xml:space="preserve"> </w:t>
      </w:r>
      <w:r w:rsidRPr="006E005F">
        <w:rPr>
          <w:sz w:val="28"/>
        </w:rPr>
        <w:t>трьох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представників</w:t>
      </w:r>
      <w:r w:rsidRPr="006E005F">
        <w:rPr>
          <w:sz w:val="28"/>
        </w:rPr>
        <w:t xml:space="preserve"> </w:t>
      </w:r>
      <w:r w:rsidRPr="006E005F">
        <w:rPr>
          <w:sz w:val="28"/>
        </w:rPr>
        <w:t>Кабінету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Міністрів</w:t>
      </w:r>
      <w:r w:rsidRPr="006E005F">
        <w:rPr>
          <w:sz w:val="28"/>
        </w:rPr>
        <w:t xml:space="preserve"> </w:t>
      </w:r>
      <w:r w:rsidRPr="006E005F">
        <w:rPr>
          <w:sz w:val="28"/>
        </w:rPr>
        <w:t>України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та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одному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представнику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від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всеукраїнських</w:t>
      </w:r>
      <w:r w:rsidRPr="006E005F">
        <w:rPr>
          <w:sz w:val="28"/>
        </w:rPr>
        <w:t xml:space="preserve"> </w:t>
      </w:r>
      <w:r w:rsidRPr="006E005F">
        <w:rPr>
          <w:sz w:val="28"/>
        </w:rPr>
        <w:t>(національних)</w:t>
      </w:r>
      <w:r w:rsidRPr="006E005F">
        <w:rPr>
          <w:sz w:val="28"/>
        </w:rPr>
        <w:t xml:space="preserve"> </w:t>
      </w:r>
      <w:r w:rsidRPr="006E005F">
        <w:rPr>
          <w:sz w:val="28"/>
        </w:rPr>
        <w:t>галузевих</w:t>
      </w:r>
      <w:r w:rsidRPr="006E005F">
        <w:rPr>
          <w:sz w:val="28"/>
        </w:rPr>
        <w:t xml:space="preserve"> </w:t>
      </w:r>
      <w:r w:rsidRPr="006E005F">
        <w:rPr>
          <w:sz w:val="28"/>
        </w:rPr>
        <w:t>громадських</w:t>
      </w:r>
      <w:r w:rsidRPr="006E005F">
        <w:rPr>
          <w:sz w:val="28"/>
        </w:rPr>
        <w:t xml:space="preserve"> </w:t>
      </w:r>
      <w:r w:rsidRPr="006E005F">
        <w:rPr>
          <w:sz w:val="28"/>
        </w:rPr>
        <w:t>об’єднань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</w:t>
      </w:r>
      <w:r w:rsidRPr="006E005F">
        <w:rPr>
          <w:sz w:val="28"/>
        </w:rPr>
        <w:t xml:space="preserve"> </w:t>
      </w:r>
      <w:r w:rsidRPr="006E005F">
        <w:rPr>
          <w:sz w:val="28"/>
        </w:rPr>
        <w:t>аграрній</w:t>
      </w:r>
      <w:r w:rsidRPr="006E005F">
        <w:rPr>
          <w:sz w:val="28"/>
        </w:rPr>
        <w:t xml:space="preserve"> </w:t>
      </w:r>
      <w:r w:rsidRPr="006E005F">
        <w:rPr>
          <w:sz w:val="28"/>
        </w:rPr>
        <w:t>та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фінансовій</w:t>
      </w:r>
      <w:r w:rsidRPr="006E005F">
        <w:rPr>
          <w:sz w:val="28"/>
        </w:rPr>
        <w:t xml:space="preserve"> </w:t>
      </w:r>
      <w:r w:rsidRPr="006E005F">
        <w:rPr>
          <w:sz w:val="28"/>
        </w:rPr>
        <w:t>сферах.</w:t>
      </w:r>
      <w:r w:rsidRPr="006E005F">
        <w:rPr>
          <w:sz w:val="28"/>
        </w:rPr>
        <w:t xml:space="preserve"> </w:t>
      </w:r>
      <w:r w:rsidRPr="006E005F">
        <w:rPr>
          <w:sz w:val="28"/>
        </w:rPr>
        <w:t>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роботі</w:t>
      </w:r>
      <w:r w:rsidRPr="006E005F">
        <w:rPr>
          <w:sz w:val="28"/>
        </w:rPr>
        <w:t xml:space="preserve"> </w:t>
      </w:r>
      <w:r w:rsidRPr="006E005F">
        <w:rPr>
          <w:sz w:val="28"/>
        </w:rPr>
        <w:t>конкурсної</w:t>
      </w:r>
      <w:r w:rsidRPr="006E005F">
        <w:rPr>
          <w:sz w:val="28"/>
        </w:rPr>
        <w:t xml:space="preserve"> </w:t>
      </w:r>
      <w:r w:rsidRPr="006E005F">
        <w:rPr>
          <w:sz w:val="28"/>
        </w:rPr>
        <w:t>комісії</w:t>
      </w:r>
      <w:r w:rsidRPr="006E005F">
        <w:rPr>
          <w:sz w:val="28"/>
        </w:rPr>
        <w:t xml:space="preserve"> </w:t>
      </w:r>
      <w:r w:rsidRPr="006E005F">
        <w:rPr>
          <w:sz w:val="28"/>
        </w:rPr>
        <w:t>може</w:t>
      </w:r>
      <w:r w:rsidRPr="006E005F">
        <w:rPr>
          <w:sz w:val="28"/>
        </w:rPr>
        <w:t xml:space="preserve"> </w:t>
      </w:r>
      <w:r w:rsidRPr="006E005F">
        <w:rPr>
          <w:sz w:val="28"/>
        </w:rPr>
        <w:t>брати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участь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представник</w:t>
      </w:r>
      <w:r w:rsidRPr="006E005F">
        <w:rPr>
          <w:sz w:val="28"/>
        </w:rPr>
        <w:t xml:space="preserve"> </w:t>
      </w:r>
      <w:r w:rsidRPr="006E005F">
        <w:rPr>
          <w:sz w:val="28"/>
        </w:rPr>
        <w:t>міжнародної</w:t>
      </w:r>
      <w:r w:rsidRPr="006E005F">
        <w:rPr>
          <w:sz w:val="28"/>
        </w:rPr>
        <w:t xml:space="preserve"> </w:t>
      </w:r>
      <w:r w:rsidRPr="006E005F">
        <w:rPr>
          <w:sz w:val="28"/>
        </w:rPr>
        <w:t>асоціації</w:t>
      </w:r>
      <w:r w:rsidRPr="006E005F">
        <w:rPr>
          <w:sz w:val="28"/>
        </w:rPr>
        <w:t xml:space="preserve"> </w:t>
      </w:r>
      <w:r w:rsidRPr="006E005F">
        <w:rPr>
          <w:sz w:val="28"/>
        </w:rPr>
        <w:t>установ</w:t>
      </w:r>
      <w:r w:rsidRPr="006E005F">
        <w:rPr>
          <w:sz w:val="28"/>
        </w:rPr>
        <w:t xml:space="preserve"> </w:t>
      </w:r>
      <w:r w:rsidRPr="006E005F">
        <w:rPr>
          <w:sz w:val="28"/>
        </w:rPr>
        <w:t>гарантування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та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міжнародних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фінансових</w:t>
      </w:r>
      <w:r w:rsidRPr="006E005F">
        <w:rPr>
          <w:sz w:val="28"/>
        </w:rPr>
        <w:t xml:space="preserve"> </w:t>
      </w:r>
      <w:r w:rsidRPr="006E005F">
        <w:rPr>
          <w:sz w:val="28"/>
        </w:rPr>
        <w:t>організацій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правом</w:t>
      </w:r>
      <w:r w:rsidRPr="006E005F">
        <w:rPr>
          <w:sz w:val="28"/>
        </w:rPr>
        <w:t xml:space="preserve"> </w:t>
      </w:r>
      <w:r w:rsidRPr="006E005F">
        <w:rPr>
          <w:sz w:val="28"/>
        </w:rPr>
        <w:t>дорадчого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голосу.</w:t>
      </w:r>
    </w:p>
    <w:p w:rsidR="006E005F" w:rsidRPr="006E005F" w:rsidRDefault="006E005F" w:rsidP="006E005F">
      <w:pPr>
        <w:ind w:firstLine="720"/>
        <w:jc w:val="both"/>
        <w:rPr>
          <w:sz w:val="28"/>
        </w:rPr>
      </w:pPr>
      <w:r w:rsidRPr="006E005F">
        <w:rPr>
          <w:sz w:val="28"/>
        </w:rPr>
        <w:t>Конкурсна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комісія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обирає</w:t>
      </w:r>
      <w:r w:rsidRPr="006E005F">
        <w:rPr>
          <w:sz w:val="28"/>
        </w:rPr>
        <w:t xml:space="preserve"> </w:t>
      </w:r>
      <w:r w:rsidRPr="006E005F">
        <w:rPr>
          <w:sz w:val="28"/>
        </w:rPr>
        <w:t>незалежних</w:t>
      </w:r>
      <w:r w:rsidRPr="006E005F">
        <w:rPr>
          <w:sz w:val="28"/>
        </w:rPr>
        <w:t xml:space="preserve"> </w:t>
      </w:r>
      <w:r w:rsidRPr="006E005F">
        <w:rPr>
          <w:sz w:val="28"/>
        </w:rPr>
        <w:t>членів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Ради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шляхом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проведення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конкурсу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порядку,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встановленому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Кабінетом</w:t>
      </w:r>
      <w:r w:rsidRPr="006E005F">
        <w:rPr>
          <w:sz w:val="28"/>
        </w:rPr>
        <w:t xml:space="preserve"> </w:t>
      </w:r>
      <w:r w:rsidRPr="006E005F">
        <w:rPr>
          <w:sz w:val="28"/>
        </w:rPr>
        <w:t>Міністрів</w:t>
      </w:r>
      <w:r w:rsidRPr="006E005F">
        <w:rPr>
          <w:sz w:val="28"/>
        </w:rPr>
        <w:t xml:space="preserve"> </w:t>
      </w:r>
      <w:r w:rsidRPr="006E005F">
        <w:rPr>
          <w:sz w:val="28"/>
        </w:rPr>
        <w:t>України,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виключно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</w:t>
      </w:r>
      <w:r w:rsidRPr="006E005F">
        <w:rPr>
          <w:sz w:val="28"/>
        </w:rPr>
        <w:t xml:space="preserve"> </w:t>
      </w:r>
      <w:r w:rsidRPr="006E005F">
        <w:rPr>
          <w:sz w:val="28"/>
        </w:rPr>
        <w:t>числа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кандидатів,</w:t>
      </w:r>
      <w:r w:rsidRPr="006E005F">
        <w:rPr>
          <w:sz w:val="28"/>
        </w:rPr>
        <w:t xml:space="preserve"> </w:t>
      </w:r>
      <w:r w:rsidRPr="006E005F">
        <w:rPr>
          <w:sz w:val="28"/>
        </w:rPr>
        <w:t>обраних</w:t>
      </w:r>
      <w:r w:rsidRPr="006E005F">
        <w:rPr>
          <w:sz w:val="28"/>
        </w:rPr>
        <w:t xml:space="preserve"> </w:t>
      </w:r>
      <w:r w:rsidRPr="006E005F">
        <w:rPr>
          <w:sz w:val="28"/>
        </w:rPr>
        <w:t>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порядку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конкурсу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компанією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</w:t>
      </w:r>
      <w:r w:rsidRPr="006E005F">
        <w:rPr>
          <w:sz w:val="28"/>
        </w:rPr>
        <w:t xml:space="preserve"> </w:t>
      </w:r>
      <w:r w:rsidRPr="006E005F">
        <w:rPr>
          <w:sz w:val="28"/>
        </w:rPr>
        <w:t>добору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персоналу.</w:t>
      </w:r>
      <w:r w:rsidRPr="006E005F">
        <w:rPr>
          <w:sz w:val="28"/>
        </w:rPr>
        <w:t xml:space="preserve"> </w:t>
      </w:r>
      <w:r w:rsidRPr="006E005F">
        <w:rPr>
          <w:sz w:val="28"/>
        </w:rPr>
        <w:t>Незалежні</w:t>
      </w:r>
      <w:r w:rsidRPr="006E005F">
        <w:rPr>
          <w:sz w:val="28"/>
        </w:rPr>
        <w:t xml:space="preserve"> </w:t>
      </w:r>
      <w:r w:rsidRPr="006E005F">
        <w:rPr>
          <w:sz w:val="28"/>
        </w:rPr>
        <w:t>члени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Ради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призначаються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на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посади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рішенням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Загальних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зборів.</w:t>
      </w:r>
    </w:p>
    <w:p w:rsidR="006E005F" w:rsidRPr="006E005F" w:rsidRDefault="006E005F" w:rsidP="006E005F">
      <w:pPr>
        <w:ind w:firstLine="720"/>
        <w:jc w:val="both"/>
        <w:rPr>
          <w:sz w:val="28"/>
        </w:rPr>
      </w:pPr>
      <w:r w:rsidRPr="006E005F">
        <w:rPr>
          <w:sz w:val="28"/>
        </w:rPr>
        <w:t>Витрати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на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проведення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конкурсу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</w:t>
      </w:r>
      <w:r w:rsidRPr="006E005F">
        <w:rPr>
          <w:sz w:val="28"/>
        </w:rPr>
        <w:t xml:space="preserve"> </w:t>
      </w:r>
      <w:r w:rsidRPr="006E005F">
        <w:rPr>
          <w:sz w:val="28"/>
        </w:rPr>
        <w:t>обрання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незалежних</w:t>
      </w:r>
      <w:r w:rsidRPr="006E005F">
        <w:rPr>
          <w:sz w:val="28"/>
        </w:rPr>
        <w:t xml:space="preserve"> </w:t>
      </w:r>
      <w:r w:rsidRPr="006E005F">
        <w:rPr>
          <w:sz w:val="28"/>
        </w:rPr>
        <w:t>членів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Ради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несе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Фонд.</w:t>
      </w:r>
    </w:p>
    <w:p w:rsidR="006E005F" w:rsidRPr="006E005F" w:rsidRDefault="006E005F" w:rsidP="006E005F">
      <w:pPr>
        <w:ind w:firstLine="720"/>
        <w:jc w:val="both"/>
        <w:rPr>
          <w:sz w:val="28"/>
        </w:rPr>
      </w:pPr>
      <w:r w:rsidRPr="006E005F">
        <w:rPr>
          <w:sz w:val="28"/>
        </w:rPr>
        <w:t>Порядок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проведення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конкурсу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</w:t>
      </w:r>
      <w:r w:rsidRPr="006E005F">
        <w:rPr>
          <w:sz w:val="28"/>
        </w:rPr>
        <w:t xml:space="preserve"> </w:t>
      </w:r>
      <w:r w:rsidRPr="006E005F">
        <w:rPr>
          <w:sz w:val="28"/>
        </w:rPr>
        <w:t>обрання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незалежних</w:t>
      </w:r>
      <w:r w:rsidRPr="006E005F">
        <w:rPr>
          <w:sz w:val="28"/>
        </w:rPr>
        <w:t xml:space="preserve"> </w:t>
      </w:r>
      <w:r w:rsidRPr="006E005F">
        <w:rPr>
          <w:sz w:val="28"/>
        </w:rPr>
        <w:t>членів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Ради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затверджується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Кабінетом</w:t>
      </w:r>
      <w:r w:rsidRPr="006E005F">
        <w:rPr>
          <w:sz w:val="28"/>
        </w:rPr>
        <w:t xml:space="preserve"> </w:t>
      </w:r>
      <w:r w:rsidRPr="006E005F">
        <w:rPr>
          <w:sz w:val="28"/>
        </w:rPr>
        <w:t>Міністрів</w:t>
      </w:r>
      <w:r w:rsidRPr="006E005F">
        <w:rPr>
          <w:sz w:val="28"/>
        </w:rPr>
        <w:t xml:space="preserve"> </w:t>
      </w:r>
      <w:r w:rsidRPr="006E005F">
        <w:rPr>
          <w:sz w:val="28"/>
        </w:rPr>
        <w:t>України.</w:t>
      </w:r>
    </w:p>
    <w:p w:rsidR="006E005F" w:rsidRPr="006E005F" w:rsidRDefault="006E005F" w:rsidP="006E005F">
      <w:pPr>
        <w:ind w:firstLine="720"/>
        <w:jc w:val="both"/>
        <w:rPr>
          <w:sz w:val="28"/>
        </w:rPr>
      </w:pPr>
      <w:r w:rsidRPr="006E005F">
        <w:rPr>
          <w:sz w:val="28"/>
        </w:rPr>
        <w:t>6.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Розмір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винагороди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членів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Ради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встановлюється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Загальними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зборами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рекомендацією</w:t>
      </w:r>
      <w:r w:rsidRPr="006E005F">
        <w:rPr>
          <w:sz w:val="28"/>
        </w:rPr>
        <w:t xml:space="preserve"> </w:t>
      </w:r>
      <w:r w:rsidRPr="006E005F">
        <w:rPr>
          <w:sz w:val="28"/>
        </w:rPr>
        <w:t>компанії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</w:t>
      </w:r>
      <w:r w:rsidRPr="006E005F">
        <w:rPr>
          <w:sz w:val="28"/>
        </w:rPr>
        <w:t xml:space="preserve"> </w:t>
      </w:r>
      <w:r w:rsidRPr="006E005F">
        <w:rPr>
          <w:sz w:val="28"/>
        </w:rPr>
        <w:t>добору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персоналу,</w:t>
      </w:r>
      <w:r w:rsidRPr="006E005F">
        <w:rPr>
          <w:sz w:val="28"/>
        </w:rPr>
        <w:t xml:space="preserve"> </w:t>
      </w:r>
      <w:r w:rsidRPr="006E005F">
        <w:rPr>
          <w:sz w:val="28"/>
        </w:rPr>
        <w:t>яка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не</w:t>
      </w:r>
      <w:r w:rsidRPr="006E005F">
        <w:rPr>
          <w:sz w:val="28"/>
        </w:rPr>
        <w:t xml:space="preserve"> </w:t>
      </w:r>
      <w:r w:rsidRPr="006E005F">
        <w:rPr>
          <w:sz w:val="28"/>
        </w:rPr>
        <w:t>брала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участі</w:t>
      </w:r>
      <w:r w:rsidRPr="006E005F">
        <w:rPr>
          <w:sz w:val="28"/>
        </w:rPr>
        <w:t xml:space="preserve"> </w:t>
      </w:r>
      <w:r w:rsidRPr="006E005F">
        <w:rPr>
          <w:sz w:val="28"/>
        </w:rPr>
        <w:t>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проведенні</w:t>
      </w:r>
      <w:r w:rsidRPr="006E005F">
        <w:rPr>
          <w:sz w:val="28"/>
        </w:rPr>
        <w:t xml:space="preserve"> </w:t>
      </w:r>
      <w:r w:rsidRPr="006E005F">
        <w:rPr>
          <w:sz w:val="28"/>
        </w:rPr>
        <w:t>конкурсу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</w:t>
      </w:r>
      <w:r w:rsidRPr="006E005F">
        <w:rPr>
          <w:sz w:val="28"/>
        </w:rPr>
        <w:t xml:space="preserve"> </w:t>
      </w:r>
      <w:r w:rsidRPr="006E005F">
        <w:rPr>
          <w:sz w:val="28"/>
        </w:rPr>
        <w:t>обрання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кандидатів</w:t>
      </w:r>
      <w:r w:rsidRPr="006E005F">
        <w:rPr>
          <w:sz w:val="28"/>
        </w:rPr>
        <w:t xml:space="preserve"> </w:t>
      </w:r>
      <w:r w:rsidRPr="006E005F">
        <w:rPr>
          <w:sz w:val="28"/>
        </w:rPr>
        <w:t>на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посади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незалежних</w:t>
      </w:r>
      <w:r w:rsidRPr="006E005F">
        <w:rPr>
          <w:sz w:val="28"/>
        </w:rPr>
        <w:t xml:space="preserve"> </w:t>
      </w:r>
      <w:r w:rsidRPr="006E005F">
        <w:rPr>
          <w:sz w:val="28"/>
        </w:rPr>
        <w:t>членів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Ради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Фонду.</w:t>
      </w:r>
    </w:p>
    <w:p w:rsidR="006E005F" w:rsidRPr="006E005F" w:rsidRDefault="006E005F" w:rsidP="006E005F">
      <w:pPr>
        <w:ind w:firstLine="720"/>
        <w:jc w:val="both"/>
        <w:rPr>
          <w:sz w:val="28"/>
        </w:rPr>
      </w:pPr>
      <w:r w:rsidRPr="006E005F">
        <w:rPr>
          <w:sz w:val="28"/>
        </w:rPr>
        <w:t>7.</w:t>
      </w:r>
      <w:r w:rsidRPr="006E005F">
        <w:rPr>
          <w:sz w:val="28"/>
        </w:rPr>
        <w:t xml:space="preserve"> </w:t>
      </w:r>
      <w:r w:rsidRPr="006E005F">
        <w:rPr>
          <w:sz w:val="28"/>
        </w:rPr>
        <w:t>Компанія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</w:t>
      </w:r>
      <w:r w:rsidRPr="006E005F">
        <w:rPr>
          <w:sz w:val="28"/>
        </w:rPr>
        <w:t xml:space="preserve"> </w:t>
      </w:r>
      <w:r w:rsidRPr="006E005F">
        <w:rPr>
          <w:sz w:val="28"/>
        </w:rPr>
        <w:t>добору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персоналу,</w:t>
      </w:r>
      <w:r w:rsidRPr="006E005F">
        <w:rPr>
          <w:sz w:val="28"/>
        </w:rPr>
        <w:t xml:space="preserve"> </w:t>
      </w:r>
      <w:r w:rsidRPr="006E005F">
        <w:rPr>
          <w:sz w:val="28"/>
        </w:rPr>
        <w:t>яка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здійснює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відбір</w:t>
      </w:r>
      <w:r w:rsidRPr="006E005F">
        <w:rPr>
          <w:sz w:val="28"/>
        </w:rPr>
        <w:t xml:space="preserve"> </w:t>
      </w:r>
      <w:r w:rsidRPr="006E005F">
        <w:rPr>
          <w:sz w:val="28"/>
        </w:rPr>
        <w:t>кандидатів</w:t>
      </w:r>
      <w:r w:rsidRPr="006E005F">
        <w:rPr>
          <w:sz w:val="28"/>
        </w:rPr>
        <w:t xml:space="preserve"> </w:t>
      </w:r>
      <w:r w:rsidRPr="006E005F">
        <w:rPr>
          <w:sz w:val="28"/>
        </w:rPr>
        <w:t>на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посади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незалежних</w:t>
      </w:r>
      <w:r w:rsidRPr="006E005F">
        <w:rPr>
          <w:sz w:val="28"/>
        </w:rPr>
        <w:t xml:space="preserve"> </w:t>
      </w:r>
      <w:r w:rsidRPr="006E005F">
        <w:rPr>
          <w:sz w:val="28"/>
        </w:rPr>
        <w:t>членів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Ради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Фонду,</w:t>
      </w:r>
      <w:r w:rsidRPr="006E005F">
        <w:rPr>
          <w:sz w:val="28"/>
        </w:rPr>
        <w:t xml:space="preserve"> </w:t>
      </w:r>
      <w:r w:rsidRPr="006E005F">
        <w:rPr>
          <w:sz w:val="28"/>
        </w:rPr>
        <w:t>та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компанія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</w:t>
      </w:r>
      <w:r w:rsidRPr="006E005F">
        <w:rPr>
          <w:sz w:val="28"/>
        </w:rPr>
        <w:t xml:space="preserve"> </w:t>
      </w:r>
      <w:r w:rsidRPr="006E005F">
        <w:rPr>
          <w:sz w:val="28"/>
        </w:rPr>
        <w:t>добору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персоналу,</w:t>
      </w:r>
      <w:r w:rsidRPr="006E005F">
        <w:rPr>
          <w:sz w:val="28"/>
        </w:rPr>
        <w:t xml:space="preserve"> </w:t>
      </w:r>
      <w:r w:rsidRPr="006E005F">
        <w:rPr>
          <w:sz w:val="28"/>
        </w:rPr>
        <w:t>яка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рекомендує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розмір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винагороди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членам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Ради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Фонду,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повинні</w:t>
      </w:r>
      <w:r w:rsidRPr="006E005F">
        <w:rPr>
          <w:sz w:val="28"/>
        </w:rPr>
        <w:t xml:space="preserve"> </w:t>
      </w:r>
      <w:r w:rsidRPr="006E005F">
        <w:rPr>
          <w:sz w:val="28"/>
        </w:rPr>
        <w:t>мати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міжнародний</w:t>
      </w:r>
      <w:r w:rsidRPr="006E005F">
        <w:rPr>
          <w:sz w:val="28"/>
        </w:rPr>
        <w:t xml:space="preserve"> </w:t>
      </w:r>
      <w:r w:rsidRPr="006E005F">
        <w:rPr>
          <w:sz w:val="28"/>
        </w:rPr>
        <w:t>досвід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пошуку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керівників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фінансових</w:t>
      </w:r>
      <w:r w:rsidRPr="006E005F">
        <w:rPr>
          <w:sz w:val="28"/>
        </w:rPr>
        <w:t xml:space="preserve"> </w:t>
      </w:r>
      <w:r w:rsidRPr="006E005F">
        <w:rPr>
          <w:sz w:val="28"/>
        </w:rPr>
        <w:t>установ</w:t>
      </w:r>
      <w:r w:rsidRPr="006E005F">
        <w:rPr>
          <w:sz w:val="28"/>
        </w:rPr>
        <w:t xml:space="preserve"> </w:t>
      </w:r>
      <w:r w:rsidRPr="006E005F">
        <w:rPr>
          <w:sz w:val="28"/>
        </w:rPr>
        <w:t>не</w:t>
      </w:r>
      <w:r w:rsidRPr="006E005F">
        <w:rPr>
          <w:sz w:val="28"/>
        </w:rPr>
        <w:t xml:space="preserve"> </w:t>
      </w:r>
      <w:r w:rsidRPr="006E005F">
        <w:rPr>
          <w:sz w:val="28"/>
        </w:rPr>
        <w:t>менш</w:t>
      </w:r>
      <w:r w:rsidRPr="006E005F">
        <w:rPr>
          <w:sz w:val="28"/>
        </w:rPr>
        <w:t xml:space="preserve"> </w:t>
      </w:r>
      <w:r w:rsidRPr="006E005F">
        <w:rPr>
          <w:sz w:val="28"/>
        </w:rPr>
        <w:t>як</w:t>
      </w:r>
      <w:r w:rsidRPr="006E005F">
        <w:rPr>
          <w:sz w:val="28"/>
        </w:rPr>
        <w:t xml:space="preserve"> </w:t>
      </w:r>
      <w:r w:rsidRPr="006E005F">
        <w:rPr>
          <w:sz w:val="28"/>
        </w:rPr>
        <w:t>10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років.</w:t>
      </w:r>
    </w:p>
    <w:p w:rsidR="006E005F" w:rsidRPr="006E005F" w:rsidRDefault="006E005F" w:rsidP="006E005F">
      <w:pPr>
        <w:ind w:firstLine="720"/>
        <w:jc w:val="both"/>
        <w:rPr>
          <w:sz w:val="28"/>
        </w:rPr>
      </w:pPr>
      <w:r w:rsidRPr="006E005F">
        <w:rPr>
          <w:sz w:val="28"/>
        </w:rPr>
        <w:t>8.</w:t>
      </w:r>
      <w:r w:rsidRPr="006E005F">
        <w:rPr>
          <w:sz w:val="28"/>
        </w:rPr>
        <w:t xml:space="preserve"> </w:t>
      </w:r>
      <w:r w:rsidRPr="006E005F">
        <w:rPr>
          <w:sz w:val="28"/>
        </w:rPr>
        <w:t>Компанії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</w:t>
      </w:r>
      <w:r w:rsidRPr="006E005F">
        <w:rPr>
          <w:sz w:val="28"/>
        </w:rPr>
        <w:t xml:space="preserve"> </w:t>
      </w:r>
      <w:r w:rsidRPr="006E005F">
        <w:rPr>
          <w:sz w:val="28"/>
        </w:rPr>
        <w:t>добору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персоналу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визначаються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Кабінетом</w:t>
      </w:r>
      <w:r w:rsidRPr="006E005F">
        <w:rPr>
          <w:sz w:val="28"/>
        </w:rPr>
        <w:t xml:space="preserve"> </w:t>
      </w:r>
      <w:r w:rsidRPr="006E005F">
        <w:rPr>
          <w:sz w:val="28"/>
        </w:rPr>
        <w:t>Міністрів</w:t>
      </w:r>
      <w:r w:rsidRPr="006E005F">
        <w:rPr>
          <w:sz w:val="28"/>
        </w:rPr>
        <w:t xml:space="preserve"> </w:t>
      </w:r>
      <w:r w:rsidRPr="006E005F">
        <w:rPr>
          <w:sz w:val="28"/>
        </w:rPr>
        <w:t>України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встановленому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ним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порядку.</w:t>
      </w:r>
    </w:p>
    <w:p w:rsidR="006E005F" w:rsidRPr="006E005F" w:rsidRDefault="006E005F" w:rsidP="006E005F">
      <w:pPr>
        <w:ind w:firstLine="720"/>
        <w:jc w:val="both"/>
        <w:rPr>
          <w:sz w:val="28"/>
        </w:rPr>
      </w:pPr>
      <w:r w:rsidRPr="006E005F">
        <w:rPr>
          <w:sz w:val="28"/>
        </w:rPr>
        <w:t>9.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Вартість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послуг</w:t>
      </w:r>
      <w:r w:rsidRPr="006E005F">
        <w:rPr>
          <w:sz w:val="28"/>
        </w:rPr>
        <w:t xml:space="preserve"> </w:t>
      </w:r>
      <w:r w:rsidRPr="006E005F">
        <w:rPr>
          <w:sz w:val="28"/>
        </w:rPr>
        <w:t>компанії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</w:t>
      </w:r>
      <w:r w:rsidRPr="006E005F">
        <w:rPr>
          <w:sz w:val="28"/>
        </w:rPr>
        <w:t xml:space="preserve"> </w:t>
      </w:r>
      <w:r w:rsidRPr="006E005F">
        <w:rPr>
          <w:sz w:val="28"/>
        </w:rPr>
        <w:t>добору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персоналу,</w:t>
      </w:r>
      <w:r w:rsidRPr="006E005F">
        <w:rPr>
          <w:sz w:val="28"/>
        </w:rPr>
        <w:t xml:space="preserve"> </w:t>
      </w:r>
      <w:r w:rsidRPr="006E005F">
        <w:rPr>
          <w:sz w:val="28"/>
        </w:rPr>
        <w:t>що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рекомендує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розмір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винагороди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членам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Ради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Фонду,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визначається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</w:t>
      </w:r>
      <w:r w:rsidRPr="006E005F">
        <w:rPr>
          <w:sz w:val="28"/>
        </w:rPr>
        <w:t xml:space="preserve"> </w:t>
      </w:r>
      <w:r w:rsidRPr="006E005F">
        <w:rPr>
          <w:sz w:val="28"/>
        </w:rPr>
        <w:t>договорі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Фондом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фіксованою</w:t>
      </w:r>
      <w:r w:rsidRPr="006E005F">
        <w:rPr>
          <w:sz w:val="28"/>
        </w:rPr>
        <w:t xml:space="preserve"> </w:t>
      </w:r>
      <w:r w:rsidRPr="006E005F">
        <w:rPr>
          <w:sz w:val="28"/>
        </w:rPr>
        <w:t>грошовою</w:t>
      </w:r>
      <w:r w:rsidRPr="006E005F">
        <w:rPr>
          <w:sz w:val="28"/>
        </w:rPr>
        <w:t xml:space="preserve"> </w:t>
      </w:r>
      <w:r w:rsidRPr="006E005F">
        <w:rPr>
          <w:sz w:val="28"/>
        </w:rPr>
        <w:t>сумою.</w:t>
      </w:r>
    </w:p>
    <w:p w:rsidR="006E005F" w:rsidRPr="006E005F" w:rsidRDefault="006E005F" w:rsidP="006E005F">
      <w:pPr>
        <w:ind w:firstLine="720"/>
        <w:jc w:val="both"/>
        <w:rPr>
          <w:sz w:val="28"/>
        </w:rPr>
      </w:pPr>
      <w:r w:rsidRPr="006E005F">
        <w:rPr>
          <w:sz w:val="28"/>
        </w:rPr>
        <w:t>10.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Рада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є</w:t>
      </w:r>
      <w:r w:rsidRPr="006E005F">
        <w:rPr>
          <w:sz w:val="28"/>
        </w:rPr>
        <w:t xml:space="preserve"> </w:t>
      </w:r>
      <w:r w:rsidRPr="006E005F">
        <w:rPr>
          <w:sz w:val="28"/>
        </w:rPr>
        <w:t>колегіальним</w:t>
      </w:r>
      <w:r w:rsidRPr="006E005F">
        <w:rPr>
          <w:sz w:val="28"/>
        </w:rPr>
        <w:t xml:space="preserve"> </w:t>
      </w:r>
      <w:r w:rsidRPr="006E005F">
        <w:rPr>
          <w:sz w:val="28"/>
        </w:rPr>
        <w:t>органом</w:t>
      </w:r>
      <w:r w:rsidRPr="006E005F">
        <w:rPr>
          <w:sz w:val="28"/>
        </w:rPr>
        <w:t xml:space="preserve"> </w:t>
      </w:r>
      <w:r w:rsidRPr="006E005F">
        <w:rPr>
          <w:sz w:val="28"/>
        </w:rPr>
        <w:t>управління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Фонду,</w:t>
      </w:r>
      <w:r w:rsidRPr="006E005F">
        <w:rPr>
          <w:sz w:val="28"/>
        </w:rPr>
        <w:t xml:space="preserve"> </w:t>
      </w:r>
      <w:r w:rsidRPr="006E005F">
        <w:rPr>
          <w:sz w:val="28"/>
        </w:rPr>
        <w:t>що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</w:t>
      </w:r>
      <w:r w:rsidRPr="006E005F">
        <w:rPr>
          <w:sz w:val="28"/>
        </w:rPr>
        <w:t xml:space="preserve"> </w:t>
      </w:r>
      <w:r w:rsidRPr="006E005F">
        <w:rPr>
          <w:sz w:val="28"/>
        </w:rPr>
        <w:t>межах</w:t>
      </w:r>
      <w:r w:rsidRPr="006E005F">
        <w:rPr>
          <w:sz w:val="28"/>
        </w:rPr>
        <w:t xml:space="preserve"> </w:t>
      </w:r>
      <w:r w:rsidRPr="006E005F">
        <w:rPr>
          <w:sz w:val="28"/>
        </w:rPr>
        <w:t>своєї</w:t>
      </w:r>
      <w:r w:rsidRPr="006E005F">
        <w:rPr>
          <w:sz w:val="28"/>
        </w:rPr>
        <w:t xml:space="preserve"> </w:t>
      </w:r>
      <w:r w:rsidRPr="006E005F">
        <w:rPr>
          <w:sz w:val="28"/>
        </w:rPr>
        <w:t>компетенції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здійснює</w:t>
      </w:r>
      <w:r w:rsidRPr="006E005F">
        <w:rPr>
          <w:sz w:val="28"/>
        </w:rPr>
        <w:t xml:space="preserve"> </w:t>
      </w:r>
      <w:r w:rsidRPr="006E005F">
        <w:rPr>
          <w:sz w:val="28"/>
        </w:rPr>
        <w:t>управління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Фондом,</w:t>
      </w:r>
      <w:r w:rsidRPr="006E005F">
        <w:rPr>
          <w:sz w:val="28"/>
        </w:rPr>
        <w:t xml:space="preserve"> </w:t>
      </w:r>
      <w:r w:rsidRPr="006E005F">
        <w:rPr>
          <w:sz w:val="28"/>
        </w:rPr>
        <w:t>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також</w:t>
      </w:r>
      <w:r w:rsidRPr="006E005F">
        <w:rPr>
          <w:sz w:val="28"/>
        </w:rPr>
        <w:t xml:space="preserve"> </w:t>
      </w:r>
      <w:r w:rsidRPr="006E005F">
        <w:rPr>
          <w:sz w:val="28"/>
        </w:rPr>
        <w:t>контролює</w:t>
      </w:r>
      <w:r w:rsidRPr="006E005F">
        <w:rPr>
          <w:sz w:val="28"/>
        </w:rPr>
        <w:t xml:space="preserve"> </w:t>
      </w:r>
      <w:r w:rsidRPr="006E005F">
        <w:rPr>
          <w:sz w:val="28"/>
        </w:rPr>
        <w:t>та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регулює</w:t>
      </w:r>
      <w:r w:rsidRPr="006E005F">
        <w:rPr>
          <w:sz w:val="28"/>
        </w:rPr>
        <w:t xml:space="preserve"> </w:t>
      </w:r>
      <w:r w:rsidRPr="006E005F">
        <w:rPr>
          <w:sz w:val="28"/>
        </w:rPr>
        <w:t>діяльність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Правління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</w:t>
      </w:r>
      <w:r w:rsidRPr="006E005F">
        <w:rPr>
          <w:sz w:val="28"/>
        </w:rPr>
        <w:t xml:space="preserve"> </w:t>
      </w:r>
      <w:r w:rsidRPr="006E005F">
        <w:rPr>
          <w:sz w:val="28"/>
        </w:rPr>
        <w:t>метою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виконання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стратегії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розвитку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Фонду.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Рада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діє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</w:t>
      </w:r>
      <w:r w:rsidRPr="006E005F">
        <w:rPr>
          <w:sz w:val="28"/>
        </w:rPr>
        <w:t xml:space="preserve"> </w:t>
      </w:r>
      <w:r w:rsidRPr="006E005F">
        <w:rPr>
          <w:sz w:val="28"/>
        </w:rPr>
        <w:t>інтересах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Фонду.</w:t>
      </w:r>
    </w:p>
    <w:p w:rsidR="006E005F" w:rsidRPr="006E005F" w:rsidRDefault="006E005F" w:rsidP="006E005F">
      <w:pPr>
        <w:ind w:firstLine="720"/>
        <w:jc w:val="both"/>
        <w:rPr>
          <w:sz w:val="28"/>
        </w:rPr>
      </w:pPr>
      <w:r w:rsidRPr="006E005F">
        <w:rPr>
          <w:sz w:val="28"/>
        </w:rPr>
        <w:t>11.</w:t>
      </w:r>
      <w:r w:rsidRPr="006E005F">
        <w:rPr>
          <w:sz w:val="28"/>
        </w:rPr>
        <w:t xml:space="preserve"> </w:t>
      </w:r>
      <w:r w:rsidRPr="006E005F">
        <w:rPr>
          <w:sz w:val="28"/>
        </w:rPr>
        <w:t>До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виключної</w:t>
      </w:r>
      <w:r w:rsidRPr="006E005F">
        <w:rPr>
          <w:sz w:val="28"/>
        </w:rPr>
        <w:t xml:space="preserve"> </w:t>
      </w:r>
      <w:r w:rsidRPr="006E005F">
        <w:rPr>
          <w:sz w:val="28"/>
        </w:rPr>
        <w:t>компетенції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Ради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належить:</w:t>
      </w:r>
    </w:p>
    <w:p w:rsidR="006E005F" w:rsidRPr="006E005F" w:rsidRDefault="006E005F" w:rsidP="006E005F">
      <w:pPr>
        <w:ind w:firstLine="720"/>
        <w:jc w:val="both"/>
        <w:rPr>
          <w:sz w:val="28"/>
        </w:rPr>
      </w:pPr>
      <w:r w:rsidRPr="006E005F">
        <w:rPr>
          <w:sz w:val="28"/>
        </w:rPr>
        <w:t>1)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розроблення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та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затвердження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стратегії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розвитку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на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три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роки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відповідно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до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основних</w:t>
      </w:r>
      <w:r w:rsidRPr="006E005F">
        <w:rPr>
          <w:sz w:val="28"/>
        </w:rPr>
        <w:t xml:space="preserve"> </w:t>
      </w:r>
      <w:r w:rsidRPr="006E005F">
        <w:rPr>
          <w:sz w:val="28"/>
        </w:rPr>
        <w:t>(стратегічних)</w:t>
      </w:r>
      <w:r w:rsidRPr="006E005F">
        <w:rPr>
          <w:sz w:val="28"/>
        </w:rPr>
        <w:t xml:space="preserve"> </w:t>
      </w:r>
      <w:r w:rsidRPr="006E005F">
        <w:rPr>
          <w:sz w:val="28"/>
        </w:rPr>
        <w:t>напрямів</w:t>
      </w:r>
      <w:r w:rsidRPr="006E005F">
        <w:rPr>
          <w:sz w:val="28"/>
        </w:rPr>
        <w:t xml:space="preserve"> </w:t>
      </w:r>
      <w:r w:rsidRPr="006E005F">
        <w:rPr>
          <w:sz w:val="28"/>
        </w:rPr>
        <w:t>діяльності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Фонду,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подання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її</w:t>
      </w:r>
      <w:r w:rsidRPr="006E005F">
        <w:rPr>
          <w:sz w:val="28"/>
        </w:rPr>
        <w:t xml:space="preserve"> </w:t>
      </w:r>
      <w:r w:rsidRPr="006E005F">
        <w:rPr>
          <w:sz w:val="28"/>
        </w:rPr>
        <w:t>для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схвалення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Загальними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зборами;</w:t>
      </w:r>
    </w:p>
    <w:p w:rsidR="006E005F" w:rsidRPr="006E005F" w:rsidRDefault="006E005F" w:rsidP="006E005F">
      <w:pPr>
        <w:ind w:firstLine="720"/>
        <w:jc w:val="both"/>
        <w:rPr>
          <w:sz w:val="28"/>
        </w:rPr>
      </w:pPr>
      <w:r w:rsidRPr="006E005F">
        <w:rPr>
          <w:sz w:val="28"/>
        </w:rPr>
        <w:t>2)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затвердження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бюджету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та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бізнес-плану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розвитку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Фонду;</w:t>
      </w:r>
    </w:p>
    <w:p w:rsidR="006E005F" w:rsidRPr="006E005F" w:rsidRDefault="006E005F" w:rsidP="006E005F">
      <w:pPr>
        <w:ind w:firstLine="720"/>
        <w:jc w:val="both"/>
        <w:rPr>
          <w:sz w:val="28"/>
        </w:rPr>
      </w:pPr>
      <w:r w:rsidRPr="006E005F">
        <w:rPr>
          <w:sz w:val="28"/>
        </w:rPr>
        <w:lastRenderedPageBreak/>
        <w:t>3)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розроблення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та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затвердження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стратегії</w:t>
      </w:r>
      <w:r w:rsidRPr="006E005F">
        <w:rPr>
          <w:sz w:val="28"/>
        </w:rPr>
        <w:t xml:space="preserve"> </w:t>
      </w:r>
      <w:r w:rsidRPr="006E005F">
        <w:rPr>
          <w:sz w:val="28"/>
        </w:rPr>
        <w:t>і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політики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управління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ризиками,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процедури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управління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ризиками,</w:t>
      </w:r>
      <w:r w:rsidRPr="006E005F">
        <w:rPr>
          <w:sz w:val="28"/>
        </w:rPr>
        <w:t xml:space="preserve"> </w:t>
      </w:r>
      <w:r w:rsidRPr="006E005F">
        <w:rPr>
          <w:sz w:val="28"/>
        </w:rPr>
        <w:t>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також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переліку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ризиків</w:t>
      </w:r>
      <w:r w:rsidRPr="006E005F">
        <w:rPr>
          <w:sz w:val="28"/>
        </w:rPr>
        <w:t xml:space="preserve"> </w:t>
      </w:r>
      <w:r w:rsidRPr="006E005F">
        <w:rPr>
          <w:sz w:val="28"/>
        </w:rPr>
        <w:t>і</w:t>
      </w:r>
      <w:r w:rsidRPr="006E005F">
        <w:rPr>
          <w:sz w:val="28"/>
        </w:rPr>
        <w:t xml:space="preserve"> </w:t>
      </w:r>
      <w:r w:rsidRPr="006E005F">
        <w:rPr>
          <w:sz w:val="28"/>
        </w:rPr>
        <w:t>їх</w:t>
      </w:r>
      <w:r w:rsidRPr="006E005F">
        <w:rPr>
          <w:sz w:val="28"/>
        </w:rPr>
        <w:t xml:space="preserve"> </w:t>
      </w:r>
      <w:r w:rsidRPr="006E005F">
        <w:rPr>
          <w:sz w:val="28"/>
        </w:rPr>
        <w:t>граничних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розмірів;</w:t>
      </w:r>
    </w:p>
    <w:p w:rsidR="006E005F" w:rsidRPr="006E005F" w:rsidRDefault="006E005F" w:rsidP="006E005F">
      <w:pPr>
        <w:ind w:firstLine="720"/>
        <w:jc w:val="both"/>
        <w:rPr>
          <w:sz w:val="28"/>
        </w:rPr>
      </w:pPr>
      <w:r w:rsidRPr="006E005F">
        <w:rPr>
          <w:sz w:val="28"/>
        </w:rPr>
        <w:t>4)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забезпечення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функціонування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системи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внутрішнього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контролю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Фонду,</w:t>
      </w:r>
      <w:r w:rsidRPr="006E005F">
        <w:rPr>
          <w:sz w:val="28"/>
        </w:rPr>
        <w:t xml:space="preserve"> </w:t>
      </w:r>
      <w:r w:rsidRPr="006E005F">
        <w:rPr>
          <w:sz w:val="28"/>
        </w:rPr>
        <w:t>контроль</w:t>
      </w:r>
      <w:r w:rsidRPr="006E005F">
        <w:rPr>
          <w:sz w:val="28"/>
        </w:rPr>
        <w:t xml:space="preserve"> </w:t>
      </w:r>
      <w:r w:rsidRPr="006E005F">
        <w:rPr>
          <w:sz w:val="28"/>
        </w:rPr>
        <w:t>ефективності</w:t>
      </w:r>
      <w:r w:rsidRPr="006E005F">
        <w:rPr>
          <w:sz w:val="28"/>
        </w:rPr>
        <w:t xml:space="preserve"> </w:t>
      </w:r>
      <w:r w:rsidRPr="006E005F">
        <w:rPr>
          <w:sz w:val="28"/>
        </w:rPr>
        <w:t>її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функціонування;</w:t>
      </w:r>
    </w:p>
    <w:p w:rsidR="006E005F" w:rsidRPr="006E005F" w:rsidRDefault="006E005F" w:rsidP="006E005F">
      <w:pPr>
        <w:ind w:firstLine="720"/>
        <w:jc w:val="both"/>
        <w:rPr>
          <w:sz w:val="28"/>
        </w:rPr>
      </w:pPr>
      <w:r w:rsidRPr="006E005F">
        <w:rPr>
          <w:sz w:val="28"/>
        </w:rPr>
        <w:t>5)</w:t>
      </w:r>
      <w:r w:rsidRPr="006E005F">
        <w:rPr>
          <w:sz w:val="28"/>
        </w:rPr>
        <w:t xml:space="preserve"> </w:t>
      </w:r>
      <w:r w:rsidRPr="006E005F">
        <w:rPr>
          <w:sz w:val="28"/>
        </w:rPr>
        <w:t>контроль</w:t>
      </w:r>
      <w:r w:rsidRPr="006E005F">
        <w:rPr>
          <w:sz w:val="28"/>
        </w:rPr>
        <w:t xml:space="preserve"> </w:t>
      </w:r>
      <w:r w:rsidRPr="006E005F">
        <w:rPr>
          <w:sz w:val="28"/>
        </w:rPr>
        <w:t>ефективності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функціонування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системи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управління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ризиками;</w:t>
      </w:r>
    </w:p>
    <w:p w:rsidR="006E005F" w:rsidRPr="006E005F" w:rsidRDefault="006E005F" w:rsidP="006E005F">
      <w:pPr>
        <w:ind w:firstLine="720"/>
        <w:jc w:val="both"/>
        <w:rPr>
          <w:sz w:val="28"/>
        </w:rPr>
      </w:pPr>
      <w:r w:rsidRPr="006E005F">
        <w:rPr>
          <w:sz w:val="28"/>
        </w:rPr>
        <w:t>6)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визначення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організаційної</w:t>
      </w:r>
      <w:r w:rsidRPr="006E005F">
        <w:rPr>
          <w:sz w:val="28"/>
        </w:rPr>
        <w:t xml:space="preserve"> </w:t>
      </w:r>
      <w:r w:rsidRPr="006E005F">
        <w:rPr>
          <w:sz w:val="28"/>
        </w:rPr>
        <w:t>структури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Фонду;</w:t>
      </w:r>
    </w:p>
    <w:p w:rsidR="006E005F" w:rsidRPr="006E005F" w:rsidRDefault="006E005F" w:rsidP="006E005F">
      <w:pPr>
        <w:ind w:firstLine="720"/>
        <w:jc w:val="both"/>
        <w:rPr>
          <w:sz w:val="28"/>
        </w:rPr>
      </w:pPr>
      <w:r w:rsidRPr="006E005F">
        <w:rPr>
          <w:sz w:val="28"/>
        </w:rPr>
        <w:t>7)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внесення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до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Загальних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зборів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пропозицій</w:t>
      </w:r>
      <w:r w:rsidRPr="006E005F">
        <w:rPr>
          <w:sz w:val="28"/>
        </w:rPr>
        <w:t xml:space="preserve"> </w:t>
      </w:r>
      <w:r w:rsidRPr="006E005F">
        <w:rPr>
          <w:sz w:val="28"/>
        </w:rPr>
        <w:t>щодо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зміни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розміру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статутного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капіталу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та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вступу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нових</w:t>
      </w:r>
      <w:r w:rsidRPr="006E005F">
        <w:rPr>
          <w:sz w:val="28"/>
        </w:rPr>
        <w:t xml:space="preserve"> </w:t>
      </w:r>
      <w:r w:rsidRPr="006E005F">
        <w:rPr>
          <w:sz w:val="28"/>
        </w:rPr>
        <w:t>учасників</w:t>
      </w:r>
      <w:r w:rsidRPr="006E005F">
        <w:rPr>
          <w:sz w:val="28"/>
        </w:rPr>
        <w:t xml:space="preserve"> </w:t>
      </w:r>
      <w:r w:rsidRPr="006E005F">
        <w:rPr>
          <w:sz w:val="28"/>
        </w:rPr>
        <w:t>до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Фонду;</w:t>
      </w:r>
    </w:p>
    <w:p w:rsidR="006E005F" w:rsidRPr="006E005F" w:rsidRDefault="006E005F" w:rsidP="006E005F">
      <w:pPr>
        <w:ind w:firstLine="720"/>
        <w:jc w:val="both"/>
        <w:rPr>
          <w:sz w:val="28"/>
        </w:rPr>
      </w:pPr>
      <w:r w:rsidRPr="006E005F">
        <w:rPr>
          <w:sz w:val="28"/>
        </w:rPr>
        <w:t>8)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здійснення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контролю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діяльністю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Правління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Фонду,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внесення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пропозицій</w:t>
      </w:r>
      <w:r w:rsidRPr="006E005F">
        <w:rPr>
          <w:sz w:val="28"/>
        </w:rPr>
        <w:t xml:space="preserve"> </w:t>
      </w:r>
      <w:r w:rsidRPr="006E005F">
        <w:rPr>
          <w:sz w:val="28"/>
        </w:rPr>
        <w:t>щодо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її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вдосконалення;</w:t>
      </w:r>
    </w:p>
    <w:p w:rsidR="006E005F" w:rsidRPr="006E005F" w:rsidRDefault="006E005F" w:rsidP="006E005F">
      <w:pPr>
        <w:ind w:firstLine="720"/>
        <w:jc w:val="both"/>
        <w:rPr>
          <w:sz w:val="28"/>
        </w:rPr>
      </w:pPr>
      <w:r w:rsidRPr="006E005F">
        <w:rPr>
          <w:sz w:val="28"/>
        </w:rPr>
        <w:t>9)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затвердження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звіту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Правління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про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діяльність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звітний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рік</w:t>
      </w:r>
      <w:r w:rsidRPr="006E005F">
        <w:rPr>
          <w:sz w:val="28"/>
        </w:rPr>
        <w:t xml:space="preserve"> </w:t>
      </w:r>
      <w:r w:rsidRPr="006E005F">
        <w:rPr>
          <w:sz w:val="28"/>
        </w:rPr>
        <w:t>та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заходів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результатами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розгляду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відповідного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звіту;</w:t>
      </w:r>
    </w:p>
    <w:p w:rsidR="006E005F" w:rsidRPr="006E005F" w:rsidRDefault="006E005F" w:rsidP="006E005F">
      <w:pPr>
        <w:ind w:firstLine="720"/>
        <w:jc w:val="both"/>
        <w:rPr>
          <w:sz w:val="28"/>
        </w:rPr>
      </w:pPr>
      <w:r w:rsidRPr="006E005F">
        <w:rPr>
          <w:sz w:val="28"/>
        </w:rPr>
        <w:t>10)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затвердження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положень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про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Раду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та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Правління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Фонду;</w:t>
      </w:r>
    </w:p>
    <w:p w:rsidR="006E005F" w:rsidRPr="006E005F" w:rsidRDefault="006E005F" w:rsidP="006E005F">
      <w:pPr>
        <w:ind w:firstLine="720"/>
        <w:jc w:val="both"/>
        <w:rPr>
          <w:sz w:val="28"/>
        </w:rPr>
      </w:pPr>
      <w:r w:rsidRPr="006E005F">
        <w:rPr>
          <w:sz w:val="28"/>
        </w:rPr>
        <w:t>11)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затвердження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положення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про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політику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інвестування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фінансові</w:t>
      </w:r>
      <w:r w:rsidRPr="006E005F">
        <w:rPr>
          <w:sz w:val="28"/>
        </w:rPr>
        <w:t xml:space="preserve"> </w:t>
      </w:r>
      <w:r w:rsidRPr="006E005F">
        <w:rPr>
          <w:sz w:val="28"/>
        </w:rPr>
        <w:t>активи,</w:t>
      </w:r>
      <w:r w:rsidRPr="006E005F">
        <w:rPr>
          <w:sz w:val="28"/>
        </w:rPr>
        <w:t xml:space="preserve"> </w:t>
      </w:r>
      <w:r w:rsidRPr="006E005F">
        <w:rPr>
          <w:sz w:val="28"/>
        </w:rPr>
        <w:t>систему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внутрішнього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контролю,</w:t>
      </w:r>
      <w:r w:rsidRPr="006E005F">
        <w:rPr>
          <w:sz w:val="28"/>
        </w:rPr>
        <w:t xml:space="preserve"> </w:t>
      </w:r>
      <w:r w:rsidRPr="006E005F">
        <w:rPr>
          <w:sz w:val="28"/>
        </w:rPr>
        <w:t>систему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управління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ризиками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та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внутрішній</w:t>
      </w:r>
      <w:r w:rsidRPr="006E005F">
        <w:rPr>
          <w:sz w:val="28"/>
        </w:rPr>
        <w:t xml:space="preserve"> </w:t>
      </w:r>
      <w:r w:rsidRPr="006E005F">
        <w:rPr>
          <w:sz w:val="28"/>
        </w:rPr>
        <w:t>аудит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Фонду;</w:t>
      </w:r>
    </w:p>
    <w:p w:rsidR="006E005F" w:rsidRPr="006E005F" w:rsidRDefault="006E005F" w:rsidP="006E005F">
      <w:pPr>
        <w:ind w:firstLine="720"/>
        <w:jc w:val="both"/>
        <w:rPr>
          <w:sz w:val="28"/>
        </w:rPr>
      </w:pPr>
      <w:r w:rsidRPr="006E005F">
        <w:rPr>
          <w:sz w:val="28"/>
        </w:rPr>
        <w:t>12)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визначення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кількісного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складу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Правління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Фонду,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призначення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та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звільнення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посад</w:t>
      </w:r>
      <w:r w:rsidRPr="006E005F">
        <w:rPr>
          <w:sz w:val="28"/>
        </w:rPr>
        <w:t xml:space="preserve"> </w:t>
      </w:r>
      <w:r w:rsidRPr="006E005F">
        <w:rPr>
          <w:sz w:val="28"/>
        </w:rPr>
        <w:t>голови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та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членів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Правління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Фонду,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ризик-менеджера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та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внутрішнього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аудитора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Фонду;</w:t>
      </w:r>
    </w:p>
    <w:p w:rsidR="006E005F" w:rsidRPr="006E005F" w:rsidRDefault="006E005F" w:rsidP="006E005F">
      <w:pPr>
        <w:ind w:firstLine="720"/>
        <w:jc w:val="both"/>
        <w:rPr>
          <w:sz w:val="28"/>
        </w:rPr>
      </w:pPr>
      <w:r w:rsidRPr="006E005F">
        <w:rPr>
          <w:sz w:val="28"/>
        </w:rPr>
        <w:t>13)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затвердження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умов</w:t>
      </w:r>
      <w:r w:rsidRPr="006E005F">
        <w:rPr>
          <w:sz w:val="28"/>
        </w:rPr>
        <w:t xml:space="preserve"> </w:t>
      </w:r>
      <w:r w:rsidRPr="006E005F">
        <w:rPr>
          <w:sz w:val="28"/>
        </w:rPr>
        <w:t>цивільно-правових,</w:t>
      </w:r>
      <w:r w:rsidRPr="006E005F">
        <w:rPr>
          <w:sz w:val="28"/>
        </w:rPr>
        <w:t xml:space="preserve"> </w:t>
      </w:r>
      <w:r w:rsidRPr="006E005F">
        <w:rPr>
          <w:sz w:val="28"/>
        </w:rPr>
        <w:t>трудових</w:t>
      </w:r>
      <w:r w:rsidRPr="006E005F">
        <w:rPr>
          <w:sz w:val="28"/>
        </w:rPr>
        <w:t xml:space="preserve"> </w:t>
      </w:r>
      <w:r w:rsidRPr="006E005F">
        <w:rPr>
          <w:sz w:val="28"/>
        </w:rPr>
        <w:t>договорів,</w:t>
      </w:r>
      <w:r w:rsidRPr="006E005F">
        <w:rPr>
          <w:sz w:val="28"/>
        </w:rPr>
        <w:t xml:space="preserve"> </w:t>
      </w:r>
      <w:r w:rsidRPr="006E005F">
        <w:rPr>
          <w:sz w:val="28"/>
        </w:rPr>
        <w:t>що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укладаються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</w:t>
      </w:r>
      <w:r w:rsidRPr="006E005F">
        <w:rPr>
          <w:sz w:val="28"/>
        </w:rPr>
        <w:t xml:space="preserve"> </w:t>
      </w:r>
      <w:r w:rsidRPr="006E005F">
        <w:rPr>
          <w:sz w:val="28"/>
        </w:rPr>
        <w:t>головою</w:t>
      </w:r>
      <w:r w:rsidRPr="006E005F">
        <w:rPr>
          <w:sz w:val="28"/>
        </w:rPr>
        <w:t xml:space="preserve"> </w:t>
      </w:r>
      <w:r w:rsidRPr="006E005F">
        <w:rPr>
          <w:sz w:val="28"/>
        </w:rPr>
        <w:t>та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членами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Правління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Фонду,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ризик-менеджером</w:t>
      </w:r>
      <w:r w:rsidRPr="006E005F">
        <w:rPr>
          <w:sz w:val="28"/>
        </w:rPr>
        <w:t xml:space="preserve"> </w:t>
      </w:r>
      <w:r w:rsidRPr="006E005F">
        <w:rPr>
          <w:sz w:val="28"/>
        </w:rPr>
        <w:t>та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внутрішнім</w:t>
      </w:r>
      <w:r w:rsidRPr="006E005F">
        <w:rPr>
          <w:sz w:val="28"/>
        </w:rPr>
        <w:t xml:space="preserve"> </w:t>
      </w:r>
      <w:r w:rsidRPr="006E005F">
        <w:rPr>
          <w:sz w:val="28"/>
        </w:rPr>
        <w:t>аудитором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Фонду,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встановлення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розміру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їхньої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винагороди,</w:t>
      </w:r>
      <w:r w:rsidRPr="006E005F">
        <w:rPr>
          <w:sz w:val="28"/>
        </w:rPr>
        <w:t xml:space="preserve"> </w:t>
      </w:r>
      <w:r w:rsidRPr="006E005F">
        <w:rPr>
          <w:sz w:val="28"/>
        </w:rPr>
        <w:t>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тому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числі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заохочувальних</w:t>
      </w:r>
      <w:r w:rsidRPr="006E005F">
        <w:rPr>
          <w:sz w:val="28"/>
        </w:rPr>
        <w:t xml:space="preserve"> </w:t>
      </w:r>
      <w:r w:rsidRPr="006E005F">
        <w:rPr>
          <w:sz w:val="28"/>
        </w:rPr>
        <w:t>та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компенсаційних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виплат;</w:t>
      </w:r>
    </w:p>
    <w:p w:rsidR="006E005F" w:rsidRPr="006E005F" w:rsidRDefault="006E005F" w:rsidP="006E005F">
      <w:pPr>
        <w:ind w:firstLine="720"/>
        <w:jc w:val="both"/>
        <w:rPr>
          <w:sz w:val="28"/>
        </w:rPr>
      </w:pPr>
      <w:r w:rsidRPr="006E005F">
        <w:rPr>
          <w:sz w:val="28"/>
        </w:rPr>
        <w:t>14)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встановлення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критеріїв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визначення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зовнішнього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аудитора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Фонду;</w:t>
      </w:r>
    </w:p>
    <w:p w:rsidR="006E005F" w:rsidRPr="006E005F" w:rsidRDefault="006E005F" w:rsidP="006E005F">
      <w:pPr>
        <w:ind w:firstLine="720"/>
        <w:jc w:val="both"/>
        <w:rPr>
          <w:sz w:val="28"/>
        </w:rPr>
      </w:pPr>
      <w:r w:rsidRPr="006E005F">
        <w:rPr>
          <w:sz w:val="28"/>
        </w:rPr>
        <w:t>15)</w:t>
      </w:r>
      <w:r w:rsidRPr="006E005F">
        <w:rPr>
          <w:sz w:val="28"/>
        </w:rPr>
        <w:t xml:space="preserve"> </w:t>
      </w:r>
      <w:r w:rsidRPr="006E005F">
        <w:rPr>
          <w:sz w:val="28"/>
        </w:rPr>
        <w:t>щорічне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визначення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зовнішнього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аудитора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для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проведення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аудиту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Фонду,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затвердження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умов</w:t>
      </w:r>
      <w:r w:rsidRPr="006E005F">
        <w:rPr>
          <w:sz w:val="28"/>
        </w:rPr>
        <w:t xml:space="preserve"> </w:t>
      </w:r>
      <w:r w:rsidRPr="006E005F">
        <w:rPr>
          <w:sz w:val="28"/>
        </w:rPr>
        <w:t>договору,</w:t>
      </w:r>
      <w:r w:rsidRPr="006E005F">
        <w:rPr>
          <w:sz w:val="28"/>
        </w:rPr>
        <w:t xml:space="preserve"> </w:t>
      </w:r>
      <w:r w:rsidRPr="006E005F">
        <w:rPr>
          <w:sz w:val="28"/>
        </w:rPr>
        <w:t>що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укладається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із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зовнішнім</w:t>
      </w:r>
      <w:r w:rsidRPr="006E005F">
        <w:rPr>
          <w:sz w:val="28"/>
        </w:rPr>
        <w:t xml:space="preserve"> </w:t>
      </w:r>
      <w:r w:rsidRPr="006E005F">
        <w:rPr>
          <w:sz w:val="28"/>
        </w:rPr>
        <w:t>аудитором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Фонду,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встановлення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розміру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оплати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його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послуг;</w:t>
      </w:r>
    </w:p>
    <w:p w:rsidR="006E005F" w:rsidRPr="006E005F" w:rsidRDefault="006E005F" w:rsidP="006E005F">
      <w:pPr>
        <w:ind w:firstLine="720"/>
        <w:jc w:val="both"/>
        <w:rPr>
          <w:sz w:val="28"/>
        </w:rPr>
      </w:pPr>
      <w:r w:rsidRPr="006E005F">
        <w:rPr>
          <w:sz w:val="28"/>
        </w:rPr>
        <w:t>16)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здійснення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контролю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діяльністю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внутрішнього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аудитора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Фонду;</w:t>
      </w:r>
    </w:p>
    <w:p w:rsidR="006E005F" w:rsidRPr="006E005F" w:rsidRDefault="006E005F" w:rsidP="006E005F">
      <w:pPr>
        <w:ind w:firstLine="720"/>
        <w:jc w:val="both"/>
        <w:rPr>
          <w:sz w:val="28"/>
        </w:rPr>
      </w:pPr>
      <w:r w:rsidRPr="006E005F">
        <w:rPr>
          <w:sz w:val="28"/>
        </w:rPr>
        <w:t>17)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розгляд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висновків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зовнішнього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та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внутрішнього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аудиту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Фонду,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затвердження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заходів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результатами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відповідного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розгляду;</w:t>
      </w:r>
    </w:p>
    <w:p w:rsidR="006E005F" w:rsidRPr="006E005F" w:rsidRDefault="006E005F" w:rsidP="006E005F">
      <w:pPr>
        <w:ind w:firstLine="720"/>
        <w:jc w:val="both"/>
        <w:rPr>
          <w:sz w:val="28"/>
        </w:rPr>
      </w:pPr>
      <w:r w:rsidRPr="006E005F">
        <w:rPr>
          <w:sz w:val="28"/>
        </w:rPr>
        <w:t>18)</w:t>
      </w:r>
      <w:r w:rsidRPr="006E005F">
        <w:rPr>
          <w:sz w:val="28"/>
        </w:rPr>
        <w:t xml:space="preserve"> </w:t>
      </w:r>
      <w:r w:rsidRPr="006E005F">
        <w:rPr>
          <w:sz w:val="28"/>
        </w:rPr>
        <w:t>контроль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усуненням</w:t>
      </w:r>
      <w:r w:rsidRPr="006E005F">
        <w:rPr>
          <w:sz w:val="28"/>
        </w:rPr>
        <w:t xml:space="preserve"> </w:t>
      </w:r>
      <w:r w:rsidRPr="006E005F">
        <w:rPr>
          <w:sz w:val="28"/>
        </w:rPr>
        <w:t>недоліків,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виявлених</w:t>
      </w:r>
      <w:r w:rsidRPr="006E005F">
        <w:rPr>
          <w:sz w:val="28"/>
        </w:rPr>
        <w:t xml:space="preserve"> </w:t>
      </w:r>
      <w:r w:rsidRPr="006E005F">
        <w:rPr>
          <w:sz w:val="28"/>
        </w:rPr>
        <w:t>Національним</w:t>
      </w:r>
      <w:r w:rsidRPr="006E005F">
        <w:rPr>
          <w:sz w:val="28"/>
        </w:rPr>
        <w:t xml:space="preserve"> </w:t>
      </w:r>
      <w:r w:rsidRPr="006E005F">
        <w:rPr>
          <w:sz w:val="28"/>
        </w:rPr>
        <w:t>банком</w:t>
      </w:r>
      <w:r w:rsidRPr="006E005F">
        <w:rPr>
          <w:sz w:val="28"/>
        </w:rPr>
        <w:t xml:space="preserve"> </w:t>
      </w:r>
      <w:r w:rsidRPr="006E005F">
        <w:rPr>
          <w:sz w:val="28"/>
        </w:rPr>
        <w:t>України,</w:t>
      </w:r>
      <w:r w:rsidRPr="006E005F">
        <w:rPr>
          <w:sz w:val="28"/>
        </w:rPr>
        <w:t xml:space="preserve"> </w:t>
      </w:r>
      <w:r w:rsidRPr="006E005F">
        <w:rPr>
          <w:sz w:val="28"/>
        </w:rPr>
        <w:t>іншими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органами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державної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влади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та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органами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управління,</w:t>
      </w:r>
      <w:r w:rsidRPr="006E005F">
        <w:rPr>
          <w:sz w:val="28"/>
        </w:rPr>
        <w:t xml:space="preserve"> </w:t>
      </w:r>
      <w:r w:rsidRPr="006E005F">
        <w:rPr>
          <w:sz w:val="28"/>
        </w:rPr>
        <w:t>які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</w:t>
      </w:r>
      <w:r w:rsidRPr="006E005F">
        <w:rPr>
          <w:sz w:val="28"/>
        </w:rPr>
        <w:t xml:space="preserve"> </w:t>
      </w:r>
      <w:r w:rsidRPr="006E005F">
        <w:rPr>
          <w:sz w:val="28"/>
        </w:rPr>
        <w:t>межах</w:t>
      </w:r>
      <w:r w:rsidRPr="006E005F">
        <w:rPr>
          <w:sz w:val="28"/>
        </w:rPr>
        <w:t xml:space="preserve"> </w:t>
      </w:r>
      <w:r w:rsidRPr="006E005F">
        <w:rPr>
          <w:sz w:val="28"/>
        </w:rPr>
        <w:t>компетенції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здійснюють</w:t>
      </w:r>
      <w:r w:rsidRPr="006E005F">
        <w:rPr>
          <w:sz w:val="28"/>
        </w:rPr>
        <w:t xml:space="preserve"> </w:t>
      </w:r>
      <w:r w:rsidRPr="006E005F">
        <w:rPr>
          <w:sz w:val="28"/>
        </w:rPr>
        <w:t>нагляд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діяльністю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Фонду;</w:t>
      </w:r>
    </w:p>
    <w:p w:rsidR="006E005F" w:rsidRPr="006E005F" w:rsidRDefault="006E005F" w:rsidP="006E005F">
      <w:pPr>
        <w:ind w:firstLine="720"/>
        <w:jc w:val="both"/>
        <w:rPr>
          <w:sz w:val="28"/>
        </w:rPr>
      </w:pPr>
      <w:r w:rsidRPr="006E005F">
        <w:rPr>
          <w:sz w:val="28"/>
        </w:rPr>
        <w:t>19)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затвердження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положення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про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порядок</w:t>
      </w:r>
      <w:r w:rsidRPr="006E005F">
        <w:rPr>
          <w:sz w:val="28"/>
        </w:rPr>
        <w:t xml:space="preserve"> </w:t>
      </w:r>
      <w:r w:rsidRPr="006E005F">
        <w:rPr>
          <w:sz w:val="28"/>
        </w:rPr>
        <w:t>надання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гарантій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Фондом;</w:t>
      </w:r>
    </w:p>
    <w:p w:rsidR="006E005F" w:rsidRPr="006E005F" w:rsidRDefault="006E005F" w:rsidP="006E005F">
      <w:pPr>
        <w:ind w:firstLine="720"/>
        <w:jc w:val="both"/>
        <w:rPr>
          <w:sz w:val="28"/>
        </w:rPr>
      </w:pPr>
      <w:r w:rsidRPr="006E005F">
        <w:rPr>
          <w:sz w:val="28"/>
        </w:rPr>
        <w:t>20)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визначення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додаткових</w:t>
      </w:r>
      <w:r w:rsidRPr="006E005F">
        <w:rPr>
          <w:sz w:val="28"/>
        </w:rPr>
        <w:t xml:space="preserve"> </w:t>
      </w:r>
      <w:r w:rsidRPr="006E005F">
        <w:rPr>
          <w:sz w:val="28"/>
        </w:rPr>
        <w:t>критеріїв</w:t>
      </w:r>
      <w:r w:rsidRPr="006E005F">
        <w:rPr>
          <w:sz w:val="28"/>
        </w:rPr>
        <w:t xml:space="preserve"> </w:t>
      </w:r>
      <w:r w:rsidRPr="006E005F">
        <w:rPr>
          <w:sz w:val="28"/>
        </w:rPr>
        <w:t>щодо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кредитоспроможності</w:t>
      </w:r>
      <w:r w:rsidRPr="006E005F">
        <w:rPr>
          <w:sz w:val="28"/>
        </w:rPr>
        <w:t xml:space="preserve"> </w:t>
      </w:r>
      <w:r w:rsidRPr="006E005F">
        <w:rPr>
          <w:sz w:val="28"/>
        </w:rPr>
        <w:t>суб’єктів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підприємництва,</w:t>
      </w:r>
      <w:r w:rsidRPr="006E005F">
        <w:rPr>
          <w:sz w:val="28"/>
        </w:rPr>
        <w:t xml:space="preserve"> </w:t>
      </w:r>
      <w:r w:rsidRPr="006E005F">
        <w:rPr>
          <w:sz w:val="28"/>
        </w:rPr>
        <w:t>які</w:t>
      </w:r>
      <w:r w:rsidRPr="006E005F">
        <w:rPr>
          <w:sz w:val="28"/>
        </w:rPr>
        <w:t xml:space="preserve"> </w:t>
      </w:r>
      <w:r w:rsidRPr="006E005F">
        <w:rPr>
          <w:sz w:val="28"/>
        </w:rPr>
        <w:t>мають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право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на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часткове</w:t>
      </w:r>
      <w:r w:rsidRPr="006E005F">
        <w:rPr>
          <w:sz w:val="28"/>
        </w:rPr>
        <w:t xml:space="preserve"> </w:t>
      </w:r>
      <w:r w:rsidRPr="006E005F">
        <w:rPr>
          <w:sz w:val="28"/>
        </w:rPr>
        <w:t>гарантування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Фондом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виконання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зобов’язань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кредитними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договорами;</w:t>
      </w:r>
    </w:p>
    <w:p w:rsidR="006E005F" w:rsidRPr="006E005F" w:rsidRDefault="006E005F" w:rsidP="006E005F">
      <w:pPr>
        <w:ind w:firstLine="720"/>
        <w:jc w:val="both"/>
        <w:rPr>
          <w:sz w:val="28"/>
        </w:rPr>
      </w:pPr>
      <w:r w:rsidRPr="006E005F">
        <w:rPr>
          <w:sz w:val="28"/>
        </w:rPr>
        <w:t>21)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встановлення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критеріїв</w:t>
      </w:r>
      <w:r w:rsidRPr="006E005F">
        <w:rPr>
          <w:sz w:val="28"/>
        </w:rPr>
        <w:t xml:space="preserve"> </w:t>
      </w:r>
      <w:r w:rsidRPr="006E005F">
        <w:rPr>
          <w:sz w:val="28"/>
        </w:rPr>
        <w:t>щодо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фінансових</w:t>
      </w:r>
      <w:r w:rsidRPr="006E005F">
        <w:rPr>
          <w:sz w:val="28"/>
        </w:rPr>
        <w:t xml:space="preserve"> </w:t>
      </w:r>
      <w:r w:rsidRPr="006E005F">
        <w:rPr>
          <w:sz w:val="28"/>
        </w:rPr>
        <w:t>установ,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перед</w:t>
      </w:r>
      <w:r w:rsidRPr="006E005F">
        <w:rPr>
          <w:sz w:val="28"/>
        </w:rPr>
        <w:t xml:space="preserve"> </w:t>
      </w:r>
      <w:r w:rsidRPr="006E005F">
        <w:rPr>
          <w:sz w:val="28"/>
        </w:rPr>
        <w:t>якими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здійснюється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гарантування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кредитними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зобов’язаннями;</w:t>
      </w:r>
    </w:p>
    <w:p w:rsidR="006E005F" w:rsidRPr="006E005F" w:rsidRDefault="006E005F" w:rsidP="006E005F">
      <w:pPr>
        <w:ind w:firstLine="720"/>
        <w:jc w:val="both"/>
        <w:rPr>
          <w:sz w:val="28"/>
        </w:rPr>
      </w:pPr>
      <w:r w:rsidRPr="006E005F">
        <w:rPr>
          <w:sz w:val="28"/>
        </w:rPr>
        <w:t>22)</w:t>
      </w:r>
      <w:r w:rsidRPr="006E005F">
        <w:rPr>
          <w:sz w:val="28"/>
        </w:rPr>
        <w:t xml:space="preserve"> </w:t>
      </w:r>
      <w:r w:rsidRPr="006E005F">
        <w:rPr>
          <w:sz w:val="28"/>
        </w:rPr>
        <w:t>надання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згоди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на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вчинення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правочину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Фондом,</w:t>
      </w:r>
      <w:r w:rsidRPr="006E005F">
        <w:rPr>
          <w:sz w:val="28"/>
        </w:rPr>
        <w:t xml:space="preserve"> </w:t>
      </w:r>
      <w:r w:rsidRPr="006E005F">
        <w:rPr>
          <w:sz w:val="28"/>
        </w:rPr>
        <w:t>якщо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ринкова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вартість</w:t>
      </w:r>
      <w:r w:rsidRPr="006E005F">
        <w:rPr>
          <w:sz w:val="28"/>
        </w:rPr>
        <w:t xml:space="preserve"> </w:t>
      </w:r>
      <w:r w:rsidRPr="006E005F">
        <w:rPr>
          <w:sz w:val="28"/>
        </w:rPr>
        <w:t>майна,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робіт</w:t>
      </w:r>
      <w:r w:rsidRPr="006E005F">
        <w:rPr>
          <w:sz w:val="28"/>
        </w:rPr>
        <w:t xml:space="preserve"> </w:t>
      </w:r>
      <w:r w:rsidRPr="006E005F">
        <w:rPr>
          <w:sz w:val="28"/>
        </w:rPr>
        <w:t>або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послуг,</w:t>
      </w:r>
      <w:r w:rsidRPr="006E005F">
        <w:rPr>
          <w:sz w:val="28"/>
        </w:rPr>
        <w:t xml:space="preserve"> </w:t>
      </w:r>
      <w:r w:rsidRPr="006E005F">
        <w:rPr>
          <w:sz w:val="28"/>
        </w:rPr>
        <w:t>що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є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предметом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правочину,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даними</w:t>
      </w:r>
      <w:r w:rsidRPr="006E005F">
        <w:rPr>
          <w:sz w:val="28"/>
        </w:rPr>
        <w:t xml:space="preserve"> </w:t>
      </w:r>
      <w:r w:rsidRPr="006E005F">
        <w:rPr>
          <w:sz w:val="28"/>
        </w:rPr>
        <w:lastRenderedPageBreak/>
        <w:t>останньої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річної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фінансової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звітності</w:t>
      </w:r>
      <w:r w:rsidRPr="006E005F">
        <w:rPr>
          <w:sz w:val="28"/>
        </w:rPr>
        <w:t xml:space="preserve"> </w:t>
      </w:r>
      <w:r w:rsidRPr="006E005F">
        <w:rPr>
          <w:sz w:val="28"/>
        </w:rPr>
        <w:t>становить</w:t>
      </w:r>
      <w:r w:rsidRPr="006E005F">
        <w:rPr>
          <w:sz w:val="28"/>
        </w:rPr>
        <w:t xml:space="preserve"> </w:t>
      </w:r>
      <w:r w:rsidRPr="006E005F">
        <w:rPr>
          <w:sz w:val="28"/>
        </w:rPr>
        <w:t>10</w:t>
      </w:r>
      <w:r w:rsidRPr="006E005F">
        <w:rPr>
          <w:sz w:val="28"/>
        </w:rPr>
        <w:t xml:space="preserve"> </w:t>
      </w:r>
      <w:r w:rsidRPr="006E005F">
        <w:rPr>
          <w:sz w:val="28"/>
        </w:rPr>
        <w:t>і</w:t>
      </w:r>
      <w:r w:rsidRPr="006E005F">
        <w:rPr>
          <w:sz w:val="28"/>
        </w:rPr>
        <w:t xml:space="preserve"> </w:t>
      </w:r>
      <w:r w:rsidRPr="006E005F">
        <w:rPr>
          <w:sz w:val="28"/>
        </w:rPr>
        <w:t>більше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відсотків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вартості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власного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капіталу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Фонду;</w:t>
      </w:r>
    </w:p>
    <w:p w:rsidR="006E005F" w:rsidRPr="006E005F" w:rsidRDefault="006E005F" w:rsidP="006E005F">
      <w:pPr>
        <w:ind w:firstLine="720"/>
        <w:jc w:val="both"/>
        <w:rPr>
          <w:sz w:val="28"/>
        </w:rPr>
      </w:pPr>
      <w:r w:rsidRPr="006E005F">
        <w:rPr>
          <w:sz w:val="28"/>
        </w:rPr>
        <w:t>23)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визначення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переліку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інформації,</w:t>
      </w:r>
      <w:r w:rsidRPr="006E005F">
        <w:rPr>
          <w:sz w:val="28"/>
        </w:rPr>
        <w:t xml:space="preserve"> </w:t>
      </w:r>
      <w:r w:rsidRPr="006E005F">
        <w:rPr>
          <w:sz w:val="28"/>
        </w:rPr>
        <w:t>що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належить</w:t>
      </w:r>
      <w:r w:rsidRPr="006E005F">
        <w:rPr>
          <w:sz w:val="28"/>
        </w:rPr>
        <w:t xml:space="preserve"> </w:t>
      </w:r>
      <w:r w:rsidRPr="006E005F">
        <w:rPr>
          <w:sz w:val="28"/>
        </w:rPr>
        <w:t>до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опублікування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на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офіційному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веб-сайті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</w:t>
      </w:r>
      <w:r w:rsidRPr="006E005F">
        <w:rPr>
          <w:sz w:val="28"/>
        </w:rPr>
        <w:t xml:space="preserve"> </w:t>
      </w:r>
      <w:r w:rsidRPr="006E005F">
        <w:rPr>
          <w:sz w:val="28"/>
        </w:rPr>
        <w:t>мережі</w:t>
      </w:r>
      <w:r w:rsidRPr="006E005F">
        <w:rPr>
          <w:sz w:val="28"/>
        </w:rPr>
        <w:t xml:space="preserve"> </w:t>
      </w:r>
      <w:r w:rsidRPr="006E005F">
        <w:rPr>
          <w:sz w:val="28"/>
        </w:rPr>
        <w:t>Інтернет,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забезпечення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своєчасного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опублікування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Фондом</w:t>
      </w:r>
      <w:r w:rsidRPr="006E005F">
        <w:rPr>
          <w:sz w:val="28"/>
        </w:rPr>
        <w:t xml:space="preserve"> </w:t>
      </w:r>
      <w:r w:rsidRPr="006E005F">
        <w:rPr>
          <w:sz w:val="28"/>
        </w:rPr>
        <w:t>такої</w:t>
      </w:r>
      <w:r w:rsidRPr="006E005F">
        <w:rPr>
          <w:sz w:val="28"/>
        </w:rPr>
        <w:t xml:space="preserve"> </w:t>
      </w:r>
      <w:r w:rsidRPr="006E005F">
        <w:rPr>
          <w:sz w:val="28"/>
        </w:rPr>
        <w:t>інформації;</w:t>
      </w:r>
    </w:p>
    <w:p w:rsidR="006E005F" w:rsidRPr="006E005F" w:rsidRDefault="006E005F" w:rsidP="006E005F">
      <w:pPr>
        <w:ind w:firstLine="720"/>
        <w:jc w:val="both"/>
        <w:rPr>
          <w:sz w:val="28"/>
        </w:rPr>
      </w:pPr>
      <w:r w:rsidRPr="006E005F">
        <w:rPr>
          <w:sz w:val="28"/>
        </w:rPr>
        <w:t>24)</w:t>
      </w:r>
      <w:r w:rsidRPr="006E005F">
        <w:rPr>
          <w:sz w:val="28"/>
        </w:rPr>
        <w:t xml:space="preserve"> </w:t>
      </w:r>
      <w:r w:rsidRPr="006E005F">
        <w:rPr>
          <w:sz w:val="28"/>
        </w:rPr>
        <w:t>скликання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Загальних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зборів,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підготовка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порядку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денного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та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прийняття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рішення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про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дату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проведення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Загальних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зборів;</w:t>
      </w:r>
    </w:p>
    <w:p w:rsidR="006E005F" w:rsidRPr="006E005F" w:rsidRDefault="006E005F" w:rsidP="006E005F">
      <w:pPr>
        <w:ind w:firstLine="720"/>
        <w:jc w:val="both"/>
        <w:rPr>
          <w:sz w:val="28"/>
        </w:rPr>
      </w:pPr>
      <w:r w:rsidRPr="006E005F">
        <w:rPr>
          <w:sz w:val="28"/>
        </w:rPr>
        <w:t>25)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вирішення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інших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питань,</w:t>
      </w:r>
      <w:r w:rsidRPr="006E005F">
        <w:rPr>
          <w:sz w:val="28"/>
        </w:rPr>
        <w:t xml:space="preserve"> </w:t>
      </w:r>
      <w:r w:rsidRPr="006E005F">
        <w:rPr>
          <w:sz w:val="28"/>
        </w:rPr>
        <w:t>що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належать</w:t>
      </w:r>
      <w:r w:rsidRPr="006E005F">
        <w:rPr>
          <w:sz w:val="28"/>
        </w:rPr>
        <w:t xml:space="preserve"> </w:t>
      </w:r>
      <w:r w:rsidRPr="006E005F">
        <w:rPr>
          <w:sz w:val="28"/>
        </w:rPr>
        <w:t>до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компетенції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Ради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відповідно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до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законодавства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України.</w:t>
      </w:r>
    </w:p>
    <w:p w:rsidR="006E005F" w:rsidRPr="006E005F" w:rsidRDefault="006E005F" w:rsidP="006E005F">
      <w:pPr>
        <w:ind w:firstLine="720"/>
        <w:jc w:val="both"/>
        <w:rPr>
          <w:sz w:val="28"/>
        </w:rPr>
      </w:pPr>
      <w:r w:rsidRPr="006E005F">
        <w:rPr>
          <w:sz w:val="28"/>
        </w:rPr>
        <w:t>12.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Рада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має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право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отримувати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від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Правління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будь-яку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інформацію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про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діяльність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Фонду,</w:t>
      </w:r>
      <w:r w:rsidRPr="006E005F">
        <w:rPr>
          <w:sz w:val="28"/>
        </w:rPr>
        <w:t xml:space="preserve"> </w:t>
      </w:r>
      <w:r w:rsidRPr="006E005F">
        <w:rPr>
          <w:sz w:val="28"/>
        </w:rPr>
        <w:t>необхідну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для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здійснення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її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повноважень.</w:t>
      </w:r>
    </w:p>
    <w:p w:rsidR="006E005F" w:rsidRPr="006E005F" w:rsidRDefault="006E005F" w:rsidP="006E005F">
      <w:pPr>
        <w:ind w:firstLine="720"/>
        <w:jc w:val="both"/>
        <w:rPr>
          <w:sz w:val="28"/>
        </w:rPr>
      </w:pPr>
      <w:r w:rsidRPr="006E005F">
        <w:rPr>
          <w:sz w:val="28"/>
        </w:rPr>
        <w:t>13.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Після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визначення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Загальними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зборами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основних</w:t>
      </w:r>
      <w:r w:rsidRPr="006E005F">
        <w:rPr>
          <w:sz w:val="28"/>
        </w:rPr>
        <w:t xml:space="preserve"> </w:t>
      </w:r>
      <w:r w:rsidRPr="006E005F">
        <w:rPr>
          <w:sz w:val="28"/>
        </w:rPr>
        <w:t>(стратегічних)</w:t>
      </w:r>
      <w:r w:rsidRPr="006E005F">
        <w:rPr>
          <w:sz w:val="28"/>
        </w:rPr>
        <w:t xml:space="preserve"> </w:t>
      </w:r>
      <w:r w:rsidRPr="006E005F">
        <w:rPr>
          <w:sz w:val="28"/>
        </w:rPr>
        <w:t>напрямів</w:t>
      </w:r>
      <w:r w:rsidRPr="006E005F">
        <w:rPr>
          <w:sz w:val="28"/>
        </w:rPr>
        <w:t xml:space="preserve"> </w:t>
      </w:r>
      <w:r w:rsidRPr="006E005F">
        <w:rPr>
          <w:sz w:val="28"/>
        </w:rPr>
        <w:t>діяльності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Рада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повинна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забезпечити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розроблення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та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затвердити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стратегію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розвитку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на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три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роки,</w:t>
      </w:r>
      <w:r w:rsidRPr="006E005F">
        <w:rPr>
          <w:sz w:val="28"/>
        </w:rPr>
        <w:t xml:space="preserve"> </w:t>
      </w:r>
      <w:r w:rsidRPr="006E005F">
        <w:rPr>
          <w:sz w:val="28"/>
        </w:rPr>
        <w:t>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також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подати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її</w:t>
      </w:r>
      <w:r w:rsidRPr="006E005F">
        <w:rPr>
          <w:sz w:val="28"/>
        </w:rPr>
        <w:t xml:space="preserve"> </w:t>
      </w:r>
      <w:r w:rsidRPr="006E005F">
        <w:rPr>
          <w:sz w:val="28"/>
        </w:rPr>
        <w:t>для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схвалення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Загальними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зборами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порядку,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встановленому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Статутом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та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положенням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про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Раду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Фонду.</w:t>
      </w:r>
    </w:p>
    <w:p w:rsidR="006E005F" w:rsidRPr="006E005F" w:rsidRDefault="006E005F" w:rsidP="006E005F">
      <w:pPr>
        <w:ind w:firstLine="720"/>
        <w:jc w:val="both"/>
        <w:rPr>
          <w:sz w:val="28"/>
        </w:rPr>
      </w:pPr>
      <w:r w:rsidRPr="006E005F">
        <w:rPr>
          <w:sz w:val="28"/>
        </w:rPr>
        <w:t>Стратегія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розвитку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передбачає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реалізацію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визначених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Загальними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зборами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основних</w:t>
      </w:r>
      <w:r w:rsidRPr="006E005F">
        <w:rPr>
          <w:sz w:val="28"/>
        </w:rPr>
        <w:t xml:space="preserve"> </w:t>
      </w:r>
      <w:r w:rsidRPr="006E005F">
        <w:rPr>
          <w:sz w:val="28"/>
        </w:rPr>
        <w:t>(стратегічних)</w:t>
      </w:r>
      <w:r w:rsidRPr="006E005F">
        <w:rPr>
          <w:sz w:val="28"/>
        </w:rPr>
        <w:t xml:space="preserve"> </w:t>
      </w:r>
      <w:r w:rsidRPr="006E005F">
        <w:rPr>
          <w:sz w:val="28"/>
        </w:rPr>
        <w:t>напрямів</w:t>
      </w:r>
      <w:r w:rsidRPr="006E005F">
        <w:rPr>
          <w:sz w:val="28"/>
        </w:rPr>
        <w:t xml:space="preserve"> </w:t>
      </w:r>
      <w:r w:rsidRPr="006E005F">
        <w:rPr>
          <w:sz w:val="28"/>
        </w:rPr>
        <w:t>діяльності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та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містить</w:t>
      </w:r>
      <w:r w:rsidRPr="006E005F">
        <w:rPr>
          <w:sz w:val="28"/>
        </w:rPr>
        <w:t xml:space="preserve"> </w:t>
      </w:r>
      <w:r w:rsidRPr="006E005F">
        <w:rPr>
          <w:sz w:val="28"/>
        </w:rPr>
        <w:t>очікувані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показники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результатів</w:t>
      </w:r>
      <w:r w:rsidRPr="006E005F">
        <w:rPr>
          <w:sz w:val="28"/>
        </w:rPr>
        <w:t xml:space="preserve"> </w:t>
      </w:r>
      <w:r w:rsidRPr="006E005F">
        <w:rPr>
          <w:sz w:val="28"/>
        </w:rPr>
        <w:t>діяльності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Фонду.</w:t>
      </w:r>
    </w:p>
    <w:p w:rsidR="006E005F" w:rsidRPr="006E005F" w:rsidRDefault="006E005F" w:rsidP="006E005F">
      <w:pPr>
        <w:ind w:firstLine="720"/>
        <w:jc w:val="both"/>
        <w:rPr>
          <w:sz w:val="28"/>
        </w:rPr>
      </w:pPr>
      <w:r w:rsidRPr="006E005F">
        <w:rPr>
          <w:sz w:val="28"/>
        </w:rPr>
        <w:t>Загальні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збори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відмовляють</w:t>
      </w:r>
      <w:r w:rsidRPr="006E005F">
        <w:rPr>
          <w:sz w:val="28"/>
        </w:rPr>
        <w:t xml:space="preserve"> </w:t>
      </w:r>
      <w:r w:rsidRPr="006E005F">
        <w:rPr>
          <w:sz w:val="28"/>
        </w:rPr>
        <w:t>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схваленні</w:t>
      </w:r>
      <w:r w:rsidRPr="006E005F">
        <w:rPr>
          <w:sz w:val="28"/>
        </w:rPr>
        <w:t xml:space="preserve"> </w:t>
      </w:r>
      <w:r w:rsidRPr="006E005F">
        <w:rPr>
          <w:sz w:val="28"/>
        </w:rPr>
        <w:t>стратегії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розвитку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разі</w:t>
      </w:r>
      <w:r w:rsidRPr="006E005F">
        <w:rPr>
          <w:sz w:val="28"/>
        </w:rPr>
        <w:t xml:space="preserve"> </w:t>
      </w:r>
      <w:r w:rsidRPr="006E005F">
        <w:rPr>
          <w:sz w:val="28"/>
        </w:rPr>
        <w:t>її</w:t>
      </w:r>
      <w:r w:rsidRPr="006E005F">
        <w:rPr>
          <w:sz w:val="28"/>
        </w:rPr>
        <w:t xml:space="preserve"> </w:t>
      </w:r>
      <w:r w:rsidRPr="006E005F">
        <w:rPr>
          <w:sz w:val="28"/>
        </w:rPr>
        <w:t>невідповідності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визначеним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Загальними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зборами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основним</w:t>
      </w:r>
      <w:r w:rsidRPr="006E005F">
        <w:rPr>
          <w:sz w:val="28"/>
        </w:rPr>
        <w:t xml:space="preserve"> </w:t>
      </w:r>
      <w:r w:rsidRPr="006E005F">
        <w:rPr>
          <w:sz w:val="28"/>
        </w:rPr>
        <w:t>(стратегічним)</w:t>
      </w:r>
      <w:r w:rsidRPr="006E005F">
        <w:rPr>
          <w:sz w:val="28"/>
        </w:rPr>
        <w:t xml:space="preserve"> </w:t>
      </w:r>
      <w:r w:rsidRPr="006E005F">
        <w:rPr>
          <w:sz w:val="28"/>
        </w:rPr>
        <w:t>напрямам</w:t>
      </w:r>
      <w:r w:rsidRPr="006E005F">
        <w:rPr>
          <w:sz w:val="28"/>
        </w:rPr>
        <w:t xml:space="preserve"> </w:t>
      </w:r>
      <w:r w:rsidRPr="006E005F">
        <w:rPr>
          <w:sz w:val="28"/>
        </w:rPr>
        <w:t>діяльності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або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наявності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</w:t>
      </w:r>
      <w:r w:rsidRPr="006E005F">
        <w:rPr>
          <w:sz w:val="28"/>
        </w:rPr>
        <w:t xml:space="preserve"> </w:t>
      </w:r>
      <w:r w:rsidRPr="006E005F">
        <w:rPr>
          <w:sz w:val="28"/>
        </w:rPr>
        <w:t>ній</w:t>
      </w:r>
      <w:r w:rsidRPr="006E005F">
        <w:rPr>
          <w:sz w:val="28"/>
        </w:rPr>
        <w:t xml:space="preserve"> </w:t>
      </w:r>
      <w:r w:rsidRPr="006E005F">
        <w:rPr>
          <w:sz w:val="28"/>
        </w:rPr>
        <w:t>істотних</w:t>
      </w:r>
      <w:r w:rsidRPr="006E005F">
        <w:rPr>
          <w:sz w:val="28"/>
        </w:rPr>
        <w:t xml:space="preserve"> </w:t>
      </w:r>
      <w:r w:rsidRPr="006E005F">
        <w:rPr>
          <w:sz w:val="28"/>
        </w:rPr>
        <w:t>недоліків,</w:t>
      </w:r>
      <w:r w:rsidRPr="006E005F">
        <w:rPr>
          <w:sz w:val="28"/>
        </w:rPr>
        <w:t xml:space="preserve"> </w:t>
      </w:r>
      <w:r w:rsidRPr="006E005F">
        <w:rPr>
          <w:sz w:val="28"/>
        </w:rPr>
        <w:t>що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можуть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перешкодити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ефективному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виконанню</w:t>
      </w:r>
      <w:r w:rsidRPr="006E005F">
        <w:rPr>
          <w:sz w:val="28"/>
        </w:rPr>
        <w:t xml:space="preserve"> </w:t>
      </w:r>
      <w:r w:rsidRPr="006E005F">
        <w:rPr>
          <w:sz w:val="28"/>
        </w:rPr>
        <w:t>стратегії.</w:t>
      </w:r>
      <w:r w:rsidRPr="006E005F">
        <w:rPr>
          <w:sz w:val="28"/>
        </w:rPr>
        <w:t xml:space="preserve"> </w:t>
      </w:r>
      <w:r w:rsidRPr="006E005F">
        <w:rPr>
          <w:sz w:val="28"/>
        </w:rPr>
        <w:t>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разі</w:t>
      </w:r>
      <w:r w:rsidRPr="006E005F">
        <w:rPr>
          <w:sz w:val="28"/>
        </w:rPr>
        <w:t xml:space="preserve"> </w:t>
      </w:r>
      <w:r w:rsidRPr="006E005F">
        <w:rPr>
          <w:sz w:val="28"/>
        </w:rPr>
        <w:t>несхвалення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стратегії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розвитку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Загальні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збори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повертають</w:t>
      </w:r>
      <w:r w:rsidRPr="006E005F">
        <w:rPr>
          <w:sz w:val="28"/>
        </w:rPr>
        <w:t xml:space="preserve"> </w:t>
      </w:r>
      <w:r w:rsidRPr="006E005F">
        <w:rPr>
          <w:sz w:val="28"/>
        </w:rPr>
        <w:t>її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Раді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на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доопрацювання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</w:t>
      </w:r>
      <w:r w:rsidRPr="006E005F">
        <w:rPr>
          <w:sz w:val="28"/>
        </w:rPr>
        <w:t xml:space="preserve"> </w:t>
      </w:r>
      <w:r w:rsidRPr="006E005F">
        <w:rPr>
          <w:sz w:val="28"/>
        </w:rPr>
        <w:t>наданням</w:t>
      </w:r>
      <w:r w:rsidRPr="006E005F">
        <w:rPr>
          <w:sz w:val="28"/>
        </w:rPr>
        <w:t xml:space="preserve"> </w:t>
      </w:r>
      <w:r w:rsidRPr="006E005F">
        <w:rPr>
          <w:sz w:val="28"/>
        </w:rPr>
        <w:t>конкретних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зауважень</w:t>
      </w:r>
      <w:r w:rsidRPr="006E005F">
        <w:rPr>
          <w:sz w:val="28"/>
        </w:rPr>
        <w:t xml:space="preserve"> </w:t>
      </w:r>
      <w:r w:rsidRPr="006E005F">
        <w:rPr>
          <w:sz w:val="28"/>
        </w:rPr>
        <w:t>і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заперечень.</w:t>
      </w:r>
      <w:r w:rsidRPr="006E005F">
        <w:rPr>
          <w:sz w:val="28"/>
        </w:rPr>
        <w:t xml:space="preserve"> </w:t>
      </w:r>
      <w:r w:rsidRPr="006E005F">
        <w:rPr>
          <w:sz w:val="28"/>
        </w:rPr>
        <w:t>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разі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повторного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несхвалення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стратегії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розвитку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Загальні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збори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мають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право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припинити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повноваження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всього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складу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Ради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Фонду.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Підстави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несхвалення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стратегії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розвитку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мають</w:t>
      </w:r>
      <w:r w:rsidRPr="006E005F">
        <w:rPr>
          <w:sz w:val="28"/>
        </w:rPr>
        <w:t xml:space="preserve"> </w:t>
      </w:r>
      <w:r w:rsidRPr="006E005F">
        <w:rPr>
          <w:sz w:val="28"/>
        </w:rPr>
        <w:t>бути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опубліковані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Загальними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зборами.</w:t>
      </w:r>
    </w:p>
    <w:p w:rsidR="006E005F" w:rsidRPr="006E005F" w:rsidRDefault="006E005F" w:rsidP="006E005F">
      <w:pPr>
        <w:ind w:firstLine="720"/>
        <w:jc w:val="both"/>
        <w:rPr>
          <w:sz w:val="28"/>
        </w:rPr>
      </w:pPr>
      <w:r w:rsidRPr="006E005F">
        <w:rPr>
          <w:sz w:val="28"/>
        </w:rPr>
        <w:t>14.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Повноваження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члена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Ради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можуть</w:t>
      </w:r>
      <w:r w:rsidRPr="006E005F">
        <w:rPr>
          <w:sz w:val="28"/>
        </w:rPr>
        <w:t xml:space="preserve"> </w:t>
      </w:r>
      <w:r w:rsidRPr="006E005F">
        <w:rPr>
          <w:sz w:val="28"/>
        </w:rPr>
        <w:t>бути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припинені</w:t>
      </w:r>
      <w:r w:rsidRPr="006E005F">
        <w:rPr>
          <w:sz w:val="28"/>
        </w:rPr>
        <w:t xml:space="preserve"> </w:t>
      </w:r>
      <w:r w:rsidRPr="006E005F">
        <w:rPr>
          <w:sz w:val="28"/>
        </w:rPr>
        <w:t>достроково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виключно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</w:t>
      </w:r>
      <w:r w:rsidRPr="006E005F">
        <w:rPr>
          <w:sz w:val="28"/>
        </w:rPr>
        <w:t xml:space="preserve"> </w:t>
      </w:r>
      <w:r w:rsidRPr="006E005F">
        <w:rPr>
          <w:sz w:val="28"/>
        </w:rPr>
        <w:t>таких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підстав:</w:t>
      </w:r>
    </w:p>
    <w:p w:rsidR="006E005F" w:rsidRPr="006E005F" w:rsidRDefault="006E005F" w:rsidP="006E005F">
      <w:pPr>
        <w:ind w:firstLine="720"/>
        <w:jc w:val="both"/>
        <w:rPr>
          <w:sz w:val="28"/>
        </w:rPr>
      </w:pPr>
      <w:r w:rsidRPr="006E005F">
        <w:rPr>
          <w:sz w:val="28"/>
        </w:rPr>
        <w:t>1)</w:t>
      </w:r>
      <w:r w:rsidRPr="006E005F">
        <w:rPr>
          <w:sz w:val="28"/>
        </w:rPr>
        <w:t xml:space="preserve"> </w:t>
      </w:r>
      <w:r w:rsidRPr="006E005F">
        <w:rPr>
          <w:sz w:val="28"/>
        </w:rPr>
        <w:t>невиконання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стратегії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розвитку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Фонду,</w:t>
      </w:r>
      <w:r w:rsidRPr="006E005F">
        <w:rPr>
          <w:sz w:val="28"/>
        </w:rPr>
        <w:t xml:space="preserve"> </w:t>
      </w:r>
      <w:r w:rsidRPr="006E005F">
        <w:rPr>
          <w:sz w:val="28"/>
        </w:rPr>
        <w:t>що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підтверджується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результатами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щорічного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оцінювання,</w:t>
      </w:r>
      <w:r w:rsidRPr="006E005F">
        <w:rPr>
          <w:sz w:val="28"/>
        </w:rPr>
        <w:t xml:space="preserve"> </w:t>
      </w:r>
      <w:r w:rsidRPr="006E005F">
        <w:rPr>
          <w:sz w:val="28"/>
        </w:rPr>
        <w:t>яке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проводиться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порядку,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визначеному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Загальними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зборами;</w:t>
      </w:r>
    </w:p>
    <w:p w:rsidR="006E005F" w:rsidRPr="006E005F" w:rsidRDefault="006E005F" w:rsidP="006E005F">
      <w:pPr>
        <w:ind w:firstLine="720"/>
        <w:jc w:val="both"/>
        <w:rPr>
          <w:sz w:val="28"/>
        </w:rPr>
      </w:pPr>
      <w:r w:rsidRPr="006E005F">
        <w:rPr>
          <w:sz w:val="28"/>
        </w:rPr>
        <w:t>2)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повторне</w:t>
      </w:r>
      <w:r w:rsidRPr="006E005F">
        <w:rPr>
          <w:sz w:val="28"/>
        </w:rPr>
        <w:t xml:space="preserve"> </w:t>
      </w:r>
      <w:r w:rsidRPr="006E005F">
        <w:rPr>
          <w:sz w:val="28"/>
        </w:rPr>
        <w:t>несхвалення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Загальними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зборами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затвердженої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Радою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стратегії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розвитку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Фонду;</w:t>
      </w:r>
    </w:p>
    <w:p w:rsidR="006E005F" w:rsidRPr="006E005F" w:rsidRDefault="006E005F" w:rsidP="006E005F">
      <w:pPr>
        <w:ind w:firstLine="720"/>
        <w:jc w:val="both"/>
        <w:rPr>
          <w:sz w:val="28"/>
        </w:rPr>
      </w:pPr>
      <w:r w:rsidRPr="006E005F">
        <w:rPr>
          <w:sz w:val="28"/>
        </w:rPr>
        <w:t>3)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виявлення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факту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невідповідності</w:t>
      </w:r>
      <w:r w:rsidRPr="006E005F">
        <w:rPr>
          <w:sz w:val="28"/>
        </w:rPr>
        <w:t xml:space="preserve"> </w:t>
      </w:r>
      <w:r w:rsidRPr="006E005F">
        <w:rPr>
          <w:sz w:val="28"/>
        </w:rPr>
        <w:t>члена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Ради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вимогам,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встановленим</w:t>
      </w:r>
      <w:r w:rsidRPr="006E005F">
        <w:rPr>
          <w:sz w:val="28"/>
        </w:rPr>
        <w:t xml:space="preserve"> </w:t>
      </w:r>
      <w:r w:rsidRPr="006E005F">
        <w:rPr>
          <w:sz w:val="28"/>
        </w:rPr>
        <w:t>цим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Законом;</w:t>
      </w:r>
    </w:p>
    <w:p w:rsidR="006E005F" w:rsidRPr="006E005F" w:rsidRDefault="006E005F" w:rsidP="006E005F">
      <w:pPr>
        <w:ind w:firstLine="720"/>
        <w:jc w:val="both"/>
        <w:rPr>
          <w:sz w:val="28"/>
        </w:rPr>
      </w:pPr>
      <w:r w:rsidRPr="006E005F">
        <w:rPr>
          <w:sz w:val="28"/>
        </w:rPr>
        <w:t>4)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подання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членом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Ради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особистої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письмової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заяви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про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припинення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повноважень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власним</w:t>
      </w:r>
      <w:r w:rsidRPr="006E005F">
        <w:rPr>
          <w:sz w:val="28"/>
        </w:rPr>
        <w:t xml:space="preserve"> </w:t>
      </w:r>
      <w:r w:rsidRPr="006E005F">
        <w:rPr>
          <w:sz w:val="28"/>
        </w:rPr>
        <w:t>бажанням,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умови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подання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такої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заяви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не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пізніше</w:t>
      </w:r>
      <w:r w:rsidRPr="006E005F">
        <w:rPr>
          <w:sz w:val="28"/>
        </w:rPr>
        <w:t xml:space="preserve"> </w:t>
      </w:r>
      <w:r w:rsidRPr="006E005F">
        <w:rPr>
          <w:sz w:val="28"/>
        </w:rPr>
        <w:t>ніж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два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тижні</w:t>
      </w:r>
      <w:r w:rsidRPr="006E005F">
        <w:rPr>
          <w:sz w:val="28"/>
        </w:rPr>
        <w:t xml:space="preserve"> </w:t>
      </w:r>
      <w:r w:rsidRPr="006E005F">
        <w:rPr>
          <w:sz w:val="28"/>
        </w:rPr>
        <w:t>до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припинення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повноважень;</w:t>
      </w:r>
    </w:p>
    <w:p w:rsidR="006E005F" w:rsidRPr="006E005F" w:rsidRDefault="006E005F" w:rsidP="006E005F">
      <w:pPr>
        <w:ind w:firstLine="720"/>
        <w:jc w:val="both"/>
        <w:rPr>
          <w:sz w:val="28"/>
        </w:rPr>
      </w:pPr>
      <w:r w:rsidRPr="006E005F">
        <w:rPr>
          <w:sz w:val="28"/>
        </w:rPr>
        <w:lastRenderedPageBreak/>
        <w:t>5)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подання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членом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Ради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особистої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письмової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заяви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про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припинення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повноважень</w:t>
      </w:r>
      <w:r w:rsidRPr="006E005F">
        <w:rPr>
          <w:sz w:val="28"/>
        </w:rPr>
        <w:t xml:space="preserve"> </w:t>
      </w:r>
      <w:r w:rsidRPr="006E005F">
        <w:rPr>
          <w:sz w:val="28"/>
        </w:rPr>
        <w:t>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зв’язку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</w:t>
      </w:r>
      <w:r w:rsidRPr="006E005F">
        <w:rPr>
          <w:sz w:val="28"/>
        </w:rPr>
        <w:t xml:space="preserve"> </w:t>
      </w:r>
      <w:r w:rsidRPr="006E005F">
        <w:rPr>
          <w:sz w:val="28"/>
        </w:rPr>
        <w:t>неможливістю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виконувати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свої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повноваження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станом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здоров’я;</w:t>
      </w:r>
    </w:p>
    <w:p w:rsidR="006E005F" w:rsidRPr="006E005F" w:rsidRDefault="006E005F" w:rsidP="006E005F">
      <w:pPr>
        <w:ind w:firstLine="720"/>
        <w:jc w:val="both"/>
        <w:rPr>
          <w:sz w:val="28"/>
        </w:rPr>
      </w:pPr>
      <w:r w:rsidRPr="006E005F">
        <w:rPr>
          <w:sz w:val="28"/>
        </w:rPr>
        <w:t>6)</w:t>
      </w:r>
      <w:r w:rsidRPr="006E005F">
        <w:rPr>
          <w:sz w:val="28"/>
        </w:rPr>
        <w:t xml:space="preserve"> </w:t>
      </w:r>
      <w:r w:rsidRPr="006E005F">
        <w:rPr>
          <w:sz w:val="28"/>
        </w:rPr>
        <w:t>набрання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стосовно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члена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Ради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законної</w:t>
      </w:r>
      <w:r w:rsidRPr="006E005F">
        <w:rPr>
          <w:sz w:val="28"/>
        </w:rPr>
        <w:t xml:space="preserve"> </w:t>
      </w:r>
      <w:r w:rsidRPr="006E005F">
        <w:rPr>
          <w:sz w:val="28"/>
        </w:rPr>
        <w:t>сили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обвинувальним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вироком</w:t>
      </w:r>
      <w:r w:rsidRPr="006E005F">
        <w:rPr>
          <w:sz w:val="28"/>
        </w:rPr>
        <w:t xml:space="preserve"> </w:t>
      </w:r>
      <w:r w:rsidRPr="006E005F">
        <w:rPr>
          <w:sz w:val="28"/>
        </w:rPr>
        <w:t>суду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про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притягенння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до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кримінальної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відповідальності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вчинення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умисного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злочину;</w:t>
      </w:r>
    </w:p>
    <w:p w:rsidR="006E005F" w:rsidRPr="006E005F" w:rsidRDefault="006E005F" w:rsidP="006E005F">
      <w:pPr>
        <w:ind w:firstLine="720"/>
        <w:jc w:val="both"/>
        <w:rPr>
          <w:sz w:val="28"/>
        </w:rPr>
      </w:pPr>
      <w:r w:rsidRPr="006E005F">
        <w:rPr>
          <w:sz w:val="28"/>
        </w:rPr>
        <w:t>7)</w:t>
      </w:r>
      <w:r w:rsidRPr="006E005F">
        <w:rPr>
          <w:sz w:val="28"/>
        </w:rPr>
        <w:t xml:space="preserve"> </w:t>
      </w:r>
      <w:r w:rsidRPr="006E005F">
        <w:rPr>
          <w:sz w:val="28"/>
        </w:rPr>
        <w:t>набрання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стосовно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члена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Ради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законної</w:t>
      </w:r>
      <w:r w:rsidRPr="006E005F">
        <w:rPr>
          <w:sz w:val="28"/>
        </w:rPr>
        <w:t xml:space="preserve"> </w:t>
      </w:r>
      <w:r w:rsidRPr="006E005F">
        <w:rPr>
          <w:sz w:val="28"/>
        </w:rPr>
        <w:t>сили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судовим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рішенням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про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притягнення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до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адміністративної</w:t>
      </w:r>
      <w:r w:rsidRPr="006E005F">
        <w:rPr>
          <w:sz w:val="28"/>
        </w:rPr>
        <w:t xml:space="preserve"> </w:t>
      </w:r>
      <w:r w:rsidRPr="006E005F">
        <w:rPr>
          <w:sz w:val="28"/>
        </w:rPr>
        <w:t>або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кримінальної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відповідальності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вчинення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правопорушення,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пов’язаного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</w:t>
      </w:r>
      <w:r w:rsidRPr="006E005F">
        <w:rPr>
          <w:sz w:val="28"/>
        </w:rPr>
        <w:t xml:space="preserve"> </w:t>
      </w:r>
      <w:r w:rsidRPr="006E005F">
        <w:rPr>
          <w:sz w:val="28"/>
        </w:rPr>
        <w:t>корупцією;</w:t>
      </w:r>
    </w:p>
    <w:p w:rsidR="006E005F" w:rsidRPr="006E005F" w:rsidRDefault="006E005F" w:rsidP="006E005F">
      <w:pPr>
        <w:ind w:firstLine="720"/>
        <w:jc w:val="both"/>
        <w:rPr>
          <w:sz w:val="28"/>
        </w:rPr>
      </w:pPr>
      <w:r w:rsidRPr="006E005F">
        <w:rPr>
          <w:sz w:val="28"/>
        </w:rPr>
        <w:t>8)</w:t>
      </w:r>
      <w:r w:rsidRPr="006E005F">
        <w:rPr>
          <w:sz w:val="28"/>
        </w:rPr>
        <w:t xml:space="preserve"> </w:t>
      </w:r>
      <w:r w:rsidRPr="006E005F">
        <w:rPr>
          <w:sz w:val="28"/>
        </w:rPr>
        <w:t>смерть</w:t>
      </w:r>
      <w:r w:rsidRPr="006E005F">
        <w:rPr>
          <w:sz w:val="28"/>
        </w:rPr>
        <w:t xml:space="preserve"> </w:t>
      </w:r>
      <w:r w:rsidRPr="006E005F">
        <w:rPr>
          <w:sz w:val="28"/>
        </w:rPr>
        <w:t>члена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Ради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Фонду,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визнання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його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недієздатним,</w:t>
      </w:r>
      <w:r w:rsidRPr="006E005F">
        <w:rPr>
          <w:sz w:val="28"/>
        </w:rPr>
        <w:t xml:space="preserve"> </w:t>
      </w:r>
      <w:r w:rsidRPr="006E005F">
        <w:rPr>
          <w:sz w:val="28"/>
        </w:rPr>
        <w:t>обмежено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дієздатним,</w:t>
      </w:r>
      <w:r w:rsidRPr="006E005F">
        <w:rPr>
          <w:sz w:val="28"/>
        </w:rPr>
        <w:t xml:space="preserve"> </w:t>
      </w:r>
      <w:r w:rsidRPr="006E005F">
        <w:rPr>
          <w:sz w:val="28"/>
        </w:rPr>
        <w:t>безвісно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відсутнім</w:t>
      </w:r>
      <w:r w:rsidRPr="006E005F">
        <w:rPr>
          <w:sz w:val="28"/>
        </w:rPr>
        <w:t xml:space="preserve"> </w:t>
      </w:r>
      <w:r w:rsidRPr="006E005F">
        <w:rPr>
          <w:sz w:val="28"/>
        </w:rPr>
        <w:t>або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оголошення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померлим;</w:t>
      </w:r>
    </w:p>
    <w:p w:rsidR="006E005F" w:rsidRPr="006E005F" w:rsidRDefault="006E005F" w:rsidP="006E005F">
      <w:pPr>
        <w:ind w:firstLine="720"/>
        <w:jc w:val="both"/>
        <w:rPr>
          <w:sz w:val="28"/>
        </w:rPr>
      </w:pPr>
      <w:r w:rsidRPr="006E005F">
        <w:rPr>
          <w:sz w:val="28"/>
        </w:rPr>
        <w:t>9)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відкликання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учасником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свого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представника.</w:t>
      </w:r>
    </w:p>
    <w:p w:rsidR="006E005F" w:rsidRPr="006E005F" w:rsidRDefault="006E005F" w:rsidP="006E005F">
      <w:pPr>
        <w:ind w:firstLine="720"/>
        <w:jc w:val="both"/>
        <w:rPr>
          <w:sz w:val="28"/>
        </w:rPr>
      </w:pPr>
      <w:r w:rsidRPr="006E005F">
        <w:rPr>
          <w:sz w:val="28"/>
        </w:rPr>
        <w:t>15.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Рішення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про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дострокове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припинення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повноважень</w:t>
      </w:r>
      <w:r w:rsidRPr="006E005F">
        <w:rPr>
          <w:sz w:val="28"/>
        </w:rPr>
        <w:t xml:space="preserve"> </w:t>
      </w:r>
      <w:r w:rsidRPr="006E005F">
        <w:rPr>
          <w:sz w:val="28"/>
        </w:rPr>
        <w:t>члена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Ради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підстав,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передбачених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пунктами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1-4</w:t>
      </w:r>
      <w:r w:rsidRPr="006E005F">
        <w:rPr>
          <w:sz w:val="28"/>
        </w:rPr>
        <w:t xml:space="preserve"> </w:t>
      </w:r>
      <w:r w:rsidRPr="006E005F">
        <w:rPr>
          <w:sz w:val="28"/>
        </w:rPr>
        <w:t>частини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чотирнадцятої</w:t>
      </w:r>
      <w:r w:rsidRPr="006E005F">
        <w:rPr>
          <w:sz w:val="28"/>
        </w:rPr>
        <w:t xml:space="preserve"> </w:t>
      </w:r>
      <w:r w:rsidRPr="006E005F">
        <w:rPr>
          <w:sz w:val="28"/>
        </w:rPr>
        <w:t>цієї</w:t>
      </w:r>
      <w:r w:rsidRPr="006E005F">
        <w:rPr>
          <w:sz w:val="28"/>
        </w:rPr>
        <w:t xml:space="preserve"> </w:t>
      </w:r>
      <w:r w:rsidRPr="006E005F">
        <w:rPr>
          <w:sz w:val="28"/>
        </w:rPr>
        <w:t>статті,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приймається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Загальними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зборами.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Рішення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про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дострокове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припинення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повноважень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підстав,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передбачених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пунктами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1</w:t>
      </w:r>
      <w:r w:rsidRPr="006E005F">
        <w:rPr>
          <w:sz w:val="28"/>
        </w:rPr>
        <w:t xml:space="preserve"> </w:t>
      </w:r>
      <w:r w:rsidRPr="006E005F">
        <w:rPr>
          <w:sz w:val="28"/>
        </w:rPr>
        <w:t>і</w:t>
      </w:r>
      <w:r w:rsidRPr="006E005F">
        <w:rPr>
          <w:sz w:val="28"/>
        </w:rPr>
        <w:t xml:space="preserve"> </w:t>
      </w:r>
      <w:r w:rsidRPr="006E005F">
        <w:rPr>
          <w:sz w:val="28"/>
        </w:rPr>
        <w:t>2</w:t>
      </w:r>
      <w:r w:rsidRPr="006E005F">
        <w:rPr>
          <w:sz w:val="28"/>
        </w:rPr>
        <w:t xml:space="preserve"> </w:t>
      </w:r>
      <w:r w:rsidRPr="006E005F">
        <w:rPr>
          <w:sz w:val="28"/>
        </w:rPr>
        <w:t>частини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чотирнадцятої</w:t>
      </w:r>
      <w:r w:rsidRPr="006E005F">
        <w:rPr>
          <w:sz w:val="28"/>
        </w:rPr>
        <w:t xml:space="preserve"> </w:t>
      </w:r>
      <w:r w:rsidRPr="006E005F">
        <w:rPr>
          <w:sz w:val="28"/>
        </w:rPr>
        <w:t>цієї</w:t>
      </w:r>
      <w:r w:rsidRPr="006E005F">
        <w:rPr>
          <w:sz w:val="28"/>
        </w:rPr>
        <w:t xml:space="preserve"> </w:t>
      </w:r>
      <w:r w:rsidRPr="006E005F">
        <w:rPr>
          <w:sz w:val="28"/>
        </w:rPr>
        <w:t>статті,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приймається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лише</w:t>
      </w:r>
      <w:r w:rsidRPr="006E005F">
        <w:rPr>
          <w:sz w:val="28"/>
        </w:rPr>
        <w:t xml:space="preserve"> </w:t>
      </w:r>
      <w:r w:rsidRPr="006E005F">
        <w:rPr>
          <w:sz w:val="28"/>
        </w:rPr>
        <w:t>стосовно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всього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складу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Ради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Фонду.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Повноваження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члена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Ради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достроково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припиняються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підстав,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передбачених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пунктами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5-9</w:t>
      </w:r>
      <w:r w:rsidRPr="006E005F">
        <w:rPr>
          <w:sz w:val="28"/>
        </w:rPr>
        <w:t xml:space="preserve"> </w:t>
      </w:r>
      <w:r w:rsidRPr="006E005F">
        <w:rPr>
          <w:sz w:val="28"/>
        </w:rPr>
        <w:t>частини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чотирнадцятої</w:t>
      </w:r>
      <w:r w:rsidRPr="006E005F">
        <w:rPr>
          <w:sz w:val="28"/>
        </w:rPr>
        <w:t xml:space="preserve"> </w:t>
      </w:r>
      <w:r w:rsidRPr="006E005F">
        <w:rPr>
          <w:sz w:val="28"/>
        </w:rPr>
        <w:t>цієї</w:t>
      </w:r>
      <w:r w:rsidRPr="006E005F">
        <w:rPr>
          <w:sz w:val="28"/>
        </w:rPr>
        <w:t xml:space="preserve"> </w:t>
      </w:r>
      <w:r w:rsidRPr="006E005F">
        <w:rPr>
          <w:sz w:val="28"/>
        </w:rPr>
        <w:t>статті,</w:t>
      </w:r>
      <w:r w:rsidRPr="006E005F">
        <w:rPr>
          <w:sz w:val="28"/>
        </w:rPr>
        <w:t xml:space="preserve"> </w:t>
      </w:r>
      <w:r w:rsidRPr="006E005F">
        <w:rPr>
          <w:sz w:val="28"/>
        </w:rPr>
        <w:t>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разі</w:t>
      </w:r>
      <w:r w:rsidRPr="006E005F">
        <w:rPr>
          <w:sz w:val="28"/>
        </w:rPr>
        <w:t xml:space="preserve"> </w:t>
      </w:r>
      <w:r w:rsidRPr="006E005F">
        <w:rPr>
          <w:sz w:val="28"/>
        </w:rPr>
        <w:t>настання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відповідних</w:t>
      </w:r>
      <w:r w:rsidRPr="006E005F">
        <w:rPr>
          <w:sz w:val="28"/>
        </w:rPr>
        <w:t xml:space="preserve"> </w:t>
      </w:r>
      <w:r w:rsidRPr="006E005F">
        <w:rPr>
          <w:sz w:val="28"/>
        </w:rPr>
        <w:t>обставин.</w:t>
      </w:r>
    </w:p>
    <w:p w:rsidR="006E005F" w:rsidRPr="006E005F" w:rsidRDefault="006E005F" w:rsidP="006E005F">
      <w:pPr>
        <w:ind w:firstLine="720"/>
        <w:jc w:val="both"/>
        <w:rPr>
          <w:sz w:val="28"/>
        </w:rPr>
      </w:pPr>
      <w:r w:rsidRPr="006E005F">
        <w:rPr>
          <w:sz w:val="28"/>
        </w:rPr>
        <w:t>Загальні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збори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не</w:t>
      </w:r>
      <w:r w:rsidRPr="006E005F">
        <w:rPr>
          <w:sz w:val="28"/>
        </w:rPr>
        <w:t xml:space="preserve"> </w:t>
      </w:r>
      <w:r w:rsidRPr="006E005F">
        <w:rPr>
          <w:sz w:val="28"/>
        </w:rPr>
        <w:t>мають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права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приймати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рішення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про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припинення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повноважень</w:t>
      </w:r>
      <w:r w:rsidRPr="006E005F">
        <w:rPr>
          <w:sz w:val="28"/>
        </w:rPr>
        <w:t xml:space="preserve"> </w:t>
      </w:r>
      <w:r w:rsidRPr="006E005F">
        <w:rPr>
          <w:sz w:val="28"/>
        </w:rPr>
        <w:t>членів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Ради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підстав,</w:t>
      </w:r>
      <w:r w:rsidRPr="006E005F">
        <w:rPr>
          <w:sz w:val="28"/>
        </w:rPr>
        <w:t xml:space="preserve"> </w:t>
      </w:r>
      <w:r w:rsidRPr="006E005F">
        <w:rPr>
          <w:sz w:val="28"/>
        </w:rPr>
        <w:t>не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передбачених</w:t>
      </w:r>
      <w:r w:rsidRPr="006E005F">
        <w:rPr>
          <w:sz w:val="28"/>
        </w:rPr>
        <w:t xml:space="preserve"> </w:t>
      </w:r>
      <w:r w:rsidRPr="006E005F">
        <w:rPr>
          <w:sz w:val="28"/>
        </w:rPr>
        <w:t>цією</w:t>
      </w:r>
      <w:r w:rsidRPr="006E005F">
        <w:rPr>
          <w:sz w:val="28"/>
        </w:rPr>
        <w:t xml:space="preserve"> </w:t>
      </w:r>
      <w:r w:rsidRPr="006E005F">
        <w:rPr>
          <w:sz w:val="28"/>
        </w:rPr>
        <w:t>статтею,</w:t>
      </w:r>
      <w:r w:rsidRPr="006E005F">
        <w:rPr>
          <w:sz w:val="28"/>
        </w:rPr>
        <w:t xml:space="preserve"> </w:t>
      </w:r>
      <w:r w:rsidRPr="006E005F">
        <w:rPr>
          <w:sz w:val="28"/>
        </w:rPr>
        <w:t>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також</w:t>
      </w:r>
      <w:r w:rsidRPr="006E005F">
        <w:rPr>
          <w:sz w:val="28"/>
        </w:rPr>
        <w:t xml:space="preserve"> </w:t>
      </w:r>
      <w:r w:rsidRPr="006E005F">
        <w:rPr>
          <w:sz w:val="28"/>
        </w:rPr>
        <w:t>не</w:t>
      </w:r>
      <w:r w:rsidRPr="006E005F">
        <w:rPr>
          <w:sz w:val="28"/>
        </w:rPr>
        <w:t xml:space="preserve"> </w:t>
      </w:r>
      <w:r w:rsidRPr="006E005F">
        <w:rPr>
          <w:sz w:val="28"/>
        </w:rPr>
        <w:t>мають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права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приймати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рішення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про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тимчасове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відсторонення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члена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Ради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від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виконання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своїх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повноважень.</w:t>
      </w:r>
    </w:p>
    <w:p w:rsidR="006E005F" w:rsidRPr="006E005F" w:rsidRDefault="006E005F" w:rsidP="006E005F">
      <w:pPr>
        <w:ind w:firstLine="720"/>
        <w:jc w:val="both"/>
        <w:rPr>
          <w:sz w:val="28"/>
        </w:rPr>
      </w:pPr>
      <w:r w:rsidRPr="006E005F">
        <w:rPr>
          <w:sz w:val="28"/>
        </w:rPr>
        <w:t>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разі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припинення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повноважень</w:t>
      </w:r>
      <w:r w:rsidRPr="006E005F">
        <w:rPr>
          <w:sz w:val="28"/>
        </w:rPr>
        <w:t xml:space="preserve"> </w:t>
      </w:r>
      <w:r w:rsidRPr="006E005F">
        <w:rPr>
          <w:sz w:val="28"/>
        </w:rPr>
        <w:t>члена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Ради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Фонду,</w:t>
      </w:r>
      <w:r w:rsidRPr="006E005F">
        <w:rPr>
          <w:sz w:val="28"/>
        </w:rPr>
        <w:t xml:space="preserve"> </w:t>
      </w:r>
      <w:r w:rsidRPr="006E005F">
        <w:rPr>
          <w:sz w:val="28"/>
        </w:rPr>
        <w:t>який</w:t>
      </w:r>
      <w:r w:rsidRPr="006E005F">
        <w:rPr>
          <w:sz w:val="28"/>
        </w:rPr>
        <w:t xml:space="preserve"> </w:t>
      </w:r>
      <w:r w:rsidRPr="006E005F">
        <w:rPr>
          <w:sz w:val="28"/>
        </w:rPr>
        <w:t>є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представником</w:t>
      </w:r>
      <w:r w:rsidRPr="006E005F">
        <w:rPr>
          <w:sz w:val="28"/>
        </w:rPr>
        <w:t xml:space="preserve"> </w:t>
      </w:r>
      <w:r w:rsidRPr="006E005F">
        <w:rPr>
          <w:sz w:val="28"/>
        </w:rPr>
        <w:t>учасника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Фонду,</w:t>
      </w:r>
      <w:r w:rsidRPr="006E005F">
        <w:rPr>
          <w:sz w:val="28"/>
        </w:rPr>
        <w:t xml:space="preserve"> </w:t>
      </w:r>
      <w:r w:rsidRPr="006E005F">
        <w:rPr>
          <w:sz w:val="28"/>
        </w:rPr>
        <w:t>такий</w:t>
      </w:r>
      <w:r w:rsidRPr="006E005F">
        <w:rPr>
          <w:sz w:val="28"/>
        </w:rPr>
        <w:t xml:space="preserve"> </w:t>
      </w:r>
      <w:r w:rsidRPr="006E005F">
        <w:rPr>
          <w:sz w:val="28"/>
        </w:rPr>
        <w:t>учасник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протягом</w:t>
      </w:r>
      <w:r w:rsidRPr="006E005F">
        <w:rPr>
          <w:sz w:val="28"/>
        </w:rPr>
        <w:t xml:space="preserve"> </w:t>
      </w:r>
      <w:r w:rsidRPr="006E005F">
        <w:rPr>
          <w:sz w:val="28"/>
        </w:rPr>
        <w:t>30</w:t>
      </w:r>
      <w:r w:rsidRPr="006E005F">
        <w:rPr>
          <w:sz w:val="28"/>
        </w:rPr>
        <w:t xml:space="preserve"> </w:t>
      </w:r>
      <w:r w:rsidRPr="006E005F">
        <w:rPr>
          <w:sz w:val="28"/>
        </w:rPr>
        <w:t>днів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</w:t>
      </w:r>
      <w:r w:rsidRPr="006E005F">
        <w:rPr>
          <w:sz w:val="28"/>
        </w:rPr>
        <w:t xml:space="preserve"> </w:t>
      </w:r>
      <w:r w:rsidRPr="006E005F">
        <w:rPr>
          <w:sz w:val="28"/>
        </w:rPr>
        <w:t>дня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припинення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повноважень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попереднього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представника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призначає</w:t>
      </w:r>
      <w:r w:rsidRPr="006E005F">
        <w:rPr>
          <w:sz w:val="28"/>
        </w:rPr>
        <w:t xml:space="preserve"> </w:t>
      </w:r>
      <w:r w:rsidRPr="006E005F">
        <w:rPr>
          <w:sz w:val="28"/>
        </w:rPr>
        <w:t>до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складу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Ради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іншого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представника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учасника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Фонду.</w:t>
      </w:r>
    </w:p>
    <w:p w:rsidR="006E005F" w:rsidRPr="006E005F" w:rsidRDefault="006E005F" w:rsidP="006E005F">
      <w:pPr>
        <w:ind w:firstLine="720"/>
        <w:jc w:val="both"/>
        <w:rPr>
          <w:sz w:val="28"/>
        </w:rPr>
      </w:pPr>
      <w:r w:rsidRPr="006E005F">
        <w:rPr>
          <w:sz w:val="28"/>
        </w:rPr>
        <w:t>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разі</w:t>
      </w:r>
      <w:r w:rsidRPr="006E005F">
        <w:rPr>
          <w:sz w:val="28"/>
        </w:rPr>
        <w:t xml:space="preserve"> </w:t>
      </w:r>
      <w:r w:rsidRPr="006E005F">
        <w:rPr>
          <w:sz w:val="28"/>
        </w:rPr>
        <w:t>дострокового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припинення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повноважень</w:t>
      </w:r>
      <w:r w:rsidRPr="006E005F">
        <w:rPr>
          <w:sz w:val="28"/>
        </w:rPr>
        <w:t xml:space="preserve"> </w:t>
      </w:r>
      <w:r w:rsidRPr="006E005F">
        <w:rPr>
          <w:sz w:val="28"/>
        </w:rPr>
        <w:t>незалежного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члена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Ради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новий</w:t>
      </w:r>
      <w:r w:rsidRPr="006E005F">
        <w:rPr>
          <w:sz w:val="28"/>
        </w:rPr>
        <w:t xml:space="preserve"> </w:t>
      </w:r>
      <w:r w:rsidRPr="006E005F">
        <w:rPr>
          <w:sz w:val="28"/>
        </w:rPr>
        <w:t>член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Ради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обирається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порядку,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передбаченому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частиною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п’ятою</w:t>
      </w:r>
      <w:r w:rsidRPr="006E005F">
        <w:rPr>
          <w:sz w:val="28"/>
        </w:rPr>
        <w:t xml:space="preserve"> </w:t>
      </w:r>
      <w:r w:rsidRPr="006E005F">
        <w:rPr>
          <w:sz w:val="28"/>
        </w:rPr>
        <w:t>цієї</w:t>
      </w:r>
      <w:r w:rsidRPr="006E005F">
        <w:rPr>
          <w:sz w:val="28"/>
        </w:rPr>
        <w:t xml:space="preserve"> </w:t>
      </w:r>
      <w:r w:rsidRPr="006E005F">
        <w:rPr>
          <w:sz w:val="28"/>
        </w:rPr>
        <w:t>статті.</w:t>
      </w:r>
    </w:p>
    <w:p w:rsidR="006E005F" w:rsidRPr="006E005F" w:rsidRDefault="006E005F" w:rsidP="006E005F">
      <w:pPr>
        <w:ind w:firstLine="720"/>
        <w:jc w:val="both"/>
        <w:rPr>
          <w:sz w:val="28"/>
        </w:rPr>
      </w:pPr>
      <w:r w:rsidRPr="006E005F">
        <w:rPr>
          <w:sz w:val="28"/>
        </w:rPr>
        <w:t>16.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Загальні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збори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зобов’язані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розпочати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конкурс</w:t>
      </w:r>
      <w:r w:rsidRPr="006E005F">
        <w:rPr>
          <w:sz w:val="28"/>
        </w:rPr>
        <w:t xml:space="preserve"> </w:t>
      </w:r>
      <w:r w:rsidRPr="006E005F">
        <w:rPr>
          <w:sz w:val="28"/>
        </w:rPr>
        <w:t>на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зайняття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посад</w:t>
      </w:r>
      <w:r w:rsidRPr="006E005F">
        <w:rPr>
          <w:sz w:val="28"/>
        </w:rPr>
        <w:t xml:space="preserve"> </w:t>
      </w:r>
      <w:r w:rsidRPr="006E005F">
        <w:rPr>
          <w:sz w:val="28"/>
        </w:rPr>
        <w:t>незалежних</w:t>
      </w:r>
      <w:r w:rsidRPr="006E005F">
        <w:rPr>
          <w:sz w:val="28"/>
        </w:rPr>
        <w:t xml:space="preserve"> </w:t>
      </w:r>
      <w:r w:rsidRPr="006E005F">
        <w:rPr>
          <w:sz w:val="28"/>
        </w:rPr>
        <w:t>членів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Ради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не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пізніше</w:t>
      </w:r>
      <w:r w:rsidRPr="006E005F">
        <w:rPr>
          <w:sz w:val="28"/>
        </w:rPr>
        <w:t xml:space="preserve"> </w:t>
      </w:r>
      <w:r w:rsidRPr="006E005F">
        <w:rPr>
          <w:sz w:val="28"/>
        </w:rPr>
        <w:t>ніж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90</w:t>
      </w:r>
      <w:r w:rsidRPr="006E005F">
        <w:rPr>
          <w:sz w:val="28"/>
        </w:rPr>
        <w:t xml:space="preserve"> </w:t>
      </w:r>
      <w:r w:rsidRPr="006E005F">
        <w:rPr>
          <w:sz w:val="28"/>
        </w:rPr>
        <w:t>днів</w:t>
      </w:r>
      <w:r w:rsidRPr="006E005F">
        <w:rPr>
          <w:sz w:val="28"/>
        </w:rPr>
        <w:t xml:space="preserve"> </w:t>
      </w:r>
      <w:r w:rsidRPr="006E005F">
        <w:rPr>
          <w:sz w:val="28"/>
        </w:rPr>
        <w:t>до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закінчення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строку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повноважень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Ради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Фонду.</w:t>
      </w:r>
      <w:r w:rsidRPr="006E005F">
        <w:rPr>
          <w:sz w:val="28"/>
        </w:rPr>
        <w:t xml:space="preserve"> </w:t>
      </w:r>
      <w:r w:rsidRPr="006E005F">
        <w:rPr>
          <w:sz w:val="28"/>
        </w:rPr>
        <w:t>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разі</w:t>
      </w:r>
      <w:r w:rsidRPr="006E005F">
        <w:rPr>
          <w:sz w:val="28"/>
        </w:rPr>
        <w:t xml:space="preserve"> </w:t>
      </w:r>
      <w:r w:rsidRPr="006E005F">
        <w:rPr>
          <w:sz w:val="28"/>
        </w:rPr>
        <w:t>якщо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після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закінчення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строку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повноважень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Ради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Загальними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зборами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не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прийнято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рішення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про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призначення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нового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складу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Ради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Фонду,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Рада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продовжує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виконувати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свої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повноваження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до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призначення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її</w:t>
      </w:r>
      <w:r w:rsidRPr="006E005F">
        <w:rPr>
          <w:sz w:val="28"/>
        </w:rPr>
        <w:t xml:space="preserve"> </w:t>
      </w:r>
      <w:r w:rsidRPr="006E005F">
        <w:rPr>
          <w:sz w:val="28"/>
        </w:rPr>
        <w:t>нового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складу.</w:t>
      </w:r>
    </w:p>
    <w:p w:rsidR="006E005F" w:rsidRPr="006E005F" w:rsidRDefault="006E005F" w:rsidP="006E005F">
      <w:pPr>
        <w:ind w:firstLine="720"/>
        <w:jc w:val="both"/>
        <w:rPr>
          <w:sz w:val="28"/>
        </w:rPr>
      </w:pPr>
      <w:r w:rsidRPr="006E005F">
        <w:rPr>
          <w:sz w:val="28"/>
        </w:rPr>
        <w:t>17.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Раду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очолює</w:t>
      </w:r>
      <w:r w:rsidRPr="006E005F">
        <w:rPr>
          <w:sz w:val="28"/>
        </w:rPr>
        <w:t xml:space="preserve"> </w:t>
      </w:r>
      <w:r w:rsidRPr="006E005F">
        <w:rPr>
          <w:sz w:val="28"/>
        </w:rPr>
        <w:t>голова,</w:t>
      </w:r>
      <w:r w:rsidRPr="006E005F">
        <w:rPr>
          <w:sz w:val="28"/>
        </w:rPr>
        <w:t xml:space="preserve"> </w:t>
      </w:r>
      <w:r w:rsidRPr="006E005F">
        <w:rPr>
          <w:sz w:val="28"/>
        </w:rPr>
        <w:t>який</w:t>
      </w:r>
      <w:r w:rsidRPr="006E005F">
        <w:rPr>
          <w:sz w:val="28"/>
        </w:rPr>
        <w:t xml:space="preserve"> </w:t>
      </w:r>
      <w:r w:rsidRPr="006E005F">
        <w:rPr>
          <w:sz w:val="28"/>
        </w:rPr>
        <w:t>обирається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Радою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</w:t>
      </w:r>
      <w:r w:rsidRPr="006E005F">
        <w:rPr>
          <w:sz w:val="28"/>
        </w:rPr>
        <w:t xml:space="preserve"> </w:t>
      </w:r>
      <w:r w:rsidRPr="006E005F">
        <w:rPr>
          <w:sz w:val="28"/>
        </w:rPr>
        <w:t>числа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її</w:t>
      </w:r>
      <w:r w:rsidRPr="006E005F">
        <w:rPr>
          <w:sz w:val="28"/>
        </w:rPr>
        <w:t xml:space="preserve"> </w:t>
      </w:r>
      <w:r w:rsidRPr="006E005F">
        <w:rPr>
          <w:sz w:val="28"/>
        </w:rPr>
        <w:t>незалежних</w:t>
      </w:r>
      <w:r w:rsidRPr="006E005F">
        <w:rPr>
          <w:sz w:val="28"/>
        </w:rPr>
        <w:t xml:space="preserve"> </w:t>
      </w:r>
      <w:r w:rsidRPr="006E005F">
        <w:rPr>
          <w:sz w:val="28"/>
        </w:rPr>
        <w:t>членів.</w:t>
      </w:r>
      <w:r w:rsidRPr="006E005F">
        <w:rPr>
          <w:sz w:val="28"/>
        </w:rPr>
        <w:t xml:space="preserve"> </w:t>
      </w:r>
      <w:r w:rsidRPr="006E005F">
        <w:rPr>
          <w:sz w:val="28"/>
        </w:rPr>
        <w:t>До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обрання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голови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його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обов’язки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виконує</w:t>
      </w:r>
      <w:r w:rsidRPr="006E005F">
        <w:rPr>
          <w:sz w:val="28"/>
        </w:rPr>
        <w:t xml:space="preserve"> </w:t>
      </w:r>
      <w:r w:rsidRPr="006E005F">
        <w:rPr>
          <w:sz w:val="28"/>
        </w:rPr>
        <w:t>член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Ради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Фонду,</w:t>
      </w:r>
      <w:r w:rsidRPr="006E005F">
        <w:rPr>
          <w:sz w:val="28"/>
        </w:rPr>
        <w:t xml:space="preserve"> </w:t>
      </w:r>
      <w:r w:rsidRPr="006E005F">
        <w:rPr>
          <w:sz w:val="28"/>
        </w:rPr>
        <w:t>який</w:t>
      </w:r>
      <w:r w:rsidRPr="006E005F">
        <w:rPr>
          <w:sz w:val="28"/>
        </w:rPr>
        <w:t xml:space="preserve"> </w:t>
      </w:r>
      <w:r w:rsidRPr="006E005F">
        <w:rPr>
          <w:sz w:val="28"/>
        </w:rPr>
        <w:t>є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представником</w:t>
      </w:r>
      <w:r w:rsidRPr="006E005F">
        <w:rPr>
          <w:sz w:val="28"/>
        </w:rPr>
        <w:t xml:space="preserve"> </w:t>
      </w:r>
      <w:r w:rsidRPr="006E005F">
        <w:rPr>
          <w:sz w:val="28"/>
        </w:rPr>
        <w:t>держави.</w:t>
      </w:r>
    </w:p>
    <w:p w:rsidR="006E005F" w:rsidRPr="006E005F" w:rsidRDefault="006E005F" w:rsidP="006E005F">
      <w:pPr>
        <w:ind w:firstLine="720"/>
        <w:jc w:val="both"/>
        <w:rPr>
          <w:sz w:val="28"/>
        </w:rPr>
      </w:pPr>
      <w:r w:rsidRPr="006E005F">
        <w:rPr>
          <w:sz w:val="28"/>
        </w:rPr>
        <w:t>18.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Формою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роботи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Ради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є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засідання,</w:t>
      </w:r>
      <w:r w:rsidRPr="006E005F">
        <w:rPr>
          <w:sz w:val="28"/>
        </w:rPr>
        <w:t xml:space="preserve"> </w:t>
      </w:r>
      <w:r w:rsidRPr="006E005F">
        <w:rPr>
          <w:sz w:val="28"/>
        </w:rPr>
        <w:t>що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проводяться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</w:t>
      </w:r>
      <w:r w:rsidRPr="006E005F">
        <w:rPr>
          <w:sz w:val="28"/>
        </w:rPr>
        <w:t xml:space="preserve"> </w:t>
      </w:r>
      <w:r w:rsidRPr="006E005F">
        <w:rPr>
          <w:sz w:val="28"/>
        </w:rPr>
        <w:t>міру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необхідності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періодичністю,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визначеною</w:t>
      </w:r>
      <w:r w:rsidRPr="006E005F">
        <w:rPr>
          <w:sz w:val="28"/>
        </w:rPr>
        <w:t xml:space="preserve"> </w:t>
      </w:r>
      <w:r w:rsidRPr="006E005F">
        <w:rPr>
          <w:sz w:val="28"/>
        </w:rPr>
        <w:t>Статутом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Фонду,</w:t>
      </w:r>
      <w:r w:rsidRPr="006E005F">
        <w:rPr>
          <w:sz w:val="28"/>
        </w:rPr>
        <w:t xml:space="preserve"> </w:t>
      </w:r>
      <w:r w:rsidRPr="006E005F">
        <w:rPr>
          <w:sz w:val="28"/>
        </w:rPr>
        <w:t>але</w:t>
      </w:r>
      <w:r w:rsidRPr="006E005F">
        <w:rPr>
          <w:sz w:val="28"/>
        </w:rPr>
        <w:t xml:space="preserve"> </w:t>
      </w:r>
      <w:r w:rsidRPr="006E005F">
        <w:rPr>
          <w:sz w:val="28"/>
        </w:rPr>
        <w:t>не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рідше</w:t>
      </w:r>
      <w:r w:rsidRPr="006E005F">
        <w:rPr>
          <w:sz w:val="28"/>
        </w:rPr>
        <w:t xml:space="preserve"> </w:t>
      </w:r>
      <w:r w:rsidRPr="006E005F">
        <w:rPr>
          <w:sz w:val="28"/>
        </w:rPr>
        <w:t>одного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разу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на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квартал.</w:t>
      </w:r>
      <w:r w:rsidRPr="006E005F">
        <w:rPr>
          <w:sz w:val="28"/>
        </w:rPr>
        <w:t xml:space="preserve"> </w:t>
      </w:r>
      <w:r w:rsidRPr="006E005F">
        <w:rPr>
          <w:sz w:val="28"/>
        </w:rPr>
        <w:t>Статутом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можуть</w:t>
      </w:r>
      <w:r w:rsidRPr="006E005F">
        <w:rPr>
          <w:sz w:val="28"/>
        </w:rPr>
        <w:t xml:space="preserve"> </w:t>
      </w:r>
      <w:r w:rsidRPr="006E005F">
        <w:rPr>
          <w:sz w:val="28"/>
        </w:rPr>
        <w:t>бути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передбачені</w:t>
      </w:r>
      <w:r w:rsidRPr="006E005F">
        <w:rPr>
          <w:sz w:val="28"/>
        </w:rPr>
        <w:t xml:space="preserve"> </w:t>
      </w:r>
      <w:r w:rsidRPr="006E005F">
        <w:rPr>
          <w:sz w:val="28"/>
        </w:rPr>
        <w:t>умови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та</w:t>
      </w:r>
      <w:r w:rsidRPr="006E005F">
        <w:rPr>
          <w:sz w:val="28"/>
        </w:rPr>
        <w:t xml:space="preserve"> </w:t>
      </w:r>
      <w:r w:rsidRPr="006E005F">
        <w:rPr>
          <w:sz w:val="28"/>
        </w:rPr>
        <w:lastRenderedPageBreak/>
        <w:t>порядок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прийняття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Радою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рішення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шляхом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проведення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заочного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голосування.</w:t>
      </w:r>
    </w:p>
    <w:p w:rsidR="006E005F" w:rsidRPr="006E005F" w:rsidRDefault="006E005F" w:rsidP="006E005F">
      <w:pPr>
        <w:ind w:firstLine="720"/>
        <w:jc w:val="both"/>
        <w:rPr>
          <w:sz w:val="28"/>
        </w:rPr>
      </w:pPr>
      <w:r w:rsidRPr="006E005F">
        <w:rPr>
          <w:sz w:val="28"/>
        </w:rPr>
        <w:t>19.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Засідання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Ради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скликаються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ініціативою</w:t>
      </w:r>
      <w:r w:rsidRPr="006E005F">
        <w:rPr>
          <w:sz w:val="28"/>
        </w:rPr>
        <w:t xml:space="preserve"> </w:t>
      </w:r>
      <w:r w:rsidRPr="006E005F">
        <w:rPr>
          <w:sz w:val="28"/>
        </w:rPr>
        <w:t>голови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Ради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або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на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вимогу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члена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Ради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Фонду,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Правління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Фонду,</w:t>
      </w:r>
      <w:r w:rsidRPr="006E005F">
        <w:rPr>
          <w:sz w:val="28"/>
        </w:rPr>
        <w:t xml:space="preserve"> </w:t>
      </w:r>
      <w:r w:rsidRPr="006E005F">
        <w:rPr>
          <w:sz w:val="28"/>
        </w:rPr>
        <w:t>інших</w:t>
      </w:r>
      <w:r w:rsidRPr="006E005F">
        <w:rPr>
          <w:sz w:val="28"/>
        </w:rPr>
        <w:t xml:space="preserve"> </w:t>
      </w:r>
      <w:r w:rsidRPr="006E005F">
        <w:rPr>
          <w:sz w:val="28"/>
        </w:rPr>
        <w:t>осіб,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визначених</w:t>
      </w:r>
      <w:r w:rsidRPr="006E005F">
        <w:rPr>
          <w:sz w:val="28"/>
        </w:rPr>
        <w:t xml:space="preserve"> </w:t>
      </w:r>
      <w:r w:rsidRPr="006E005F">
        <w:rPr>
          <w:sz w:val="28"/>
        </w:rPr>
        <w:t>Статутом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Фонду.</w:t>
      </w:r>
      <w:r w:rsidRPr="006E005F">
        <w:rPr>
          <w:sz w:val="28"/>
        </w:rPr>
        <w:t xml:space="preserve"> </w:t>
      </w:r>
      <w:r w:rsidRPr="006E005F">
        <w:rPr>
          <w:sz w:val="28"/>
        </w:rPr>
        <w:t>Ініціатори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засідання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Ради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вносять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питання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до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порядку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денного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такого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засідання.</w:t>
      </w:r>
    </w:p>
    <w:p w:rsidR="006E005F" w:rsidRPr="006E005F" w:rsidRDefault="006E005F" w:rsidP="006E005F">
      <w:pPr>
        <w:ind w:firstLine="720"/>
        <w:jc w:val="both"/>
        <w:rPr>
          <w:sz w:val="28"/>
        </w:rPr>
      </w:pPr>
      <w:r w:rsidRPr="006E005F">
        <w:rPr>
          <w:sz w:val="28"/>
        </w:rPr>
        <w:t>20.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Засідання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Ради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є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правоможним,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умови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участі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</w:t>
      </w:r>
      <w:r w:rsidRPr="006E005F">
        <w:rPr>
          <w:sz w:val="28"/>
        </w:rPr>
        <w:t xml:space="preserve"> </w:t>
      </w:r>
      <w:r w:rsidRPr="006E005F">
        <w:rPr>
          <w:sz w:val="28"/>
        </w:rPr>
        <w:t>ньому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не</w:t>
      </w:r>
      <w:r w:rsidRPr="006E005F">
        <w:rPr>
          <w:sz w:val="28"/>
        </w:rPr>
        <w:t xml:space="preserve"> </w:t>
      </w:r>
      <w:r w:rsidRPr="006E005F">
        <w:rPr>
          <w:sz w:val="28"/>
        </w:rPr>
        <w:t>менше</w:t>
      </w:r>
      <w:r w:rsidRPr="006E005F">
        <w:rPr>
          <w:sz w:val="28"/>
        </w:rPr>
        <w:t xml:space="preserve"> </w:t>
      </w:r>
      <w:r w:rsidRPr="006E005F">
        <w:rPr>
          <w:sz w:val="28"/>
        </w:rPr>
        <w:t>двох</w:t>
      </w:r>
      <w:r w:rsidRPr="006E005F">
        <w:rPr>
          <w:sz w:val="28"/>
        </w:rPr>
        <w:t xml:space="preserve"> </w:t>
      </w:r>
      <w:r w:rsidRPr="006E005F">
        <w:rPr>
          <w:sz w:val="28"/>
        </w:rPr>
        <w:t>третин</w:t>
      </w:r>
      <w:r w:rsidRPr="006E005F">
        <w:rPr>
          <w:sz w:val="28"/>
        </w:rPr>
        <w:t xml:space="preserve"> </w:t>
      </w:r>
      <w:r w:rsidRPr="006E005F">
        <w:rPr>
          <w:sz w:val="28"/>
        </w:rPr>
        <w:t>членів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Ради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Фонду.</w:t>
      </w:r>
    </w:p>
    <w:p w:rsidR="006E005F" w:rsidRPr="006E005F" w:rsidRDefault="006E005F" w:rsidP="006E005F">
      <w:pPr>
        <w:ind w:firstLine="720"/>
        <w:jc w:val="both"/>
        <w:rPr>
          <w:sz w:val="28"/>
        </w:rPr>
      </w:pPr>
      <w:r w:rsidRPr="006E005F">
        <w:rPr>
          <w:sz w:val="28"/>
        </w:rPr>
        <w:t>21.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Рішення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Ради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приймається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простою</w:t>
      </w:r>
      <w:r w:rsidRPr="006E005F">
        <w:rPr>
          <w:sz w:val="28"/>
        </w:rPr>
        <w:t xml:space="preserve"> </w:t>
      </w:r>
      <w:r w:rsidRPr="006E005F">
        <w:rPr>
          <w:sz w:val="28"/>
        </w:rPr>
        <w:t>більшістю</w:t>
      </w:r>
      <w:r w:rsidRPr="006E005F">
        <w:rPr>
          <w:sz w:val="28"/>
        </w:rPr>
        <w:t xml:space="preserve"> </w:t>
      </w:r>
      <w:r w:rsidRPr="006E005F">
        <w:rPr>
          <w:sz w:val="28"/>
        </w:rPr>
        <w:t>голосів</w:t>
      </w:r>
      <w:r w:rsidRPr="006E005F">
        <w:rPr>
          <w:sz w:val="28"/>
        </w:rPr>
        <w:t xml:space="preserve"> </w:t>
      </w:r>
      <w:r w:rsidRPr="006E005F">
        <w:rPr>
          <w:sz w:val="28"/>
        </w:rPr>
        <w:t>членів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Ради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Фонду,</w:t>
      </w:r>
      <w:r w:rsidRPr="006E005F">
        <w:rPr>
          <w:sz w:val="28"/>
        </w:rPr>
        <w:t xml:space="preserve"> </w:t>
      </w:r>
      <w:r w:rsidRPr="006E005F">
        <w:rPr>
          <w:sz w:val="28"/>
        </w:rPr>
        <w:t>які</w:t>
      </w:r>
      <w:r w:rsidRPr="006E005F">
        <w:rPr>
          <w:sz w:val="28"/>
        </w:rPr>
        <w:t xml:space="preserve"> </w:t>
      </w:r>
      <w:r w:rsidRPr="006E005F">
        <w:rPr>
          <w:sz w:val="28"/>
        </w:rPr>
        <w:t>беруть</w:t>
      </w:r>
      <w:r w:rsidRPr="006E005F">
        <w:rPr>
          <w:sz w:val="28"/>
        </w:rPr>
        <w:t xml:space="preserve"> </w:t>
      </w:r>
      <w:r w:rsidRPr="006E005F">
        <w:rPr>
          <w:sz w:val="28"/>
        </w:rPr>
        <w:t>участь</w:t>
      </w:r>
      <w:r w:rsidRPr="006E005F">
        <w:rPr>
          <w:sz w:val="28"/>
        </w:rPr>
        <w:t xml:space="preserve"> </w:t>
      </w:r>
      <w:r w:rsidRPr="006E005F">
        <w:rPr>
          <w:sz w:val="28"/>
        </w:rPr>
        <w:t>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засіданні,</w:t>
      </w:r>
      <w:r w:rsidRPr="006E005F">
        <w:rPr>
          <w:sz w:val="28"/>
        </w:rPr>
        <w:t xml:space="preserve"> </w:t>
      </w:r>
      <w:r w:rsidRPr="006E005F">
        <w:rPr>
          <w:sz w:val="28"/>
        </w:rPr>
        <w:t>якщо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для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прийняття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рішення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Статутом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не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встановлено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більшу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кількість</w:t>
      </w:r>
      <w:r w:rsidRPr="006E005F">
        <w:rPr>
          <w:sz w:val="28"/>
        </w:rPr>
        <w:t xml:space="preserve"> </w:t>
      </w:r>
      <w:r w:rsidRPr="006E005F">
        <w:rPr>
          <w:sz w:val="28"/>
        </w:rPr>
        <w:t>голосів.</w:t>
      </w:r>
    </w:p>
    <w:p w:rsidR="006E005F" w:rsidRPr="006E005F" w:rsidRDefault="006E005F" w:rsidP="006E005F">
      <w:pPr>
        <w:ind w:firstLine="720"/>
        <w:jc w:val="both"/>
        <w:rPr>
          <w:sz w:val="28"/>
        </w:rPr>
      </w:pPr>
      <w:r w:rsidRPr="006E005F">
        <w:rPr>
          <w:sz w:val="28"/>
        </w:rPr>
        <w:t>22.</w:t>
      </w:r>
      <w:r w:rsidRPr="006E005F">
        <w:rPr>
          <w:sz w:val="28"/>
        </w:rPr>
        <w:t xml:space="preserve"> </w:t>
      </w:r>
      <w:r w:rsidRPr="006E005F">
        <w:rPr>
          <w:sz w:val="28"/>
        </w:rPr>
        <w:t>Кожен</w:t>
      </w:r>
      <w:r w:rsidRPr="006E005F">
        <w:rPr>
          <w:sz w:val="28"/>
        </w:rPr>
        <w:t xml:space="preserve"> </w:t>
      </w:r>
      <w:r w:rsidRPr="006E005F">
        <w:rPr>
          <w:sz w:val="28"/>
        </w:rPr>
        <w:t>член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Ради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має</w:t>
      </w:r>
      <w:r w:rsidRPr="006E005F">
        <w:rPr>
          <w:sz w:val="28"/>
        </w:rPr>
        <w:t xml:space="preserve"> </w:t>
      </w:r>
      <w:r w:rsidRPr="006E005F">
        <w:rPr>
          <w:sz w:val="28"/>
        </w:rPr>
        <w:t>один</w:t>
      </w:r>
      <w:r w:rsidRPr="006E005F">
        <w:rPr>
          <w:sz w:val="28"/>
        </w:rPr>
        <w:t xml:space="preserve"> </w:t>
      </w:r>
      <w:r w:rsidRPr="006E005F">
        <w:rPr>
          <w:sz w:val="28"/>
        </w:rPr>
        <w:t>голос.</w:t>
      </w:r>
      <w:r w:rsidRPr="006E005F">
        <w:rPr>
          <w:sz w:val="28"/>
        </w:rPr>
        <w:t xml:space="preserve"> </w:t>
      </w:r>
      <w:r w:rsidRPr="006E005F">
        <w:rPr>
          <w:sz w:val="28"/>
        </w:rPr>
        <w:t>Статутом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може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передбачатися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право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вирішального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голосу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голови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Ради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разі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рівного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розподілу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голосів.</w:t>
      </w:r>
    </w:p>
    <w:p w:rsidR="006E005F" w:rsidRPr="006E005F" w:rsidRDefault="006E005F" w:rsidP="006E005F">
      <w:pPr>
        <w:ind w:firstLine="720"/>
        <w:jc w:val="both"/>
        <w:rPr>
          <w:sz w:val="28"/>
        </w:rPr>
      </w:pPr>
      <w:r w:rsidRPr="006E005F">
        <w:rPr>
          <w:sz w:val="28"/>
        </w:rPr>
        <w:t>23.</w:t>
      </w:r>
      <w:r w:rsidRPr="006E005F">
        <w:rPr>
          <w:sz w:val="28"/>
        </w:rPr>
        <w:t xml:space="preserve"> </w:t>
      </w:r>
      <w:r w:rsidRPr="006E005F">
        <w:rPr>
          <w:sz w:val="28"/>
        </w:rPr>
        <w:t>Член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Ради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повинен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виконувати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свої</w:t>
      </w:r>
      <w:r w:rsidRPr="006E005F">
        <w:rPr>
          <w:sz w:val="28"/>
        </w:rPr>
        <w:t xml:space="preserve"> </w:t>
      </w:r>
      <w:r w:rsidRPr="006E005F">
        <w:rPr>
          <w:sz w:val="28"/>
        </w:rPr>
        <w:t>обов’язки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особисто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і</w:t>
      </w:r>
      <w:r w:rsidRPr="006E005F">
        <w:rPr>
          <w:sz w:val="28"/>
        </w:rPr>
        <w:t xml:space="preserve"> </w:t>
      </w:r>
      <w:r w:rsidRPr="006E005F">
        <w:rPr>
          <w:sz w:val="28"/>
        </w:rPr>
        <w:t>не</w:t>
      </w:r>
      <w:r w:rsidRPr="006E005F">
        <w:rPr>
          <w:sz w:val="28"/>
        </w:rPr>
        <w:t xml:space="preserve"> </w:t>
      </w:r>
      <w:r w:rsidRPr="006E005F">
        <w:rPr>
          <w:sz w:val="28"/>
        </w:rPr>
        <w:t>може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передавати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свої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повноваження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іншій</w:t>
      </w:r>
      <w:r w:rsidRPr="006E005F">
        <w:rPr>
          <w:sz w:val="28"/>
        </w:rPr>
        <w:t xml:space="preserve"> </w:t>
      </w:r>
      <w:r w:rsidRPr="006E005F">
        <w:rPr>
          <w:sz w:val="28"/>
        </w:rPr>
        <w:t>особі.</w:t>
      </w:r>
    </w:p>
    <w:p w:rsidR="006E005F" w:rsidRPr="006E005F" w:rsidRDefault="006E005F" w:rsidP="006E005F">
      <w:pPr>
        <w:ind w:firstLine="720"/>
        <w:jc w:val="both"/>
        <w:rPr>
          <w:sz w:val="28"/>
        </w:rPr>
      </w:pPr>
      <w:r w:rsidRPr="006E005F">
        <w:rPr>
          <w:sz w:val="28"/>
        </w:rPr>
        <w:t>24.</w:t>
      </w:r>
      <w:r w:rsidRPr="006E005F">
        <w:rPr>
          <w:sz w:val="28"/>
        </w:rPr>
        <w:t xml:space="preserve"> </w:t>
      </w:r>
      <w:r w:rsidRPr="006E005F">
        <w:rPr>
          <w:sz w:val="28"/>
        </w:rPr>
        <w:t>Члени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Ради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мають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право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на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винагороду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своєї</w:t>
      </w:r>
      <w:r w:rsidRPr="006E005F">
        <w:rPr>
          <w:sz w:val="28"/>
        </w:rPr>
        <w:t xml:space="preserve"> </w:t>
      </w:r>
      <w:r w:rsidRPr="006E005F">
        <w:rPr>
          <w:sz w:val="28"/>
        </w:rPr>
        <w:t>діяльності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рахунок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Фонду,</w:t>
      </w:r>
      <w:r w:rsidRPr="006E005F">
        <w:rPr>
          <w:sz w:val="28"/>
        </w:rPr>
        <w:t xml:space="preserve"> </w:t>
      </w:r>
      <w:r w:rsidRPr="006E005F">
        <w:rPr>
          <w:sz w:val="28"/>
        </w:rPr>
        <w:t>якщо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інше</w:t>
      </w:r>
      <w:r w:rsidRPr="006E005F">
        <w:rPr>
          <w:sz w:val="28"/>
        </w:rPr>
        <w:t xml:space="preserve"> </w:t>
      </w:r>
      <w:r w:rsidRPr="006E005F">
        <w:rPr>
          <w:sz w:val="28"/>
        </w:rPr>
        <w:t>не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передбачено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законодавством</w:t>
      </w:r>
      <w:r w:rsidRPr="006E005F">
        <w:rPr>
          <w:sz w:val="28"/>
        </w:rPr>
        <w:t xml:space="preserve"> </w:t>
      </w:r>
      <w:r w:rsidRPr="006E005F">
        <w:rPr>
          <w:sz w:val="28"/>
        </w:rPr>
        <w:t>України.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Порядок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виплати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винагороди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визначається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цим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Законом,</w:t>
      </w:r>
      <w:r w:rsidRPr="006E005F">
        <w:rPr>
          <w:sz w:val="28"/>
        </w:rPr>
        <w:t xml:space="preserve"> </w:t>
      </w:r>
      <w:r w:rsidRPr="006E005F">
        <w:rPr>
          <w:sz w:val="28"/>
        </w:rPr>
        <w:t>Статутом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Фонду,</w:t>
      </w:r>
      <w:r w:rsidRPr="006E005F">
        <w:rPr>
          <w:sz w:val="28"/>
        </w:rPr>
        <w:t xml:space="preserve"> </w:t>
      </w:r>
      <w:r w:rsidRPr="006E005F">
        <w:rPr>
          <w:sz w:val="28"/>
        </w:rPr>
        <w:t>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також</w:t>
      </w:r>
      <w:r w:rsidRPr="006E005F">
        <w:rPr>
          <w:sz w:val="28"/>
        </w:rPr>
        <w:t xml:space="preserve"> </w:t>
      </w:r>
      <w:r w:rsidRPr="006E005F">
        <w:rPr>
          <w:sz w:val="28"/>
        </w:rPr>
        <w:t>цивільно-правовим</w:t>
      </w:r>
      <w:r w:rsidRPr="006E005F">
        <w:rPr>
          <w:sz w:val="28"/>
        </w:rPr>
        <w:t xml:space="preserve"> </w:t>
      </w:r>
      <w:r w:rsidRPr="006E005F">
        <w:rPr>
          <w:sz w:val="28"/>
        </w:rPr>
        <w:t>договором,</w:t>
      </w:r>
      <w:r w:rsidRPr="006E005F">
        <w:rPr>
          <w:sz w:val="28"/>
        </w:rPr>
        <w:t xml:space="preserve"> </w:t>
      </w:r>
      <w:r w:rsidRPr="006E005F">
        <w:rPr>
          <w:sz w:val="28"/>
        </w:rPr>
        <w:t>що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укладається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</w:t>
      </w:r>
      <w:r w:rsidRPr="006E005F">
        <w:rPr>
          <w:sz w:val="28"/>
        </w:rPr>
        <w:t xml:space="preserve"> </w:t>
      </w:r>
      <w:r w:rsidRPr="006E005F">
        <w:rPr>
          <w:sz w:val="28"/>
        </w:rPr>
        <w:t>членом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Ради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Фонду.</w:t>
      </w:r>
    </w:p>
    <w:p w:rsidR="006E005F" w:rsidRPr="006E005F" w:rsidRDefault="006E005F" w:rsidP="006E005F">
      <w:pPr>
        <w:ind w:firstLine="720"/>
        <w:jc w:val="both"/>
        <w:rPr>
          <w:sz w:val="28"/>
        </w:rPr>
      </w:pPr>
      <w:r w:rsidRPr="006E005F">
        <w:rPr>
          <w:sz w:val="28"/>
        </w:rPr>
        <w:t>Стаття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9.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Вимоги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до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членів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Ради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</w:t>
      </w:r>
    </w:p>
    <w:p w:rsidR="006E005F" w:rsidRPr="006E005F" w:rsidRDefault="006E005F" w:rsidP="006E005F">
      <w:pPr>
        <w:ind w:firstLine="720"/>
        <w:jc w:val="both"/>
        <w:rPr>
          <w:sz w:val="28"/>
        </w:rPr>
      </w:pPr>
      <w:r w:rsidRPr="006E005F">
        <w:rPr>
          <w:sz w:val="28"/>
        </w:rPr>
        <w:t>1.</w:t>
      </w:r>
      <w:r w:rsidRPr="006E005F">
        <w:rPr>
          <w:sz w:val="28"/>
        </w:rPr>
        <w:t xml:space="preserve"> </w:t>
      </w:r>
      <w:r w:rsidRPr="006E005F">
        <w:rPr>
          <w:sz w:val="28"/>
        </w:rPr>
        <w:t>Члени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Ради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повинні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відповідати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вимогам</w:t>
      </w:r>
      <w:r w:rsidRPr="006E005F">
        <w:rPr>
          <w:sz w:val="28"/>
        </w:rPr>
        <w:t xml:space="preserve"> </w:t>
      </w:r>
      <w:r w:rsidRPr="006E005F">
        <w:rPr>
          <w:sz w:val="28"/>
        </w:rPr>
        <w:t>цього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Закону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та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нормативно-правових</w:t>
      </w:r>
      <w:r w:rsidRPr="006E005F">
        <w:rPr>
          <w:sz w:val="28"/>
        </w:rPr>
        <w:t xml:space="preserve"> </w:t>
      </w:r>
      <w:r w:rsidRPr="006E005F">
        <w:rPr>
          <w:sz w:val="28"/>
        </w:rPr>
        <w:t>актів</w:t>
      </w:r>
      <w:r w:rsidRPr="006E005F">
        <w:rPr>
          <w:sz w:val="28"/>
        </w:rPr>
        <w:t xml:space="preserve"> </w:t>
      </w:r>
      <w:r w:rsidRPr="006E005F">
        <w:rPr>
          <w:sz w:val="28"/>
        </w:rPr>
        <w:t>Національного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банку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України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щодо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професійних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вимог</w:t>
      </w:r>
      <w:r w:rsidRPr="006E005F">
        <w:rPr>
          <w:sz w:val="28"/>
        </w:rPr>
        <w:t xml:space="preserve"> </w:t>
      </w:r>
      <w:r w:rsidRPr="006E005F">
        <w:rPr>
          <w:sz w:val="28"/>
        </w:rPr>
        <w:t>керівників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фінансових</w:t>
      </w:r>
      <w:r w:rsidRPr="006E005F">
        <w:rPr>
          <w:sz w:val="28"/>
        </w:rPr>
        <w:t xml:space="preserve"> </w:t>
      </w:r>
      <w:r w:rsidRPr="006E005F">
        <w:rPr>
          <w:sz w:val="28"/>
        </w:rPr>
        <w:t>установ</w:t>
      </w:r>
      <w:r w:rsidRPr="006E005F">
        <w:rPr>
          <w:sz w:val="28"/>
        </w:rPr>
        <w:t xml:space="preserve"> </w:t>
      </w:r>
      <w:r w:rsidRPr="006E005F">
        <w:rPr>
          <w:sz w:val="28"/>
        </w:rPr>
        <w:t>та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вимог</w:t>
      </w:r>
      <w:r w:rsidRPr="006E005F">
        <w:rPr>
          <w:sz w:val="28"/>
        </w:rPr>
        <w:t xml:space="preserve"> </w:t>
      </w:r>
      <w:r w:rsidRPr="006E005F">
        <w:rPr>
          <w:sz w:val="28"/>
        </w:rPr>
        <w:t>до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ділової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репутації.</w:t>
      </w:r>
      <w:r w:rsidRPr="006E005F">
        <w:rPr>
          <w:sz w:val="28"/>
        </w:rPr>
        <w:t xml:space="preserve"> </w:t>
      </w:r>
      <w:r w:rsidRPr="006E005F">
        <w:rPr>
          <w:sz w:val="28"/>
        </w:rPr>
        <w:t>Не</w:t>
      </w:r>
      <w:r w:rsidRPr="006E005F">
        <w:rPr>
          <w:sz w:val="28"/>
        </w:rPr>
        <w:t xml:space="preserve"> </w:t>
      </w:r>
      <w:r w:rsidRPr="006E005F">
        <w:rPr>
          <w:sz w:val="28"/>
        </w:rPr>
        <w:t>допускається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призначення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особи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на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посаду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члена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Ради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Фонду,</w:t>
      </w:r>
      <w:r w:rsidRPr="006E005F">
        <w:rPr>
          <w:sz w:val="28"/>
        </w:rPr>
        <w:t xml:space="preserve"> </w:t>
      </w:r>
      <w:r w:rsidRPr="006E005F">
        <w:rPr>
          <w:sz w:val="28"/>
        </w:rPr>
        <w:t>якщо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таке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призначення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може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призвести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до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конфлікту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інтересів.</w:t>
      </w:r>
    </w:p>
    <w:p w:rsidR="006E005F" w:rsidRPr="006E005F" w:rsidRDefault="006E005F" w:rsidP="006E005F">
      <w:pPr>
        <w:ind w:firstLine="720"/>
        <w:jc w:val="both"/>
        <w:rPr>
          <w:sz w:val="28"/>
        </w:rPr>
      </w:pPr>
      <w:r w:rsidRPr="006E005F">
        <w:rPr>
          <w:sz w:val="28"/>
        </w:rPr>
        <w:t>2.</w:t>
      </w:r>
      <w:r w:rsidRPr="006E005F">
        <w:rPr>
          <w:sz w:val="28"/>
        </w:rPr>
        <w:t xml:space="preserve"> </w:t>
      </w:r>
      <w:r w:rsidRPr="006E005F">
        <w:rPr>
          <w:sz w:val="28"/>
        </w:rPr>
        <w:t>Членами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Ради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можуть</w:t>
      </w:r>
      <w:r w:rsidRPr="006E005F">
        <w:rPr>
          <w:sz w:val="28"/>
        </w:rPr>
        <w:t xml:space="preserve"> </w:t>
      </w:r>
      <w:r w:rsidRPr="006E005F">
        <w:rPr>
          <w:sz w:val="28"/>
        </w:rPr>
        <w:t>бути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особи,</w:t>
      </w:r>
      <w:r w:rsidRPr="006E005F">
        <w:rPr>
          <w:sz w:val="28"/>
        </w:rPr>
        <w:t xml:space="preserve"> </w:t>
      </w:r>
      <w:r w:rsidRPr="006E005F">
        <w:rPr>
          <w:sz w:val="28"/>
        </w:rPr>
        <w:t>які</w:t>
      </w:r>
      <w:r w:rsidRPr="006E005F">
        <w:rPr>
          <w:sz w:val="28"/>
        </w:rPr>
        <w:t xml:space="preserve"> </w:t>
      </w:r>
      <w:r w:rsidRPr="006E005F">
        <w:rPr>
          <w:sz w:val="28"/>
        </w:rPr>
        <w:t>мають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вищу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освіту,</w:t>
      </w:r>
      <w:r w:rsidRPr="006E005F">
        <w:rPr>
          <w:sz w:val="28"/>
        </w:rPr>
        <w:t xml:space="preserve"> </w:t>
      </w:r>
      <w:r w:rsidRPr="006E005F">
        <w:rPr>
          <w:sz w:val="28"/>
        </w:rPr>
        <w:t>досвід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роботи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фінансовому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секторі</w:t>
      </w:r>
      <w:r w:rsidRPr="006E005F">
        <w:rPr>
          <w:sz w:val="28"/>
        </w:rPr>
        <w:t xml:space="preserve"> </w:t>
      </w:r>
      <w:r w:rsidRPr="006E005F">
        <w:rPr>
          <w:sz w:val="28"/>
        </w:rPr>
        <w:t>не</w:t>
      </w:r>
      <w:r w:rsidRPr="006E005F">
        <w:rPr>
          <w:sz w:val="28"/>
        </w:rPr>
        <w:t xml:space="preserve"> </w:t>
      </w:r>
      <w:r w:rsidRPr="006E005F">
        <w:rPr>
          <w:sz w:val="28"/>
        </w:rPr>
        <w:t>менше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п’яти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років</w:t>
      </w:r>
      <w:r w:rsidRPr="006E005F">
        <w:rPr>
          <w:sz w:val="28"/>
        </w:rPr>
        <w:t xml:space="preserve"> </w:t>
      </w:r>
      <w:r w:rsidRPr="006E005F">
        <w:rPr>
          <w:sz w:val="28"/>
        </w:rPr>
        <w:t>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сукупності,</w:t>
      </w:r>
      <w:r w:rsidRPr="006E005F">
        <w:rPr>
          <w:sz w:val="28"/>
        </w:rPr>
        <w:t xml:space="preserve"> </w:t>
      </w:r>
      <w:r w:rsidRPr="006E005F">
        <w:rPr>
          <w:sz w:val="28"/>
        </w:rPr>
        <w:t>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тому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числі</w:t>
      </w:r>
      <w:r w:rsidRPr="006E005F">
        <w:rPr>
          <w:sz w:val="28"/>
        </w:rPr>
        <w:t xml:space="preserve"> </w:t>
      </w:r>
      <w:r w:rsidRPr="006E005F">
        <w:rPr>
          <w:sz w:val="28"/>
        </w:rPr>
        <w:t>на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керівних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посадах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фінансових</w:t>
      </w:r>
      <w:r w:rsidRPr="006E005F">
        <w:rPr>
          <w:sz w:val="28"/>
        </w:rPr>
        <w:t xml:space="preserve"> </w:t>
      </w:r>
      <w:r w:rsidRPr="006E005F">
        <w:rPr>
          <w:sz w:val="28"/>
        </w:rPr>
        <w:t>установ</w:t>
      </w:r>
      <w:r w:rsidRPr="006E005F">
        <w:rPr>
          <w:sz w:val="28"/>
        </w:rPr>
        <w:t xml:space="preserve"> </w:t>
      </w:r>
      <w:r w:rsidRPr="006E005F">
        <w:rPr>
          <w:sz w:val="28"/>
        </w:rPr>
        <w:t>не</w:t>
      </w:r>
      <w:r w:rsidRPr="006E005F">
        <w:rPr>
          <w:sz w:val="28"/>
        </w:rPr>
        <w:t xml:space="preserve"> </w:t>
      </w:r>
      <w:r w:rsidRPr="006E005F">
        <w:rPr>
          <w:sz w:val="28"/>
        </w:rPr>
        <w:t>менше</w:t>
      </w:r>
      <w:r w:rsidRPr="006E005F">
        <w:rPr>
          <w:sz w:val="28"/>
        </w:rPr>
        <w:t xml:space="preserve"> </w:t>
      </w:r>
      <w:r w:rsidRPr="006E005F">
        <w:rPr>
          <w:sz w:val="28"/>
        </w:rPr>
        <w:t>трьох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років,</w:t>
      </w:r>
      <w:r w:rsidRPr="006E005F">
        <w:rPr>
          <w:sz w:val="28"/>
        </w:rPr>
        <w:t xml:space="preserve"> </w:t>
      </w:r>
      <w:r w:rsidRPr="006E005F">
        <w:rPr>
          <w:sz w:val="28"/>
        </w:rPr>
        <w:t>та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бездоганну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ділову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репутацію.</w:t>
      </w:r>
    </w:p>
    <w:p w:rsidR="006E005F" w:rsidRPr="006E005F" w:rsidRDefault="006E005F" w:rsidP="006E005F">
      <w:pPr>
        <w:ind w:firstLine="720"/>
        <w:jc w:val="both"/>
        <w:rPr>
          <w:sz w:val="28"/>
        </w:rPr>
      </w:pPr>
      <w:r w:rsidRPr="006E005F">
        <w:rPr>
          <w:sz w:val="28"/>
        </w:rPr>
        <w:t>Кабінет</w:t>
      </w:r>
      <w:r w:rsidRPr="006E005F">
        <w:rPr>
          <w:sz w:val="28"/>
        </w:rPr>
        <w:t xml:space="preserve"> </w:t>
      </w:r>
      <w:r w:rsidRPr="006E005F">
        <w:rPr>
          <w:sz w:val="28"/>
        </w:rPr>
        <w:t>Міністрів</w:t>
      </w:r>
      <w:r w:rsidRPr="006E005F">
        <w:rPr>
          <w:sz w:val="28"/>
        </w:rPr>
        <w:t xml:space="preserve"> </w:t>
      </w:r>
      <w:r w:rsidRPr="006E005F">
        <w:rPr>
          <w:sz w:val="28"/>
        </w:rPr>
        <w:t>України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має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право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встановлювати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додаткові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вимоги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до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кандидатів</w:t>
      </w:r>
      <w:r w:rsidRPr="006E005F">
        <w:rPr>
          <w:sz w:val="28"/>
        </w:rPr>
        <w:t xml:space="preserve"> </w:t>
      </w:r>
      <w:r w:rsidRPr="006E005F">
        <w:rPr>
          <w:sz w:val="28"/>
        </w:rPr>
        <w:t>на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посаду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члена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Ради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Фонду.</w:t>
      </w:r>
    </w:p>
    <w:p w:rsidR="006E005F" w:rsidRPr="006E005F" w:rsidRDefault="006E005F" w:rsidP="006E005F">
      <w:pPr>
        <w:ind w:firstLine="720"/>
        <w:jc w:val="both"/>
        <w:rPr>
          <w:sz w:val="28"/>
        </w:rPr>
      </w:pPr>
      <w:r w:rsidRPr="006E005F">
        <w:rPr>
          <w:sz w:val="28"/>
        </w:rPr>
        <w:t>3.</w:t>
      </w:r>
      <w:r w:rsidRPr="006E005F">
        <w:rPr>
          <w:sz w:val="28"/>
        </w:rPr>
        <w:t xml:space="preserve"> </w:t>
      </w:r>
      <w:r w:rsidRPr="006E005F">
        <w:rPr>
          <w:sz w:val="28"/>
        </w:rPr>
        <w:t>Не</w:t>
      </w:r>
      <w:r w:rsidRPr="006E005F">
        <w:rPr>
          <w:sz w:val="28"/>
        </w:rPr>
        <w:t xml:space="preserve"> </w:t>
      </w:r>
      <w:r w:rsidRPr="006E005F">
        <w:rPr>
          <w:sz w:val="28"/>
        </w:rPr>
        <w:t>може</w:t>
      </w:r>
      <w:r w:rsidRPr="006E005F">
        <w:rPr>
          <w:sz w:val="28"/>
        </w:rPr>
        <w:t xml:space="preserve"> </w:t>
      </w:r>
      <w:r w:rsidRPr="006E005F">
        <w:rPr>
          <w:sz w:val="28"/>
        </w:rPr>
        <w:t>бути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членом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Ради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особа,</w:t>
      </w:r>
      <w:r w:rsidRPr="006E005F">
        <w:rPr>
          <w:sz w:val="28"/>
        </w:rPr>
        <w:t xml:space="preserve"> </w:t>
      </w:r>
      <w:r w:rsidRPr="006E005F">
        <w:rPr>
          <w:sz w:val="28"/>
        </w:rPr>
        <w:t>яка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мала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судимість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вчинення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умисного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злочину.</w:t>
      </w:r>
    </w:p>
    <w:p w:rsidR="006E005F" w:rsidRPr="006E005F" w:rsidRDefault="006E005F" w:rsidP="006E005F">
      <w:pPr>
        <w:ind w:firstLine="720"/>
        <w:jc w:val="both"/>
        <w:rPr>
          <w:sz w:val="28"/>
        </w:rPr>
      </w:pPr>
      <w:r w:rsidRPr="006E005F">
        <w:rPr>
          <w:sz w:val="28"/>
        </w:rPr>
        <w:t>4.</w:t>
      </w:r>
      <w:r w:rsidRPr="006E005F">
        <w:rPr>
          <w:sz w:val="28"/>
        </w:rPr>
        <w:t xml:space="preserve"> </w:t>
      </w:r>
      <w:r w:rsidRPr="006E005F">
        <w:rPr>
          <w:sz w:val="28"/>
        </w:rPr>
        <w:t>Не</w:t>
      </w:r>
      <w:r w:rsidRPr="006E005F">
        <w:rPr>
          <w:sz w:val="28"/>
        </w:rPr>
        <w:t xml:space="preserve"> </w:t>
      </w:r>
      <w:r w:rsidRPr="006E005F">
        <w:rPr>
          <w:sz w:val="28"/>
        </w:rPr>
        <w:t>може</w:t>
      </w:r>
      <w:r w:rsidRPr="006E005F">
        <w:rPr>
          <w:sz w:val="28"/>
        </w:rPr>
        <w:t xml:space="preserve"> </w:t>
      </w:r>
      <w:r w:rsidRPr="006E005F">
        <w:rPr>
          <w:sz w:val="28"/>
        </w:rPr>
        <w:t>бути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незалежним</w:t>
      </w:r>
      <w:r w:rsidRPr="006E005F">
        <w:rPr>
          <w:sz w:val="28"/>
        </w:rPr>
        <w:t xml:space="preserve"> </w:t>
      </w:r>
      <w:r w:rsidRPr="006E005F">
        <w:rPr>
          <w:sz w:val="28"/>
        </w:rPr>
        <w:t>членом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Ради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Фонду:</w:t>
      </w:r>
    </w:p>
    <w:p w:rsidR="006E005F" w:rsidRPr="006E005F" w:rsidRDefault="006E005F" w:rsidP="006E005F">
      <w:pPr>
        <w:ind w:firstLine="720"/>
        <w:jc w:val="both"/>
        <w:rPr>
          <w:sz w:val="28"/>
        </w:rPr>
      </w:pPr>
      <w:r w:rsidRPr="006E005F">
        <w:rPr>
          <w:sz w:val="28"/>
        </w:rPr>
        <w:t>1)</w:t>
      </w:r>
      <w:r w:rsidRPr="006E005F">
        <w:rPr>
          <w:sz w:val="28"/>
        </w:rPr>
        <w:t xml:space="preserve"> </w:t>
      </w:r>
      <w:r w:rsidRPr="006E005F">
        <w:rPr>
          <w:sz w:val="28"/>
        </w:rPr>
        <w:t>особа,</w:t>
      </w:r>
      <w:r w:rsidRPr="006E005F">
        <w:rPr>
          <w:sz w:val="28"/>
        </w:rPr>
        <w:t xml:space="preserve"> </w:t>
      </w:r>
      <w:r w:rsidRPr="006E005F">
        <w:rPr>
          <w:sz w:val="28"/>
        </w:rPr>
        <w:t>яка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протягом</w:t>
      </w:r>
      <w:r w:rsidRPr="006E005F">
        <w:rPr>
          <w:sz w:val="28"/>
        </w:rPr>
        <w:t xml:space="preserve"> </w:t>
      </w:r>
      <w:r w:rsidRPr="006E005F">
        <w:rPr>
          <w:sz w:val="28"/>
        </w:rPr>
        <w:t>будь-якого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періоду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останні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п’ять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років,</w:t>
      </w:r>
      <w:r w:rsidRPr="006E005F">
        <w:rPr>
          <w:sz w:val="28"/>
        </w:rPr>
        <w:t xml:space="preserve"> </w:t>
      </w:r>
      <w:r w:rsidRPr="006E005F">
        <w:rPr>
          <w:sz w:val="28"/>
        </w:rPr>
        <w:t>що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передували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її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призначенню</w:t>
      </w:r>
      <w:r w:rsidRPr="006E005F">
        <w:rPr>
          <w:sz w:val="28"/>
        </w:rPr>
        <w:t xml:space="preserve"> </w:t>
      </w:r>
      <w:r w:rsidRPr="006E005F">
        <w:rPr>
          <w:sz w:val="28"/>
        </w:rPr>
        <w:t>до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Ради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Фонду,</w:t>
      </w:r>
      <w:r w:rsidRPr="006E005F">
        <w:rPr>
          <w:sz w:val="28"/>
        </w:rPr>
        <w:t xml:space="preserve"> </w:t>
      </w:r>
      <w:r w:rsidRPr="006E005F">
        <w:rPr>
          <w:sz w:val="28"/>
        </w:rPr>
        <w:t>була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керівником</w:t>
      </w:r>
      <w:r w:rsidRPr="006E005F">
        <w:rPr>
          <w:sz w:val="28"/>
        </w:rPr>
        <w:t xml:space="preserve"> </w:t>
      </w:r>
      <w:r w:rsidRPr="006E005F">
        <w:rPr>
          <w:sz w:val="28"/>
        </w:rPr>
        <w:t>або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працівником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Фонду,</w:t>
      </w:r>
      <w:r w:rsidRPr="006E005F">
        <w:rPr>
          <w:sz w:val="28"/>
        </w:rPr>
        <w:t xml:space="preserve"> </w:t>
      </w:r>
      <w:r w:rsidRPr="006E005F">
        <w:rPr>
          <w:sz w:val="28"/>
        </w:rPr>
        <w:t>крім</w:t>
      </w:r>
      <w:r w:rsidRPr="006E005F">
        <w:rPr>
          <w:sz w:val="28"/>
        </w:rPr>
        <w:t xml:space="preserve"> </w:t>
      </w:r>
      <w:r w:rsidRPr="006E005F">
        <w:rPr>
          <w:sz w:val="28"/>
        </w:rPr>
        <w:t>незалежного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члена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Ради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Фонду;</w:t>
      </w:r>
    </w:p>
    <w:p w:rsidR="006E005F" w:rsidRPr="006E005F" w:rsidRDefault="006E005F" w:rsidP="006E005F">
      <w:pPr>
        <w:ind w:firstLine="720"/>
        <w:jc w:val="both"/>
        <w:rPr>
          <w:sz w:val="28"/>
        </w:rPr>
      </w:pPr>
      <w:r w:rsidRPr="006E005F">
        <w:rPr>
          <w:sz w:val="28"/>
        </w:rPr>
        <w:t>2)</w:t>
      </w:r>
      <w:r w:rsidRPr="006E005F">
        <w:rPr>
          <w:sz w:val="28"/>
        </w:rPr>
        <w:t xml:space="preserve"> </w:t>
      </w:r>
      <w:r w:rsidRPr="006E005F">
        <w:rPr>
          <w:sz w:val="28"/>
        </w:rPr>
        <w:t>особа,</w:t>
      </w:r>
      <w:r w:rsidRPr="006E005F">
        <w:rPr>
          <w:sz w:val="28"/>
        </w:rPr>
        <w:t xml:space="preserve"> </w:t>
      </w:r>
      <w:r w:rsidRPr="006E005F">
        <w:rPr>
          <w:sz w:val="28"/>
        </w:rPr>
        <w:t>яка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мала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протягом</w:t>
      </w:r>
      <w:r w:rsidRPr="006E005F">
        <w:rPr>
          <w:sz w:val="28"/>
        </w:rPr>
        <w:t xml:space="preserve"> </w:t>
      </w:r>
      <w:r w:rsidRPr="006E005F">
        <w:rPr>
          <w:sz w:val="28"/>
        </w:rPr>
        <w:t>останнього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року,</w:t>
      </w:r>
      <w:r w:rsidRPr="006E005F">
        <w:rPr>
          <w:sz w:val="28"/>
        </w:rPr>
        <w:t xml:space="preserve"> </w:t>
      </w:r>
      <w:r w:rsidRPr="006E005F">
        <w:rPr>
          <w:sz w:val="28"/>
        </w:rPr>
        <w:t>що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передував</w:t>
      </w:r>
      <w:r w:rsidRPr="006E005F">
        <w:rPr>
          <w:sz w:val="28"/>
        </w:rPr>
        <w:t xml:space="preserve"> </w:t>
      </w:r>
      <w:r w:rsidRPr="006E005F">
        <w:rPr>
          <w:sz w:val="28"/>
        </w:rPr>
        <w:t>її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призначенню</w:t>
      </w:r>
      <w:r w:rsidRPr="006E005F">
        <w:rPr>
          <w:sz w:val="28"/>
        </w:rPr>
        <w:t xml:space="preserve"> </w:t>
      </w:r>
      <w:r w:rsidRPr="006E005F">
        <w:rPr>
          <w:sz w:val="28"/>
        </w:rPr>
        <w:t>до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Ради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Фонду,</w:t>
      </w:r>
      <w:r w:rsidRPr="006E005F">
        <w:rPr>
          <w:sz w:val="28"/>
        </w:rPr>
        <w:t xml:space="preserve"> </w:t>
      </w:r>
      <w:r w:rsidRPr="006E005F">
        <w:rPr>
          <w:sz w:val="28"/>
        </w:rPr>
        <w:t>істотні</w:t>
      </w:r>
      <w:r w:rsidRPr="006E005F">
        <w:rPr>
          <w:sz w:val="28"/>
        </w:rPr>
        <w:t xml:space="preserve"> </w:t>
      </w:r>
      <w:r w:rsidRPr="006E005F">
        <w:rPr>
          <w:sz w:val="28"/>
        </w:rPr>
        <w:t>господарські</w:t>
      </w:r>
      <w:r w:rsidRPr="006E005F">
        <w:rPr>
          <w:sz w:val="28"/>
        </w:rPr>
        <w:t xml:space="preserve"> </w:t>
      </w:r>
      <w:r w:rsidRPr="006E005F">
        <w:rPr>
          <w:sz w:val="28"/>
        </w:rPr>
        <w:t>або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цивільно-правові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відносини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Фондом</w:t>
      </w:r>
      <w:r w:rsidRPr="006E005F">
        <w:rPr>
          <w:sz w:val="28"/>
        </w:rPr>
        <w:t xml:space="preserve"> </w:t>
      </w:r>
      <w:r w:rsidRPr="006E005F">
        <w:rPr>
          <w:sz w:val="28"/>
        </w:rPr>
        <w:t>або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була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власником</w:t>
      </w:r>
      <w:r w:rsidRPr="006E005F">
        <w:rPr>
          <w:sz w:val="28"/>
        </w:rPr>
        <w:t xml:space="preserve"> </w:t>
      </w:r>
      <w:r w:rsidRPr="006E005F">
        <w:rPr>
          <w:sz w:val="28"/>
        </w:rPr>
        <w:t>істотної</w:t>
      </w:r>
      <w:r w:rsidRPr="006E005F">
        <w:rPr>
          <w:sz w:val="28"/>
        </w:rPr>
        <w:t xml:space="preserve"> </w:t>
      </w:r>
      <w:r w:rsidRPr="006E005F">
        <w:rPr>
          <w:sz w:val="28"/>
        </w:rPr>
        <w:t>участі,</w:t>
      </w:r>
      <w:r w:rsidRPr="006E005F">
        <w:rPr>
          <w:sz w:val="28"/>
        </w:rPr>
        <w:t xml:space="preserve"> </w:t>
      </w:r>
      <w:r w:rsidRPr="006E005F">
        <w:rPr>
          <w:sz w:val="28"/>
        </w:rPr>
        <w:t>кінцевим</w:t>
      </w:r>
      <w:r w:rsidRPr="006E005F">
        <w:rPr>
          <w:sz w:val="28"/>
        </w:rPr>
        <w:t xml:space="preserve"> </w:t>
      </w:r>
      <w:r w:rsidRPr="006E005F">
        <w:rPr>
          <w:sz w:val="28"/>
        </w:rPr>
        <w:t>бенефіціаром</w:t>
      </w:r>
      <w:r w:rsidRPr="006E005F">
        <w:rPr>
          <w:sz w:val="28"/>
        </w:rPr>
        <w:t xml:space="preserve"> </w:t>
      </w:r>
      <w:r w:rsidRPr="006E005F">
        <w:rPr>
          <w:sz w:val="28"/>
        </w:rPr>
        <w:t>або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посадовою</w:t>
      </w:r>
      <w:r w:rsidRPr="006E005F">
        <w:rPr>
          <w:sz w:val="28"/>
        </w:rPr>
        <w:t xml:space="preserve"> </w:t>
      </w:r>
      <w:r w:rsidRPr="006E005F">
        <w:rPr>
          <w:sz w:val="28"/>
        </w:rPr>
        <w:t>особою</w:t>
      </w:r>
      <w:r w:rsidRPr="006E005F">
        <w:rPr>
          <w:sz w:val="28"/>
        </w:rPr>
        <w:t xml:space="preserve"> </w:t>
      </w:r>
      <w:r w:rsidRPr="006E005F">
        <w:rPr>
          <w:sz w:val="28"/>
        </w:rPr>
        <w:t>юридичної</w:t>
      </w:r>
      <w:r w:rsidRPr="006E005F">
        <w:rPr>
          <w:sz w:val="28"/>
        </w:rPr>
        <w:t xml:space="preserve"> </w:t>
      </w:r>
      <w:r w:rsidRPr="006E005F">
        <w:rPr>
          <w:sz w:val="28"/>
        </w:rPr>
        <w:t>особи,</w:t>
      </w:r>
      <w:r w:rsidRPr="006E005F">
        <w:rPr>
          <w:sz w:val="28"/>
        </w:rPr>
        <w:t xml:space="preserve"> </w:t>
      </w:r>
      <w:r w:rsidRPr="006E005F">
        <w:rPr>
          <w:sz w:val="28"/>
        </w:rPr>
        <w:t>яка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мала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такі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відносини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Фондом.</w:t>
      </w:r>
      <w:r w:rsidRPr="006E005F">
        <w:rPr>
          <w:sz w:val="28"/>
        </w:rPr>
        <w:t xml:space="preserve"> </w:t>
      </w:r>
      <w:r w:rsidRPr="006E005F">
        <w:rPr>
          <w:sz w:val="28"/>
        </w:rPr>
        <w:t>Істотними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господарськими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та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цивільно-правовими</w:t>
      </w:r>
      <w:r w:rsidRPr="006E005F">
        <w:rPr>
          <w:sz w:val="28"/>
        </w:rPr>
        <w:t xml:space="preserve"> </w:t>
      </w:r>
      <w:r w:rsidRPr="006E005F">
        <w:rPr>
          <w:sz w:val="28"/>
        </w:rPr>
        <w:lastRenderedPageBreak/>
        <w:t>відносинами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є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відносини,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результаті</w:t>
      </w:r>
      <w:r w:rsidRPr="006E005F">
        <w:rPr>
          <w:sz w:val="28"/>
        </w:rPr>
        <w:t xml:space="preserve"> </w:t>
      </w:r>
      <w:r w:rsidRPr="006E005F">
        <w:rPr>
          <w:sz w:val="28"/>
        </w:rPr>
        <w:t>яких</w:t>
      </w:r>
      <w:r w:rsidRPr="006E005F">
        <w:rPr>
          <w:sz w:val="28"/>
        </w:rPr>
        <w:t xml:space="preserve"> </w:t>
      </w:r>
      <w:r w:rsidRPr="006E005F">
        <w:rPr>
          <w:sz w:val="28"/>
        </w:rPr>
        <w:t>особа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отримала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або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має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право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отримати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грошові</w:t>
      </w:r>
      <w:r w:rsidRPr="006E005F">
        <w:rPr>
          <w:sz w:val="28"/>
        </w:rPr>
        <w:t xml:space="preserve"> </w:t>
      </w:r>
      <w:r w:rsidRPr="006E005F">
        <w:rPr>
          <w:sz w:val="28"/>
        </w:rPr>
        <w:t>кошти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або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інше</w:t>
      </w:r>
      <w:r w:rsidRPr="006E005F">
        <w:rPr>
          <w:sz w:val="28"/>
        </w:rPr>
        <w:t xml:space="preserve"> </w:t>
      </w:r>
      <w:r w:rsidRPr="006E005F">
        <w:rPr>
          <w:sz w:val="28"/>
        </w:rPr>
        <w:t>майно,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переваги,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пільги,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послуги,</w:t>
      </w:r>
      <w:r w:rsidRPr="006E005F">
        <w:rPr>
          <w:sz w:val="28"/>
        </w:rPr>
        <w:t xml:space="preserve"> </w:t>
      </w:r>
      <w:r w:rsidRPr="006E005F">
        <w:rPr>
          <w:sz w:val="28"/>
        </w:rPr>
        <w:t>нематеріальні</w:t>
      </w:r>
      <w:r w:rsidRPr="006E005F">
        <w:rPr>
          <w:sz w:val="28"/>
        </w:rPr>
        <w:t xml:space="preserve"> </w:t>
      </w:r>
      <w:r w:rsidRPr="006E005F">
        <w:rPr>
          <w:sz w:val="28"/>
        </w:rPr>
        <w:t>активи,</w:t>
      </w:r>
      <w:r w:rsidRPr="006E005F">
        <w:rPr>
          <w:sz w:val="28"/>
        </w:rPr>
        <w:t xml:space="preserve"> </w:t>
      </w:r>
      <w:r w:rsidRPr="006E005F">
        <w:rPr>
          <w:sz w:val="28"/>
        </w:rPr>
        <w:t>будь-які</w:t>
      </w:r>
      <w:r w:rsidRPr="006E005F">
        <w:rPr>
          <w:sz w:val="28"/>
        </w:rPr>
        <w:t xml:space="preserve"> </w:t>
      </w:r>
      <w:r w:rsidRPr="006E005F">
        <w:rPr>
          <w:sz w:val="28"/>
        </w:rPr>
        <w:t>інші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вигоди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нематеріального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характеру,</w:t>
      </w:r>
      <w:r w:rsidRPr="006E005F">
        <w:rPr>
          <w:sz w:val="28"/>
        </w:rPr>
        <w:t xml:space="preserve"> </w:t>
      </w:r>
      <w:r w:rsidRPr="006E005F">
        <w:rPr>
          <w:sz w:val="28"/>
        </w:rPr>
        <w:t>які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перевищують</w:t>
      </w:r>
      <w:r w:rsidRPr="006E005F">
        <w:rPr>
          <w:sz w:val="28"/>
        </w:rPr>
        <w:t xml:space="preserve"> </w:t>
      </w:r>
      <w:r w:rsidRPr="006E005F">
        <w:rPr>
          <w:sz w:val="28"/>
        </w:rPr>
        <w:t>5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відсотків</w:t>
      </w:r>
      <w:r w:rsidRPr="006E005F">
        <w:rPr>
          <w:sz w:val="28"/>
        </w:rPr>
        <w:t xml:space="preserve"> </w:t>
      </w:r>
      <w:r w:rsidRPr="006E005F">
        <w:rPr>
          <w:sz w:val="28"/>
        </w:rPr>
        <w:t>доходу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такої</w:t>
      </w:r>
      <w:r w:rsidRPr="006E005F">
        <w:rPr>
          <w:sz w:val="28"/>
        </w:rPr>
        <w:t xml:space="preserve"> </w:t>
      </w:r>
      <w:r w:rsidRPr="006E005F">
        <w:rPr>
          <w:sz w:val="28"/>
        </w:rPr>
        <w:t>особи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попередній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звітний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рік;</w:t>
      </w:r>
    </w:p>
    <w:p w:rsidR="006E005F" w:rsidRPr="006E005F" w:rsidRDefault="006E005F" w:rsidP="006E005F">
      <w:pPr>
        <w:ind w:firstLine="720"/>
        <w:jc w:val="both"/>
        <w:rPr>
          <w:sz w:val="28"/>
        </w:rPr>
      </w:pPr>
      <w:r w:rsidRPr="006E005F">
        <w:rPr>
          <w:sz w:val="28"/>
        </w:rPr>
        <w:t>3)</w:t>
      </w:r>
      <w:r w:rsidRPr="006E005F">
        <w:rPr>
          <w:sz w:val="28"/>
        </w:rPr>
        <w:t xml:space="preserve"> </w:t>
      </w:r>
      <w:r w:rsidRPr="006E005F">
        <w:rPr>
          <w:sz w:val="28"/>
        </w:rPr>
        <w:t>особа,</w:t>
      </w:r>
      <w:r w:rsidRPr="006E005F">
        <w:rPr>
          <w:sz w:val="28"/>
        </w:rPr>
        <w:t xml:space="preserve"> </w:t>
      </w:r>
      <w:r w:rsidRPr="006E005F">
        <w:rPr>
          <w:sz w:val="28"/>
        </w:rPr>
        <w:t>яка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є</w:t>
      </w:r>
      <w:r w:rsidRPr="006E005F">
        <w:rPr>
          <w:sz w:val="28"/>
        </w:rPr>
        <w:t xml:space="preserve"> </w:t>
      </w:r>
      <w:r w:rsidRPr="006E005F">
        <w:rPr>
          <w:sz w:val="28"/>
        </w:rPr>
        <w:t>членом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виконавчого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органу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юридичної</w:t>
      </w:r>
      <w:r w:rsidRPr="006E005F">
        <w:rPr>
          <w:sz w:val="28"/>
        </w:rPr>
        <w:t xml:space="preserve"> </w:t>
      </w:r>
      <w:r w:rsidRPr="006E005F">
        <w:rPr>
          <w:sz w:val="28"/>
        </w:rPr>
        <w:t>особи,</w:t>
      </w:r>
      <w:r w:rsidRPr="006E005F">
        <w:rPr>
          <w:sz w:val="28"/>
        </w:rPr>
        <w:t xml:space="preserve"> </w:t>
      </w:r>
      <w:r w:rsidRPr="006E005F">
        <w:rPr>
          <w:sz w:val="28"/>
        </w:rPr>
        <w:t>членом</w:t>
      </w:r>
      <w:r w:rsidRPr="006E005F">
        <w:rPr>
          <w:sz w:val="28"/>
        </w:rPr>
        <w:t xml:space="preserve"> </w:t>
      </w:r>
      <w:r w:rsidRPr="006E005F">
        <w:rPr>
          <w:sz w:val="28"/>
        </w:rPr>
        <w:t>наглядової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ради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якої</w:t>
      </w:r>
      <w:r w:rsidRPr="006E005F">
        <w:rPr>
          <w:sz w:val="28"/>
        </w:rPr>
        <w:t xml:space="preserve"> </w:t>
      </w:r>
      <w:r w:rsidRPr="006E005F">
        <w:rPr>
          <w:sz w:val="28"/>
        </w:rPr>
        <w:t>є</w:t>
      </w:r>
      <w:r w:rsidRPr="006E005F">
        <w:rPr>
          <w:sz w:val="28"/>
        </w:rPr>
        <w:t xml:space="preserve"> </w:t>
      </w:r>
      <w:r w:rsidRPr="006E005F">
        <w:rPr>
          <w:sz w:val="28"/>
        </w:rPr>
        <w:t>будь-який</w:t>
      </w:r>
      <w:r w:rsidRPr="006E005F">
        <w:rPr>
          <w:sz w:val="28"/>
        </w:rPr>
        <w:t xml:space="preserve"> </w:t>
      </w:r>
      <w:r w:rsidRPr="006E005F">
        <w:rPr>
          <w:sz w:val="28"/>
        </w:rPr>
        <w:t>керівник</w:t>
      </w:r>
      <w:r w:rsidRPr="006E005F">
        <w:rPr>
          <w:sz w:val="28"/>
        </w:rPr>
        <w:t xml:space="preserve"> </w:t>
      </w:r>
      <w:r w:rsidRPr="006E005F">
        <w:rPr>
          <w:sz w:val="28"/>
        </w:rPr>
        <w:t>(член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Правління)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Фонду;</w:t>
      </w:r>
    </w:p>
    <w:p w:rsidR="006E005F" w:rsidRPr="006E005F" w:rsidRDefault="006E005F" w:rsidP="006E005F">
      <w:pPr>
        <w:ind w:firstLine="720"/>
        <w:jc w:val="both"/>
        <w:rPr>
          <w:sz w:val="28"/>
        </w:rPr>
      </w:pPr>
      <w:r w:rsidRPr="006E005F">
        <w:rPr>
          <w:sz w:val="28"/>
        </w:rPr>
        <w:t>4)</w:t>
      </w:r>
      <w:r w:rsidRPr="006E005F">
        <w:rPr>
          <w:sz w:val="28"/>
        </w:rPr>
        <w:t xml:space="preserve"> </w:t>
      </w:r>
      <w:r w:rsidRPr="006E005F">
        <w:rPr>
          <w:sz w:val="28"/>
        </w:rPr>
        <w:t>особа,</w:t>
      </w:r>
      <w:r w:rsidRPr="006E005F">
        <w:rPr>
          <w:sz w:val="28"/>
        </w:rPr>
        <w:t xml:space="preserve"> </w:t>
      </w:r>
      <w:r w:rsidRPr="006E005F">
        <w:rPr>
          <w:sz w:val="28"/>
        </w:rPr>
        <w:t>яка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є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власником</w:t>
      </w:r>
      <w:r w:rsidRPr="006E005F">
        <w:rPr>
          <w:sz w:val="28"/>
        </w:rPr>
        <w:t xml:space="preserve"> </w:t>
      </w:r>
      <w:r w:rsidRPr="006E005F">
        <w:rPr>
          <w:sz w:val="28"/>
        </w:rPr>
        <w:t>істотної</w:t>
      </w:r>
      <w:r w:rsidRPr="006E005F">
        <w:rPr>
          <w:sz w:val="28"/>
        </w:rPr>
        <w:t xml:space="preserve"> </w:t>
      </w:r>
      <w:r w:rsidRPr="006E005F">
        <w:rPr>
          <w:sz w:val="28"/>
        </w:rPr>
        <w:t>участі,</w:t>
      </w:r>
      <w:r w:rsidRPr="006E005F">
        <w:rPr>
          <w:sz w:val="28"/>
        </w:rPr>
        <w:t xml:space="preserve"> </w:t>
      </w:r>
      <w:r w:rsidRPr="006E005F">
        <w:rPr>
          <w:sz w:val="28"/>
        </w:rPr>
        <w:t>кінцевим</w:t>
      </w:r>
      <w:r w:rsidRPr="006E005F">
        <w:rPr>
          <w:sz w:val="28"/>
        </w:rPr>
        <w:t xml:space="preserve"> </w:t>
      </w:r>
      <w:r w:rsidRPr="006E005F">
        <w:rPr>
          <w:sz w:val="28"/>
        </w:rPr>
        <w:t>бенефіціаром,</w:t>
      </w:r>
      <w:r w:rsidRPr="006E005F">
        <w:rPr>
          <w:sz w:val="28"/>
        </w:rPr>
        <w:t xml:space="preserve"> </w:t>
      </w:r>
      <w:r w:rsidRPr="006E005F">
        <w:rPr>
          <w:sz w:val="28"/>
        </w:rPr>
        <w:t>керівником,</w:t>
      </w:r>
      <w:r w:rsidRPr="006E005F">
        <w:rPr>
          <w:sz w:val="28"/>
        </w:rPr>
        <w:t xml:space="preserve"> </w:t>
      </w:r>
      <w:r w:rsidRPr="006E005F">
        <w:rPr>
          <w:sz w:val="28"/>
        </w:rPr>
        <w:t>членом</w:t>
      </w:r>
      <w:r w:rsidRPr="006E005F">
        <w:rPr>
          <w:sz w:val="28"/>
        </w:rPr>
        <w:t xml:space="preserve"> </w:t>
      </w:r>
      <w:r w:rsidRPr="006E005F">
        <w:rPr>
          <w:sz w:val="28"/>
        </w:rPr>
        <w:t>наглядової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ради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або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працівником</w:t>
      </w:r>
      <w:r w:rsidRPr="006E005F">
        <w:rPr>
          <w:sz w:val="28"/>
        </w:rPr>
        <w:t xml:space="preserve"> </w:t>
      </w:r>
      <w:r w:rsidRPr="006E005F">
        <w:rPr>
          <w:sz w:val="28"/>
        </w:rPr>
        <w:t>юридичної</w:t>
      </w:r>
      <w:r w:rsidRPr="006E005F">
        <w:rPr>
          <w:sz w:val="28"/>
        </w:rPr>
        <w:t xml:space="preserve"> </w:t>
      </w:r>
      <w:r w:rsidRPr="006E005F">
        <w:rPr>
          <w:sz w:val="28"/>
        </w:rPr>
        <w:t>особи,</w:t>
      </w:r>
      <w:r w:rsidRPr="006E005F">
        <w:rPr>
          <w:sz w:val="28"/>
        </w:rPr>
        <w:t xml:space="preserve"> </w:t>
      </w:r>
      <w:r w:rsidRPr="006E005F">
        <w:rPr>
          <w:sz w:val="28"/>
        </w:rPr>
        <w:t>що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має</w:t>
      </w:r>
      <w:r w:rsidRPr="006E005F">
        <w:rPr>
          <w:sz w:val="28"/>
        </w:rPr>
        <w:t xml:space="preserve"> </w:t>
      </w:r>
      <w:r w:rsidRPr="006E005F">
        <w:rPr>
          <w:sz w:val="28"/>
        </w:rPr>
        <w:t>можливість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впливати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на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управління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або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діяльність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Фонду;</w:t>
      </w:r>
    </w:p>
    <w:p w:rsidR="006E005F" w:rsidRPr="006E005F" w:rsidRDefault="006E005F" w:rsidP="006E005F">
      <w:pPr>
        <w:ind w:firstLine="720"/>
        <w:jc w:val="both"/>
        <w:rPr>
          <w:sz w:val="28"/>
        </w:rPr>
      </w:pPr>
      <w:r w:rsidRPr="006E005F">
        <w:rPr>
          <w:sz w:val="28"/>
        </w:rPr>
        <w:t>5)</w:t>
      </w:r>
      <w:r w:rsidRPr="006E005F">
        <w:rPr>
          <w:sz w:val="28"/>
        </w:rPr>
        <w:t xml:space="preserve"> </w:t>
      </w:r>
      <w:r w:rsidRPr="006E005F">
        <w:rPr>
          <w:sz w:val="28"/>
        </w:rPr>
        <w:t>особа,</w:t>
      </w:r>
      <w:r w:rsidRPr="006E005F">
        <w:rPr>
          <w:sz w:val="28"/>
        </w:rPr>
        <w:t xml:space="preserve"> </w:t>
      </w:r>
      <w:r w:rsidRPr="006E005F">
        <w:rPr>
          <w:sz w:val="28"/>
        </w:rPr>
        <w:t>уповноважена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на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виконання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функцій</w:t>
      </w:r>
      <w:r w:rsidRPr="006E005F">
        <w:rPr>
          <w:sz w:val="28"/>
        </w:rPr>
        <w:t xml:space="preserve"> </w:t>
      </w:r>
      <w:r w:rsidRPr="006E005F">
        <w:rPr>
          <w:sz w:val="28"/>
        </w:rPr>
        <w:t>держави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або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місцевого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самоврядування,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під</w:t>
      </w:r>
      <w:r w:rsidRPr="006E005F">
        <w:rPr>
          <w:sz w:val="28"/>
        </w:rPr>
        <w:t xml:space="preserve"> </w:t>
      </w:r>
      <w:r w:rsidRPr="006E005F">
        <w:rPr>
          <w:sz w:val="28"/>
        </w:rPr>
        <w:t>час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перебування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на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посадах,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передбачених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пунктом</w:t>
      </w:r>
      <w:r w:rsidRPr="006E005F">
        <w:rPr>
          <w:sz w:val="28"/>
        </w:rPr>
        <w:t xml:space="preserve"> </w:t>
      </w:r>
      <w:r w:rsidRPr="006E005F">
        <w:rPr>
          <w:sz w:val="28"/>
        </w:rPr>
        <w:t>1</w:t>
      </w:r>
      <w:r w:rsidRPr="006E005F">
        <w:rPr>
          <w:sz w:val="28"/>
        </w:rPr>
        <w:t xml:space="preserve"> </w:t>
      </w:r>
      <w:r w:rsidRPr="006E005F">
        <w:rPr>
          <w:sz w:val="28"/>
        </w:rPr>
        <w:t>частини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першої</w:t>
      </w:r>
      <w:r w:rsidRPr="006E005F">
        <w:rPr>
          <w:sz w:val="28"/>
        </w:rPr>
        <w:t xml:space="preserve"> </w:t>
      </w:r>
      <w:r w:rsidRPr="006E005F">
        <w:rPr>
          <w:sz w:val="28"/>
        </w:rPr>
        <w:t>статті</w:t>
      </w:r>
      <w:r w:rsidRPr="006E005F">
        <w:rPr>
          <w:sz w:val="28"/>
        </w:rPr>
        <w:t xml:space="preserve"> </w:t>
      </w:r>
      <w:r w:rsidRPr="006E005F">
        <w:rPr>
          <w:sz w:val="28"/>
        </w:rPr>
        <w:t>3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Закону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України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«Про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запобігання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корупції»,</w:t>
      </w:r>
      <w:r w:rsidRPr="006E005F">
        <w:rPr>
          <w:sz w:val="28"/>
        </w:rPr>
        <w:t xml:space="preserve"> </w:t>
      </w:r>
      <w:r w:rsidRPr="006E005F">
        <w:rPr>
          <w:sz w:val="28"/>
        </w:rPr>
        <w:t>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також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протягом</w:t>
      </w:r>
      <w:r w:rsidRPr="006E005F">
        <w:rPr>
          <w:sz w:val="28"/>
        </w:rPr>
        <w:t xml:space="preserve"> </w:t>
      </w:r>
      <w:r w:rsidRPr="006E005F">
        <w:rPr>
          <w:sz w:val="28"/>
        </w:rPr>
        <w:t>трьох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років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після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звільнення;</w:t>
      </w:r>
    </w:p>
    <w:p w:rsidR="006E005F" w:rsidRPr="006E005F" w:rsidRDefault="006E005F" w:rsidP="006E005F">
      <w:pPr>
        <w:ind w:firstLine="720"/>
        <w:jc w:val="both"/>
        <w:rPr>
          <w:sz w:val="28"/>
        </w:rPr>
      </w:pPr>
      <w:r w:rsidRPr="006E005F">
        <w:rPr>
          <w:sz w:val="28"/>
        </w:rPr>
        <w:t>6)</w:t>
      </w:r>
      <w:r w:rsidRPr="006E005F">
        <w:rPr>
          <w:sz w:val="28"/>
        </w:rPr>
        <w:t xml:space="preserve"> </w:t>
      </w:r>
      <w:r w:rsidRPr="006E005F">
        <w:rPr>
          <w:sz w:val="28"/>
        </w:rPr>
        <w:t>службова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особа,</w:t>
      </w:r>
      <w:r w:rsidRPr="006E005F">
        <w:rPr>
          <w:sz w:val="28"/>
        </w:rPr>
        <w:t xml:space="preserve"> </w:t>
      </w:r>
      <w:r w:rsidRPr="006E005F">
        <w:rPr>
          <w:sz w:val="28"/>
        </w:rPr>
        <w:t>яка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займає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відповідальне</w:t>
      </w:r>
      <w:r w:rsidRPr="006E005F">
        <w:rPr>
          <w:sz w:val="28"/>
        </w:rPr>
        <w:t xml:space="preserve"> </w:t>
      </w:r>
      <w:r w:rsidRPr="006E005F">
        <w:rPr>
          <w:sz w:val="28"/>
        </w:rPr>
        <w:t>та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особливо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відповідальне</w:t>
      </w:r>
      <w:r w:rsidRPr="006E005F">
        <w:rPr>
          <w:sz w:val="28"/>
        </w:rPr>
        <w:t xml:space="preserve"> </w:t>
      </w:r>
      <w:r w:rsidRPr="006E005F">
        <w:rPr>
          <w:sz w:val="28"/>
        </w:rPr>
        <w:t>становище,</w:t>
      </w:r>
      <w:r w:rsidRPr="006E005F">
        <w:rPr>
          <w:sz w:val="28"/>
        </w:rPr>
        <w:t xml:space="preserve"> </w:t>
      </w:r>
      <w:r w:rsidRPr="006E005F">
        <w:rPr>
          <w:sz w:val="28"/>
        </w:rPr>
        <w:t>або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службова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особа,</w:t>
      </w:r>
      <w:r w:rsidRPr="006E005F">
        <w:rPr>
          <w:sz w:val="28"/>
        </w:rPr>
        <w:t xml:space="preserve"> </w:t>
      </w:r>
      <w:r w:rsidRPr="006E005F">
        <w:rPr>
          <w:sz w:val="28"/>
        </w:rPr>
        <w:t>яка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займала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відповідальне</w:t>
      </w:r>
      <w:r w:rsidRPr="006E005F">
        <w:rPr>
          <w:sz w:val="28"/>
        </w:rPr>
        <w:t xml:space="preserve"> </w:t>
      </w:r>
      <w:r w:rsidRPr="006E005F">
        <w:rPr>
          <w:sz w:val="28"/>
        </w:rPr>
        <w:t>та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особливо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відповідальне</w:t>
      </w:r>
      <w:r w:rsidRPr="006E005F">
        <w:rPr>
          <w:sz w:val="28"/>
        </w:rPr>
        <w:t xml:space="preserve"> </w:t>
      </w:r>
      <w:r w:rsidRPr="006E005F">
        <w:rPr>
          <w:sz w:val="28"/>
        </w:rPr>
        <w:t>становище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протягом</w:t>
      </w:r>
      <w:r w:rsidRPr="006E005F">
        <w:rPr>
          <w:sz w:val="28"/>
        </w:rPr>
        <w:t xml:space="preserve"> </w:t>
      </w:r>
      <w:r w:rsidRPr="006E005F">
        <w:rPr>
          <w:sz w:val="28"/>
        </w:rPr>
        <w:t>будь-якого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періоду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останні</w:t>
      </w:r>
      <w:r w:rsidRPr="006E005F">
        <w:rPr>
          <w:sz w:val="28"/>
        </w:rPr>
        <w:t xml:space="preserve"> </w:t>
      </w:r>
      <w:r w:rsidRPr="006E005F">
        <w:rPr>
          <w:sz w:val="28"/>
        </w:rPr>
        <w:t>три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роки,</w:t>
      </w:r>
      <w:r w:rsidRPr="006E005F">
        <w:rPr>
          <w:sz w:val="28"/>
        </w:rPr>
        <w:t xml:space="preserve"> </w:t>
      </w:r>
      <w:r w:rsidRPr="006E005F">
        <w:rPr>
          <w:sz w:val="28"/>
        </w:rPr>
        <w:t>що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передували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її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призначенню</w:t>
      </w:r>
      <w:r w:rsidRPr="006E005F">
        <w:rPr>
          <w:sz w:val="28"/>
        </w:rPr>
        <w:t xml:space="preserve"> </w:t>
      </w:r>
      <w:r w:rsidRPr="006E005F">
        <w:rPr>
          <w:sz w:val="28"/>
        </w:rPr>
        <w:t>до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Ради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Фонду.</w:t>
      </w:r>
      <w:r w:rsidRPr="006E005F">
        <w:rPr>
          <w:sz w:val="28"/>
        </w:rPr>
        <w:t xml:space="preserve"> </w:t>
      </w:r>
      <w:r w:rsidRPr="006E005F">
        <w:rPr>
          <w:sz w:val="28"/>
        </w:rPr>
        <w:t>Термін</w:t>
      </w:r>
      <w:r w:rsidRPr="006E005F">
        <w:rPr>
          <w:sz w:val="28"/>
        </w:rPr>
        <w:t xml:space="preserve"> </w:t>
      </w:r>
      <w:r w:rsidRPr="006E005F">
        <w:rPr>
          <w:sz w:val="28"/>
        </w:rPr>
        <w:t>«службові</w:t>
      </w:r>
      <w:r w:rsidRPr="006E005F">
        <w:rPr>
          <w:sz w:val="28"/>
        </w:rPr>
        <w:t xml:space="preserve"> </w:t>
      </w:r>
      <w:r w:rsidRPr="006E005F">
        <w:rPr>
          <w:sz w:val="28"/>
        </w:rPr>
        <w:t>особи,</w:t>
      </w:r>
      <w:r w:rsidRPr="006E005F">
        <w:rPr>
          <w:sz w:val="28"/>
        </w:rPr>
        <w:t xml:space="preserve"> </w:t>
      </w:r>
      <w:r w:rsidRPr="006E005F">
        <w:rPr>
          <w:sz w:val="28"/>
        </w:rPr>
        <w:t>які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займають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відповідальне</w:t>
      </w:r>
      <w:r w:rsidRPr="006E005F">
        <w:rPr>
          <w:sz w:val="28"/>
        </w:rPr>
        <w:t xml:space="preserve"> </w:t>
      </w:r>
      <w:r w:rsidRPr="006E005F">
        <w:rPr>
          <w:sz w:val="28"/>
        </w:rPr>
        <w:t>та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особливо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відповідальне</w:t>
      </w:r>
      <w:r w:rsidRPr="006E005F">
        <w:rPr>
          <w:sz w:val="28"/>
        </w:rPr>
        <w:t xml:space="preserve"> </w:t>
      </w:r>
      <w:r w:rsidRPr="006E005F">
        <w:rPr>
          <w:sz w:val="28"/>
        </w:rPr>
        <w:t>становище»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вживається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цьому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Законі</w:t>
      </w:r>
      <w:r w:rsidRPr="006E005F">
        <w:rPr>
          <w:sz w:val="28"/>
        </w:rPr>
        <w:t xml:space="preserve"> </w:t>
      </w:r>
      <w:r w:rsidRPr="006E005F">
        <w:rPr>
          <w:sz w:val="28"/>
        </w:rPr>
        <w:t>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значенні,</w:t>
      </w:r>
      <w:r w:rsidRPr="006E005F">
        <w:rPr>
          <w:sz w:val="28"/>
        </w:rPr>
        <w:t xml:space="preserve"> </w:t>
      </w:r>
      <w:r w:rsidRPr="006E005F">
        <w:rPr>
          <w:sz w:val="28"/>
        </w:rPr>
        <w:t>наведеному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примітці</w:t>
      </w:r>
      <w:r w:rsidRPr="006E005F">
        <w:rPr>
          <w:sz w:val="28"/>
        </w:rPr>
        <w:t xml:space="preserve"> </w:t>
      </w:r>
      <w:r w:rsidRPr="006E005F">
        <w:rPr>
          <w:sz w:val="28"/>
        </w:rPr>
        <w:t>до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статті</w:t>
      </w:r>
      <w:r w:rsidRPr="006E005F">
        <w:rPr>
          <w:sz w:val="28"/>
        </w:rPr>
        <w:t xml:space="preserve"> </w:t>
      </w:r>
      <w:r w:rsidRPr="006E005F">
        <w:rPr>
          <w:sz w:val="28"/>
        </w:rPr>
        <w:t>51</w:t>
      </w:r>
      <w:r w:rsidRPr="006E005F">
        <w:rPr>
          <w:sz w:val="28"/>
          <w:vertAlign w:val="superscript"/>
        </w:rPr>
        <w:t>3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Закону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України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«Про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запобігання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корупції»;</w:t>
      </w:r>
    </w:p>
    <w:p w:rsidR="006E005F" w:rsidRPr="006E005F" w:rsidRDefault="006E005F" w:rsidP="006E005F">
      <w:pPr>
        <w:ind w:firstLine="720"/>
        <w:jc w:val="both"/>
        <w:rPr>
          <w:sz w:val="28"/>
        </w:rPr>
      </w:pPr>
      <w:r w:rsidRPr="006E005F">
        <w:rPr>
          <w:sz w:val="28"/>
        </w:rPr>
        <w:t>7)</w:t>
      </w:r>
      <w:r w:rsidRPr="006E005F">
        <w:rPr>
          <w:sz w:val="28"/>
        </w:rPr>
        <w:t xml:space="preserve"> </w:t>
      </w:r>
      <w:r w:rsidRPr="006E005F">
        <w:rPr>
          <w:sz w:val="28"/>
        </w:rPr>
        <w:t>особа,</w:t>
      </w:r>
      <w:r w:rsidRPr="006E005F">
        <w:rPr>
          <w:sz w:val="28"/>
        </w:rPr>
        <w:t xml:space="preserve"> </w:t>
      </w:r>
      <w:r w:rsidRPr="006E005F">
        <w:rPr>
          <w:sz w:val="28"/>
        </w:rPr>
        <w:t>яка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брала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участь</w:t>
      </w:r>
      <w:r w:rsidRPr="006E005F">
        <w:rPr>
          <w:sz w:val="28"/>
        </w:rPr>
        <w:t xml:space="preserve"> </w:t>
      </w:r>
      <w:r w:rsidRPr="006E005F">
        <w:rPr>
          <w:sz w:val="28"/>
        </w:rPr>
        <w:t>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зовнішньому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аудиті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протягом</w:t>
      </w:r>
      <w:r w:rsidRPr="006E005F">
        <w:rPr>
          <w:sz w:val="28"/>
        </w:rPr>
        <w:t xml:space="preserve"> </w:t>
      </w:r>
      <w:r w:rsidRPr="006E005F">
        <w:rPr>
          <w:sz w:val="28"/>
        </w:rPr>
        <w:t>будь-якого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періоду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останніх</w:t>
      </w:r>
      <w:r w:rsidRPr="006E005F">
        <w:rPr>
          <w:sz w:val="28"/>
        </w:rPr>
        <w:t xml:space="preserve"> </w:t>
      </w:r>
      <w:r w:rsidRPr="006E005F">
        <w:rPr>
          <w:sz w:val="28"/>
        </w:rPr>
        <w:t>три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роки,</w:t>
      </w:r>
      <w:r w:rsidRPr="006E005F">
        <w:rPr>
          <w:sz w:val="28"/>
        </w:rPr>
        <w:t xml:space="preserve"> </w:t>
      </w:r>
      <w:r w:rsidRPr="006E005F">
        <w:rPr>
          <w:sz w:val="28"/>
        </w:rPr>
        <w:t>що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передували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її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призначенню</w:t>
      </w:r>
      <w:r w:rsidRPr="006E005F">
        <w:rPr>
          <w:sz w:val="28"/>
        </w:rPr>
        <w:t xml:space="preserve"> </w:t>
      </w:r>
      <w:r w:rsidRPr="006E005F">
        <w:rPr>
          <w:sz w:val="28"/>
        </w:rPr>
        <w:t>до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Ради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Фонду;</w:t>
      </w:r>
    </w:p>
    <w:p w:rsidR="006E005F" w:rsidRPr="006E005F" w:rsidRDefault="006E005F" w:rsidP="006E005F">
      <w:pPr>
        <w:ind w:firstLine="720"/>
        <w:jc w:val="both"/>
        <w:rPr>
          <w:sz w:val="28"/>
        </w:rPr>
      </w:pPr>
      <w:r w:rsidRPr="006E005F">
        <w:rPr>
          <w:sz w:val="28"/>
        </w:rPr>
        <w:t>8)</w:t>
      </w:r>
      <w:r w:rsidRPr="006E005F">
        <w:rPr>
          <w:sz w:val="28"/>
        </w:rPr>
        <w:t xml:space="preserve"> </w:t>
      </w:r>
      <w:r w:rsidRPr="006E005F">
        <w:rPr>
          <w:sz w:val="28"/>
        </w:rPr>
        <w:t>особа,</w:t>
      </w:r>
      <w:r w:rsidRPr="006E005F">
        <w:rPr>
          <w:sz w:val="28"/>
        </w:rPr>
        <w:t xml:space="preserve"> </w:t>
      </w:r>
      <w:r w:rsidRPr="006E005F">
        <w:rPr>
          <w:sz w:val="28"/>
        </w:rPr>
        <w:t>яка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входила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до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складу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наглядової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ради,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виконавчого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органу,</w:t>
      </w:r>
      <w:r w:rsidRPr="006E005F">
        <w:rPr>
          <w:sz w:val="28"/>
        </w:rPr>
        <w:t xml:space="preserve"> </w:t>
      </w:r>
      <w:r w:rsidRPr="006E005F">
        <w:rPr>
          <w:sz w:val="28"/>
        </w:rPr>
        <w:t>контролюючого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органу,</w:t>
      </w:r>
      <w:r w:rsidRPr="006E005F">
        <w:rPr>
          <w:sz w:val="28"/>
        </w:rPr>
        <w:t xml:space="preserve"> </w:t>
      </w:r>
      <w:r w:rsidRPr="006E005F">
        <w:rPr>
          <w:sz w:val="28"/>
        </w:rPr>
        <w:t>іншого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органу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фінансової</w:t>
      </w:r>
      <w:r w:rsidRPr="006E005F">
        <w:rPr>
          <w:sz w:val="28"/>
        </w:rPr>
        <w:t xml:space="preserve"> </w:t>
      </w:r>
      <w:r w:rsidRPr="006E005F">
        <w:rPr>
          <w:sz w:val="28"/>
        </w:rPr>
        <w:t>установи,</w:t>
      </w:r>
      <w:r w:rsidRPr="006E005F">
        <w:rPr>
          <w:sz w:val="28"/>
        </w:rPr>
        <w:t xml:space="preserve"> </w:t>
      </w:r>
      <w:r w:rsidRPr="006E005F">
        <w:rPr>
          <w:sz w:val="28"/>
        </w:rPr>
        <w:t>якщо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утворення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такого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органу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було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передбачено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установчим</w:t>
      </w:r>
      <w:r w:rsidRPr="006E005F">
        <w:rPr>
          <w:sz w:val="28"/>
        </w:rPr>
        <w:t xml:space="preserve"> </w:t>
      </w:r>
      <w:r w:rsidRPr="006E005F">
        <w:rPr>
          <w:sz w:val="28"/>
        </w:rPr>
        <w:t>документом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фінансової</w:t>
      </w:r>
      <w:r w:rsidRPr="006E005F">
        <w:rPr>
          <w:sz w:val="28"/>
        </w:rPr>
        <w:t xml:space="preserve"> </w:t>
      </w:r>
      <w:r w:rsidRPr="006E005F">
        <w:rPr>
          <w:sz w:val="28"/>
        </w:rPr>
        <w:t>установи,</w:t>
      </w:r>
      <w:r w:rsidRPr="006E005F">
        <w:rPr>
          <w:sz w:val="28"/>
        </w:rPr>
        <w:t xml:space="preserve"> </w:t>
      </w:r>
      <w:r w:rsidRPr="006E005F">
        <w:rPr>
          <w:sz w:val="28"/>
        </w:rPr>
        <w:t>або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яка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була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внутрішнім</w:t>
      </w:r>
      <w:r w:rsidRPr="006E005F">
        <w:rPr>
          <w:sz w:val="28"/>
        </w:rPr>
        <w:t xml:space="preserve"> </w:t>
      </w:r>
      <w:r w:rsidRPr="006E005F">
        <w:rPr>
          <w:sz w:val="28"/>
        </w:rPr>
        <w:t>аудитором,</w:t>
      </w:r>
      <w:r w:rsidRPr="006E005F">
        <w:rPr>
          <w:sz w:val="28"/>
        </w:rPr>
        <w:t xml:space="preserve"> </w:t>
      </w:r>
      <w:r w:rsidRPr="006E005F">
        <w:rPr>
          <w:sz w:val="28"/>
        </w:rPr>
        <w:t>головним</w:t>
      </w:r>
      <w:r w:rsidRPr="006E005F">
        <w:rPr>
          <w:sz w:val="28"/>
        </w:rPr>
        <w:t xml:space="preserve"> </w:t>
      </w:r>
      <w:r w:rsidRPr="006E005F">
        <w:rPr>
          <w:sz w:val="28"/>
        </w:rPr>
        <w:t>бухгалтером</w:t>
      </w:r>
      <w:r w:rsidRPr="006E005F">
        <w:rPr>
          <w:sz w:val="28"/>
        </w:rPr>
        <w:t xml:space="preserve"> </w:t>
      </w:r>
      <w:r w:rsidRPr="006E005F">
        <w:rPr>
          <w:sz w:val="28"/>
        </w:rPr>
        <w:t>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такій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фінансовій</w:t>
      </w:r>
      <w:r w:rsidRPr="006E005F">
        <w:rPr>
          <w:sz w:val="28"/>
        </w:rPr>
        <w:t xml:space="preserve"> </w:t>
      </w:r>
      <w:r w:rsidRPr="006E005F">
        <w:rPr>
          <w:sz w:val="28"/>
        </w:rPr>
        <w:t>установі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протягом</w:t>
      </w:r>
      <w:r w:rsidRPr="006E005F">
        <w:rPr>
          <w:sz w:val="28"/>
        </w:rPr>
        <w:t xml:space="preserve"> </w:t>
      </w:r>
      <w:r w:rsidRPr="006E005F">
        <w:rPr>
          <w:sz w:val="28"/>
        </w:rPr>
        <w:t>будь-якого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періоду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останніх</w:t>
      </w:r>
      <w:r w:rsidRPr="006E005F">
        <w:rPr>
          <w:sz w:val="28"/>
        </w:rPr>
        <w:t xml:space="preserve"> </w:t>
      </w:r>
      <w:r w:rsidRPr="006E005F">
        <w:rPr>
          <w:sz w:val="28"/>
        </w:rPr>
        <w:t>три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роки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до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визнання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фінансової</w:t>
      </w:r>
      <w:r w:rsidRPr="006E005F">
        <w:rPr>
          <w:sz w:val="28"/>
        </w:rPr>
        <w:t xml:space="preserve"> </w:t>
      </w:r>
      <w:r w:rsidRPr="006E005F">
        <w:rPr>
          <w:sz w:val="28"/>
        </w:rPr>
        <w:t>установи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неплатоспроможною;</w:t>
      </w:r>
    </w:p>
    <w:p w:rsidR="006E005F" w:rsidRPr="006E005F" w:rsidRDefault="006E005F" w:rsidP="006E005F">
      <w:pPr>
        <w:ind w:firstLine="720"/>
        <w:jc w:val="both"/>
        <w:rPr>
          <w:sz w:val="28"/>
        </w:rPr>
      </w:pPr>
      <w:r w:rsidRPr="006E005F">
        <w:rPr>
          <w:sz w:val="28"/>
        </w:rPr>
        <w:t>9)</w:t>
      </w:r>
      <w:r w:rsidRPr="006E005F">
        <w:rPr>
          <w:sz w:val="28"/>
        </w:rPr>
        <w:t xml:space="preserve"> </w:t>
      </w:r>
      <w:r w:rsidRPr="006E005F">
        <w:rPr>
          <w:sz w:val="28"/>
        </w:rPr>
        <w:t>близька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особа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до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осіб,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зазначених</w:t>
      </w:r>
      <w:r w:rsidRPr="006E005F">
        <w:rPr>
          <w:sz w:val="28"/>
        </w:rPr>
        <w:t xml:space="preserve"> </w:t>
      </w:r>
      <w:r w:rsidRPr="006E005F">
        <w:rPr>
          <w:sz w:val="28"/>
        </w:rPr>
        <w:t>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пунктах</w:t>
      </w:r>
      <w:r w:rsidRPr="006E005F">
        <w:rPr>
          <w:sz w:val="28"/>
        </w:rPr>
        <w:t xml:space="preserve"> </w:t>
      </w:r>
      <w:r w:rsidRPr="006E005F">
        <w:rPr>
          <w:sz w:val="28"/>
        </w:rPr>
        <w:t>1-8</w:t>
      </w:r>
      <w:r w:rsidRPr="006E005F">
        <w:rPr>
          <w:sz w:val="28"/>
        </w:rPr>
        <w:t xml:space="preserve"> </w:t>
      </w:r>
      <w:r w:rsidRPr="006E005F">
        <w:rPr>
          <w:sz w:val="28"/>
        </w:rPr>
        <w:t>цієї</w:t>
      </w:r>
      <w:r w:rsidRPr="006E005F">
        <w:rPr>
          <w:sz w:val="28"/>
        </w:rPr>
        <w:t xml:space="preserve"> </w:t>
      </w:r>
      <w:r w:rsidRPr="006E005F">
        <w:rPr>
          <w:sz w:val="28"/>
        </w:rPr>
        <w:t>частини,</w:t>
      </w:r>
      <w:r w:rsidRPr="006E005F">
        <w:rPr>
          <w:sz w:val="28"/>
        </w:rPr>
        <w:t xml:space="preserve"> </w:t>
      </w:r>
      <w:r w:rsidRPr="006E005F">
        <w:rPr>
          <w:sz w:val="28"/>
        </w:rPr>
        <w:t>якщо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призначення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та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перебування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відповідної</w:t>
      </w:r>
      <w:r w:rsidRPr="006E005F">
        <w:rPr>
          <w:sz w:val="28"/>
        </w:rPr>
        <w:t xml:space="preserve"> </w:t>
      </w:r>
      <w:r w:rsidRPr="006E005F">
        <w:rPr>
          <w:sz w:val="28"/>
        </w:rPr>
        <w:t>особи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на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посаді</w:t>
      </w:r>
      <w:r w:rsidRPr="006E005F">
        <w:rPr>
          <w:sz w:val="28"/>
        </w:rPr>
        <w:t xml:space="preserve"> </w:t>
      </w:r>
      <w:r w:rsidRPr="006E005F">
        <w:rPr>
          <w:sz w:val="28"/>
        </w:rPr>
        <w:t>члена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Ради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призведе</w:t>
      </w:r>
      <w:r w:rsidRPr="006E005F">
        <w:rPr>
          <w:sz w:val="28"/>
        </w:rPr>
        <w:t xml:space="preserve"> </w:t>
      </w:r>
      <w:r w:rsidRPr="006E005F">
        <w:rPr>
          <w:sz w:val="28"/>
        </w:rPr>
        <w:t>до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конфлікту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інтересів.</w:t>
      </w:r>
      <w:r w:rsidRPr="006E005F">
        <w:rPr>
          <w:sz w:val="28"/>
        </w:rPr>
        <w:t xml:space="preserve"> </w:t>
      </w:r>
      <w:r w:rsidRPr="006E005F">
        <w:rPr>
          <w:sz w:val="28"/>
        </w:rPr>
        <w:t>Термін</w:t>
      </w:r>
      <w:r w:rsidRPr="006E005F">
        <w:rPr>
          <w:sz w:val="28"/>
        </w:rPr>
        <w:t xml:space="preserve"> </w:t>
      </w:r>
      <w:r w:rsidRPr="006E005F">
        <w:rPr>
          <w:sz w:val="28"/>
        </w:rPr>
        <w:t>«близька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особа»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вживається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цьому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Законі</w:t>
      </w:r>
      <w:r w:rsidRPr="006E005F">
        <w:rPr>
          <w:sz w:val="28"/>
        </w:rPr>
        <w:t xml:space="preserve"> </w:t>
      </w:r>
      <w:r w:rsidRPr="006E005F">
        <w:rPr>
          <w:sz w:val="28"/>
        </w:rPr>
        <w:t>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значенні,</w:t>
      </w:r>
      <w:r w:rsidRPr="006E005F">
        <w:rPr>
          <w:sz w:val="28"/>
        </w:rPr>
        <w:t xml:space="preserve"> </w:t>
      </w:r>
      <w:r w:rsidRPr="006E005F">
        <w:rPr>
          <w:sz w:val="28"/>
        </w:rPr>
        <w:t>наведеному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абзаці</w:t>
      </w:r>
      <w:r w:rsidRPr="006E005F">
        <w:rPr>
          <w:sz w:val="28"/>
        </w:rPr>
        <w:t xml:space="preserve"> </w:t>
      </w:r>
      <w:r w:rsidRPr="006E005F">
        <w:rPr>
          <w:sz w:val="28"/>
        </w:rPr>
        <w:t>четвертому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частини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першої</w:t>
      </w:r>
      <w:r w:rsidRPr="006E005F">
        <w:rPr>
          <w:sz w:val="28"/>
        </w:rPr>
        <w:t xml:space="preserve"> </w:t>
      </w:r>
      <w:r w:rsidRPr="006E005F">
        <w:rPr>
          <w:sz w:val="28"/>
        </w:rPr>
        <w:t>статті</w:t>
      </w:r>
      <w:r w:rsidRPr="006E005F">
        <w:rPr>
          <w:sz w:val="28"/>
        </w:rPr>
        <w:t xml:space="preserve"> </w:t>
      </w:r>
      <w:r w:rsidRPr="006E005F">
        <w:rPr>
          <w:sz w:val="28"/>
        </w:rPr>
        <w:t>1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Закону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України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«Про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запобігання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корупції».</w:t>
      </w:r>
    </w:p>
    <w:p w:rsidR="006E005F" w:rsidRPr="006E005F" w:rsidRDefault="006E005F" w:rsidP="006E005F">
      <w:pPr>
        <w:ind w:firstLine="720"/>
        <w:jc w:val="both"/>
        <w:rPr>
          <w:sz w:val="28"/>
        </w:rPr>
      </w:pPr>
      <w:r w:rsidRPr="006E005F">
        <w:rPr>
          <w:sz w:val="28"/>
        </w:rPr>
        <w:t>Незалежний</w:t>
      </w:r>
      <w:r w:rsidRPr="006E005F">
        <w:rPr>
          <w:sz w:val="28"/>
        </w:rPr>
        <w:t xml:space="preserve"> </w:t>
      </w:r>
      <w:r w:rsidRPr="006E005F">
        <w:rPr>
          <w:sz w:val="28"/>
        </w:rPr>
        <w:t>член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Ради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не</w:t>
      </w:r>
      <w:r w:rsidRPr="006E005F">
        <w:rPr>
          <w:sz w:val="28"/>
        </w:rPr>
        <w:t xml:space="preserve"> </w:t>
      </w:r>
      <w:r w:rsidRPr="006E005F">
        <w:rPr>
          <w:sz w:val="28"/>
        </w:rPr>
        <w:t>може</w:t>
      </w:r>
      <w:r w:rsidRPr="006E005F">
        <w:rPr>
          <w:sz w:val="28"/>
        </w:rPr>
        <w:t xml:space="preserve"> </w:t>
      </w:r>
      <w:r w:rsidRPr="006E005F">
        <w:rPr>
          <w:sz w:val="28"/>
        </w:rPr>
        <w:t>бути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афілійованою</w:t>
      </w:r>
      <w:r w:rsidRPr="006E005F">
        <w:rPr>
          <w:sz w:val="28"/>
        </w:rPr>
        <w:t xml:space="preserve"> </w:t>
      </w:r>
      <w:r w:rsidRPr="006E005F">
        <w:rPr>
          <w:sz w:val="28"/>
        </w:rPr>
        <w:t>особою</w:t>
      </w:r>
      <w:r w:rsidRPr="006E005F">
        <w:rPr>
          <w:sz w:val="28"/>
        </w:rPr>
        <w:t xml:space="preserve"> </w:t>
      </w:r>
      <w:r w:rsidRPr="006E005F">
        <w:rPr>
          <w:sz w:val="28"/>
        </w:rPr>
        <w:t>учасника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Фонду.</w:t>
      </w:r>
      <w:r w:rsidRPr="006E005F">
        <w:rPr>
          <w:sz w:val="28"/>
        </w:rPr>
        <w:t xml:space="preserve"> </w:t>
      </w:r>
      <w:r w:rsidRPr="006E005F">
        <w:rPr>
          <w:sz w:val="28"/>
        </w:rPr>
        <w:t>Термін</w:t>
      </w:r>
      <w:r w:rsidRPr="006E005F">
        <w:rPr>
          <w:sz w:val="28"/>
        </w:rPr>
        <w:t xml:space="preserve"> </w:t>
      </w:r>
      <w:r w:rsidRPr="006E005F">
        <w:rPr>
          <w:sz w:val="28"/>
        </w:rPr>
        <w:t>«афілійовані</w:t>
      </w:r>
      <w:r w:rsidRPr="006E005F">
        <w:rPr>
          <w:sz w:val="28"/>
        </w:rPr>
        <w:t xml:space="preserve"> </w:t>
      </w:r>
      <w:r w:rsidRPr="006E005F">
        <w:rPr>
          <w:sz w:val="28"/>
        </w:rPr>
        <w:t>особи»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вживається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цьому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Законі</w:t>
      </w:r>
      <w:r w:rsidRPr="006E005F">
        <w:rPr>
          <w:sz w:val="28"/>
        </w:rPr>
        <w:t xml:space="preserve"> </w:t>
      </w:r>
      <w:r w:rsidRPr="006E005F">
        <w:rPr>
          <w:sz w:val="28"/>
        </w:rPr>
        <w:t>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значенні,</w:t>
      </w:r>
      <w:r w:rsidRPr="006E005F">
        <w:rPr>
          <w:sz w:val="28"/>
        </w:rPr>
        <w:t xml:space="preserve"> </w:t>
      </w:r>
      <w:r w:rsidRPr="006E005F">
        <w:rPr>
          <w:sz w:val="28"/>
        </w:rPr>
        <w:t>наведеному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пункті</w:t>
      </w:r>
      <w:r w:rsidRPr="006E005F">
        <w:rPr>
          <w:sz w:val="28"/>
        </w:rPr>
        <w:t xml:space="preserve"> </w:t>
      </w:r>
      <w:r w:rsidRPr="006E005F">
        <w:rPr>
          <w:sz w:val="28"/>
        </w:rPr>
        <w:t>1</w:t>
      </w:r>
      <w:r w:rsidRPr="006E005F">
        <w:rPr>
          <w:sz w:val="28"/>
        </w:rPr>
        <w:t xml:space="preserve"> </w:t>
      </w:r>
      <w:r w:rsidRPr="006E005F">
        <w:rPr>
          <w:sz w:val="28"/>
        </w:rPr>
        <w:t>частини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першої</w:t>
      </w:r>
      <w:r w:rsidRPr="006E005F">
        <w:rPr>
          <w:sz w:val="28"/>
        </w:rPr>
        <w:t xml:space="preserve"> </w:t>
      </w:r>
      <w:r w:rsidRPr="006E005F">
        <w:rPr>
          <w:sz w:val="28"/>
        </w:rPr>
        <w:t>статті</w:t>
      </w:r>
      <w:r w:rsidRPr="006E005F">
        <w:rPr>
          <w:sz w:val="28"/>
        </w:rPr>
        <w:t xml:space="preserve"> </w:t>
      </w:r>
      <w:r w:rsidRPr="006E005F">
        <w:rPr>
          <w:sz w:val="28"/>
        </w:rPr>
        <w:t>2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Закону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України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«Про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акціонерні</w:t>
      </w:r>
      <w:r w:rsidRPr="006E005F">
        <w:rPr>
          <w:sz w:val="28"/>
        </w:rPr>
        <w:t xml:space="preserve"> </w:t>
      </w:r>
      <w:r w:rsidRPr="006E005F">
        <w:rPr>
          <w:sz w:val="28"/>
        </w:rPr>
        <w:t>товариства».</w:t>
      </w:r>
    </w:p>
    <w:p w:rsidR="006E005F" w:rsidRPr="006E005F" w:rsidRDefault="006E005F" w:rsidP="006E005F">
      <w:pPr>
        <w:ind w:firstLine="720"/>
        <w:jc w:val="both"/>
        <w:rPr>
          <w:sz w:val="28"/>
        </w:rPr>
      </w:pPr>
      <w:r w:rsidRPr="006E005F">
        <w:rPr>
          <w:sz w:val="28"/>
        </w:rPr>
        <w:t>Стаття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10.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Правління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</w:t>
      </w:r>
    </w:p>
    <w:p w:rsidR="006E005F" w:rsidRPr="006E005F" w:rsidRDefault="006E005F" w:rsidP="006E005F">
      <w:pPr>
        <w:ind w:firstLine="720"/>
        <w:jc w:val="both"/>
        <w:rPr>
          <w:sz w:val="28"/>
        </w:rPr>
      </w:pPr>
      <w:r w:rsidRPr="006E005F">
        <w:rPr>
          <w:sz w:val="28"/>
        </w:rPr>
        <w:t>1.</w:t>
      </w:r>
      <w:r w:rsidRPr="006E005F">
        <w:rPr>
          <w:sz w:val="28"/>
        </w:rPr>
        <w:t xml:space="preserve"> </w:t>
      </w:r>
      <w:r w:rsidRPr="006E005F">
        <w:rPr>
          <w:sz w:val="28"/>
        </w:rPr>
        <w:t>Члени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Правління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повинні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відповідати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вимогам</w:t>
      </w:r>
      <w:r w:rsidRPr="006E005F">
        <w:rPr>
          <w:sz w:val="28"/>
        </w:rPr>
        <w:t xml:space="preserve"> </w:t>
      </w:r>
      <w:r w:rsidRPr="006E005F">
        <w:rPr>
          <w:sz w:val="28"/>
        </w:rPr>
        <w:t>цього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Закону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та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нормативно-правових</w:t>
      </w:r>
      <w:r w:rsidRPr="006E005F">
        <w:rPr>
          <w:sz w:val="28"/>
        </w:rPr>
        <w:t xml:space="preserve"> </w:t>
      </w:r>
      <w:r w:rsidRPr="006E005F">
        <w:rPr>
          <w:sz w:val="28"/>
        </w:rPr>
        <w:t>актів</w:t>
      </w:r>
      <w:r w:rsidRPr="006E005F">
        <w:rPr>
          <w:sz w:val="28"/>
        </w:rPr>
        <w:t xml:space="preserve"> </w:t>
      </w:r>
      <w:r w:rsidRPr="006E005F">
        <w:rPr>
          <w:sz w:val="28"/>
        </w:rPr>
        <w:t>Національного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банку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України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щодо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професійних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вимог</w:t>
      </w:r>
      <w:r w:rsidRPr="006E005F">
        <w:rPr>
          <w:sz w:val="28"/>
        </w:rPr>
        <w:t xml:space="preserve"> </w:t>
      </w:r>
      <w:r w:rsidRPr="006E005F">
        <w:rPr>
          <w:sz w:val="28"/>
        </w:rPr>
        <w:t>до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керівників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фінансових</w:t>
      </w:r>
      <w:r w:rsidRPr="006E005F">
        <w:rPr>
          <w:sz w:val="28"/>
        </w:rPr>
        <w:t xml:space="preserve"> </w:t>
      </w:r>
      <w:r w:rsidRPr="006E005F">
        <w:rPr>
          <w:sz w:val="28"/>
        </w:rPr>
        <w:t>установ</w:t>
      </w:r>
      <w:r w:rsidRPr="006E005F">
        <w:rPr>
          <w:sz w:val="28"/>
        </w:rPr>
        <w:t xml:space="preserve"> </w:t>
      </w:r>
      <w:r w:rsidRPr="006E005F">
        <w:rPr>
          <w:sz w:val="28"/>
        </w:rPr>
        <w:t>та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вимог</w:t>
      </w:r>
      <w:r w:rsidRPr="006E005F">
        <w:rPr>
          <w:sz w:val="28"/>
        </w:rPr>
        <w:t xml:space="preserve"> </w:t>
      </w:r>
      <w:r w:rsidRPr="006E005F">
        <w:rPr>
          <w:sz w:val="28"/>
        </w:rPr>
        <w:t>до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ділової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репутації.</w:t>
      </w:r>
    </w:p>
    <w:p w:rsidR="006E005F" w:rsidRPr="006E005F" w:rsidRDefault="006E005F" w:rsidP="006E005F">
      <w:pPr>
        <w:ind w:firstLine="720"/>
        <w:jc w:val="both"/>
        <w:rPr>
          <w:sz w:val="28"/>
        </w:rPr>
      </w:pPr>
      <w:r w:rsidRPr="006E005F">
        <w:rPr>
          <w:sz w:val="28"/>
        </w:rPr>
        <w:lastRenderedPageBreak/>
        <w:t>2.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Правління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здійснює</w:t>
      </w:r>
      <w:r w:rsidRPr="006E005F">
        <w:rPr>
          <w:sz w:val="28"/>
        </w:rPr>
        <w:t xml:space="preserve"> </w:t>
      </w:r>
      <w:r w:rsidRPr="006E005F">
        <w:rPr>
          <w:sz w:val="28"/>
        </w:rPr>
        <w:t>управління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поточною</w:t>
      </w:r>
      <w:r w:rsidRPr="006E005F">
        <w:rPr>
          <w:sz w:val="28"/>
        </w:rPr>
        <w:t xml:space="preserve"> </w:t>
      </w:r>
      <w:r w:rsidRPr="006E005F">
        <w:rPr>
          <w:sz w:val="28"/>
        </w:rPr>
        <w:t>діяльністю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Фонду.</w:t>
      </w:r>
    </w:p>
    <w:p w:rsidR="006E005F" w:rsidRPr="006E005F" w:rsidRDefault="006E005F" w:rsidP="006E005F">
      <w:pPr>
        <w:ind w:firstLine="720"/>
        <w:jc w:val="both"/>
        <w:rPr>
          <w:sz w:val="28"/>
        </w:rPr>
      </w:pPr>
      <w:r w:rsidRPr="006E005F">
        <w:rPr>
          <w:sz w:val="28"/>
        </w:rPr>
        <w:t>3.</w:t>
      </w:r>
      <w:r w:rsidRPr="006E005F">
        <w:rPr>
          <w:sz w:val="28"/>
        </w:rPr>
        <w:t xml:space="preserve"> </w:t>
      </w:r>
      <w:r w:rsidRPr="006E005F">
        <w:rPr>
          <w:sz w:val="28"/>
        </w:rPr>
        <w:t>До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компетенції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Правління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належить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вирішення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всіх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питань,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пов’язаних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</w:t>
      </w:r>
      <w:r w:rsidRPr="006E005F">
        <w:rPr>
          <w:sz w:val="28"/>
        </w:rPr>
        <w:t xml:space="preserve"> </w:t>
      </w:r>
      <w:r w:rsidRPr="006E005F">
        <w:rPr>
          <w:sz w:val="28"/>
        </w:rPr>
        <w:t>управлінням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поточною</w:t>
      </w:r>
      <w:r w:rsidRPr="006E005F">
        <w:rPr>
          <w:sz w:val="28"/>
        </w:rPr>
        <w:t xml:space="preserve"> </w:t>
      </w:r>
      <w:r w:rsidRPr="006E005F">
        <w:rPr>
          <w:sz w:val="28"/>
        </w:rPr>
        <w:t>діяльністю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Фонду,</w:t>
      </w:r>
      <w:r w:rsidRPr="006E005F">
        <w:rPr>
          <w:sz w:val="28"/>
        </w:rPr>
        <w:t xml:space="preserve"> </w:t>
      </w:r>
      <w:r w:rsidRPr="006E005F">
        <w:rPr>
          <w:sz w:val="28"/>
        </w:rPr>
        <w:t>крім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питань,</w:t>
      </w:r>
      <w:r w:rsidRPr="006E005F">
        <w:rPr>
          <w:sz w:val="28"/>
        </w:rPr>
        <w:t xml:space="preserve"> </w:t>
      </w:r>
      <w:r w:rsidRPr="006E005F">
        <w:rPr>
          <w:sz w:val="28"/>
        </w:rPr>
        <w:t>що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належать</w:t>
      </w:r>
      <w:r w:rsidRPr="006E005F">
        <w:rPr>
          <w:sz w:val="28"/>
        </w:rPr>
        <w:t xml:space="preserve"> </w:t>
      </w:r>
      <w:r w:rsidRPr="006E005F">
        <w:rPr>
          <w:sz w:val="28"/>
        </w:rPr>
        <w:t>до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виключної</w:t>
      </w:r>
      <w:r w:rsidRPr="006E005F">
        <w:rPr>
          <w:sz w:val="28"/>
        </w:rPr>
        <w:t xml:space="preserve"> </w:t>
      </w:r>
      <w:r w:rsidRPr="006E005F">
        <w:rPr>
          <w:sz w:val="28"/>
        </w:rPr>
        <w:t>компетенції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Загальних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зборів</w:t>
      </w:r>
      <w:r w:rsidRPr="006E005F">
        <w:rPr>
          <w:sz w:val="28"/>
        </w:rPr>
        <w:t xml:space="preserve"> </w:t>
      </w:r>
      <w:r w:rsidRPr="006E005F">
        <w:rPr>
          <w:sz w:val="28"/>
        </w:rPr>
        <w:t>та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Ради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Фонду.</w:t>
      </w:r>
    </w:p>
    <w:p w:rsidR="006E005F" w:rsidRPr="006E005F" w:rsidRDefault="006E005F" w:rsidP="006E005F">
      <w:pPr>
        <w:ind w:firstLine="720"/>
        <w:jc w:val="both"/>
        <w:rPr>
          <w:sz w:val="28"/>
        </w:rPr>
      </w:pPr>
      <w:r w:rsidRPr="006E005F">
        <w:rPr>
          <w:sz w:val="28"/>
        </w:rPr>
        <w:t>4.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Правління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підзвітне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Раді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та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виконує</w:t>
      </w:r>
      <w:r w:rsidRPr="006E005F">
        <w:rPr>
          <w:sz w:val="28"/>
        </w:rPr>
        <w:t xml:space="preserve"> </w:t>
      </w:r>
      <w:r w:rsidRPr="006E005F">
        <w:rPr>
          <w:sz w:val="28"/>
        </w:rPr>
        <w:t>її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рішення.</w:t>
      </w:r>
    </w:p>
    <w:p w:rsidR="006E005F" w:rsidRPr="006E005F" w:rsidRDefault="006E005F" w:rsidP="006E005F">
      <w:pPr>
        <w:ind w:firstLine="720"/>
        <w:jc w:val="both"/>
        <w:rPr>
          <w:sz w:val="28"/>
        </w:rPr>
      </w:pPr>
      <w:r w:rsidRPr="006E005F">
        <w:rPr>
          <w:sz w:val="28"/>
        </w:rPr>
        <w:t>5.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Правління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діє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від</w:t>
      </w:r>
      <w:r w:rsidRPr="006E005F">
        <w:rPr>
          <w:sz w:val="28"/>
        </w:rPr>
        <w:t xml:space="preserve"> </w:t>
      </w:r>
      <w:r w:rsidRPr="006E005F">
        <w:rPr>
          <w:sz w:val="28"/>
        </w:rPr>
        <w:t>імені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</w:t>
      </w:r>
      <w:r w:rsidRPr="006E005F">
        <w:rPr>
          <w:sz w:val="28"/>
        </w:rPr>
        <w:t xml:space="preserve"> </w:t>
      </w:r>
      <w:r w:rsidRPr="006E005F">
        <w:rPr>
          <w:sz w:val="28"/>
        </w:rPr>
        <w:t>межах,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встановлених</w:t>
      </w:r>
      <w:r w:rsidRPr="006E005F">
        <w:rPr>
          <w:sz w:val="28"/>
        </w:rPr>
        <w:t xml:space="preserve"> </w:t>
      </w:r>
      <w:r w:rsidRPr="006E005F">
        <w:rPr>
          <w:sz w:val="28"/>
        </w:rPr>
        <w:t>цим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Законом</w:t>
      </w:r>
      <w:r w:rsidRPr="006E005F">
        <w:rPr>
          <w:sz w:val="28"/>
        </w:rPr>
        <w:t xml:space="preserve"> </w:t>
      </w:r>
      <w:r w:rsidRPr="006E005F">
        <w:rPr>
          <w:sz w:val="28"/>
        </w:rPr>
        <w:t>та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Статутом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Фонду.</w:t>
      </w:r>
    </w:p>
    <w:p w:rsidR="006E005F" w:rsidRPr="006E005F" w:rsidRDefault="006E005F" w:rsidP="006E005F">
      <w:pPr>
        <w:ind w:firstLine="720"/>
        <w:jc w:val="both"/>
        <w:rPr>
          <w:sz w:val="28"/>
        </w:rPr>
      </w:pPr>
      <w:r w:rsidRPr="006E005F">
        <w:rPr>
          <w:sz w:val="28"/>
        </w:rPr>
        <w:t>6.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Від</w:t>
      </w:r>
      <w:r w:rsidRPr="006E005F">
        <w:rPr>
          <w:sz w:val="28"/>
        </w:rPr>
        <w:t xml:space="preserve"> </w:t>
      </w:r>
      <w:r w:rsidRPr="006E005F">
        <w:rPr>
          <w:sz w:val="28"/>
        </w:rPr>
        <w:t>імені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контракт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</w:t>
      </w:r>
      <w:r w:rsidRPr="006E005F">
        <w:rPr>
          <w:sz w:val="28"/>
        </w:rPr>
        <w:t xml:space="preserve"> </w:t>
      </w:r>
      <w:r w:rsidRPr="006E005F">
        <w:rPr>
          <w:sz w:val="28"/>
        </w:rPr>
        <w:t>головою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Правління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підписує</w:t>
      </w:r>
      <w:r w:rsidRPr="006E005F">
        <w:rPr>
          <w:sz w:val="28"/>
        </w:rPr>
        <w:t xml:space="preserve"> </w:t>
      </w:r>
      <w:r w:rsidRPr="006E005F">
        <w:rPr>
          <w:sz w:val="28"/>
        </w:rPr>
        <w:t>голова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Ради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Фонду.</w:t>
      </w:r>
    </w:p>
    <w:p w:rsidR="006E005F" w:rsidRPr="006E005F" w:rsidRDefault="006E005F" w:rsidP="006E005F">
      <w:pPr>
        <w:ind w:firstLine="720"/>
        <w:jc w:val="both"/>
        <w:rPr>
          <w:sz w:val="28"/>
        </w:rPr>
      </w:pPr>
      <w:r w:rsidRPr="006E005F">
        <w:rPr>
          <w:sz w:val="28"/>
        </w:rPr>
        <w:t>7.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Розподіл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повноважень</w:t>
      </w:r>
      <w:r w:rsidRPr="006E005F">
        <w:rPr>
          <w:sz w:val="28"/>
        </w:rPr>
        <w:t xml:space="preserve"> </w:t>
      </w:r>
      <w:r w:rsidRPr="006E005F">
        <w:rPr>
          <w:sz w:val="28"/>
        </w:rPr>
        <w:t>між</w:t>
      </w:r>
      <w:r w:rsidRPr="006E005F">
        <w:rPr>
          <w:sz w:val="28"/>
        </w:rPr>
        <w:t xml:space="preserve"> </w:t>
      </w:r>
      <w:r w:rsidRPr="006E005F">
        <w:rPr>
          <w:sz w:val="28"/>
        </w:rPr>
        <w:t>членами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Правління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здійснюється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рішенням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Правління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Фонду.</w:t>
      </w:r>
    </w:p>
    <w:p w:rsidR="006E005F" w:rsidRPr="006E005F" w:rsidRDefault="006E005F" w:rsidP="006E005F">
      <w:pPr>
        <w:ind w:firstLine="720"/>
        <w:jc w:val="both"/>
        <w:rPr>
          <w:sz w:val="28"/>
        </w:rPr>
      </w:pPr>
      <w:r w:rsidRPr="006E005F">
        <w:rPr>
          <w:sz w:val="28"/>
        </w:rPr>
        <w:t>8.</w:t>
      </w:r>
      <w:r w:rsidRPr="006E005F">
        <w:rPr>
          <w:sz w:val="28"/>
        </w:rPr>
        <w:t xml:space="preserve"> </w:t>
      </w:r>
      <w:r w:rsidRPr="006E005F">
        <w:rPr>
          <w:sz w:val="28"/>
        </w:rPr>
        <w:t>Кожний</w:t>
      </w:r>
      <w:r w:rsidRPr="006E005F">
        <w:rPr>
          <w:sz w:val="28"/>
        </w:rPr>
        <w:t xml:space="preserve"> </w:t>
      </w:r>
      <w:r w:rsidRPr="006E005F">
        <w:rPr>
          <w:sz w:val="28"/>
        </w:rPr>
        <w:t>член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Правління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має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право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вимагати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проведення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засідання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Правління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та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вносити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питання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до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його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порядку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денного.</w:t>
      </w:r>
    </w:p>
    <w:p w:rsidR="006E005F" w:rsidRPr="006E005F" w:rsidRDefault="006E005F" w:rsidP="006E005F">
      <w:pPr>
        <w:ind w:firstLine="720"/>
        <w:jc w:val="both"/>
        <w:rPr>
          <w:sz w:val="28"/>
        </w:rPr>
      </w:pPr>
      <w:r w:rsidRPr="006E005F">
        <w:rPr>
          <w:sz w:val="28"/>
        </w:rPr>
        <w:t>9.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Засідання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Правління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проводяться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</w:t>
      </w:r>
      <w:r w:rsidRPr="006E005F">
        <w:rPr>
          <w:sz w:val="28"/>
        </w:rPr>
        <w:t xml:space="preserve"> </w:t>
      </w:r>
      <w:r w:rsidRPr="006E005F">
        <w:rPr>
          <w:sz w:val="28"/>
        </w:rPr>
        <w:t>міру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необхідності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періодичністю,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визначеною</w:t>
      </w:r>
      <w:r w:rsidRPr="006E005F">
        <w:rPr>
          <w:sz w:val="28"/>
        </w:rPr>
        <w:t xml:space="preserve"> </w:t>
      </w:r>
      <w:r w:rsidRPr="006E005F">
        <w:rPr>
          <w:sz w:val="28"/>
        </w:rPr>
        <w:t>Статутом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Фонду,</w:t>
      </w:r>
      <w:r w:rsidRPr="006E005F">
        <w:rPr>
          <w:sz w:val="28"/>
        </w:rPr>
        <w:t xml:space="preserve"> </w:t>
      </w:r>
      <w:r w:rsidRPr="006E005F">
        <w:rPr>
          <w:sz w:val="28"/>
        </w:rPr>
        <w:t>але</w:t>
      </w:r>
      <w:r w:rsidRPr="006E005F">
        <w:rPr>
          <w:sz w:val="28"/>
        </w:rPr>
        <w:t xml:space="preserve"> </w:t>
      </w:r>
      <w:r w:rsidRPr="006E005F">
        <w:rPr>
          <w:sz w:val="28"/>
        </w:rPr>
        <w:t>не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рідше</w:t>
      </w:r>
      <w:r w:rsidRPr="006E005F">
        <w:rPr>
          <w:sz w:val="28"/>
        </w:rPr>
        <w:t xml:space="preserve"> </w:t>
      </w:r>
      <w:r w:rsidRPr="006E005F">
        <w:rPr>
          <w:sz w:val="28"/>
        </w:rPr>
        <w:t>одного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разу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на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місяць.</w:t>
      </w:r>
    </w:p>
    <w:p w:rsidR="006E005F" w:rsidRPr="006E005F" w:rsidRDefault="006E005F" w:rsidP="006E005F">
      <w:pPr>
        <w:ind w:firstLine="720"/>
        <w:jc w:val="both"/>
        <w:rPr>
          <w:sz w:val="28"/>
        </w:rPr>
      </w:pPr>
      <w:r w:rsidRPr="006E005F">
        <w:rPr>
          <w:sz w:val="28"/>
        </w:rPr>
        <w:t>10.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Повноваження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членів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Правління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припиняються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рішенням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Ради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</w:t>
      </w:r>
      <w:r w:rsidRPr="006E005F">
        <w:rPr>
          <w:sz w:val="28"/>
        </w:rPr>
        <w:t xml:space="preserve"> </w:t>
      </w:r>
      <w:r w:rsidRPr="006E005F">
        <w:rPr>
          <w:sz w:val="28"/>
        </w:rPr>
        <w:t>одночасним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прийняттям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рішення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про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призначення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нового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голови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Правління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Фонду.</w:t>
      </w:r>
    </w:p>
    <w:p w:rsidR="006E005F" w:rsidRPr="006E005F" w:rsidRDefault="006E005F" w:rsidP="006E005F">
      <w:pPr>
        <w:ind w:firstLine="720"/>
        <w:jc w:val="both"/>
        <w:rPr>
          <w:sz w:val="28"/>
        </w:rPr>
      </w:pPr>
      <w:r w:rsidRPr="006E005F">
        <w:rPr>
          <w:sz w:val="28"/>
        </w:rPr>
        <w:t>Стаття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11.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Призначення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керівників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</w:t>
      </w:r>
    </w:p>
    <w:p w:rsidR="006E005F" w:rsidRPr="006E005F" w:rsidRDefault="006E005F" w:rsidP="006E005F">
      <w:pPr>
        <w:ind w:firstLine="720"/>
        <w:jc w:val="both"/>
        <w:rPr>
          <w:sz w:val="28"/>
        </w:rPr>
      </w:pPr>
      <w:r w:rsidRPr="006E005F">
        <w:rPr>
          <w:sz w:val="28"/>
        </w:rPr>
        <w:t>1.</w:t>
      </w:r>
      <w:r w:rsidRPr="006E005F">
        <w:rPr>
          <w:sz w:val="28"/>
        </w:rPr>
        <w:t xml:space="preserve"> </w:t>
      </w:r>
      <w:r w:rsidRPr="006E005F">
        <w:rPr>
          <w:sz w:val="28"/>
        </w:rPr>
        <w:t>Члени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Ради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та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члени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Правління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(далі</w:t>
      </w:r>
      <w:r w:rsidRPr="006E005F">
        <w:rPr>
          <w:sz w:val="28"/>
        </w:rPr>
        <w:t xml:space="preserve"> </w:t>
      </w:r>
      <w:r w:rsidRPr="006E005F">
        <w:rPr>
          <w:sz w:val="28"/>
        </w:rPr>
        <w:t>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цій</w:t>
      </w:r>
      <w:r w:rsidRPr="006E005F">
        <w:rPr>
          <w:sz w:val="28"/>
        </w:rPr>
        <w:t xml:space="preserve"> </w:t>
      </w:r>
      <w:r w:rsidRPr="006E005F">
        <w:rPr>
          <w:sz w:val="28"/>
        </w:rPr>
        <w:t>статті</w:t>
      </w:r>
      <w:r w:rsidRPr="006E005F">
        <w:rPr>
          <w:sz w:val="28"/>
        </w:rPr>
        <w:t xml:space="preserve"> </w:t>
      </w:r>
      <w:r w:rsidRPr="006E005F">
        <w:rPr>
          <w:sz w:val="28"/>
        </w:rPr>
        <w:t>-</w:t>
      </w:r>
      <w:r w:rsidRPr="006E005F">
        <w:rPr>
          <w:sz w:val="28"/>
        </w:rPr>
        <w:t xml:space="preserve"> </w:t>
      </w:r>
      <w:r w:rsidRPr="006E005F">
        <w:rPr>
          <w:sz w:val="28"/>
        </w:rPr>
        <w:t>керівники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Фонду)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вступають</w:t>
      </w:r>
      <w:r w:rsidRPr="006E005F">
        <w:rPr>
          <w:sz w:val="28"/>
        </w:rPr>
        <w:t xml:space="preserve"> </w:t>
      </w:r>
      <w:r w:rsidRPr="006E005F">
        <w:rPr>
          <w:sz w:val="28"/>
        </w:rPr>
        <w:t>на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посаду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</w:t>
      </w:r>
      <w:r w:rsidRPr="006E005F">
        <w:rPr>
          <w:sz w:val="28"/>
        </w:rPr>
        <w:t xml:space="preserve"> </w:t>
      </w:r>
      <w:r w:rsidRPr="006E005F">
        <w:rPr>
          <w:sz w:val="28"/>
        </w:rPr>
        <w:t>моменту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їх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призначення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(обрання).</w:t>
      </w:r>
    </w:p>
    <w:p w:rsidR="006E005F" w:rsidRPr="006E005F" w:rsidRDefault="006E005F" w:rsidP="006E005F">
      <w:pPr>
        <w:ind w:firstLine="720"/>
        <w:jc w:val="both"/>
        <w:rPr>
          <w:sz w:val="28"/>
        </w:rPr>
      </w:pPr>
      <w:r w:rsidRPr="006E005F">
        <w:rPr>
          <w:sz w:val="28"/>
        </w:rPr>
        <w:t>2.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зобов’язаний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повідомляти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Національний</w:t>
      </w:r>
      <w:r w:rsidRPr="006E005F">
        <w:rPr>
          <w:sz w:val="28"/>
        </w:rPr>
        <w:t xml:space="preserve"> </w:t>
      </w:r>
      <w:r w:rsidRPr="006E005F">
        <w:rPr>
          <w:sz w:val="28"/>
        </w:rPr>
        <w:t>банк</w:t>
      </w:r>
      <w:r w:rsidRPr="006E005F">
        <w:rPr>
          <w:sz w:val="28"/>
        </w:rPr>
        <w:t xml:space="preserve"> </w:t>
      </w:r>
      <w:r w:rsidRPr="006E005F">
        <w:rPr>
          <w:sz w:val="28"/>
        </w:rPr>
        <w:t>України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встановленому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ним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порядку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про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зміну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керівників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Фонду,</w:t>
      </w:r>
      <w:r w:rsidRPr="006E005F">
        <w:rPr>
          <w:sz w:val="28"/>
        </w:rPr>
        <w:t xml:space="preserve"> </w:t>
      </w:r>
      <w:r w:rsidRPr="006E005F">
        <w:rPr>
          <w:sz w:val="28"/>
        </w:rPr>
        <w:t>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тому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числі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про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їх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звільнення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або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призначення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(обрання,</w:t>
      </w:r>
      <w:r w:rsidRPr="006E005F">
        <w:rPr>
          <w:sz w:val="28"/>
        </w:rPr>
        <w:t xml:space="preserve"> </w:t>
      </w:r>
      <w:r w:rsidRPr="006E005F">
        <w:rPr>
          <w:sz w:val="28"/>
        </w:rPr>
        <w:t>набуття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повноважень</w:t>
      </w:r>
      <w:r w:rsidRPr="006E005F">
        <w:rPr>
          <w:sz w:val="28"/>
        </w:rPr>
        <w:t xml:space="preserve"> </w:t>
      </w:r>
      <w:r w:rsidRPr="006E005F">
        <w:rPr>
          <w:sz w:val="28"/>
        </w:rPr>
        <w:t>або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припинення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повноважень),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протягом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п’яти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робочих</w:t>
      </w:r>
      <w:r w:rsidRPr="006E005F">
        <w:rPr>
          <w:sz w:val="28"/>
        </w:rPr>
        <w:t xml:space="preserve"> </w:t>
      </w:r>
      <w:r w:rsidRPr="006E005F">
        <w:rPr>
          <w:sz w:val="28"/>
        </w:rPr>
        <w:t>днів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</w:t>
      </w:r>
      <w:r w:rsidRPr="006E005F">
        <w:rPr>
          <w:sz w:val="28"/>
        </w:rPr>
        <w:t xml:space="preserve"> </w:t>
      </w:r>
      <w:r w:rsidRPr="006E005F">
        <w:rPr>
          <w:sz w:val="28"/>
        </w:rPr>
        <w:t>дня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такої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зміни.</w:t>
      </w:r>
    </w:p>
    <w:p w:rsidR="006E005F" w:rsidRPr="006E005F" w:rsidRDefault="006E005F" w:rsidP="006E005F">
      <w:pPr>
        <w:ind w:firstLine="720"/>
        <w:jc w:val="both"/>
        <w:rPr>
          <w:sz w:val="28"/>
        </w:rPr>
      </w:pPr>
      <w:r w:rsidRPr="006E005F">
        <w:rPr>
          <w:sz w:val="28"/>
        </w:rPr>
        <w:t>3.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</w:t>
      </w:r>
      <w:r w:rsidRPr="006E005F">
        <w:rPr>
          <w:sz w:val="28"/>
        </w:rPr>
        <w:t xml:space="preserve"> </w:t>
      </w:r>
      <w:r w:rsidRPr="006E005F">
        <w:rPr>
          <w:sz w:val="28"/>
        </w:rPr>
        <w:t>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порядку,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встановленому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Національним</w:t>
      </w:r>
      <w:r w:rsidRPr="006E005F">
        <w:rPr>
          <w:sz w:val="28"/>
        </w:rPr>
        <w:t xml:space="preserve"> </w:t>
      </w:r>
      <w:r w:rsidRPr="006E005F">
        <w:rPr>
          <w:sz w:val="28"/>
        </w:rPr>
        <w:t>банком</w:t>
      </w:r>
      <w:r w:rsidRPr="006E005F">
        <w:rPr>
          <w:sz w:val="28"/>
        </w:rPr>
        <w:t xml:space="preserve"> </w:t>
      </w:r>
      <w:r w:rsidRPr="006E005F">
        <w:rPr>
          <w:sz w:val="28"/>
        </w:rPr>
        <w:t>України,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зобов’язаний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повідомити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Національний</w:t>
      </w:r>
      <w:r w:rsidRPr="006E005F">
        <w:rPr>
          <w:sz w:val="28"/>
        </w:rPr>
        <w:t xml:space="preserve"> </w:t>
      </w:r>
      <w:r w:rsidRPr="006E005F">
        <w:rPr>
          <w:sz w:val="28"/>
        </w:rPr>
        <w:t>банк</w:t>
      </w:r>
      <w:r w:rsidRPr="006E005F">
        <w:rPr>
          <w:sz w:val="28"/>
        </w:rPr>
        <w:t xml:space="preserve"> </w:t>
      </w:r>
      <w:r w:rsidRPr="006E005F">
        <w:rPr>
          <w:sz w:val="28"/>
        </w:rPr>
        <w:t>України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про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призначення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особи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на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посаду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керівника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та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надати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документи,</w:t>
      </w:r>
      <w:r w:rsidRPr="006E005F">
        <w:rPr>
          <w:sz w:val="28"/>
        </w:rPr>
        <w:t xml:space="preserve"> </w:t>
      </w:r>
      <w:r w:rsidRPr="006E005F">
        <w:rPr>
          <w:sz w:val="28"/>
        </w:rPr>
        <w:t>що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підтверджують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проведення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оцінки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відповідності</w:t>
      </w:r>
      <w:r w:rsidRPr="006E005F">
        <w:rPr>
          <w:sz w:val="28"/>
        </w:rPr>
        <w:t xml:space="preserve"> </w:t>
      </w:r>
      <w:r w:rsidRPr="006E005F">
        <w:rPr>
          <w:sz w:val="28"/>
        </w:rPr>
        <w:t>такої</w:t>
      </w:r>
      <w:r w:rsidRPr="006E005F">
        <w:rPr>
          <w:sz w:val="28"/>
        </w:rPr>
        <w:t xml:space="preserve"> </w:t>
      </w:r>
      <w:r w:rsidRPr="006E005F">
        <w:rPr>
          <w:sz w:val="28"/>
        </w:rPr>
        <w:t>особи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кваліфікаційним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вимогам</w:t>
      </w:r>
      <w:r w:rsidRPr="006E005F">
        <w:rPr>
          <w:sz w:val="28"/>
        </w:rPr>
        <w:t xml:space="preserve"> </w:t>
      </w:r>
      <w:r w:rsidRPr="006E005F">
        <w:rPr>
          <w:sz w:val="28"/>
        </w:rPr>
        <w:t>щодо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професійної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придатності</w:t>
      </w:r>
      <w:r w:rsidRPr="006E005F">
        <w:rPr>
          <w:sz w:val="28"/>
        </w:rPr>
        <w:t xml:space="preserve"> </w:t>
      </w:r>
      <w:r w:rsidRPr="006E005F">
        <w:rPr>
          <w:sz w:val="28"/>
        </w:rPr>
        <w:t>та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вимогам</w:t>
      </w:r>
      <w:r w:rsidRPr="006E005F">
        <w:rPr>
          <w:sz w:val="28"/>
        </w:rPr>
        <w:t xml:space="preserve"> </w:t>
      </w:r>
      <w:r w:rsidRPr="006E005F">
        <w:rPr>
          <w:sz w:val="28"/>
        </w:rPr>
        <w:t>щодо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незалежності</w:t>
      </w:r>
      <w:r w:rsidRPr="006E005F">
        <w:rPr>
          <w:sz w:val="28"/>
        </w:rPr>
        <w:t xml:space="preserve"> </w:t>
      </w:r>
      <w:r w:rsidRPr="006E005F">
        <w:rPr>
          <w:sz w:val="28"/>
        </w:rPr>
        <w:t>(за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потреби).</w:t>
      </w:r>
    </w:p>
    <w:p w:rsidR="006E005F" w:rsidRPr="006E005F" w:rsidRDefault="006E005F" w:rsidP="006E005F">
      <w:pPr>
        <w:ind w:firstLine="720"/>
        <w:jc w:val="both"/>
        <w:rPr>
          <w:sz w:val="28"/>
        </w:rPr>
      </w:pPr>
      <w:r w:rsidRPr="006E005F">
        <w:rPr>
          <w:sz w:val="28"/>
        </w:rPr>
        <w:t>4.</w:t>
      </w:r>
      <w:r w:rsidRPr="006E005F">
        <w:rPr>
          <w:sz w:val="28"/>
        </w:rPr>
        <w:t xml:space="preserve"> </w:t>
      </w:r>
      <w:r w:rsidRPr="006E005F">
        <w:rPr>
          <w:sz w:val="28"/>
        </w:rPr>
        <w:t>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разі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виявлення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Фондом</w:t>
      </w:r>
      <w:r w:rsidRPr="006E005F">
        <w:rPr>
          <w:sz w:val="28"/>
        </w:rPr>
        <w:t xml:space="preserve"> </w:t>
      </w:r>
      <w:r w:rsidRPr="006E005F">
        <w:rPr>
          <w:sz w:val="28"/>
        </w:rPr>
        <w:t>чи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Національним</w:t>
      </w:r>
      <w:r w:rsidRPr="006E005F">
        <w:rPr>
          <w:sz w:val="28"/>
        </w:rPr>
        <w:t xml:space="preserve"> </w:t>
      </w:r>
      <w:r w:rsidRPr="006E005F">
        <w:rPr>
          <w:sz w:val="28"/>
        </w:rPr>
        <w:t>банком</w:t>
      </w:r>
      <w:r w:rsidRPr="006E005F">
        <w:rPr>
          <w:sz w:val="28"/>
        </w:rPr>
        <w:t xml:space="preserve"> </w:t>
      </w:r>
      <w:r w:rsidRPr="006E005F">
        <w:rPr>
          <w:sz w:val="28"/>
        </w:rPr>
        <w:t>України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невідповідності</w:t>
      </w:r>
      <w:r w:rsidRPr="006E005F">
        <w:rPr>
          <w:sz w:val="28"/>
        </w:rPr>
        <w:t xml:space="preserve"> </w:t>
      </w:r>
      <w:r w:rsidRPr="006E005F">
        <w:rPr>
          <w:sz w:val="28"/>
        </w:rPr>
        <w:t>керівника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кваліфікаційним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вимогам</w:t>
      </w:r>
      <w:r w:rsidRPr="006E005F">
        <w:rPr>
          <w:sz w:val="28"/>
        </w:rPr>
        <w:t xml:space="preserve"> </w:t>
      </w:r>
      <w:r w:rsidRPr="006E005F">
        <w:rPr>
          <w:sz w:val="28"/>
        </w:rPr>
        <w:t>щодо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професійної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придатності</w:t>
      </w:r>
      <w:r w:rsidRPr="006E005F">
        <w:rPr>
          <w:sz w:val="28"/>
        </w:rPr>
        <w:t xml:space="preserve"> </w:t>
      </w:r>
      <w:r w:rsidRPr="006E005F">
        <w:rPr>
          <w:sz w:val="28"/>
        </w:rPr>
        <w:t>така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особа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може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звернутися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до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Національного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банку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України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встановленому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ним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порядку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</w:t>
      </w:r>
      <w:r w:rsidRPr="006E005F">
        <w:rPr>
          <w:sz w:val="28"/>
        </w:rPr>
        <w:t xml:space="preserve"> </w:t>
      </w:r>
      <w:r w:rsidRPr="006E005F">
        <w:rPr>
          <w:sz w:val="28"/>
        </w:rPr>
        <w:t>клопотанням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про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незастосування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до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неї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виявленої</w:t>
      </w:r>
      <w:r w:rsidRPr="006E005F">
        <w:rPr>
          <w:sz w:val="28"/>
        </w:rPr>
        <w:t xml:space="preserve"> </w:t>
      </w:r>
      <w:r w:rsidRPr="006E005F">
        <w:rPr>
          <w:sz w:val="28"/>
        </w:rPr>
        <w:t>ознаки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небездоганної</w:t>
      </w:r>
      <w:r w:rsidRPr="006E005F">
        <w:rPr>
          <w:sz w:val="28"/>
        </w:rPr>
        <w:t xml:space="preserve"> </w:t>
      </w:r>
      <w:r w:rsidRPr="006E005F">
        <w:rPr>
          <w:sz w:val="28"/>
        </w:rPr>
        <w:t>ділової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репутації</w:t>
      </w:r>
      <w:r w:rsidRPr="006E005F">
        <w:rPr>
          <w:sz w:val="28"/>
        </w:rPr>
        <w:t xml:space="preserve"> </w:t>
      </w:r>
      <w:r w:rsidRPr="006E005F">
        <w:rPr>
          <w:sz w:val="28"/>
        </w:rPr>
        <w:t>та/або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надати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додаткові</w:t>
      </w:r>
      <w:r w:rsidRPr="006E005F">
        <w:rPr>
          <w:sz w:val="28"/>
        </w:rPr>
        <w:t xml:space="preserve"> </w:t>
      </w:r>
      <w:r w:rsidRPr="006E005F">
        <w:rPr>
          <w:sz w:val="28"/>
        </w:rPr>
        <w:t>документи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(пояснення),</w:t>
      </w:r>
      <w:r w:rsidRPr="006E005F">
        <w:rPr>
          <w:sz w:val="28"/>
        </w:rPr>
        <w:t xml:space="preserve"> </w:t>
      </w:r>
      <w:r w:rsidRPr="006E005F">
        <w:rPr>
          <w:sz w:val="28"/>
        </w:rPr>
        <w:t>що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піддтверджують</w:t>
      </w:r>
      <w:r w:rsidRPr="006E005F">
        <w:rPr>
          <w:sz w:val="28"/>
        </w:rPr>
        <w:t xml:space="preserve"> </w:t>
      </w:r>
      <w:r w:rsidRPr="006E005F">
        <w:rPr>
          <w:sz w:val="28"/>
        </w:rPr>
        <w:t>її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відповідність</w:t>
      </w:r>
      <w:r w:rsidRPr="006E005F">
        <w:rPr>
          <w:sz w:val="28"/>
        </w:rPr>
        <w:t xml:space="preserve"> </w:t>
      </w:r>
      <w:r w:rsidRPr="006E005F">
        <w:rPr>
          <w:sz w:val="28"/>
        </w:rPr>
        <w:t>кваліфікаційним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вимогам</w:t>
      </w:r>
      <w:r w:rsidRPr="006E005F">
        <w:rPr>
          <w:sz w:val="28"/>
        </w:rPr>
        <w:t xml:space="preserve"> </w:t>
      </w:r>
      <w:r w:rsidRPr="006E005F">
        <w:rPr>
          <w:sz w:val="28"/>
        </w:rPr>
        <w:t>щодо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професійної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придатності.</w:t>
      </w:r>
    </w:p>
    <w:p w:rsidR="006E005F" w:rsidRPr="006E005F" w:rsidRDefault="006E005F" w:rsidP="006E005F">
      <w:pPr>
        <w:ind w:firstLine="720"/>
        <w:jc w:val="both"/>
        <w:rPr>
          <w:sz w:val="28"/>
        </w:rPr>
      </w:pPr>
      <w:r w:rsidRPr="006E005F">
        <w:rPr>
          <w:sz w:val="28"/>
        </w:rPr>
        <w:t>5.</w:t>
      </w:r>
      <w:r w:rsidRPr="006E005F">
        <w:rPr>
          <w:sz w:val="28"/>
        </w:rPr>
        <w:t xml:space="preserve"> </w:t>
      </w:r>
      <w:r w:rsidRPr="006E005F">
        <w:rPr>
          <w:sz w:val="28"/>
        </w:rPr>
        <w:t>Національний</w:t>
      </w:r>
      <w:r w:rsidRPr="006E005F">
        <w:rPr>
          <w:sz w:val="28"/>
        </w:rPr>
        <w:t xml:space="preserve"> </w:t>
      </w:r>
      <w:r w:rsidRPr="006E005F">
        <w:rPr>
          <w:sz w:val="28"/>
        </w:rPr>
        <w:t>банк</w:t>
      </w:r>
      <w:r w:rsidRPr="006E005F">
        <w:rPr>
          <w:sz w:val="28"/>
        </w:rPr>
        <w:t xml:space="preserve"> </w:t>
      </w:r>
      <w:r w:rsidRPr="006E005F">
        <w:rPr>
          <w:sz w:val="28"/>
        </w:rPr>
        <w:t>України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має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право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запросити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керівника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для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розгляду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питання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щодо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його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відповідності</w:t>
      </w:r>
      <w:r w:rsidRPr="006E005F">
        <w:rPr>
          <w:sz w:val="28"/>
        </w:rPr>
        <w:t xml:space="preserve"> </w:t>
      </w:r>
      <w:r w:rsidRPr="006E005F">
        <w:rPr>
          <w:sz w:val="28"/>
        </w:rPr>
        <w:t>кваліфікаційним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вимогам</w:t>
      </w:r>
      <w:r w:rsidRPr="006E005F">
        <w:rPr>
          <w:sz w:val="28"/>
        </w:rPr>
        <w:t xml:space="preserve"> </w:t>
      </w:r>
      <w:r w:rsidRPr="006E005F">
        <w:rPr>
          <w:sz w:val="28"/>
        </w:rPr>
        <w:t>щодо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професійної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придатності</w:t>
      </w:r>
      <w:r w:rsidRPr="006E005F">
        <w:rPr>
          <w:sz w:val="28"/>
        </w:rPr>
        <w:t xml:space="preserve"> </w:t>
      </w:r>
      <w:r w:rsidRPr="006E005F">
        <w:rPr>
          <w:sz w:val="28"/>
        </w:rPr>
        <w:t>та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надання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відповідних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пояснень.</w:t>
      </w:r>
    </w:p>
    <w:p w:rsidR="006E005F" w:rsidRPr="006E005F" w:rsidRDefault="006E005F" w:rsidP="006E005F">
      <w:pPr>
        <w:ind w:firstLine="720"/>
        <w:jc w:val="both"/>
        <w:rPr>
          <w:sz w:val="28"/>
        </w:rPr>
      </w:pPr>
      <w:r w:rsidRPr="006E005F">
        <w:rPr>
          <w:sz w:val="28"/>
        </w:rPr>
        <w:t>6.</w:t>
      </w:r>
      <w:r w:rsidRPr="006E005F">
        <w:rPr>
          <w:sz w:val="28"/>
        </w:rPr>
        <w:t xml:space="preserve"> </w:t>
      </w:r>
      <w:r w:rsidRPr="006E005F">
        <w:rPr>
          <w:sz w:val="28"/>
        </w:rPr>
        <w:t>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разі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прийняття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Національним</w:t>
      </w:r>
      <w:r w:rsidRPr="006E005F">
        <w:rPr>
          <w:sz w:val="28"/>
        </w:rPr>
        <w:t xml:space="preserve"> </w:t>
      </w:r>
      <w:r w:rsidRPr="006E005F">
        <w:rPr>
          <w:sz w:val="28"/>
        </w:rPr>
        <w:t>банком</w:t>
      </w:r>
      <w:r w:rsidRPr="006E005F">
        <w:rPr>
          <w:sz w:val="28"/>
        </w:rPr>
        <w:t xml:space="preserve"> </w:t>
      </w:r>
      <w:r w:rsidRPr="006E005F">
        <w:rPr>
          <w:sz w:val="28"/>
        </w:rPr>
        <w:t>України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результатами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оцінки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ділової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репутації</w:t>
      </w:r>
      <w:r w:rsidRPr="006E005F">
        <w:rPr>
          <w:sz w:val="28"/>
        </w:rPr>
        <w:t xml:space="preserve"> </w:t>
      </w:r>
      <w:r w:rsidRPr="006E005F">
        <w:rPr>
          <w:sz w:val="28"/>
        </w:rPr>
        <w:t>та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професійної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придатності</w:t>
      </w:r>
      <w:r w:rsidRPr="006E005F">
        <w:rPr>
          <w:sz w:val="28"/>
        </w:rPr>
        <w:t xml:space="preserve"> </w:t>
      </w:r>
      <w:r w:rsidRPr="006E005F">
        <w:rPr>
          <w:sz w:val="28"/>
        </w:rPr>
        <w:t>керівника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</w:t>
      </w:r>
      <w:r w:rsidRPr="006E005F">
        <w:rPr>
          <w:sz w:val="28"/>
        </w:rPr>
        <w:t xml:space="preserve"> </w:t>
      </w:r>
      <w:r w:rsidRPr="006E005F">
        <w:rPr>
          <w:sz w:val="28"/>
        </w:rPr>
        <w:lastRenderedPageBreak/>
        <w:t>рішення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про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визнання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ділової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репутації</w:t>
      </w:r>
      <w:r w:rsidRPr="006E005F">
        <w:rPr>
          <w:sz w:val="28"/>
        </w:rPr>
        <w:t xml:space="preserve"> </w:t>
      </w:r>
      <w:r w:rsidRPr="006E005F">
        <w:rPr>
          <w:sz w:val="28"/>
        </w:rPr>
        <w:t>керівника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небездоганною</w:t>
      </w:r>
      <w:r w:rsidRPr="006E005F">
        <w:rPr>
          <w:sz w:val="28"/>
        </w:rPr>
        <w:t xml:space="preserve"> </w:t>
      </w:r>
      <w:r w:rsidRPr="006E005F">
        <w:rPr>
          <w:sz w:val="28"/>
        </w:rPr>
        <w:t>та/або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про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невідповідність</w:t>
      </w:r>
      <w:r w:rsidRPr="006E005F">
        <w:rPr>
          <w:sz w:val="28"/>
        </w:rPr>
        <w:t xml:space="preserve"> </w:t>
      </w:r>
      <w:r w:rsidRPr="006E005F">
        <w:rPr>
          <w:sz w:val="28"/>
        </w:rPr>
        <w:t>його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кваліфікаційним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вимогам</w:t>
      </w:r>
      <w:r w:rsidRPr="006E005F">
        <w:rPr>
          <w:sz w:val="28"/>
        </w:rPr>
        <w:t xml:space="preserve"> </w:t>
      </w:r>
      <w:r w:rsidRPr="006E005F">
        <w:rPr>
          <w:sz w:val="28"/>
        </w:rPr>
        <w:t>щодо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професійної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придатності</w:t>
      </w:r>
      <w:r w:rsidRPr="006E005F">
        <w:rPr>
          <w:sz w:val="28"/>
        </w:rPr>
        <w:t xml:space="preserve"> </w:t>
      </w:r>
      <w:r w:rsidRPr="006E005F">
        <w:rPr>
          <w:sz w:val="28"/>
        </w:rPr>
        <w:t>Національний</w:t>
      </w:r>
      <w:r w:rsidRPr="006E005F">
        <w:rPr>
          <w:sz w:val="28"/>
        </w:rPr>
        <w:t xml:space="preserve"> </w:t>
      </w:r>
      <w:r w:rsidRPr="006E005F">
        <w:rPr>
          <w:sz w:val="28"/>
        </w:rPr>
        <w:t>банк</w:t>
      </w:r>
      <w:r w:rsidRPr="006E005F">
        <w:rPr>
          <w:sz w:val="28"/>
        </w:rPr>
        <w:t xml:space="preserve"> </w:t>
      </w:r>
      <w:r w:rsidRPr="006E005F">
        <w:rPr>
          <w:sz w:val="28"/>
        </w:rPr>
        <w:t>України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має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право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вимагати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заміни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такого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керівника.</w:t>
      </w:r>
    </w:p>
    <w:p w:rsidR="006E005F" w:rsidRPr="006E005F" w:rsidRDefault="006E005F" w:rsidP="006E005F">
      <w:pPr>
        <w:ind w:firstLine="720"/>
        <w:jc w:val="both"/>
        <w:rPr>
          <w:sz w:val="28"/>
        </w:rPr>
      </w:pPr>
      <w:r w:rsidRPr="006E005F">
        <w:rPr>
          <w:sz w:val="28"/>
        </w:rPr>
        <w:t>7.</w:t>
      </w:r>
      <w:r w:rsidRPr="006E005F">
        <w:rPr>
          <w:sz w:val="28"/>
        </w:rPr>
        <w:t xml:space="preserve"> </w:t>
      </w:r>
      <w:r w:rsidRPr="006E005F">
        <w:rPr>
          <w:sz w:val="28"/>
        </w:rPr>
        <w:t>Національний</w:t>
      </w:r>
      <w:r w:rsidRPr="006E005F">
        <w:rPr>
          <w:sz w:val="28"/>
        </w:rPr>
        <w:t xml:space="preserve"> </w:t>
      </w:r>
      <w:r w:rsidRPr="006E005F">
        <w:rPr>
          <w:sz w:val="28"/>
        </w:rPr>
        <w:t>банк</w:t>
      </w:r>
      <w:r w:rsidRPr="006E005F">
        <w:rPr>
          <w:sz w:val="28"/>
        </w:rPr>
        <w:t xml:space="preserve"> </w:t>
      </w:r>
      <w:r w:rsidRPr="006E005F">
        <w:rPr>
          <w:sz w:val="28"/>
        </w:rPr>
        <w:t>України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має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право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вимагати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припинення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повноважень</w:t>
      </w:r>
      <w:r w:rsidRPr="006E005F">
        <w:rPr>
          <w:sz w:val="28"/>
        </w:rPr>
        <w:t xml:space="preserve"> </w:t>
      </w:r>
      <w:r w:rsidRPr="006E005F">
        <w:rPr>
          <w:sz w:val="28"/>
        </w:rPr>
        <w:t>керівника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Фонду,</w:t>
      </w:r>
      <w:r w:rsidRPr="006E005F">
        <w:rPr>
          <w:sz w:val="28"/>
        </w:rPr>
        <w:t xml:space="preserve"> </w:t>
      </w:r>
      <w:r w:rsidRPr="006E005F">
        <w:rPr>
          <w:sz w:val="28"/>
        </w:rPr>
        <w:t>якщо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результатами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здійснення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нагляду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виявлено,</w:t>
      </w:r>
      <w:r w:rsidRPr="006E005F">
        <w:rPr>
          <w:sz w:val="28"/>
        </w:rPr>
        <w:t xml:space="preserve"> </w:t>
      </w:r>
      <w:r w:rsidRPr="006E005F">
        <w:rPr>
          <w:sz w:val="28"/>
        </w:rPr>
        <w:t>що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такий</w:t>
      </w:r>
      <w:r w:rsidRPr="006E005F">
        <w:rPr>
          <w:sz w:val="28"/>
        </w:rPr>
        <w:t xml:space="preserve"> </w:t>
      </w:r>
      <w:r w:rsidRPr="006E005F">
        <w:rPr>
          <w:sz w:val="28"/>
        </w:rPr>
        <w:t>керівник</w:t>
      </w:r>
      <w:r w:rsidRPr="006E005F">
        <w:rPr>
          <w:sz w:val="28"/>
        </w:rPr>
        <w:t xml:space="preserve"> </w:t>
      </w:r>
      <w:r w:rsidRPr="006E005F">
        <w:rPr>
          <w:sz w:val="28"/>
        </w:rPr>
        <w:t>не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відповідає</w:t>
      </w:r>
      <w:r w:rsidRPr="006E005F">
        <w:rPr>
          <w:sz w:val="28"/>
        </w:rPr>
        <w:t xml:space="preserve"> </w:t>
      </w:r>
      <w:r w:rsidRPr="006E005F">
        <w:rPr>
          <w:sz w:val="28"/>
        </w:rPr>
        <w:t>кваліфікаційним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вимогам</w:t>
      </w:r>
      <w:r w:rsidRPr="006E005F">
        <w:rPr>
          <w:sz w:val="28"/>
        </w:rPr>
        <w:t xml:space="preserve"> </w:t>
      </w:r>
      <w:r w:rsidRPr="006E005F">
        <w:rPr>
          <w:sz w:val="28"/>
        </w:rPr>
        <w:t>щодо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професійної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придатності</w:t>
      </w:r>
      <w:r w:rsidRPr="006E005F">
        <w:rPr>
          <w:sz w:val="28"/>
        </w:rPr>
        <w:t xml:space="preserve"> </w:t>
      </w:r>
      <w:r w:rsidRPr="006E005F">
        <w:rPr>
          <w:sz w:val="28"/>
        </w:rPr>
        <w:t>та/або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не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забезпечує</w:t>
      </w:r>
      <w:r w:rsidRPr="006E005F">
        <w:rPr>
          <w:sz w:val="28"/>
        </w:rPr>
        <w:t xml:space="preserve"> </w:t>
      </w:r>
      <w:r w:rsidRPr="006E005F">
        <w:rPr>
          <w:sz w:val="28"/>
        </w:rPr>
        <w:t>належного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виконання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своїх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посадових</w:t>
      </w:r>
      <w:r w:rsidRPr="006E005F">
        <w:rPr>
          <w:sz w:val="28"/>
        </w:rPr>
        <w:t xml:space="preserve"> </w:t>
      </w:r>
      <w:r w:rsidRPr="006E005F">
        <w:rPr>
          <w:sz w:val="28"/>
        </w:rPr>
        <w:t>обов’язків,</w:t>
      </w:r>
      <w:r w:rsidRPr="006E005F">
        <w:rPr>
          <w:sz w:val="28"/>
        </w:rPr>
        <w:t xml:space="preserve"> </w:t>
      </w:r>
      <w:r w:rsidRPr="006E005F">
        <w:rPr>
          <w:sz w:val="28"/>
        </w:rPr>
        <w:t>що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призвело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до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порушення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вимог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законодавства.</w:t>
      </w:r>
    </w:p>
    <w:p w:rsidR="006E005F" w:rsidRPr="006E005F" w:rsidRDefault="006E005F" w:rsidP="006E005F">
      <w:pPr>
        <w:ind w:firstLine="720"/>
        <w:jc w:val="both"/>
        <w:rPr>
          <w:sz w:val="28"/>
        </w:rPr>
      </w:pPr>
      <w:r w:rsidRPr="006E005F">
        <w:rPr>
          <w:sz w:val="28"/>
        </w:rPr>
        <w:t>Фонд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зобов’язаний</w:t>
      </w:r>
      <w:r w:rsidRPr="006E005F">
        <w:rPr>
          <w:sz w:val="28"/>
        </w:rPr>
        <w:t xml:space="preserve"> </w:t>
      </w:r>
      <w:r w:rsidRPr="006E005F">
        <w:rPr>
          <w:sz w:val="28"/>
        </w:rPr>
        <w:t>на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вимогу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Національного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банку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України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вжити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заходів</w:t>
      </w:r>
      <w:r w:rsidRPr="006E005F">
        <w:rPr>
          <w:sz w:val="28"/>
        </w:rPr>
        <w:t xml:space="preserve"> </w:t>
      </w:r>
      <w:r w:rsidRPr="006E005F">
        <w:rPr>
          <w:sz w:val="28"/>
        </w:rPr>
        <w:t>до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припинення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повноважень</w:t>
      </w:r>
      <w:r w:rsidRPr="006E005F">
        <w:rPr>
          <w:sz w:val="28"/>
        </w:rPr>
        <w:t xml:space="preserve"> </w:t>
      </w:r>
      <w:r w:rsidRPr="006E005F">
        <w:rPr>
          <w:sz w:val="28"/>
        </w:rPr>
        <w:t>такого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керівника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та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призначити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(обрати)</w:t>
      </w:r>
      <w:r w:rsidRPr="006E005F">
        <w:rPr>
          <w:sz w:val="28"/>
        </w:rPr>
        <w:t xml:space="preserve"> </w:t>
      </w:r>
      <w:r w:rsidRPr="006E005F">
        <w:rPr>
          <w:sz w:val="28"/>
        </w:rPr>
        <w:t>іншу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особу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на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відповідну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посаду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визначеному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законодавством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порядку.</w:t>
      </w:r>
    </w:p>
    <w:p w:rsidR="006E005F" w:rsidRPr="006E005F" w:rsidRDefault="006E005F" w:rsidP="006E005F">
      <w:pPr>
        <w:ind w:firstLine="720"/>
        <w:jc w:val="both"/>
        <w:rPr>
          <w:sz w:val="28"/>
        </w:rPr>
      </w:pPr>
      <w:r w:rsidRPr="006E005F">
        <w:rPr>
          <w:sz w:val="28"/>
        </w:rPr>
        <w:t>Керівник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припиняє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виконання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покладених</w:t>
      </w:r>
      <w:r w:rsidRPr="006E005F">
        <w:rPr>
          <w:sz w:val="28"/>
        </w:rPr>
        <w:t xml:space="preserve"> </w:t>
      </w:r>
      <w:r w:rsidRPr="006E005F">
        <w:rPr>
          <w:sz w:val="28"/>
        </w:rPr>
        <w:t>на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нього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посадових</w:t>
      </w:r>
      <w:r w:rsidRPr="006E005F">
        <w:rPr>
          <w:sz w:val="28"/>
        </w:rPr>
        <w:t xml:space="preserve"> </w:t>
      </w:r>
      <w:r w:rsidRPr="006E005F">
        <w:rPr>
          <w:sz w:val="28"/>
        </w:rPr>
        <w:t>обов’язків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</w:t>
      </w:r>
      <w:r w:rsidRPr="006E005F">
        <w:rPr>
          <w:sz w:val="28"/>
        </w:rPr>
        <w:t xml:space="preserve"> </w:t>
      </w:r>
      <w:r w:rsidRPr="006E005F">
        <w:rPr>
          <w:sz w:val="28"/>
        </w:rPr>
        <w:t>моменту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отримання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від</w:t>
      </w:r>
      <w:r w:rsidRPr="006E005F">
        <w:rPr>
          <w:sz w:val="28"/>
        </w:rPr>
        <w:t xml:space="preserve"> </w:t>
      </w:r>
      <w:r w:rsidRPr="006E005F">
        <w:rPr>
          <w:sz w:val="28"/>
        </w:rPr>
        <w:t>Національного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банку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України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вимог</w:t>
      </w:r>
      <w:r w:rsidRPr="006E005F">
        <w:rPr>
          <w:sz w:val="28"/>
        </w:rPr>
        <w:t xml:space="preserve"> </w:t>
      </w:r>
      <w:r w:rsidRPr="006E005F">
        <w:rPr>
          <w:sz w:val="28"/>
        </w:rPr>
        <w:t>щодо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припинення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повноважень.</w:t>
      </w:r>
    </w:p>
    <w:p w:rsidR="006E005F" w:rsidRPr="006E005F" w:rsidRDefault="006E005F" w:rsidP="006E005F">
      <w:pPr>
        <w:ind w:firstLine="720"/>
        <w:jc w:val="both"/>
        <w:rPr>
          <w:sz w:val="28"/>
        </w:rPr>
      </w:pPr>
      <w:r w:rsidRPr="006E005F">
        <w:rPr>
          <w:sz w:val="28"/>
        </w:rPr>
        <w:t>Стаття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12.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Відповідальність</w:t>
      </w:r>
      <w:r w:rsidRPr="006E005F">
        <w:rPr>
          <w:sz w:val="28"/>
        </w:rPr>
        <w:t xml:space="preserve"> </w:t>
      </w:r>
      <w:r w:rsidRPr="006E005F">
        <w:rPr>
          <w:sz w:val="28"/>
        </w:rPr>
        <w:t>учасників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Фонду,</w:t>
      </w:r>
      <w:r w:rsidRPr="006E005F">
        <w:rPr>
          <w:sz w:val="28"/>
        </w:rPr>
        <w:t xml:space="preserve"> </w:t>
      </w:r>
      <w:r w:rsidRPr="006E005F">
        <w:rPr>
          <w:sz w:val="28"/>
        </w:rPr>
        <w:t>членів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Ради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та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членів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Правління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</w:t>
      </w:r>
    </w:p>
    <w:p w:rsidR="006E005F" w:rsidRPr="006E005F" w:rsidRDefault="006E005F" w:rsidP="006E005F">
      <w:pPr>
        <w:ind w:firstLine="720"/>
        <w:jc w:val="both"/>
        <w:rPr>
          <w:sz w:val="28"/>
        </w:rPr>
      </w:pPr>
      <w:r w:rsidRPr="006E005F">
        <w:rPr>
          <w:sz w:val="28"/>
        </w:rPr>
        <w:t>1.</w:t>
      </w:r>
      <w:r w:rsidRPr="006E005F">
        <w:rPr>
          <w:sz w:val="28"/>
        </w:rPr>
        <w:t xml:space="preserve"> </w:t>
      </w:r>
      <w:r w:rsidRPr="006E005F">
        <w:rPr>
          <w:sz w:val="28"/>
        </w:rPr>
        <w:t>Учасники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Фонду,</w:t>
      </w:r>
      <w:r w:rsidRPr="006E005F">
        <w:rPr>
          <w:sz w:val="28"/>
        </w:rPr>
        <w:t xml:space="preserve"> </w:t>
      </w:r>
      <w:r w:rsidRPr="006E005F">
        <w:rPr>
          <w:sz w:val="28"/>
        </w:rPr>
        <w:t>члени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Ради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та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члени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Правління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порушення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вимог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законодавства,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здійснення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ризикових</w:t>
      </w:r>
      <w:r w:rsidRPr="006E005F">
        <w:rPr>
          <w:sz w:val="28"/>
        </w:rPr>
        <w:t xml:space="preserve"> </w:t>
      </w:r>
      <w:r w:rsidRPr="006E005F">
        <w:rPr>
          <w:sz w:val="28"/>
        </w:rPr>
        <w:t>операцій,</w:t>
      </w:r>
      <w:r w:rsidRPr="006E005F">
        <w:rPr>
          <w:sz w:val="28"/>
        </w:rPr>
        <w:t xml:space="preserve"> </w:t>
      </w:r>
      <w:r w:rsidRPr="006E005F">
        <w:rPr>
          <w:sz w:val="28"/>
        </w:rPr>
        <w:t>що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загрожують</w:t>
      </w:r>
      <w:r w:rsidRPr="006E005F">
        <w:rPr>
          <w:sz w:val="28"/>
        </w:rPr>
        <w:t xml:space="preserve"> </w:t>
      </w:r>
      <w:r w:rsidRPr="006E005F">
        <w:rPr>
          <w:sz w:val="28"/>
        </w:rPr>
        <w:t>інтересам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Фонду,</w:t>
      </w:r>
      <w:r w:rsidRPr="006E005F">
        <w:rPr>
          <w:sz w:val="28"/>
        </w:rPr>
        <w:t xml:space="preserve"> </w:t>
      </w:r>
      <w:r w:rsidRPr="006E005F">
        <w:rPr>
          <w:sz w:val="28"/>
        </w:rPr>
        <w:t>або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доведення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до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неплатоспроможності</w:t>
      </w:r>
      <w:r w:rsidRPr="006E005F">
        <w:rPr>
          <w:sz w:val="28"/>
        </w:rPr>
        <w:t xml:space="preserve"> </w:t>
      </w:r>
      <w:r w:rsidRPr="006E005F">
        <w:rPr>
          <w:sz w:val="28"/>
        </w:rPr>
        <w:t>несуть</w:t>
      </w:r>
      <w:r w:rsidRPr="006E005F">
        <w:rPr>
          <w:sz w:val="28"/>
        </w:rPr>
        <w:t xml:space="preserve"> </w:t>
      </w:r>
      <w:r w:rsidRPr="006E005F">
        <w:rPr>
          <w:sz w:val="28"/>
        </w:rPr>
        <w:t>цивільно-правову,</w:t>
      </w:r>
      <w:r w:rsidRPr="006E005F">
        <w:rPr>
          <w:sz w:val="28"/>
        </w:rPr>
        <w:t xml:space="preserve"> </w:t>
      </w:r>
      <w:r w:rsidRPr="006E005F">
        <w:rPr>
          <w:sz w:val="28"/>
        </w:rPr>
        <w:t>адміністративну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та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кримінальну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відповідальність.</w:t>
      </w:r>
    </w:p>
    <w:p w:rsidR="006E005F" w:rsidRPr="006E005F" w:rsidRDefault="006E005F" w:rsidP="006E005F">
      <w:pPr>
        <w:ind w:firstLine="720"/>
        <w:jc w:val="both"/>
        <w:rPr>
          <w:sz w:val="28"/>
        </w:rPr>
      </w:pPr>
      <w:r w:rsidRPr="006E005F">
        <w:rPr>
          <w:sz w:val="28"/>
        </w:rPr>
        <w:t>2.</w:t>
      </w:r>
      <w:r w:rsidRPr="006E005F">
        <w:rPr>
          <w:sz w:val="28"/>
        </w:rPr>
        <w:t xml:space="preserve"> </w:t>
      </w:r>
      <w:r w:rsidRPr="006E005F">
        <w:rPr>
          <w:sz w:val="28"/>
        </w:rPr>
        <w:t>Майнова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шкода,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завдана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неправомірними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рішеннями,</w:t>
      </w:r>
      <w:r w:rsidRPr="006E005F">
        <w:rPr>
          <w:sz w:val="28"/>
        </w:rPr>
        <w:t xml:space="preserve"> </w:t>
      </w:r>
      <w:r w:rsidRPr="006E005F">
        <w:rPr>
          <w:sz w:val="28"/>
        </w:rPr>
        <w:t>діями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чи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бездіяльністю</w:t>
      </w:r>
      <w:r w:rsidRPr="006E005F">
        <w:rPr>
          <w:sz w:val="28"/>
        </w:rPr>
        <w:t xml:space="preserve"> </w:t>
      </w:r>
      <w:r w:rsidRPr="006E005F">
        <w:rPr>
          <w:sz w:val="28"/>
        </w:rPr>
        <w:t>учасників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Фонду,</w:t>
      </w:r>
      <w:r w:rsidRPr="006E005F">
        <w:rPr>
          <w:sz w:val="28"/>
        </w:rPr>
        <w:t xml:space="preserve"> </w:t>
      </w:r>
      <w:r w:rsidRPr="006E005F">
        <w:rPr>
          <w:sz w:val="28"/>
        </w:rPr>
        <w:t>членів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Ради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або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членів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Правління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відшкодовується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особою,</w:t>
      </w:r>
      <w:r w:rsidRPr="006E005F">
        <w:rPr>
          <w:sz w:val="28"/>
        </w:rPr>
        <w:t xml:space="preserve"> </w:t>
      </w:r>
      <w:r w:rsidRPr="006E005F">
        <w:rPr>
          <w:sz w:val="28"/>
        </w:rPr>
        <w:t>яка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її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завдала.</w:t>
      </w:r>
    </w:p>
    <w:p w:rsidR="006E005F" w:rsidRPr="006E005F" w:rsidRDefault="006E005F" w:rsidP="006E005F">
      <w:pPr>
        <w:ind w:firstLine="720"/>
        <w:jc w:val="both"/>
        <w:rPr>
          <w:sz w:val="28"/>
        </w:rPr>
      </w:pPr>
      <w:r w:rsidRPr="006E005F">
        <w:rPr>
          <w:sz w:val="28"/>
        </w:rPr>
        <w:t>Стаття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13.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Види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та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умови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діяльності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</w:t>
      </w:r>
    </w:p>
    <w:p w:rsidR="006E005F" w:rsidRPr="006E005F" w:rsidRDefault="006E005F" w:rsidP="006E005F">
      <w:pPr>
        <w:ind w:firstLine="720"/>
        <w:jc w:val="both"/>
        <w:rPr>
          <w:sz w:val="28"/>
        </w:rPr>
      </w:pPr>
      <w:r w:rsidRPr="006E005F">
        <w:rPr>
          <w:sz w:val="28"/>
        </w:rPr>
        <w:t>1.</w:t>
      </w:r>
      <w:r w:rsidRPr="006E005F">
        <w:rPr>
          <w:sz w:val="28"/>
        </w:rPr>
        <w:t xml:space="preserve"> </w:t>
      </w:r>
      <w:r w:rsidRPr="006E005F">
        <w:rPr>
          <w:sz w:val="28"/>
        </w:rPr>
        <w:t>Єдиним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видом</w:t>
      </w:r>
      <w:r w:rsidRPr="006E005F">
        <w:rPr>
          <w:sz w:val="28"/>
        </w:rPr>
        <w:t xml:space="preserve"> </w:t>
      </w:r>
      <w:r w:rsidRPr="006E005F">
        <w:rPr>
          <w:sz w:val="28"/>
        </w:rPr>
        <w:t>діяльності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є</w:t>
      </w:r>
      <w:r w:rsidRPr="006E005F">
        <w:rPr>
          <w:sz w:val="28"/>
        </w:rPr>
        <w:t xml:space="preserve"> </w:t>
      </w:r>
      <w:r w:rsidRPr="006E005F">
        <w:rPr>
          <w:sz w:val="28"/>
        </w:rPr>
        <w:t>надання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часткових</w:t>
      </w:r>
      <w:r w:rsidRPr="006E005F">
        <w:rPr>
          <w:sz w:val="28"/>
        </w:rPr>
        <w:t xml:space="preserve"> </w:t>
      </w:r>
      <w:r w:rsidRPr="006E005F">
        <w:rPr>
          <w:sz w:val="28"/>
        </w:rPr>
        <w:t>гарантій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кредитними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зобов’язаннями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суб’єктів</w:t>
      </w:r>
      <w:r w:rsidRPr="006E005F">
        <w:rPr>
          <w:sz w:val="28"/>
        </w:rPr>
        <w:t xml:space="preserve"> </w:t>
      </w:r>
      <w:r w:rsidRPr="006E005F">
        <w:rPr>
          <w:sz w:val="28"/>
        </w:rPr>
        <w:t>малого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і</w:t>
      </w:r>
      <w:r w:rsidRPr="006E005F">
        <w:rPr>
          <w:sz w:val="28"/>
        </w:rPr>
        <w:t xml:space="preserve"> </w:t>
      </w:r>
      <w:r w:rsidRPr="006E005F">
        <w:rPr>
          <w:sz w:val="28"/>
        </w:rPr>
        <w:t>середного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підприємництва,</w:t>
      </w:r>
      <w:r w:rsidRPr="006E005F">
        <w:rPr>
          <w:sz w:val="28"/>
        </w:rPr>
        <w:t xml:space="preserve"> </w:t>
      </w:r>
      <w:r w:rsidRPr="006E005F">
        <w:rPr>
          <w:sz w:val="28"/>
        </w:rPr>
        <w:t>що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провадять</w:t>
      </w:r>
      <w:r w:rsidRPr="006E005F">
        <w:rPr>
          <w:sz w:val="28"/>
        </w:rPr>
        <w:t xml:space="preserve"> </w:t>
      </w:r>
      <w:r w:rsidRPr="006E005F">
        <w:rPr>
          <w:sz w:val="28"/>
        </w:rPr>
        <w:t>діяльність</w:t>
      </w:r>
      <w:r w:rsidRPr="006E005F">
        <w:rPr>
          <w:sz w:val="28"/>
        </w:rPr>
        <w:t xml:space="preserve"> </w:t>
      </w:r>
      <w:r w:rsidRPr="006E005F">
        <w:rPr>
          <w:sz w:val="28"/>
        </w:rPr>
        <w:t>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галузі</w:t>
      </w:r>
      <w:r w:rsidRPr="006E005F">
        <w:rPr>
          <w:sz w:val="28"/>
        </w:rPr>
        <w:t xml:space="preserve"> </w:t>
      </w:r>
      <w:r w:rsidRPr="006E005F">
        <w:rPr>
          <w:sz w:val="28"/>
        </w:rPr>
        <w:t>сільського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господарства.</w:t>
      </w:r>
    </w:p>
    <w:p w:rsidR="006E005F" w:rsidRPr="006E005F" w:rsidRDefault="006E005F" w:rsidP="006E005F">
      <w:pPr>
        <w:ind w:firstLine="720"/>
        <w:jc w:val="both"/>
        <w:rPr>
          <w:sz w:val="28"/>
        </w:rPr>
      </w:pPr>
      <w:r w:rsidRPr="006E005F">
        <w:rPr>
          <w:sz w:val="28"/>
        </w:rPr>
        <w:t>2.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</w:t>
      </w:r>
      <w:r w:rsidRPr="006E005F">
        <w:rPr>
          <w:sz w:val="28"/>
        </w:rPr>
        <w:t xml:space="preserve"> </w:t>
      </w:r>
      <w:r w:rsidRPr="006E005F">
        <w:rPr>
          <w:sz w:val="28"/>
        </w:rPr>
        <w:t>має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право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розміщувати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тимчасово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вільні</w:t>
      </w:r>
      <w:r w:rsidRPr="006E005F">
        <w:rPr>
          <w:sz w:val="28"/>
        </w:rPr>
        <w:t xml:space="preserve"> </w:t>
      </w:r>
      <w:r w:rsidRPr="006E005F">
        <w:rPr>
          <w:sz w:val="28"/>
        </w:rPr>
        <w:t>кошти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відповідно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до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положення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про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політику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інвестування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фінансові</w:t>
      </w:r>
      <w:r w:rsidRPr="006E005F">
        <w:rPr>
          <w:sz w:val="28"/>
        </w:rPr>
        <w:t xml:space="preserve"> </w:t>
      </w:r>
      <w:r w:rsidRPr="006E005F">
        <w:rPr>
          <w:sz w:val="28"/>
        </w:rPr>
        <w:t>активи,</w:t>
      </w:r>
      <w:r w:rsidRPr="006E005F">
        <w:rPr>
          <w:sz w:val="28"/>
        </w:rPr>
        <w:t xml:space="preserve"> </w:t>
      </w:r>
      <w:r w:rsidRPr="006E005F">
        <w:rPr>
          <w:sz w:val="28"/>
        </w:rPr>
        <w:t>що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затверджується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Радою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Фонду.</w:t>
      </w:r>
    </w:p>
    <w:p w:rsidR="006E005F" w:rsidRPr="006E005F" w:rsidRDefault="006E005F" w:rsidP="006E005F">
      <w:pPr>
        <w:ind w:firstLine="720"/>
        <w:jc w:val="both"/>
        <w:rPr>
          <w:sz w:val="28"/>
        </w:rPr>
      </w:pPr>
      <w:r w:rsidRPr="006E005F">
        <w:rPr>
          <w:sz w:val="28"/>
        </w:rPr>
        <w:t>3.</w:t>
      </w:r>
      <w:r w:rsidRPr="006E005F">
        <w:rPr>
          <w:sz w:val="28"/>
        </w:rPr>
        <w:t xml:space="preserve"> </w:t>
      </w:r>
      <w:r w:rsidRPr="006E005F">
        <w:rPr>
          <w:sz w:val="28"/>
        </w:rPr>
        <w:t>Гарантії</w:t>
      </w:r>
      <w:r w:rsidRPr="006E005F">
        <w:rPr>
          <w:sz w:val="28"/>
        </w:rPr>
        <w:t xml:space="preserve"> </w:t>
      </w:r>
      <w:r w:rsidRPr="006E005F">
        <w:rPr>
          <w:sz w:val="28"/>
        </w:rPr>
        <w:t>надаються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лише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кредитами,</w:t>
      </w:r>
      <w:r w:rsidRPr="006E005F">
        <w:rPr>
          <w:sz w:val="28"/>
        </w:rPr>
        <w:t xml:space="preserve"> </w:t>
      </w:r>
      <w:r w:rsidRPr="006E005F">
        <w:rPr>
          <w:sz w:val="28"/>
        </w:rPr>
        <w:t>наданими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фінансовими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установами,</w:t>
      </w:r>
      <w:r w:rsidRPr="006E005F">
        <w:rPr>
          <w:sz w:val="28"/>
        </w:rPr>
        <w:t xml:space="preserve"> </w:t>
      </w:r>
      <w:r w:rsidRPr="006E005F">
        <w:rPr>
          <w:sz w:val="28"/>
        </w:rPr>
        <w:t>які</w:t>
      </w:r>
      <w:r w:rsidRPr="006E005F">
        <w:rPr>
          <w:sz w:val="28"/>
        </w:rPr>
        <w:t xml:space="preserve"> </w:t>
      </w:r>
      <w:r w:rsidRPr="006E005F">
        <w:rPr>
          <w:sz w:val="28"/>
        </w:rPr>
        <w:t>уклали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договір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про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співпрацю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Фондом</w:t>
      </w:r>
      <w:r w:rsidRPr="006E005F">
        <w:rPr>
          <w:sz w:val="28"/>
        </w:rPr>
        <w:t xml:space="preserve"> </w:t>
      </w:r>
      <w:r w:rsidRPr="006E005F">
        <w:rPr>
          <w:sz w:val="28"/>
        </w:rPr>
        <w:t>та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відповідають</w:t>
      </w:r>
      <w:r w:rsidRPr="006E005F">
        <w:rPr>
          <w:sz w:val="28"/>
        </w:rPr>
        <w:t xml:space="preserve"> </w:t>
      </w:r>
      <w:r w:rsidRPr="006E005F">
        <w:rPr>
          <w:sz w:val="28"/>
        </w:rPr>
        <w:t>критеріям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прийнятності,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затвердженим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Радою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Фонду.</w:t>
      </w:r>
    </w:p>
    <w:p w:rsidR="006E005F" w:rsidRPr="006E005F" w:rsidRDefault="006E005F" w:rsidP="006E005F">
      <w:pPr>
        <w:ind w:firstLine="720"/>
        <w:jc w:val="both"/>
        <w:rPr>
          <w:sz w:val="28"/>
        </w:rPr>
      </w:pPr>
      <w:r w:rsidRPr="006E005F">
        <w:rPr>
          <w:sz w:val="28"/>
        </w:rPr>
        <w:t>4.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</w:t>
      </w:r>
      <w:r w:rsidRPr="006E005F">
        <w:rPr>
          <w:sz w:val="28"/>
        </w:rPr>
        <w:t xml:space="preserve"> </w:t>
      </w:r>
      <w:r w:rsidRPr="006E005F">
        <w:rPr>
          <w:sz w:val="28"/>
        </w:rPr>
        <w:t>надає</w:t>
      </w:r>
      <w:r w:rsidRPr="006E005F">
        <w:rPr>
          <w:sz w:val="28"/>
        </w:rPr>
        <w:t xml:space="preserve"> </w:t>
      </w:r>
      <w:r w:rsidRPr="006E005F">
        <w:rPr>
          <w:sz w:val="28"/>
        </w:rPr>
        <w:t>гарантії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</w:t>
      </w:r>
      <w:r w:rsidRPr="006E005F">
        <w:rPr>
          <w:sz w:val="28"/>
        </w:rPr>
        <w:t xml:space="preserve"> </w:t>
      </w:r>
      <w:r w:rsidRPr="006E005F">
        <w:rPr>
          <w:sz w:val="28"/>
        </w:rPr>
        <w:t>обсязі</w:t>
      </w:r>
      <w:r w:rsidRPr="006E005F">
        <w:rPr>
          <w:sz w:val="28"/>
        </w:rPr>
        <w:t xml:space="preserve"> </w:t>
      </w:r>
      <w:r w:rsidRPr="006E005F">
        <w:rPr>
          <w:sz w:val="28"/>
        </w:rPr>
        <w:t>до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50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відсотків</w:t>
      </w:r>
      <w:r w:rsidRPr="006E005F">
        <w:rPr>
          <w:sz w:val="28"/>
        </w:rPr>
        <w:t xml:space="preserve"> </w:t>
      </w:r>
      <w:r w:rsidRPr="006E005F">
        <w:rPr>
          <w:sz w:val="28"/>
        </w:rPr>
        <w:t>непогашеної</w:t>
      </w:r>
      <w:r w:rsidRPr="006E005F">
        <w:rPr>
          <w:sz w:val="28"/>
        </w:rPr>
        <w:t xml:space="preserve"> </w:t>
      </w:r>
      <w:r w:rsidRPr="006E005F">
        <w:rPr>
          <w:sz w:val="28"/>
        </w:rPr>
        <w:t>суми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основного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боргу.</w:t>
      </w:r>
    </w:p>
    <w:p w:rsidR="006E005F" w:rsidRPr="006E005F" w:rsidRDefault="006E005F" w:rsidP="006E005F">
      <w:pPr>
        <w:ind w:firstLine="720"/>
        <w:jc w:val="both"/>
        <w:rPr>
          <w:sz w:val="28"/>
        </w:rPr>
      </w:pPr>
      <w:r w:rsidRPr="006E005F">
        <w:rPr>
          <w:sz w:val="28"/>
        </w:rPr>
        <w:t>5.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</w:t>
      </w:r>
      <w:r w:rsidRPr="006E005F">
        <w:rPr>
          <w:sz w:val="28"/>
        </w:rPr>
        <w:t xml:space="preserve"> </w:t>
      </w:r>
      <w:r w:rsidRPr="006E005F">
        <w:rPr>
          <w:sz w:val="28"/>
        </w:rPr>
        <w:t>надає</w:t>
      </w:r>
      <w:r w:rsidRPr="006E005F">
        <w:rPr>
          <w:sz w:val="28"/>
        </w:rPr>
        <w:t xml:space="preserve"> </w:t>
      </w:r>
      <w:r w:rsidRPr="006E005F">
        <w:rPr>
          <w:sz w:val="28"/>
        </w:rPr>
        <w:t>гарантії</w:t>
      </w:r>
      <w:r w:rsidRPr="006E005F">
        <w:rPr>
          <w:sz w:val="28"/>
        </w:rPr>
        <w:t xml:space="preserve"> </w:t>
      </w:r>
      <w:r w:rsidRPr="006E005F">
        <w:rPr>
          <w:sz w:val="28"/>
        </w:rPr>
        <w:t>на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строк</w:t>
      </w:r>
      <w:r w:rsidRPr="006E005F">
        <w:rPr>
          <w:sz w:val="28"/>
        </w:rPr>
        <w:t xml:space="preserve"> </w:t>
      </w:r>
      <w:r w:rsidRPr="006E005F">
        <w:rPr>
          <w:sz w:val="28"/>
        </w:rPr>
        <w:t>дії</w:t>
      </w:r>
      <w:r w:rsidRPr="006E005F">
        <w:rPr>
          <w:sz w:val="28"/>
        </w:rPr>
        <w:t xml:space="preserve"> </w:t>
      </w:r>
      <w:r w:rsidRPr="006E005F">
        <w:rPr>
          <w:sz w:val="28"/>
        </w:rPr>
        <w:t>кредитного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договору,</w:t>
      </w:r>
      <w:r w:rsidRPr="006E005F">
        <w:rPr>
          <w:sz w:val="28"/>
        </w:rPr>
        <w:t xml:space="preserve"> </w:t>
      </w:r>
      <w:r w:rsidRPr="006E005F">
        <w:rPr>
          <w:sz w:val="28"/>
        </w:rPr>
        <w:t>але</w:t>
      </w:r>
      <w:r w:rsidRPr="006E005F">
        <w:rPr>
          <w:sz w:val="28"/>
        </w:rPr>
        <w:t xml:space="preserve"> </w:t>
      </w:r>
      <w:r w:rsidRPr="006E005F">
        <w:rPr>
          <w:sz w:val="28"/>
        </w:rPr>
        <w:t>не</w:t>
      </w:r>
      <w:r w:rsidRPr="006E005F">
        <w:rPr>
          <w:sz w:val="28"/>
        </w:rPr>
        <w:t xml:space="preserve"> </w:t>
      </w:r>
      <w:r w:rsidRPr="006E005F">
        <w:rPr>
          <w:sz w:val="28"/>
        </w:rPr>
        <w:t>більше</w:t>
      </w:r>
      <w:r w:rsidRPr="006E005F">
        <w:rPr>
          <w:sz w:val="28"/>
        </w:rPr>
        <w:t xml:space="preserve"> </w:t>
      </w:r>
      <w:r w:rsidRPr="006E005F">
        <w:rPr>
          <w:sz w:val="28"/>
        </w:rPr>
        <w:t>як</w:t>
      </w:r>
      <w:r w:rsidRPr="006E005F">
        <w:rPr>
          <w:sz w:val="28"/>
        </w:rPr>
        <w:t xml:space="preserve"> </w:t>
      </w:r>
      <w:r w:rsidRPr="006E005F">
        <w:rPr>
          <w:sz w:val="28"/>
        </w:rPr>
        <w:t>на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10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років.</w:t>
      </w:r>
    </w:p>
    <w:p w:rsidR="006E005F" w:rsidRPr="006E005F" w:rsidRDefault="006E005F" w:rsidP="006E005F">
      <w:pPr>
        <w:ind w:firstLine="720"/>
        <w:jc w:val="both"/>
        <w:rPr>
          <w:sz w:val="28"/>
        </w:rPr>
      </w:pPr>
      <w:r w:rsidRPr="006E005F">
        <w:rPr>
          <w:sz w:val="28"/>
        </w:rPr>
        <w:t>6.</w:t>
      </w:r>
      <w:r w:rsidRPr="006E005F">
        <w:rPr>
          <w:sz w:val="28"/>
        </w:rPr>
        <w:t xml:space="preserve"> </w:t>
      </w:r>
      <w:r w:rsidRPr="006E005F">
        <w:rPr>
          <w:sz w:val="28"/>
        </w:rPr>
        <w:t>Обсяг</w:t>
      </w:r>
      <w:r w:rsidRPr="006E005F">
        <w:rPr>
          <w:sz w:val="28"/>
        </w:rPr>
        <w:t xml:space="preserve"> </w:t>
      </w:r>
      <w:r w:rsidRPr="006E005F">
        <w:rPr>
          <w:sz w:val="28"/>
        </w:rPr>
        <w:t>наданих</w:t>
      </w:r>
      <w:r w:rsidRPr="006E005F">
        <w:rPr>
          <w:sz w:val="28"/>
        </w:rPr>
        <w:t xml:space="preserve"> </w:t>
      </w:r>
      <w:r w:rsidRPr="006E005F">
        <w:rPr>
          <w:sz w:val="28"/>
        </w:rPr>
        <w:t>непокритих</w:t>
      </w:r>
      <w:r w:rsidRPr="006E005F">
        <w:rPr>
          <w:sz w:val="28"/>
        </w:rPr>
        <w:t xml:space="preserve"> </w:t>
      </w:r>
      <w:r w:rsidRPr="006E005F">
        <w:rPr>
          <w:sz w:val="28"/>
        </w:rPr>
        <w:t>гарантій</w:t>
      </w:r>
      <w:r w:rsidRPr="006E005F">
        <w:rPr>
          <w:sz w:val="28"/>
        </w:rPr>
        <w:t xml:space="preserve"> </w:t>
      </w:r>
      <w:r w:rsidRPr="006E005F">
        <w:rPr>
          <w:sz w:val="28"/>
        </w:rPr>
        <w:t>не</w:t>
      </w:r>
      <w:r w:rsidRPr="006E005F">
        <w:rPr>
          <w:sz w:val="28"/>
        </w:rPr>
        <w:t xml:space="preserve"> </w:t>
      </w:r>
      <w:r w:rsidRPr="006E005F">
        <w:rPr>
          <w:sz w:val="28"/>
        </w:rPr>
        <w:t>може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перевищувати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більше</w:t>
      </w:r>
      <w:r w:rsidRPr="006E005F">
        <w:rPr>
          <w:sz w:val="28"/>
        </w:rPr>
        <w:t xml:space="preserve"> </w:t>
      </w:r>
      <w:r w:rsidRPr="006E005F">
        <w:rPr>
          <w:sz w:val="28"/>
        </w:rPr>
        <w:t>ніж</w:t>
      </w:r>
      <w:r w:rsidRPr="006E005F">
        <w:rPr>
          <w:sz w:val="28"/>
        </w:rPr>
        <w:t xml:space="preserve"> </w:t>
      </w:r>
      <w:r w:rsidRPr="006E005F">
        <w:rPr>
          <w:sz w:val="28"/>
        </w:rPr>
        <w:t>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чотири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рази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розмір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регулятивного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капіталу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Фонду,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порядок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визначення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якого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встановлюється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Національним</w:t>
      </w:r>
      <w:r w:rsidRPr="006E005F">
        <w:rPr>
          <w:sz w:val="28"/>
        </w:rPr>
        <w:t xml:space="preserve"> </w:t>
      </w:r>
      <w:r w:rsidRPr="006E005F">
        <w:rPr>
          <w:sz w:val="28"/>
        </w:rPr>
        <w:t>банком</w:t>
      </w:r>
      <w:r w:rsidRPr="006E005F">
        <w:rPr>
          <w:sz w:val="28"/>
        </w:rPr>
        <w:t xml:space="preserve"> </w:t>
      </w:r>
      <w:r w:rsidRPr="006E005F">
        <w:rPr>
          <w:sz w:val="28"/>
        </w:rPr>
        <w:t>України.</w:t>
      </w:r>
    </w:p>
    <w:p w:rsidR="006E005F" w:rsidRPr="006E005F" w:rsidRDefault="006E005F" w:rsidP="006E005F">
      <w:pPr>
        <w:ind w:firstLine="720"/>
        <w:jc w:val="both"/>
        <w:rPr>
          <w:sz w:val="28"/>
        </w:rPr>
      </w:pPr>
      <w:r w:rsidRPr="006E005F">
        <w:rPr>
          <w:sz w:val="28"/>
        </w:rPr>
        <w:lastRenderedPageBreak/>
        <w:t>Для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цілей</w:t>
      </w:r>
      <w:r w:rsidRPr="006E005F">
        <w:rPr>
          <w:sz w:val="28"/>
        </w:rPr>
        <w:t xml:space="preserve"> </w:t>
      </w:r>
      <w:r w:rsidRPr="006E005F">
        <w:rPr>
          <w:sz w:val="28"/>
        </w:rPr>
        <w:t>цього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Закону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під</w:t>
      </w:r>
      <w:r w:rsidRPr="006E005F">
        <w:rPr>
          <w:sz w:val="28"/>
        </w:rPr>
        <w:t xml:space="preserve"> </w:t>
      </w:r>
      <w:r w:rsidRPr="006E005F">
        <w:rPr>
          <w:sz w:val="28"/>
        </w:rPr>
        <w:t>обсягом</w:t>
      </w:r>
      <w:r w:rsidRPr="006E005F">
        <w:rPr>
          <w:sz w:val="28"/>
        </w:rPr>
        <w:t xml:space="preserve"> </w:t>
      </w:r>
      <w:r w:rsidRPr="006E005F">
        <w:rPr>
          <w:sz w:val="28"/>
        </w:rPr>
        <w:t>наданих</w:t>
      </w:r>
      <w:r w:rsidRPr="006E005F">
        <w:rPr>
          <w:sz w:val="28"/>
        </w:rPr>
        <w:t xml:space="preserve"> </w:t>
      </w:r>
      <w:r w:rsidRPr="006E005F">
        <w:rPr>
          <w:sz w:val="28"/>
        </w:rPr>
        <w:t>непокритих</w:t>
      </w:r>
      <w:r w:rsidRPr="006E005F">
        <w:rPr>
          <w:sz w:val="28"/>
        </w:rPr>
        <w:t xml:space="preserve"> </w:t>
      </w:r>
      <w:r w:rsidRPr="006E005F">
        <w:rPr>
          <w:sz w:val="28"/>
        </w:rPr>
        <w:t>гарантій</w:t>
      </w:r>
      <w:r w:rsidRPr="006E005F">
        <w:rPr>
          <w:sz w:val="28"/>
        </w:rPr>
        <w:t xml:space="preserve"> </w:t>
      </w:r>
      <w:r w:rsidRPr="006E005F">
        <w:rPr>
          <w:sz w:val="28"/>
        </w:rPr>
        <w:t>слід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розуміти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розмір</w:t>
      </w:r>
      <w:r w:rsidRPr="006E005F">
        <w:rPr>
          <w:sz w:val="28"/>
        </w:rPr>
        <w:t xml:space="preserve"> </w:t>
      </w:r>
      <w:r w:rsidRPr="006E005F">
        <w:rPr>
          <w:sz w:val="28"/>
        </w:rPr>
        <w:t>кредитних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ризиків,</w:t>
      </w:r>
      <w:r w:rsidRPr="006E005F">
        <w:rPr>
          <w:sz w:val="28"/>
        </w:rPr>
        <w:t xml:space="preserve"> </w:t>
      </w:r>
      <w:r w:rsidRPr="006E005F">
        <w:rPr>
          <w:sz w:val="28"/>
        </w:rPr>
        <w:t>що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не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покриті</w:t>
      </w:r>
      <w:r w:rsidRPr="006E005F">
        <w:rPr>
          <w:sz w:val="28"/>
        </w:rPr>
        <w:t xml:space="preserve"> </w:t>
      </w:r>
      <w:r w:rsidRPr="006E005F">
        <w:rPr>
          <w:sz w:val="28"/>
        </w:rPr>
        <w:t>інструментами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передачі</w:t>
      </w:r>
      <w:r w:rsidRPr="006E005F">
        <w:rPr>
          <w:sz w:val="28"/>
        </w:rPr>
        <w:t xml:space="preserve"> </w:t>
      </w:r>
      <w:r w:rsidRPr="006E005F">
        <w:rPr>
          <w:sz w:val="28"/>
        </w:rPr>
        <w:t>кредитних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ризиків,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порядок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визначення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якого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встановлюється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Національним</w:t>
      </w:r>
      <w:r w:rsidRPr="006E005F">
        <w:rPr>
          <w:sz w:val="28"/>
        </w:rPr>
        <w:t xml:space="preserve"> </w:t>
      </w:r>
      <w:r w:rsidRPr="006E005F">
        <w:rPr>
          <w:sz w:val="28"/>
        </w:rPr>
        <w:t>банком</w:t>
      </w:r>
      <w:r w:rsidRPr="006E005F">
        <w:rPr>
          <w:sz w:val="28"/>
        </w:rPr>
        <w:t xml:space="preserve"> </w:t>
      </w:r>
      <w:r w:rsidRPr="006E005F">
        <w:rPr>
          <w:sz w:val="28"/>
        </w:rPr>
        <w:t>України.</w:t>
      </w:r>
    </w:p>
    <w:p w:rsidR="006E005F" w:rsidRPr="006E005F" w:rsidRDefault="006E005F" w:rsidP="006E005F">
      <w:pPr>
        <w:ind w:firstLine="720"/>
        <w:jc w:val="both"/>
        <w:rPr>
          <w:sz w:val="28"/>
        </w:rPr>
      </w:pPr>
      <w:r w:rsidRPr="006E005F">
        <w:rPr>
          <w:sz w:val="28"/>
        </w:rPr>
        <w:t>7.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Порядок</w:t>
      </w:r>
      <w:r w:rsidRPr="006E005F">
        <w:rPr>
          <w:sz w:val="28"/>
        </w:rPr>
        <w:t xml:space="preserve"> </w:t>
      </w:r>
      <w:r w:rsidRPr="006E005F">
        <w:rPr>
          <w:sz w:val="28"/>
        </w:rPr>
        <w:t>надання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гарантій</w:t>
      </w:r>
      <w:r w:rsidRPr="006E005F">
        <w:rPr>
          <w:sz w:val="28"/>
        </w:rPr>
        <w:t xml:space="preserve"> </w:t>
      </w:r>
      <w:r w:rsidRPr="006E005F">
        <w:rPr>
          <w:sz w:val="28"/>
        </w:rPr>
        <w:t>та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максимальна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сума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гарантій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перед</w:t>
      </w:r>
      <w:r w:rsidRPr="006E005F">
        <w:rPr>
          <w:sz w:val="28"/>
        </w:rPr>
        <w:t xml:space="preserve"> </w:t>
      </w:r>
      <w:r w:rsidRPr="006E005F">
        <w:rPr>
          <w:sz w:val="28"/>
        </w:rPr>
        <w:t>однією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фінансовою</w:t>
      </w:r>
      <w:r w:rsidRPr="006E005F">
        <w:rPr>
          <w:sz w:val="28"/>
        </w:rPr>
        <w:t xml:space="preserve"> </w:t>
      </w:r>
      <w:r w:rsidRPr="006E005F">
        <w:rPr>
          <w:sz w:val="28"/>
        </w:rPr>
        <w:t>установою</w:t>
      </w:r>
      <w:r w:rsidRPr="006E005F">
        <w:rPr>
          <w:sz w:val="28"/>
        </w:rPr>
        <w:t xml:space="preserve"> </w:t>
      </w:r>
      <w:r w:rsidRPr="006E005F">
        <w:rPr>
          <w:sz w:val="28"/>
        </w:rPr>
        <w:t>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поточному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фінансовому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році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визначаються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положенням,</w:t>
      </w:r>
      <w:r w:rsidRPr="006E005F">
        <w:rPr>
          <w:sz w:val="28"/>
        </w:rPr>
        <w:t xml:space="preserve"> </w:t>
      </w:r>
      <w:r w:rsidRPr="006E005F">
        <w:rPr>
          <w:sz w:val="28"/>
        </w:rPr>
        <w:t>що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затверджується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Радою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Фонду.</w:t>
      </w:r>
    </w:p>
    <w:p w:rsidR="006E005F" w:rsidRPr="006E005F" w:rsidRDefault="006E005F" w:rsidP="006E005F">
      <w:pPr>
        <w:ind w:firstLine="720"/>
        <w:jc w:val="both"/>
        <w:rPr>
          <w:sz w:val="28"/>
        </w:rPr>
      </w:pPr>
      <w:r w:rsidRPr="006E005F">
        <w:rPr>
          <w:sz w:val="28"/>
        </w:rPr>
        <w:t>8.</w:t>
      </w:r>
      <w:r w:rsidRPr="006E005F">
        <w:rPr>
          <w:sz w:val="28"/>
        </w:rPr>
        <w:t xml:space="preserve"> </w:t>
      </w:r>
      <w:r w:rsidRPr="006E005F">
        <w:rPr>
          <w:sz w:val="28"/>
        </w:rPr>
        <w:t>Якщо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протягом</w:t>
      </w:r>
      <w:r w:rsidRPr="006E005F">
        <w:rPr>
          <w:sz w:val="28"/>
        </w:rPr>
        <w:t xml:space="preserve"> </w:t>
      </w:r>
      <w:r w:rsidRPr="006E005F">
        <w:rPr>
          <w:sz w:val="28"/>
        </w:rPr>
        <w:t>будь-яких</w:t>
      </w:r>
      <w:r w:rsidRPr="006E005F">
        <w:rPr>
          <w:sz w:val="28"/>
        </w:rPr>
        <w:t xml:space="preserve"> </w:t>
      </w:r>
      <w:r w:rsidRPr="006E005F">
        <w:rPr>
          <w:sz w:val="28"/>
        </w:rPr>
        <w:t>12</w:t>
      </w:r>
      <w:r w:rsidRPr="006E005F">
        <w:rPr>
          <w:sz w:val="28"/>
        </w:rPr>
        <w:t xml:space="preserve"> </w:t>
      </w:r>
      <w:r w:rsidRPr="006E005F">
        <w:rPr>
          <w:sz w:val="28"/>
        </w:rPr>
        <w:t>місяців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поспіль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фінансова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установа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вимагає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від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сплатити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грошову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суму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порушеними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суб’єктами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підприємництва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перед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фінансовими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установами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зобов’язаннями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розмірі,</w:t>
      </w:r>
      <w:r w:rsidRPr="006E005F">
        <w:rPr>
          <w:sz w:val="28"/>
        </w:rPr>
        <w:t xml:space="preserve"> </w:t>
      </w:r>
      <w:r w:rsidRPr="006E005F">
        <w:rPr>
          <w:sz w:val="28"/>
        </w:rPr>
        <w:t>що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перевищує</w:t>
      </w:r>
      <w:r w:rsidRPr="006E005F">
        <w:rPr>
          <w:sz w:val="28"/>
        </w:rPr>
        <w:t xml:space="preserve"> </w:t>
      </w:r>
      <w:r w:rsidRPr="006E005F">
        <w:rPr>
          <w:sz w:val="28"/>
        </w:rPr>
        <w:t>20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відсотків</w:t>
      </w:r>
      <w:r w:rsidRPr="006E005F">
        <w:rPr>
          <w:sz w:val="28"/>
        </w:rPr>
        <w:t xml:space="preserve"> </w:t>
      </w:r>
      <w:r w:rsidRPr="006E005F">
        <w:rPr>
          <w:sz w:val="28"/>
        </w:rPr>
        <w:t>суми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всіх</w:t>
      </w:r>
      <w:r w:rsidRPr="006E005F">
        <w:rPr>
          <w:sz w:val="28"/>
        </w:rPr>
        <w:t xml:space="preserve"> </w:t>
      </w:r>
      <w:r w:rsidRPr="006E005F">
        <w:rPr>
          <w:sz w:val="28"/>
        </w:rPr>
        <w:t>діючих</w:t>
      </w:r>
      <w:r w:rsidRPr="006E005F">
        <w:rPr>
          <w:sz w:val="28"/>
        </w:rPr>
        <w:t xml:space="preserve"> </w:t>
      </w:r>
      <w:r w:rsidRPr="006E005F">
        <w:rPr>
          <w:sz w:val="28"/>
        </w:rPr>
        <w:t>гарантій,</w:t>
      </w:r>
      <w:r w:rsidRPr="006E005F">
        <w:rPr>
          <w:sz w:val="28"/>
        </w:rPr>
        <w:t xml:space="preserve"> </w:t>
      </w:r>
      <w:r w:rsidRPr="006E005F">
        <w:rPr>
          <w:sz w:val="28"/>
        </w:rPr>
        <w:t>отриманих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зазначеною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фінансовою</w:t>
      </w:r>
      <w:r w:rsidRPr="006E005F">
        <w:rPr>
          <w:sz w:val="28"/>
        </w:rPr>
        <w:t xml:space="preserve"> </w:t>
      </w:r>
      <w:r w:rsidRPr="006E005F">
        <w:rPr>
          <w:sz w:val="28"/>
        </w:rPr>
        <w:t>установою,</w:t>
      </w:r>
      <w:r w:rsidRPr="006E005F">
        <w:rPr>
          <w:sz w:val="28"/>
        </w:rPr>
        <w:t xml:space="preserve"> </w:t>
      </w:r>
      <w:r w:rsidRPr="006E005F">
        <w:rPr>
          <w:sz w:val="28"/>
        </w:rPr>
        <w:t>така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фінансова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установа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не</w:t>
      </w:r>
      <w:r w:rsidRPr="006E005F">
        <w:rPr>
          <w:sz w:val="28"/>
        </w:rPr>
        <w:t xml:space="preserve"> </w:t>
      </w:r>
      <w:r w:rsidRPr="006E005F">
        <w:rPr>
          <w:sz w:val="28"/>
        </w:rPr>
        <w:t>має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права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отримувати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від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нових</w:t>
      </w:r>
      <w:r w:rsidRPr="006E005F">
        <w:rPr>
          <w:sz w:val="28"/>
        </w:rPr>
        <w:t xml:space="preserve"> </w:t>
      </w:r>
      <w:r w:rsidRPr="006E005F">
        <w:rPr>
          <w:sz w:val="28"/>
        </w:rPr>
        <w:t>гарантій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зобов’язаннями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своїх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позичальників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протягом</w:t>
      </w:r>
      <w:r w:rsidRPr="006E005F">
        <w:rPr>
          <w:sz w:val="28"/>
        </w:rPr>
        <w:t xml:space="preserve"> </w:t>
      </w:r>
      <w:r w:rsidRPr="006E005F">
        <w:rPr>
          <w:sz w:val="28"/>
        </w:rPr>
        <w:t>наступних</w:t>
      </w:r>
      <w:r w:rsidRPr="006E005F">
        <w:rPr>
          <w:sz w:val="28"/>
        </w:rPr>
        <w:t xml:space="preserve"> </w:t>
      </w:r>
      <w:r w:rsidRPr="006E005F">
        <w:rPr>
          <w:sz w:val="28"/>
        </w:rPr>
        <w:t>12</w:t>
      </w:r>
      <w:r w:rsidRPr="006E005F">
        <w:rPr>
          <w:sz w:val="28"/>
        </w:rPr>
        <w:t xml:space="preserve"> </w:t>
      </w:r>
      <w:r w:rsidRPr="006E005F">
        <w:rPr>
          <w:sz w:val="28"/>
        </w:rPr>
        <w:t>місяців.</w:t>
      </w:r>
    </w:p>
    <w:p w:rsidR="006E005F" w:rsidRPr="006E005F" w:rsidRDefault="006E005F" w:rsidP="006E005F">
      <w:pPr>
        <w:ind w:firstLine="720"/>
        <w:jc w:val="both"/>
        <w:rPr>
          <w:sz w:val="28"/>
        </w:rPr>
      </w:pPr>
      <w:r w:rsidRPr="006E005F">
        <w:rPr>
          <w:sz w:val="28"/>
        </w:rPr>
        <w:t>9.</w:t>
      </w:r>
      <w:r w:rsidRPr="006E005F">
        <w:rPr>
          <w:sz w:val="28"/>
        </w:rPr>
        <w:t xml:space="preserve"> </w:t>
      </w:r>
      <w:r w:rsidRPr="006E005F">
        <w:rPr>
          <w:sz w:val="28"/>
        </w:rPr>
        <w:t>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разі</w:t>
      </w:r>
      <w:r w:rsidRPr="006E005F">
        <w:rPr>
          <w:sz w:val="28"/>
        </w:rPr>
        <w:t xml:space="preserve"> </w:t>
      </w:r>
      <w:r w:rsidRPr="006E005F">
        <w:rPr>
          <w:sz w:val="28"/>
        </w:rPr>
        <w:t>якщо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фінансова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установа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отримала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від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менше</w:t>
      </w:r>
      <w:r w:rsidRPr="006E005F">
        <w:rPr>
          <w:sz w:val="28"/>
        </w:rPr>
        <w:t xml:space="preserve"> </w:t>
      </w:r>
      <w:r w:rsidRPr="006E005F">
        <w:rPr>
          <w:sz w:val="28"/>
        </w:rPr>
        <w:t>10</w:t>
      </w:r>
      <w:r w:rsidRPr="006E005F">
        <w:rPr>
          <w:sz w:val="28"/>
        </w:rPr>
        <w:t xml:space="preserve"> </w:t>
      </w:r>
      <w:r w:rsidRPr="006E005F">
        <w:rPr>
          <w:sz w:val="28"/>
        </w:rPr>
        <w:t>гарантій</w:t>
      </w:r>
      <w:r w:rsidRPr="006E005F">
        <w:rPr>
          <w:sz w:val="28"/>
        </w:rPr>
        <w:t xml:space="preserve"> </w:t>
      </w:r>
      <w:r w:rsidRPr="006E005F">
        <w:rPr>
          <w:sz w:val="28"/>
        </w:rPr>
        <w:t>та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вимагає</w:t>
      </w:r>
      <w:r w:rsidRPr="006E005F">
        <w:rPr>
          <w:sz w:val="28"/>
        </w:rPr>
        <w:t xml:space="preserve"> </w:t>
      </w:r>
      <w:r w:rsidRPr="006E005F">
        <w:rPr>
          <w:sz w:val="28"/>
        </w:rPr>
        <w:t>сплати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грошової</w:t>
      </w:r>
      <w:r w:rsidRPr="006E005F">
        <w:rPr>
          <w:sz w:val="28"/>
        </w:rPr>
        <w:t xml:space="preserve"> </w:t>
      </w:r>
      <w:r w:rsidRPr="006E005F">
        <w:rPr>
          <w:sz w:val="28"/>
        </w:rPr>
        <w:t>суми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порушеними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суб’єктами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підприємництва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перед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фінансовими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установами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зобов’язаннями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розмірі,</w:t>
      </w:r>
      <w:r w:rsidRPr="006E005F">
        <w:rPr>
          <w:sz w:val="28"/>
        </w:rPr>
        <w:t xml:space="preserve"> </w:t>
      </w:r>
      <w:r w:rsidRPr="006E005F">
        <w:rPr>
          <w:sz w:val="28"/>
        </w:rPr>
        <w:t>що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перевищує</w:t>
      </w:r>
      <w:r w:rsidRPr="006E005F">
        <w:rPr>
          <w:sz w:val="28"/>
        </w:rPr>
        <w:t xml:space="preserve"> </w:t>
      </w:r>
      <w:r w:rsidRPr="006E005F">
        <w:rPr>
          <w:sz w:val="28"/>
        </w:rPr>
        <w:t>20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відсотків</w:t>
      </w:r>
      <w:r w:rsidRPr="006E005F">
        <w:rPr>
          <w:sz w:val="28"/>
        </w:rPr>
        <w:t xml:space="preserve"> </w:t>
      </w:r>
      <w:r w:rsidRPr="006E005F">
        <w:rPr>
          <w:sz w:val="28"/>
        </w:rPr>
        <w:t>суми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всіх</w:t>
      </w:r>
      <w:r w:rsidRPr="006E005F">
        <w:rPr>
          <w:sz w:val="28"/>
        </w:rPr>
        <w:t xml:space="preserve"> </w:t>
      </w:r>
      <w:r w:rsidRPr="006E005F">
        <w:rPr>
          <w:sz w:val="28"/>
        </w:rPr>
        <w:t>діючих</w:t>
      </w:r>
      <w:r w:rsidRPr="006E005F">
        <w:rPr>
          <w:sz w:val="28"/>
        </w:rPr>
        <w:t xml:space="preserve"> </w:t>
      </w:r>
      <w:r w:rsidRPr="006E005F">
        <w:rPr>
          <w:sz w:val="28"/>
        </w:rPr>
        <w:t>гарантій,</w:t>
      </w:r>
      <w:r w:rsidRPr="006E005F">
        <w:rPr>
          <w:sz w:val="28"/>
        </w:rPr>
        <w:t xml:space="preserve"> </w:t>
      </w:r>
      <w:r w:rsidRPr="006E005F">
        <w:rPr>
          <w:sz w:val="28"/>
        </w:rPr>
        <w:t>отриманих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зазначеною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фінансовою</w:t>
      </w:r>
      <w:r w:rsidRPr="006E005F">
        <w:rPr>
          <w:sz w:val="28"/>
        </w:rPr>
        <w:t xml:space="preserve"> </w:t>
      </w:r>
      <w:r w:rsidRPr="006E005F">
        <w:rPr>
          <w:sz w:val="28"/>
        </w:rPr>
        <w:t>установою,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Рада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може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встановити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строк,</w:t>
      </w:r>
      <w:r w:rsidRPr="006E005F">
        <w:rPr>
          <w:sz w:val="28"/>
        </w:rPr>
        <w:t xml:space="preserve"> </w:t>
      </w:r>
      <w:r w:rsidRPr="006E005F">
        <w:rPr>
          <w:sz w:val="28"/>
        </w:rPr>
        <w:t>на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який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видача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нових</w:t>
      </w:r>
      <w:r w:rsidRPr="006E005F">
        <w:rPr>
          <w:sz w:val="28"/>
        </w:rPr>
        <w:t xml:space="preserve"> </w:t>
      </w:r>
      <w:r w:rsidRPr="006E005F">
        <w:rPr>
          <w:sz w:val="28"/>
        </w:rPr>
        <w:t>гарантій</w:t>
      </w:r>
      <w:r w:rsidRPr="006E005F">
        <w:rPr>
          <w:sz w:val="28"/>
        </w:rPr>
        <w:t xml:space="preserve"> </w:t>
      </w:r>
      <w:r w:rsidRPr="006E005F">
        <w:rPr>
          <w:sz w:val="28"/>
        </w:rPr>
        <w:t>такій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фінансовій</w:t>
      </w:r>
      <w:r w:rsidRPr="006E005F">
        <w:rPr>
          <w:sz w:val="28"/>
        </w:rPr>
        <w:t xml:space="preserve"> </w:t>
      </w:r>
      <w:r w:rsidRPr="006E005F">
        <w:rPr>
          <w:sz w:val="28"/>
        </w:rPr>
        <w:t>установі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призупиняється.</w:t>
      </w:r>
    </w:p>
    <w:p w:rsidR="006E005F" w:rsidRPr="006E005F" w:rsidRDefault="006E005F" w:rsidP="006E005F">
      <w:pPr>
        <w:ind w:firstLine="720"/>
        <w:jc w:val="both"/>
        <w:rPr>
          <w:sz w:val="28"/>
        </w:rPr>
      </w:pPr>
      <w:r w:rsidRPr="006E005F">
        <w:rPr>
          <w:sz w:val="28"/>
        </w:rPr>
        <w:t>10.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Після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закінчення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строку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призупинення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надання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гарантій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фінансова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установа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зможе</w:t>
      </w:r>
      <w:r w:rsidRPr="006E005F">
        <w:rPr>
          <w:sz w:val="28"/>
        </w:rPr>
        <w:t xml:space="preserve"> </w:t>
      </w:r>
      <w:r w:rsidRPr="006E005F">
        <w:rPr>
          <w:sz w:val="28"/>
        </w:rPr>
        <w:t>отримувати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нові</w:t>
      </w:r>
      <w:r w:rsidRPr="006E005F">
        <w:rPr>
          <w:sz w:val="28"/>
        </w:rPr>
        <w:t xml:space="preserve"> </w:t>
      </w:r>
      <w:r w:rsidRPr="006E005F">
        <w:rPr>
          <w:sz w:val="28"/>
        </w:rPr>
        <w:t>гарантії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від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Фонду,</w:t>
      </w:r>
      <w:r w:rsidRPr="006E005F">
        <w:rPr>
          <w:sz w:val="28"/>
        </w:rPr>
        <w:t xml:space="preserve"> </w:t>
      </w:r>
      <w:r w:rsidRPr="006E005F">
        <w:rPr>
          <w:sz w:val="28"/>
        </w:rPr>
        <w:t>якщо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така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фінансова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установа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відповідатиме</w:t>
      </w:r>
      <w:r w:rsidRPr="006E005F">
        <w:rPr>
          <w:sz w:val="28"/>
        </w:rPr>
        <w:t xml:space="preserve"> </w:t>
      </w:r>
      <w:r w:rsidRPr="006E005F">
        <w:rPr>
          <w:sz w:val="28"/>
        </w:rPr>
        <w:t>критеріям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прийнятності,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затверджених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Радою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Фонду.</w:t>
      </w:r>
    </w:p>
    <w:p w:rsidR="006E005F" w:rsidRPr="006E005F" w:rsidRDefault="006E005F" w:rsidP="006E005F">
      <w:pPr>
        <w:ind w:firstLine="720"/>
        <w:jc w:val="both"/>
        <w:rPr>
          <w:sz w:val="28"/>
        </w:rPr>
      </w:pPr>
      <w:r w:rsidRPr="006E005F">
        <w:rPr>
          <w:sz w:val="28"/>
        </w:rPr>
        <w:t>11.</w:t>
      </w:r>
      <w:r w:rsidRPr="006E005F">
        <w:rPr>
          <w:sz w:val="28"/>
        </w:rPr>
        <w:t xml:space="preserve"> </w:t>
      </w:r>
      <w:r w:rsidRPr="006E005F">
        <w:rPr>
          <w:sz w:val="28"/>
        </w:rPr>
        <w:t>Гарантії</w:t>
      </w:r>
      <w:r w:rsidRPr="006E005F">
        <w:rPr>
          <w:sz w:val="28"/>
        </w:rPr>
        <w:t xml:space="preserve"> </w:t>
      </w:r>
      <w:r w:rsidRPr="006E005F">
        <w:rPr>
          <w:sz w:val="28"/>
        </w:rPr>
        <w:t>не</w:t>
      </w:r>
      <w:r w:rsidRPr="006E005F">
        <w:rPr>
          <w:sz w:val="28"/>
        </w:rPr>
        <w:t xml:space="preserve"> </w:t>
      </w:r>
      <w:r w:rsidRPr="006E005F">
        <w:rPr>
          <w:sz w:val="28"/>
        </w:rPr>
        <w:t>надаються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на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покриття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зобов’язань</w:t>
      </w:r>
      <w:r w:rsidRPr="006E005F">
        <w:rPr>
          <w:sz w:val="28"/>
        </w:rPr>
        <w:t xml:space="preserve"> </w:t>
      </w:r>
      <w:r w:rsidRPr="006E005F">
        <w:rPr>
          <w:sz w:val="28"/>
        </w:rPr>
        <w:t>осіб,</w:t>
      </w:r>
      <w:r w:rsidRPr="006E005F">
        <w:rPr>
          <w:sz w:val="28"/>
        </w:rPr>
        <w:t xml:space="preserve"> </w:t>
      </w:r>
      <w:r w:rsidRPr="006E005F">
        <w:rPr>
          <w:sz w:val="28"/>
        </w:rPr>
        <w:t>які:</w:t>
      </w:r>
    </w:p>
    <w:p w:rsidR="006E005F" w:rsidRPr="006E005F" w:rsidRDefault="006E005F" w:rsidP="006E005F">
      <w:pPr>
        <w:ind w:firstLine="720"/>
        <w:jc w:val="both"/>
        <w:rPr>
          <w:sz w:val="28"/>
        </w:rPr>
      </w:pPr>
      <w:r w:rsidRPr="006E005F">
        <w:rPr>
          <w:sz w:val="28"/>
        </w:rPr>
        <w:t>а)</w:t>
      </w:r>
      <w:r w:rsidRPr="006E005F">
        <w:rPr>
          <w:sz w:val="28"/>
        </w:rPr>
        <w:t xml:space="preserve"> </w:t>
      </w:r>
      <w:r w:rsidRPr="006E005F">
        <w:rPr>
          <w:sz w:val="28"/>
        </w:rPr>
        <w:t>не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погасили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зобов’язання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раніше</w:t>
      </w:r>
      <w:r w:rsidRPr="006E005F">
        <w:rPr>
          <w:sz w:val="28"/>
        </w:rPr>
        <w:t xml:space="preserve"> </w:t>
      </w:r>
      <w:r w:rsidRPr="006E005F">
        <w:rPr>
          <w:sz w:val="28"/>
        </w:rPr>
        <w:t>наданими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гарантіями;</w:t>
      </w:r>
    </w:p>
    <w:p w:rsidR="006E005F" w:rsidRPr="006E005F" w:rsidRDefault="006E005F" w:rsidP="006E005F">
      <w:pPr>
        <w:ind w:firstLine="720"/>
        <w:jc w:val="both"/>
        <w:rPr>
          <w:sz w:val="28"/>
        </w:rPr>
      </w:pPr>
      <w:r w:rsidRPr="006E005F">
        <w:rPr>
          <w:sz w:val="28"/>
        </w:rPr>
        <w:t>б)</w:t>
      </w:r>
      <w:r w:rsidRPr="006E005F">
        <w:rPr>
          <w:sz w:val="28"/>
        </w:rPr>
        <w:t xml:space="preserve"> </w:t>
      </w:r>
      <w:r w:rsidRPr="006E005F">
        <w:rPr>
          <w:sz w:val="28"/>
        </w:rPr>
        <w:t>не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відповідають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вимогам</w:t>
      </w:r>
      <w:r w:rsidRPr="006E005F">
        <w:rPr>
          <w:sz w:val="28"/>
        </w:rPr>
        <w:t xml:space="preserve"> </w:t>
      </w:r>
      <w:r w:rsidRPr="006E005F">
        <w:rPr>
          <w:sz w:val="28"/>
        </w:rPr>
        <w:t>цього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Закону.</w:t>
      </w:r>
    </w:p>
    <w:p w:rsidR="006E005F" w:rsidRPr="006E005F" w:rsidRDefault="006E005F" w:rsidP="006E005F">
      <w:pPr>
        <w:ind w:firstLine="720"/>
        <w:jc w:val="both"/>
        <w:rPr>
          <w:sz w:val="28"/>
        </w:rPr>
      </w:pPr>
      <w:r w:rsidRPr="006E005F">
        <w:rPr>
          <w:sz w:val="28"/>
        </w:rPr>
        <w:t>Стаття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14.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Порядок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визначення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критеріїв</w:t>
      </w:r>
      <w:r w:rsidRPr="006E005F">
        <w:rPr>
          <w:sz w:val="28"/>
        </w:rPr>
        <w:t xml:space="preserve"> </w:t>
      </w:r>
      <w:r w:rsidRPr="006E005F">
        <w:rPr>
          <w:sz w:val="28"/>
        </w:rPr>
        <w:t>стосовно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суб’єктів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підприємництва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та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фінансових</w:t>
      </w:r>
      <w:r w:rsidRPr="006E005F">
        <w:rPr>
          <w:sz w:val="28"/>
        </w:rPr>
        <w:t xml:space="preserve"> </w:t>
      </w:r>
      <w:r w:rsidRPr="006E005F">
        <w:rPr>
          <w:sz w:val="28"/>
        </w:rPr>
        <w:t>установ</w:t>
      </w:r>
    </w:p>
    <w:p w:rsidR="006E005F" w:rsidRPr="006E005F" w:rsidRDefault="006E005F" w:rsidP="006E005F">
      <w:pPr>
        <w:ind w:firstLine="720"/>
        <w:jc w:val="both"/>
        <w:rPr>
          <w:sz w:val="28"/>
        </w:rPr>
      </w:pPr>
      <w:r w:rsidRPr="006E005F">
        <w:rPr>
          <w:sz w:val="28"/>
        </w:rPr>
        <w:t>1.</w:t>
      </w:r>
      <w:r w:rsidRPr="006E005F">
        <w:rPr>
          <w:sz w:val="28"/>
        </w:rPr>
        <w:t xml:space="preserve"> </w:t>
      </w:r>
      <w:r w:rsidRPr="006E005F">
        <w:rPr>
          <w:sz w:val="28"/>
        </w:rPr>
        <w:t>Для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цілей</w:t>
      </w:r>
      <w:r w:rsidRPr="006E005F">
        <w:rPr>
          <w:sz w:val="28"/>
        </w:rPr>
        <w:t xml:space="preserve"> </w:t>
      </w:r>
      <w:r w:rsidRPr="006E005F">
        <w:rPr>
          <w:sz w:val="28"/>
        </w:rPr>
        <w:t>цього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Закону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критерієм</w:t>
      </w:r>
      <w:r w:rsidRPr="006E005F">
        <w:rPr>
          <w:sz w:val="28"/>
        </w:rPr>
        <w:t xml:space="preserve"> </w:t>
      </w:r>
      <w:r w:rsidRPr="006E005F">
        <w:rPr>
          <w:sz w:val="28"/>
        </w:rPr>
        <w:t>для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суб’єктів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підприємництва,</w:t>
      </w:r>
      <w:r w:rsidRPr="006E005F">
        <w:rPr>
          <w:sz w:val="28"/>
        </w:rPr>
        <w:t xml:space="preserve"> </w:t>
      </w:r>
      <w:r w:rsidRPr="006E005F">
        <w:rPr>
          <w:sz w:val="28"/>
        </w:rPr>
        <w:t>які</w:t>
      </w:r>
      <w:r w:rsidRPr="006E005F">
        <w:rPr>
          <w:sz w:val="28"/>
        </w:rPr>
        <w:t xml:space="preserve"> </w:t>
      </w:r>
      <w:r w:rsidRPr="006E005F">
        <w:rPr>
          <w:sz w:val="28"/>
        </w:rPr>
        <w:t>мають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право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на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гарантування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виконання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зобов’язань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кредитними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договорами,</w:t>
      </w:r>
      <w:r w:rsidRPr="006E005F">
        <w:rPr>
          <w:sz w:val="28"/>
        </w:rPr>
        <w:t xml:space="preserve"> </w:t>
      </w:r>
      <w:r w:rsidRPr="006E005F">
        <w:rPr>
          <w:sz w:val="28"/>
        </w:rPr>
        <w:t>є</w:t>
      </w:r>
      <w:r w:rsidRPr="006E005F">
        <w:rPr>
          <w:sz w:val="28"/>
        </w:rPr>
        <w:t xml:space="preserve"> </w:t>
      </w:r>
      <w:r w:rsidRPr="006E005F">
        <w:rPr>
          <w:sz w:val="28"/>
        </w:rPr>
        <w:t>мікро,</w:t>
      </w:r>
      <w:r w:rsidRPr="006E005F">
        <w:rPr>
          <w:sz w:val="28"/>
        </w:rPr>
        <w:t xml:space="preserve"> </w:t>
      </w:r>
      <w:r w:rsidRPr="006E005F">
        <w:rPr>
          <w:sz w:val="28"/>
        </w:rPr>
        <w:t>малі</w:t>
      </w:r>
      <w:r w:rsidRPr="006E005F">
        <w:rPr>
          <w:sz w:val="28"/>
        </w:rPr>
        <w:t xml:space="preserve"> </w:t>
      </w:r>
      <w:r w:rsidRPr="006E005F">
        <w:rPr>
          <w:sz w:val="28"/>
        </w:rPr>
        <w:t>та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середні</w:t>
      </w:r>
      <w:r w:rsidRPr="006E005F">
        <w:rPr>
          <w:sz w:val="28"/>
        </w:rPr>
        <w:t xml:space="preserve"> </w:t>
      </w:r>
      <w:r w:rsidRPr="006E005F">
        <w:rPr>
          <w:sz w:val="28"/>
        </w:rPr>
        <w:t>суб’єкти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підприємництва,</w:t>
      </w:r>
      <w:r w:rsidRPr="006E005F">
        <w:rPr>
          <w:sz w:val="28"/>
        </w:rPr>
        <w:t xml:space="preserve"> </w:t>
      </w:r>
      <w:r w:rsidRPr="006E005F">
        <w:rPr>
          <w:sz w:val="28"/>
        </w:rPr>
        <w:t>основним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видом</w:t>
      </w:r>
      <w:r w:rsidRPr="006E005F">
        <w:rPr>
          <w:sz w:val="28"/>
        </w:rPr>
        <w:t xml:space="preserve"> </w:t>
      </w:r>
      <w:r w:rsidRPr="006E005F">
        <w:rPr>
          <w:sz w:val="28"/>
        </w:rPr>
        <w:t>діяльності</w:t>
      </w:r>
      <w:r w:rsidRPr="006E005F">
        <w:rPr>
          <w:sz w:val="28"/>
        </w:rPr>
        <w:t xml:space="preserve"> </w:t>
      </w:r>
      <w:r w:rsidRPr="006E005F">
        <w:rPr>
          <w:sz w:val="28"/>
        </w:rPr>
        <w:t>яких</w:t>
      </w:r>
      <w:r w:rsidRPr="006E005F">
        <w:rPr>
          <w:sz w:val="28"/>
        </w:rPr>
        <w:t xml:space="preserve"> </w:t>
      </w:r>
      <w:r w:rsidRPr="006E005F">
        <w:rPr>
          <w:sz w:val="28"/>
        </w:rPr>
        <w:t>є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виробництво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сільськогосподарської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продукції,</w:t>
      </w:r>
      <w:r w:rsidRPr="006E005F">
        <w:rPr>
          <w:sz w:val="28"/>
        </w:rPr>
        <w:t xml:space="preserve"> </w:t>
      </w:r>
      <w:r w:rsidRPr="006E005F">
        <w:rPr>
          <w:sz w:val="28"/>
        </w:rPr>
        <w:t>які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відповідають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вимогам</w:t>
      </w:r>
      <w:r w:rsidRPr="006E005F">
        <w:rPr>
          <w:sz w:val="28"/>
        </w:rPr>
        <w:t xml:space="preserve"> </w:t>
      </w:r>
      <w:r w:rsidRPr="006E005F">
        <w:rPr>
          <w:sz w:val="28"/>
        </w:rPr>
        <w:t>до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мікропідприємств,</w:t>
      </w:r>
      <w:r w:rsidRPr="006E005F">
        <w:rPr>
          <w:sz w:val="28"/>
        </w:rPr>
        <w:t xml:space="preserve"> </w:t>
      </w:r>
      <w:r w:rsidRPr="006E005F">
        <w:rPr>
          <w:sz w:val="28"/>
        </w:rPr>
        <w:t>малих</w:t>
      </w:r>
      <w:r w:rsidRPr="006E005F">
        <w:rPr>
          <w:sz w:val="28"/>
        </w:rPr>
        <w:t xml:space="preserve"> </w:t>
      </w:r>
      <w:r w:rsidRPr="006E005F">
        <w:rPr>
          <w:sz w:val="28"/>
        </w:rPr>
        <w:t>та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середніх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підприємств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згідно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із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Законом</w:t>
      </w:r>
      <w:r w:rsidRPr="006E005F">
        <w:rPr>
          <w:sz w:val="28"/>
        </w:rPr>
        <w:t xml:space="preserve"> </w:t>
      </w:r>
      <w:r w:rsidRPr="006E005F">
        <w:rPr>
          <w:sz w:val="28"/>
        </w:rPr>
        <w:t>України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«Про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бухгалтерський</w:t>
      </w:r>
      <w:r w:rsidRPr="006E005F">
        <w:rPr>
          <w:sz w:val="28"/>
        </w:rPr>
        <w:t xml:space="preserve"> </w:t>
      </w:r>
      <w:r w:rsidRPr="006E005F">
        <w:rPr>
          <w:sz w:val="28"/>
        </w:rPr>
        <w:t>облік</w:t>
      </w:r>
      <w:r w:rsidRPr="006E005F">
        <w:rPr>
          <w:sz w:val="28"/>
        </w:rPr>
        <w:t xml:space="preserve"> </w:t>
      </w:r>
      <w:r w:rsidRPr="006E005F">
        <w:rPr>
          <w:sz w:val="28"/>
        </w:rPr>
        <w:t>та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фінансову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звітність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</w:t>
      </w:r>
      <w:r w:rsidRPr="006E005F">
        <w:rPr>
          <w:sz w:val="28"/>
        </w:rPr>
        <w:t xml:space="preserve"> </w:t>
      </w:r>
      <w:r w:rsidRPr="006E005F">
        <w:rPr>
          <w:sz w:val="28"/>
        </w:rPr>
        <w:t>Україні»</w:t>
      </w:r>
      <w:r w:rsidRPr="006E005F">
        <w:rPr>
          <w:sz w:val="28"/>
        </w:rPr>
        <w:t xml:space="preserve"> </w:t>
      </w:r>
      <w:r w:rsidRPr="006E005F">
        <w:rPr>
          <w:sz w:val="28"/>
        </w:rPr>
        <w:t>та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власності</w:t>
      </w:r>
      <w:r w:rsidRPr="006E005F">
        <w:rPr>
          <w:sz w:val="28"/>
        </w:rPr>
        <w:t xml:space="preserve"> </w:t>
      </w:r>
      <w:r w:rsidRPr="006E005F">
        <w:rPr>
          <w:sz w:val="28"/>
        </w:rPr>
        <w:t>та/або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користуванні</w:t>
      </w:r>
      <w:r w:rsidRPr="006E005F">
        <w:rPr>
          <w:sz w:val="28"/>
        </w:rPr>
        <w:t xml:space="preserve"> </w:t>
      </w:r>
      <w:r w:rsidRPr="006E005F">
        <w:rPr>
          <w:sz w:val="28"/>
        </w:rPr>
        <w:t>яких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перебувають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землі</w:t>
      </w:r>
      <w:r w:rsidRPr="006E005F">
        <w:rPr>
          <w:sz w:val="28"/>
        </w:rPr>
        <w:t xml:space="preserve"> </w:t>
      </w:r>
      <w:r w:rsidRPr="006E005F">
        <w:rPr>
          <w:sz w:val="28"/>
        </w:rPr>
        <w:t>сільськогосподарського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призначення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</w:t>
      </w:r>
      <w:r w:rsidRPr="006E005F">
        <w:rPr>
          <w:sz w:val="28"/>
        </w:rPr>
        <w:t xml:space="preserve"> </w:t>
      </w:r>
      <w:r w:rsidRPr="006E005F">
        <w:rPr>
          <w:sz w:val="28"/>
        </w:rPr>
        <w:t>обсязі,</w:t>
      </w:r>
      <w:r w:rsidRPr="006E005F">
        <w:rPr>
          <w:sz w:val="28"/>
        </w:rPr>
        <w:t xml:space="preserve"> </w:t>
      </w:r>
      <w:r w:rsidRPr="006E005F">
        <w:rPr>
          <w:sz w:val="28"/>
        </w:rPr>
        <w:t>що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не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перевищує</w:t>
      </w:r>
      <w:r w:rsidRPr="006E005F">
        <w:rPr>
          <w:sz w:val="28"/>
        </w:rPr>
        <w:t xml:space="preserve"> </w:t>
      </w:r>
      <w:r w:rsidRPr="006E005F">
        <w:rPr>
          <w:sz w:val="28"/>
        </w:rPr>
        <w:t>500</w:t>
      </w:r>
      <w:r w:rsidRPr="006E005F">
        <w:rPr>
          <w:sz w:val="28"/>
        </w:rPr>
        <w:t xml:space="preserve"> </w:t>
      </w:r>
      <w:r w:rsidRPr="006E005F">
        <w:rPr>
          <w:sz w:val="28"/>
        </w:rPr>
        <w:t>гектарів,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включаючи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земельні</w:t>
      </w:r>
      <w:r w:rsidRPr="006E005F">
        <w:rPr>
          <w:sz w:val="28"/>
        </w:rPr>
        <w:t xml:space="preserve"> </w:t>
      </w:r>
      <w:r w:rsidRPr="006E005F">
        <w:rPr>
          <w:sz w:val="28"/>
        </w:rPr>
        <w:t>ділянки,</w:t>
      </w:r>
      <w:r w:rsidRPr="006E005F">
        <w:rPr>
          <w:sz w:val="28"/>
        </w:rPr>
        <w:t xml:space="preserve"> </w:t>
      </w:r>
      <w:r w:rsidRPr="006E005F">
        <w:rPr>
          <w:sz w:val="28"/>
        </w:rPr>
        <w:t>що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придбаваються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грошові</w:t>
      </w:r>
      <w:r w:rsidRPr="006E005F">
        <w:rPr>
          <w:sz w:val="28"/>
        </w:rPr>
        <w:t xml:space="preserve"> </w:t>
      </w:r>
      <w:r w:rsidRPr="006E005F">
        <w:rPr>
          <w:sz w:val="28"/>
        </w:rPr>
        <w:t>кошти,</w:t>
      </w:r>
      <w:r w:rsidRPr="006E005F">
        <w:rPr>
          <w:sz w:val="28"/>
        </w:rPr>
        <w:t xml:space="preserve"> </w:t>
      </w:r>
      <w:r w:rsidRPr="006E005F">
        <w:rPr>
          <w:sz w:val="28"/>
        </w:rPr>
        <w:t>отримані</w:t>
      </w:r>
      <w:r w:rsidRPr="006E005F">
        <w:rPr>
          <w:sz w:val="28"/>
        </w:rPr>
        <w:t xml:space="preserve"> </w:t>
      </w:r>
      <w:r w:rsidRPr="006E005F">
        <w:rPr>
          <w:sz w:val="28"/>
        </w:rPr>
        <w:t>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кредит.</w:t>
      </w:r>
    </w:p>
    <w:p w:rsidR="006E005F" w:rsidRPr="006E005F" w:rsidRDefault="006E005F" w:rsidP="006E005F">
      <w:pPr>
        <w:ind w:firstLine="720"/>
        <w:jc w:val="both"/>
        <w:rPr>
          <w:sz w:val="28"/>
        </w:rPr>
      </w:pPr>
      <w:r w:rsidRPr="006E005F">
        <w:rPr>
          <w:sz w:val="28"/>
        </w:rPr>
        <w:t>Зазначений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</w:t>
      </w:r>
      <w:r w:rsidRPr="006E005F">
        <w:rPr>
          <w:sz w:val="28"/>
        </w:rPr>
        <w:t xml:space="preserve"> </w:t>
      </w:r>
      <w:r w:rsidRPr="006E005F">
        <w:rPr>
          <w:sz w:val="28"/>
        </w:rPr>
        <w:t>абзаці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першому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цієї</w:t>
      </w:r>
      <w:r w:rsidRPr="006E005F">
        <w:rPr>
          <w:sz w:val="28"/>
        </w:rPr>
        <w:t xml:space="preserve"> </w:t>
      </w:r>
      <w:r w:rsidRPr="006E005F">
        <w:rPr>
          <w:sz w:val="28"/>
        </w:rPr>
        <w:t>частини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граничний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показник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розраховується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сумарно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щодо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всієї</w:t>
      </w:r>
      <w:r w:rsidRPr="006E005F">
        <w:rPr>
          <w:sz w:val="28"/>
        </w:rPr>
        <w:t xml:space="preserve"> </w:t>
      </w:r>
      <w:r w:rsidRPr="006E005F">
        <w:rPr>
          <w:sz w:val="28"/>
        </w:rPr>
        <w:t>групи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пов’язаних</w:t>
      </w:r>
      <w:r w:rsidRPr="006E005F">
        <w:rPr>
          <w:sz w:val="28"/>
        </w:rPr>
        <w:t xml:space="preserve"> </w:t>
      </w:r>
      <w:r w:rsidRPr="006E005F">
        <w:rPr>
          <w:sz w:val="28"/>
        </w:rPr>
        <w:t>із</w:t>
      </w:r>
      <w:r w:rsidRPr="006E005F">
        <w:rPr>
          <w:sz w:val="28"/>
        </w:rPr>
        <w:t xml:space="preserve"> </w:t>
      </w:r>
      <w:r w:rsidRPr="006E005F">
        <w:rPr>
          <w:sz w:val="28"/>
        </w:rPr>
        <w:t>суб’єктом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підприємництва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контрагентів.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При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цьому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суб’єкт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підприємництва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не</w:t>
      </w:r>
      <w:r w:rsidRPr="006E005F">
        <w:rPr>
          <w:sz w:val="28"/>
        </w:rPr>
        <w:t xml:space="preserve"> </w:t>
      </w:r>
      <w:r w:rsidRPr="006E005F">
        <w:rPr>
          <w:sz w:val="28"/>
        </w:rPr>
        <w:t>може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входити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до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групи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пов’язаних</w:t>
      </w:r>
      <w:r w:rsidRPr="006E005F">
        <w:rPr>
          <w:sz w:val="28"/>
        </w:rPr>
        <w:t xml:space="preserve"> </w:t>
      </w:r>
      <w:r w:rsidRPr="006E005F">
        <w:rPr>
          <w:sz w:val="28"/>
        </w:rPr>
        <w:t>із</w:t>
      </w:r>
      <w:r w:rsidRPr="006E005F">
        <w:rPr>
          <w:sz w:val="28"/>
        </w:rPr>
        <w:t xml:space="preserve"> </w:t>
      </w:r>
      <w:r w:rsidRPr="006E005F">
        <w:rPr>
          <w:sz w:val="28"/>
        </w:rPr>
        <w:t>ним</w:t>
      </w:r>
      <w:r w:rsidRPr="006E005F">
        <w:rPr>
          <w:sz w:val="28"/>
        </w:rPr>
        <w:t xml:space="preserve"> </w:t>
      </w:r>
      <w:r w:rsidRPr="006E005F">
        <w:rPr>
          <w:sz w:val="28"/>
        </w:rPr>
        <w:t>контрагентів,</w:t>
      </w:r>
      <w:r w:rsidRPr="006E005F">
        <w:rPr>
          <w:sz w:val="28"/>
        </w:rPr>
        <w:t xml:space="preserve"> </w:t>
      </w:r>
      <w:r w:rsidRPr="006E005F">
        <w:rPr>
          <w:sz w:val="28"/>
        </w:rPr>
        <w:t>які</w:t>
      </w:r>
      <w:r w:rsidRPr="006E005F">
        <w:rPr>
          <w:sz w:val="28"/>
        </w:rPr>
        <w:t xml:space="preserve"> </w:t>
      </w:r>
      <w:r w:rsidRPr="006E005F">
        <w:rPr>
          <w:sz w:val="28"/>
        </w:rPr>
        <w:t>не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відповідають</w:t>
      </w:r>
      <w:r w:rsidRPr="006E005F">
        <w:rPr>
          <w:sz w:val="28"/>
        </w:rPr>
        <w:t xml:space="preserve"> </w:t>
      </w:r>
      <w:r w:rsidRPr="006E005F">
        <w:rPr>
          <w:sz w:val="28"/>
        </w:rPr>
        <w:lastRenderedPageBreak/>
        <w:t>зазначеним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</w:t>
      </w:r>
      <w:r w:rsidRPr="006E005F">
        <w:rPr>
          <w:sz w:val="28"/>
        </w:rPr>
        <w:t xml:space="preserve"> </w:t>
      </w:r>
      <w:r w:rsidRPr="006E005F">
        <w:rPr>
          <w:sz w:val="28"/>
        </w:rPr>
        <w:t>абзаці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першому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цієї</w:t>
      </w:r>
      <w:r w:rsidRPr="006E005F">
        <w:rPr>
          <w:sz w:val="28"/>
        </w:rPr>
        <w:t xml:space="preserve"> </w:t>
      </w:r>
      <w:r w:rsidRPr="006E005F">
        <w:rPr>
          <w:sz w:val="28"/>
        </w:rPr>
        <w:t>частини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граничним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показникам</w:t>
      </w:r>
      <w:r w:rsidRPr="006E005F">
        <w:rPr>
          <w:sz w:val="28"/>
        </w:rPr>
        <w:t xml:space="preserve"> </w:t>
      </w:r>
      <w:r w:rsidRPr="006E005F">
        <w:rPr>
          <w:sz w:val="28"/>
        </w:rPr>
        <w:t>щонайменше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протягом</w:t>
      </w:r>
      <w:r w:rsidRPr="006E005F">
        <w:rPr>
          <w:sz w:val="28"/>
        </w:rPr>
        <w:t xml:space="preserve"> </w:t>
      </w:r>
      <w:r w:rsidRPr="006E005F">
        <w:rPr>
          <w:sz w:val="28"/>
        </w:rPr>
        <w:t>останнього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календарного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року.</w:t>
      </w:r>
    </w:p>
    <w:p w:rsidR="006E005F" w:rsidRPr="006E005F" w:rsidRDefault="006E005F" w:rsidP="006E005F">
      <w:pPr>
        <w:ind w:firstLine="720"/>
        <w:jc w:val="both"/>
        <w:rPr>
          <w:sz w:val="28"/>
        </w:rPr>
      </w:pPr>
      <w:r w:rsidRPr="006E005F">
        <w:rPr>
          <w:sz w:val="28"/>
        </w:rPr>
        <w:t>Суб’єктами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підприємництва,</w:t>
      </w:r>
      <w:r w:rsidRPr="006E005F">
        <w:rPr>
          <w:sz w:val="28"/>
        </w:rPr>
        <w:t xml:space="preserve"> </w:t>
      </w:r>
      <w:r w:rsidRPr="006E005F">
        <w:rPr>
          <w:sz w:val="28"/>
        </w:rPr>
        <w:t>які</w:t>
      </w:r>
      <w:r w:rsidRPr="006E005F">
        <w:rPr>
          <w:sz w:val="28"/>
        </w:rPr>
        <w:t xml:space="preserve"> </w:t>
      </w:r>
      <w:r w:rsidRPr="006E005F">
        <w:rPr>
          <w:sz w:val="28"/>
        </w:rPr>
        <w:t>мають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право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на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гарантування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виконання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зобов’язань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кредитними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договорами,</w:t>
      </w:r>
      <w:r w:rsidRPr="006E005F">
        <w:rPr>
          <w:sz w:val="28"/>
        </w:rPr>
        <w:t xml:space="preserve"> </w:t>
      </w:r>
      <w:r w:rsidRPr="006E005F">
        <w:rPr>
          <w:sz w:val="28"/>
        </w:rPr>
        <w:t>є</w:t>
      </w:r>
      <w:r w:rsidRPr="006E005F">
        <w:rPr>
          <w:sz w:val="28"/>
        </w:rPr>
        <w:t xml:space="preserve"> </w:t>
      </w:r>
      <w:r w:rsidRPr="006E005F">
        <w:rPr>
          <w:sz w:val="28"/>
        </w:rPr>
        <w:t>юридичні</w:t>
      </w:r>
      <w:r w:rsidRPr="006E005F">
        <w:rPr>
          <w:sz w:val="28"/>
        </w:rPr>
        <w:t xml:space="preserve"> </w:t>
      </w:r>
      <w:r w:rsidRPr="006E005F">
        <w:rPr>
          <w:sz w:val="28"/>
        </w:rPr>
        <w:t>особи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та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фізичні</w:t>
      </w:r>
      <w:r w:rsidRPr="006E005F">
        <w:rPr>
          <w:sz w:val="28"/>
        </w:rPr>
        <w:t xml:space="preserve"> </w:t>
      </w:r>
      <w:r w:rsidRPr="006E005F">
        <w:rPr>
          <w:sz w:val="28"/>
        </w:rPr>
        <w:t>особи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-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підприємці,</w:t>
      </w:r>
      <w:r w:rsidRPr="006E005F">
        <w:rPr>
          <w:sz w:val="28"/>
        </w:rPr>
        <w:t xml:space="preserve"> </w:t>
      </w:r>
      <w:r w:rsidRPr="006E005F">
        <w:rPr>
          <w:sz w:val="28"/>
        </w:rPr>
        <w:t>які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провадять</w:t>
      </w:r>
      <w:r w:rsidRPr="006E005F">
        <w:rPr>
          <w:sz w:val="28"/>
        </w:rPr>
        <w:t xml:space="preserve"> </w:t>
      </w:r>
      <w:r w:rsidRPr="006E005F">
        <w:rPr>
          <w:sz w:val="28"/>
        </w:rPr>
        <w:t>діяльність</w:t>
      </w:r>
      <w:r w:rsidRPr="006E005F">
        <w:rPr>
          <w:sz w:val="28"/>
        </w:rPr>
        <w:t xml:space="preserve"> </w:t>
      </w:r>
      <w:r w:rsidRPr="006E005F">
        <w:rPr>
          <w:sz w:val="28"/>
        </w:rPr>
        <w:t>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галузі</w:t>
      </w:r>
      <w:r w:rsidRPr="006E005F">
        <w:rPr>
          <w:sz w:val="28"/>
        </w:rPr>
        <w:t xml:space="preserve"> </w:t>
      </w:r>
      <w:r w:rsidRPr="006E005F">
        <w:rPr>
          <w:sz w:val="28"/>
        </w:rPr>
        <w:t>сільського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господарства.</w:t>
      </w:r>
    </w:p>
    <w:p w:rsidR="006E005F" w:rsidRPr="006E005F" w:rsidRDefault="006E005F" w:rsidP="006E005F">
      <w:pPr>
        <w:ind w:firstLine="720"/>
        <w:jc w:val="both"/>
        <w:rPr>
          <w:sz w:val="28"/>
        </w:rPr>
      </w:pPr>
      <w:r w:rsidRPr="006E005F">
        <w:rPr>
          <w:sz w:val="28"/>
        </w:rPr>
        <w:t>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разі</w:t>
      </w:r>
      <w:r w:rsidRPr="006E005F">
        <w:rPr>
          <w:sz w:val="28"/>
        </w:rPr>
        <w:t xml:space="preserve"> </w:t>
      </w:r>
      <w:r w:rsidRPr="006E005F">
        <w:rPr>
          <w:sz w:val="28"/>
        </w:rPr>
        <w:t>якщо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кредит</w:t>
      </w:r>
      <w:r w:rsidRPr="006E005F">
        <w:rPr>
          <w:sz w:val="28"/>
        </w:rPr>
        <w:t xml:space="preserve"> </w:t>
      </w:r>
      <w:r w:rsidRPr="006E005F">
        <w:rPr>
          <w:sz w:val="28"/>
        </w:rPr>
        <w:t>надається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</w:t>
      </w:r>
      <w:r w:rsidRPr="006E005F">
        <w:rPr>
          <w:sz w:val="28"/>
        </w:rPr>
        <w:t xml:space="preserve"> </w:t>
      </w:r>
      <w:r w:rsidRPr="006E005F">
        <w:rPr>
          <w:sz w:val="28"/>
        </w:rPr>
        <w:t>метою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придбання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земельної</w:t>
      </w:r>
      <w:r w:rsidRPr="006E005F">
        <w:rPr>
          <w:sz w:val="28"/>
        </w:rPr>
        <w:t xml:space="preserve"> </w:t>
      </w:r>
      <w:r w:rsidRPr="006E005F">
        <w:rPr>
          <w:sz w:val="28"/>
        </w:rPr>
        <w:t>ділянки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сільськогосподарського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призначення,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</w:t>
      </w:r>
      <w:r w:rsidRPr="006E005F">
        <w:rPr>
          <w:sz w:val="28"/>
        </w:rPr>
        <w:t xml:space="preserve"> </w:t>
      </w:r>
      <w:r w:rsidRPr="006E005F">
        <w:rPr>
          <w:sz w:val="28"/>
        </w:rPr>
        <w:t>надає</w:t>
      </w:r>
      <w:r w:rsidRPr="006E005F">
        <w:rPr>
          <w:sz w:val="28"/>
        </w:rPr>
        <w:t xml:space="preserve"> </w:t>
      </w:r>
      <w:r w:rsidRPr="006E005F">
        <w:rPr>
          <w:sz w:val="28"/>
        </w:rPr>
        <w:t>гарантії</w:t>
      </w:r>
      <w:r w:rsidRPr="006E005F">
        <w:rPr>
          <w:sz w:val="28"/>
        </w:rPr>
        <w:t xml:space="preserve"> </w:t>
      </w:r>
      <w:r w:rsidRPr="006E005F">
        <w:rPr>
          <w:sz w:val="28"/>
        </w:rPr>
        <w:t>лише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умови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передачі</w:t>
      </w:r>
      <w:r w:rsidRPr="006E005F">
        <w:rPr>
          <w:sz w:val="28"/>
        </w:rPr>
        <w:t xml:space="preserve"> </w:t>
      </w:r>
      <w:r w:rsidRPr="006E005F">
        <w:rPr>
          <w:sz w:val="28"/>
        </w:rPr>
        <w:t>таких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земельних</w:t>
      </w:r>
      <w:r w:rsidRPr="006E005F">
        <w:rPr>
          <w:sz w:val="28"/>
        </w:rPr>
        <w:t xml:space="preserve"> </w:t>
      </w:r>
      <w:r w:rsidRPr="006E005F">
        <w:rPr>
          <w:sz w:val="28"/>
        </w:rPr>
        <w:t>ділянок</w:t>
      </w:r>
      <w:r w:rsidRPr="006E005F">
        <w:rPr>
          <w:sz w:val="28"/>
        </w:rPr>
        <w:t xml:space="preserve"> </w:t>
      </w:r>
      <w:r w:rsidRPr="006E005F">
        <w:rPr>
          <w:sz w:val="28"/>
        </w:rPr>
        <w:t>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заставу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кредитодавцям.</w:t>
      </w:r>
    </w:p>
    <w:p w:rsidR="006E005F" w:rsidRPr="006E005F" w:rsidRDefault="006E005F" w:rsidP="006E005F">
      <w:pPr>
        <w:ind w:firstLine="720"/>
        <w:jc w:val="both"/>
        <w:rPr>
          <w:sz w:val="28"/>
        </w:rPr>
      </w:pPr>
      <w:r w:rsidRPr="006E005F">
        <w:rPr>
          <w:sz w:val="28"/>
        </w:rPr>
        <w:t>Цільова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група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суб’єктів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підприємництва,</w:t>
      </w:r>
      <w:r w:rsidRPr="006E005F">
        <w:rPr>
          <w:sz w:val="28"/>
        </w:rPr>
        <w:t xml:space="preserve"> </w:t>
      </w:r>
      <w:r w:rsidRPr="006E005F">
        <w:rPr>
          <w:sz w:val="28"/>
        </w:rPr>
        <w:t>які</w:t>
      </w:r>
      <w:r w:rsidRPr="006E005F">
        <w:rPr>
          <w:sz w:val="28"/>
        </w:rPr>
        <w:t xml:space="preserve"> </w:t>
      </w:r>
      <w:r w:rsidRPr="006E005F">
        <w:rPr>
          <w:sz w:val="28"/>
        </w:rPr>
        <w:t>мають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право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на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гарантування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виконання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зобов’язань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кредитними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договорами,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визначається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Загальними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зборами.</w:t>
      </w:r>
    </w:p>
    <w:p w:rsidR="006E005F" w:rsidRPr="006E005F" w:rsidRDefault="006E005F" w:rsidP="006E005F">
      <w:pPr>
        <w:ind w:firstLine="720"/>
        <w:jc w:val="both"/>
        <w:rPr>
          <w:sz w:val="28"/>
        </w:rPr>
      </w:pPr>
      <w:r w:rsidRPr="006E005F">
        <w:rPr>
          <w:sz w:val="28"/>
        </w:rPr>
        <w:t>2.</w:t>
      </w:r>
      <w:r w:rsidRPr="006E005F">
        <w:rPr>
          <w:sz w:val="28"/>
        </w:rPr>
        <w:t xml:space="preserve"> </w:t>
      </w:r>
      <w:r w:rsidRPr="006E005F">
        <w:rPr>
          <w:sz w:val="28"/>
        </w:rPr>
        <w:t>Не</w:t>
      </w:r>
      <w:r w:rsidRPr="006E005F">
        <w:rPr>
          <w:sz w:val="28"/>
        </w:rPr>
        <w:t xml:space="preserve"> </w:t>
      </w:r>
      <w:r w:rsidRPr="006E005F">
        <w:rPr>
          <w:sz w:val="28"/>
        </w:rPr>
        <w:t>мають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права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на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гарантування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виконання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зобов’язань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кредитними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договорами:</w:t>
      </w:r>
    </w:p>
    <w:p w:rsidR="006E005F" w:rsidRPr="006E005F" w:rsidRDefault="006E005F" w:rsidP="006E005F">
      <w:pPr>
        <w:ind w:firstLine="720"/>
        <w:jc w:val="both"/>
        <w:rPr>
          <w:sz w:val="28"/>
        </w:rPr>
      </w:pPr>
      <w:r w:rsidRPr="006E005F">
        <w:rPr>
          <w:sz w:val="28"/>
        </w:rPr>
        <w:t>1)</w:t>
      </w:r>
      <w:r w:rsidRPr="006E005F">
        <w:rPr>
          <w:sz w:val="28"/>
        </w:rPr>
        <w:t xml:space="preserve"> </w:t>
      </w:r>
      <w:r w:rsidRPr="006E005F">
        <w:rPr>
          <w:sz w:val="28"/>
        </w:rPr>
        <w:t>юридичні</w:t>
      </w:r>
      <w:r w:rsidRPr="006E005F">
        <w:rPr>
          <w:sz w:val="28"/>
        </w:rPr>
        <w:t xml:space="preserve"> </w:t>
      </w:r>
      <w:r w:rsidRPr="006E005F">
        <w:rPr>
          <w:sz w:val="28"/>
        </w:rPr>
        <w:t>особи,</w:t>
      </w:r>
      <w:r w:rsidRPr="006E005F">
        <w:rPr>
          <w:sz w:val="28"/>
        </w:rPr>
        <w:t xml:space="preserve"> </w:t>
      </w:r>
      <w:r w:rsidRPr="006E005F">
        <w:rPr>
          <w:sz w:val="28"/>
        </w:rPr>
        <w:t>учасниками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(акціонерами,</w:t>
      </w:r>
      <w:r w:rsidRPr="006E005F">
        <w:rPr>
          <w:sz w:val="28"/>
        </w:rPr>
        <w:t xml:space="preserve"> </w:t>
      </w:r>
      <w:r w:rsidRPr="006E005F">
        <w:rPr>
          <w:sz w:val="28"/>
        </w:rPr>
        <w:t>членами)</w:t>
      </w:r>
      <w:r w:rsidRPr="006E005F">
        <w:rPr>
          <w:sz w:val="28"/>
        </w:rPr>
        <w:t xml:space="preserve"> </w:t>
      </w:r>
      <w:r w:rsidRPr="006E005F">
        <w:rPr>
          <w:sz w:val="28"/>
        </w:rPr>
        <w:t>або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кінцевими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бенефіціарами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яких</w:t>
      </w:r>
      <w:r w:rsidRPr="006E005F">
        <w:rPr>
          <w:sz w:val="28"/>
        </w:rPr>
        <w:t xml:space="preserve"> </w:t>
      </w:r>
      <w:r w:rsidRPr="006E005F">
        <w:rPr>
          <w:sz w:val="28"/>
        </w:rPr>
        <w:t>є</w:t>
      </w:r>
      <w:r w:rsidRPr="006E005F">
        <w:rPr>
          <w:sz w:val="28"/>
        </w:rPr>
        <w:t xml:space="preserve"> </w:t>
      </w:r>
      <w:r w:rsidRPr="006E005F">
        <w:rPr>
          <w:sz w:val="28"/>
        </w:rPr>
        <w:t>громадяни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держави,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визнаної</w:t>
      </w:r>
      <w:r w:rsidRPr="006E005F">
        <w:rPr>
          <w:sz w:val="28"/>
        </w:rPr>
        <w:t xml:space="preserve"> </w:t>
      </w:r>
      <w:r w:rsidRPr="006E005F">
        <w:rPr>
          <w:sz w:val="28"/>
        </w:rPr>
        <w:t>Україною</w:t>
      </w:r>
      <w:r w:rsidRPr="006E005F">
        <w:rPr>
          <w:sz w:val="28"/>
        </w:rPr>
        <w:t xml:space="preserve"> </w:t>
      </w:r>
      <w:r w:rsidRPr="006E005F">
        <w:rPr>
          <w:sz w:val="28"/>
        </w:rPr>
        <w:t>державою-агресором</w:t>
      </w:r>
      <w:r w:rsidRPr="006E005F">
        <w:rPr>
          <w:sz w:val="28"/>
        </w:rPr>
        <w:t xml:space="preserve"> </w:t>
      </w:r>
      <w:r w:rsidRPr="006E005F">
        <w:rPr>
          <w:sz w:val="28"/>
        </w:rPr>
        <w:t>або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державою-окупантом;</w:t>
      </w:r>
    </w:p>
    <w:p w:rsidR="006E005F" w:rsidRPr="006E005F" w:rsidRDefault="006E005F" w:rsidP="006E005F">
      <w:pPr>
        <w:ind w:firstLine="720"/>
        <w:jc w:val="both"/>
        <w:rPr>
          <w:sz w:val="28"/>
        </w:rPr>
      </w:pPr>
      <w:r w:rsidRPr="006E005F">
        <w:rPr>
          <w:sz w:val="28"/>
        </w:rPr>
        <w:t>2)</w:t>
      </w:r>
      <w:r w:rsidRPr="006E005F">
        <w:rPr>
          <w:sz w:val="28"/>
        </w:rPr>
        <w:t xml:space="preserve"> </w:t>
      </w:r>
      <w:r w:rsidRPr="006E005F">
        <w:rPr>
          <w:sz w:val="28"/>
        </w:rPr>
        <w:t>особи,</w:t>
      </w:r>
      <w:r w:rsidRPr="006E005F">
        <w:rPr>
          <w:sz w:val="28"/>
        </w:rPr>
        <w:t xml:space="preserve"> </w:t>
      </w:r>
      <w:r w:rsidRPr="006E005F">
        <w:rPr>
          <w:sz w:val="28"/>
        </w:rPr>
        <w:t>які</w:t>
      </w:r>
      <w:r w:rsidRPr="006E005F">
        <w:rPr>
          <w:sz w:val="28"/>
        </w:rPr>
        <w:t xml:space="preserve"> </w:t>
      </w:r>
      <w:r w:rsidRPr="006E005F">
        <w:rPr>
          <w:sz w:val="28"/>
        </w:rPr>
        <w:t>належать</w:t>
      </w:r>
      <w:r w:rsidRPr="006E005F">
        <w:rPr>
          <w:sz w:val="28"/>
        </w:rPr>
        <w:t xml:space="preserve"> </w:t>
      </w:r>
      <w:r w:rsidRPr="006E005F">
        <w:rPr>
          <w:sz w:val="28"/>
        </w:rPr>
        <w:t>або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належали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до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терористичних</w:t>
      </w:r>
      <w:r w:rsidRPr="006E005F">
        <w:rPr>
          <w:sz w:val="28"/>
        </w:rPr>
        <w:t xml:space="preserve"> </w:t>
      </w:r>
      <w:r w:rsidRPr="006E005F">
        <w:rPr>
          <w:sz w:val="28"/>
        </w:rPr>
        <w:t>організацій,</w:t>
      </w:r>
      <w:r w:rsidRPr="006E005F">
        <w:rPr>
          <w:sz w:val="28"/>
        </w:rPr>
        <w:t xml:space="preserve"> </w:t>
      </w:r>
      <w:r w:rsidRPr="006E005F">
        <w:rPr>
          <w:sz w:val="28"/>
        </w:rPr>
        <w:t>юридичні</w:t>
      </w:r>
      <w:r w:rsidRPr="006E005F">
        <w:rPr>
          <w:sz w:val="28"/>
        </w:rPr>
        <w:t xml:space="preserve"> </w:t>
      </w:r>
      <w:r w:rsidRPr="006E005F">
        <w:rPr>
          <w:sz w:val="28"/>
        </w:rPr>
        <w:t>особи,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</w:t>
      </w:r>
      <w:r w:rsidRPr="006E005F">
        <w:rPr>
          <w:sz w:val="28"/>
        </w:rPr>
        <w:t xml:space="preserve"> </w:t>
      </w:r>
      <w:r w:rsidRPr="006E005F">
        <w:rPr>
          <w:sz w:val="28"/>
        </w:rPr>
        <w:t>яких</w:t>
      </w:r>
      <w:r w:rsidRPr="006E005F">
        <w:rPr>
          <w:sz w:val="28"/>
        </w:rPr>
        <w:t xml:space="preserve"> </w:t>
      </w:r>
      <w:r w:rsidRPr="006E005F">
        <w:rPr>
          <w:sz w:val="28"/>
        </w:rPr>
        <w:t>особи,</w:t>
      </w:r>
      <w:r w:rsidRPr="006E005F">
        <w:rPr>
          <w:sz w:val="28"/>
        </w:rPr>
        <w:t xml:space="preserve"> </w:t>
      </w:r>
      <w:r w:rsidRPr="006E005F">
        <w:rPr>
          <w:sz w:val="28"/>
        </w:rPr>
        <w:t>які</w:t>
      </w:r>
      <w:r w:rsidRPr="006E005F">
        <w:rPr>
          <w:sz w:val="28"/>
        </w:rPr>
        <w:t xml:space="preserve"> </w:t>
      </w:r>
      <w:r w:rsidRPr="006E005F">
        <w:rPr>
          <w:sz w:val="28"/>
        </w:rPr>
        <w:t>належать</w:t>
      </w:r>
      <w:r w:rsidRPr="006E005F">
        <w:rPr>
          <w:sz w:val="28"/>
        </w:rPr>
        <w:t xml:space="preserve"> </w:t>
      </w:r>
      <w:r w:rsidRPr="006E005F">
        <w:rPr>
          <w:sz w:val="28"/>
        </w:rPr>
        <w:t>або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належали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до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терористичних</w:t>
      </w:r>
      <w:r w:rsidRPr="006E005F">
        <w:rPr>
          <w:sz w:val="28"/>
        </w:rPr>
        <w:t xml:space="preserve"> </w:t>
      </w:r>
      <w:r w:rsidRPr="006E005F">
        <w:rPr>
          <w:sz w:val="28"/>
        </w:rPr>
        <w:t>організацій,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виступають</w:t>
      </w:r>
      <w:r w:rsidRPr="006E005F">
        <w:rPr>
          <w:sz w:val="28"/>
        </w:rPr>
        <w:t xml:space="preserve"> </w:t>
      </w:r>
      <w:r w:rsidRPr="006E005F">
        <w:rPr>
          <w:sz w:val="28"/>
        </w:rPr>
        <w:t>учасниками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(акціонерами,</w:t>
      </w:r>
      <w:r w:rsidRPr="006E005F">
        <w:rPr>
          <w:sz w:val="28"/>
        </w:rPr>
        <w:t xml:space="preserve"> </w:t>
      </w:r>
      <w:r w:rsidRPr="006E005F">
        <w:rPr>
          <w:sz w:val="28"/>
        </w:rPr>
        <w:t>членами)</w:t>
      </w:r>
      <w:r w:rsidRPr="006E005F">
        <w:rPr>
          <w:sz w:val="28"/>
        </w:rPr>
        <w:t xml:space="preserve"> </w:t>
      </w:r>
      <w:r w:rsidRPr="006E005F">
        <w:rPr>
          <w:sz w:val="28"/>
        </w:rPr>
        <w:t>або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кінцевими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бенефіціарами;</w:t>
      </w:r>
    </w:p>
    <w:p w:rsidR="006E005F" w:rsidRPr="006E005F" w:rsidRDefault="006E005F" w:rsidP="006E005F">
      <w:pPr>
        <w:ind w:firstLine="720"/>
        <w:jc w:val="both"/>
        <w:rPr>
          <w:sz w:val="28"/>
        </w:rPr>
      </w:pPr>
      <w:r w:rsidRPr="006E005F">
        <w:rPr>
          <w:sz w:val="28"/>
        </w:rPr>
        <w:t>3)</w:t>
      </w:r>
      <w:r w:rsidRPr="006E005F">
        <w:rPr>
          <w:sz w:val="28"/>
        </w:rPr>
        <w:t xml:space="preserve"> </w:t>
      </w:r>
      <w:r w:rsidRPr="006E005F">
        <w:rPr>
          <w:sz w:val="28"/>
        </w:rPr>
        <w:t>юридичні</w:t>
      </w:r>
      <w:r w:rsidRPr="006E005F">
        <w:rPr>
          <w:sz w:val="28"/>
        </w:rPr>
        <w:t xml:space="preserve"> </w:t>
      </w:r>
      <w:r w:rsidRPr="006E005F">
        <w:rPr>
          <w:sz w:val="28"/>
        </w:rPr>
        <w:t>особи,</w:t>
      </w:r>
      <w:r w:rsidRPr="006E005F">
        <w:rPr>
          <w:sz w:val="28"/>
        </w:rPr>
        <w:t xml:space="preserve"> </w:t>
      </w:r>
      <w:r w:rsidRPr="006E005F">
        <w:rPr>
          <w:sz w:val="28"/>
        </w:rPr>
        <w:t>учасниками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(акціонерами,</w:t>
      </w:r>
      <w:r w:rsidRPr="006E005F">
        <w:rPr>
          <w:sz w:val="28"/>
        </w:rPr>
        <w:t xml:space="preserve"> </w:t>
      </w:r>
      <w:r w:rsidRPr="006E005F">
        <w:rPr>
          <w:sz w:val="28"/>
        </w:rPr>
        <w:t>членами)</w:t>
      </w:r>
      <w:r w:rsidRPr="006E005F">
        <w:rPr>
          <w:sz w:val="28"/>
        </w:rPr>
        <w:t xml:space="preserve"> </w:t>
      </w:r>
      <w:r w:rsidRPr="006E005F">
        <w:rPr>
          <w:sz w:val="28"/>
        </w:rPr>
        <w:t>або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кінцевими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бенефіціарами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яких</w:t>
      </w:r>
      <w:r w:rsidRPr="006E005F">
        <w:rPr>
          <w:sz w:val="28"/>
        </w:rPr>
        <w:t xml:space="preserve"> </w:t>
      </w:r>
      <w:r w:rsidRPr="006E005F">
        <w:rPr>
          <w:sz w:val="28"/>
        </w:rPr>
        <w:t>є</w:t>
      </w:r>
      <w:r w:rsidRPr="006E005F">
        <w:rPr>
          <w:sz w:val="28"/>
        </w:rPr>
        <w:t xml:space="preserve"> </w:t>
      </w:r>
      <w:r w:rsidRPr="006E005F">
        <w:rPr>
          <w:sz w:val="28"/>
        </w:rPr>
        <w:t>іноземні</w:t>
      </w:r>
      <w:r w:rsidRPr="006E005F">
        <w:rPr>
          <w:sz w:val="28"/>
        </w:rPr>
        <w:t xml:space="preserve"> </w:t>
      </w:r>
      <w:r w:rsidRPr="006E005F">
        <w:rPr>
          <w:sz w:val="28"/>
        </w:rPr>
        <w:t>держави;</w:t>
      </w:r>
    </w:p>
    <w:p w:rsidR="006E005F" w:rsidRPr="006E005F" w:rsidRDefault="006E005F" w:rsidP="006E005F">
      <w:pPr>
        <w:ind w:firstLine="720"/>
        <w:jc w:val="both"/>
        <w:rPr>
          <w:sz w:val="28"/>
        </w:rPr>
      </w:pPr>
      <w:r w:rsidRPr="006E005F">
        <w:rPr>
          <w:sz w:val="28"/>
        </w:rPr>
        <w:t>4)</w:t>
      </w:r>
      <w:r w:rsidRPr="006E005F">
        <w:rPr>
          <w:sz w:val="28"/>
        </w:rPr>
        <w:t xml:space="preserve"> </w:t>
      </w:r>
      <w:r w:rsidRPr="006E005F">
        <w:rPr>
          <w:sz w:val="28"/>
        </w:rPr>
        <w:t>юридичні</w:t>
      </w:r>
      <w:r w:rsidRPr="006E005F">
        <w:rPr>
          <w:sz w:val="28"/>
        </w:rPr>
        <w:t xml:space="preserve"> </w:t>
      </w:r>
      <w:r w:rsidRPr="006E005F">
        <w:rPr>
          <w:sz w:val="28"/>
        </w:rPr>
        <w:t>особи,</w:t>
      </w:r>
      <w:r w:rsidRPr="006E005F">
        <w:rPr>
          <w:sz w:val="28"/>
        </w:rPr>
        <w:t xml:space="preserve"> </w:t>
      </w:r>
      <w:r w:rsidRPr="006E005F">
        <w:rPr>
          <w:sz w:val="28"/>
        </w:rPr>
        <w:t>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яких</w:t>
      </w:r>
      <w:r w:rsidRPr="006E005F">
        <w:rPr>
          <w:sz w:val="28"/>
        </w:rPr>
        <w:t xml:space="preserve"> </w:t>
      </w:r>
      <w:r w:rsidRPr="006E005F">
        <w:rPr>
          <w:sz w:val="28"/>
        </w:rPr>
        <w:t>неможливо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встановити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бенефіціарного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власника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(контролера);</w:t>
      </w:r>
    </w:p>
    <w:p w:rsidR="006E005F" w:rsidRPr="006E005F" w:rsidRDefault="006E005F" w:rsidP="006E005F">
      <w:pPr>
        <w:ind w:firstLine="720"/>
        <w:jc w:val="both"/>
        <w:rPr>
          <w:sz w:val="28"/>
        </w:rPr>
      </w:pPr>
      <w:r w:rsidRPr="006E005F">
        <w:rPr>
          <w:sz w:val="28"/>
        </w:rPr>
        <w:t>5)</w:t>
      </w:r>
      <w:r w:rsidRPr="006E005F">
        <w:rPr>
          <w:sz w:val="28"/>
        </w:rPr>
        <w:t xml:space="preserve"> </w:t>
      </w:r>
      <w:r w:rsidRPr="006E005F">
        <w:rPr>
          <w:sz w:val="28"/>
        </w:rPr>
        <w:t>юридичні</w:t>
      </w:r>
      <w:r w:rsidRPr="006E005F">
        <w:rPr>
          <w:sz w:val="28"/>
        </w:rPr>
        <w:t xml:space="preserve"> </w:t>
      </w:r>
      <w:r w:rsidRPr="006E005F">
        <w:rPr>
          <w:sz w:val="28"/>
        </w:rPr>
        <w:t>особи,</w:t>
      </w:r>
      <w:r w:rsidRPr="006E005F">
        <w:rPr>
          <w:sz w:val="28"/>
        </w:rPr>
        <w:t xml:space="preserve"> </w:t>
      </w:r>
      <w:r w:rsidRPr="006E005F">
        <w:rPr>
          <w:sz w:val="28"/>
        </w:rPr>
        <w:t>бенефіціарні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власники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(контролери)</w:t>
      </w:r>
      <w:r w:rsidRPr="006E005F">
        <w:rPr>
          <w:sz w:val="28"/>
        </w:rPr>
        <w:t xml:space="preserve"> </w:t>
      </w:r>
      <w:r w:rsidRPr="006E005F">
        <w:rPr>
          <w:sz w:val="28"/>
        </w:rPr>
        <w:t>яких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зареєстровані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</w:t>
      </w:r>
      <w:r w:rsidRPr="006E005F">
        <w:rPr>
          <w:sz w:val="28"/>
        </w:rPr>
        <w:t xml:space="preserve"> </w:t>
      </w:r>
      <w:r w:rsidRPr="006E005F">
        <w:rPr>
          <w:sz w:val="28"/>
        </w:rPr>
        <w:t>офшорних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зонах,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віднесених</w:t>
      </w:r>
      <w:r w:rsidRPr="006E005F">
        <w:rPr>
          <w:sz w:val="28"/>
        </w:rPr>
        <w:t xml:space="preserve"> </w:t>
      </w:r>
      <w:r w:rsidRPr="006E005F">
        <w:rPr>
          <w:sz w:val="28"/>
        </w:rPr>
        <w:t>Кабінетом</w:t>
      </w:r>
      <w:r w:rsidRPr="006E005F">
        <w:rPr>
          <w:sz w:val="28"/>
        </w:rPr>
        <w:t xml:space="preserve"> </w:t>
      </w:r>
      <w:r w:rsidRPr="006E005F">
        <w:rPr>
          <w:sz w:val="28"/>
        </w:rPr>
        <w:t>Міністрів</w:t>
      </w:r>
      <w:r w:rsidRPr="006E005F">
        <w:rPr>
          <w:sz w:val="28"/>
        </w:rPr>
        <w:t xml:space="preserve"> </w:t>
      </w:r>
      <w:r w:rsidRPr="006E005F">
        <w:rPr>
          <w:sz w:val="28"/>
        </w:rPr>
        <w:t>України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до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переліку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офшорних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зон;</w:t>
      </w:r>
    </w:p>
    <w:p w:rsidR="006E005F" w:rsidRPr="006E005F" w:rsidRDefault="006E005F" w:rsidP="006E005F">
      <w:pPr>
        <w:ind w:firstLine="720"/>
        <w:jc w:val="both"/>
        <w:rPr>
          <w:sz w:val="28"/>
        </w:rPr>
      </w:pPr>
      <w:r w:rsidRPr="006E005F">
        <w:rPr>
          <w:sz w:val="28"/>
        </w:rPr>
        <w:t>6)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фізичні</w:t>
      </w:r>
      <w:r w:rsidRPr="006E005F">
        <w:rPr>
          <w:sz w:val="28"/>
        </w:rPr>
        <w:t xml:space="preserve"> </w:t>
      </w:r>
      <w:r w:rsidRPr="006E005F">
        <w:rPr>
          <w:sz w:val="28"/>
        </w:rPr>
        <w:t>та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юридичні</w:t>
      </w:r>
      <w:r w:rsidRPr="006E005F">
        <w:rPr>
          <w:sz w:val="28"/>
        </w:rPr>
        <w:t xml:space="preserve"> </w:t>
      </w:r>
      <w:r w:rsidRPr="006E005F">
        <w:rPr>
          <w:sz w:val="28"/>
        </w:rPr>
        <w:t>особи,</w:t>
      </w:r>
      <w:r w:rsidRPr="006E005F">
        <w:rPr>
          <w:sz w:val="28"/>
        </w:rPr>
        <w:t xml:space="preserve"> </w:t>
      </w:r>
      <w:r w:rsidRPr="006E005F">
        <w:rPr>
          <w:sz w:val="28"/>
        </w:rPr>
        <w:t>стосовно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яких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застосовано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спеціальні</w:t>
      </w:r>
      <w:r w:rsidRPr="006E005F">
        <w:rPr>
          <w:sz w:val="28"/>
        </w:rPr>
        <w:t xml:space="preserve"> </w:t>
      </w:r>
      <w:r w:rsidRPr="006E005F">
        <w:rPr>
          <w:sz w:val="28"/>
        </w:rPr>
        <w:t>економічні</w:t>
      </w:r>
      <w:r w:rsidRPr="006E005F">
        <w:rPr>
          <w:sz w:val="28"/>
        </w:rPr>
        <w:t xml:space="preserve"> </w:t>
      </w:r>
      <w:r w:rsidRPr="006E005F">
        <w:rPr>
          <w:sz w:val="28"/>
        </w:rPr>
        <w:t>та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інші</w:t>
      </w:r>
      <w:r w:rsidRPr="006E005F">
        <w:rPr>
          <w:sz w:val="28"/>
        </w:rPr>
        <w:t xml:space="preserve"> </w:t>
      </w:r>
      <w:r w:rsidRPr="006E005F">
        <w:rPr>
          <w:sz w:val="28"/>
        </w:rPr>
        <w:t>обмежувальні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заходи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(санкції)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відповідно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до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Закону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України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«Про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санкції»</w:t>
      </w:r>
      <w:r w:rsidRPr="006E005F">
        <w:rPr>
          <w:sz w:val="28"/>
        </w:rPr>
        <w:t xml:space="preserve"> </w:t>
      </w:r>
      <w:r w:rsidRPr="006E005F">
        <w:rPr>
          <w:sz w:val="28"/>
        </w:rPr>
        <w:t>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вигляді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заборони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на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укладення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правочинів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</w:t>
      </w:r>
      <w:r w:rsidRPr="006E005F">
        <w:rPr>
          <w:sz w:val="28"/>
        </w:rPr>
        <w:t xml:space="preserve"> </w:t>
      </w:r>
      <w:r w:rsidRPr="006E005F">
        <w:rPr>
          <w:sz w:val="28"/>
        </w:rPr>
        <w:t>набуття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власність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земельних</w:t>
      </w:r>
      <w:r w:rsidRPr="006E005F">
        <w:rPr>
          <w:sz w:val="28"/>
        </w:rPr>
        <w:t xml:space="preserve"> </w:t>
      </w:r>
      <w:r w:rsidRPr="006E005F">
        <w:rPr>
          <w:sz w:val="28"/>
        </w:rPr>
        <w:t>ділянок,</w:t>
      </w:r>
      <w:r w:rsidRPr="006E005F">
        <w:rPr>
          <w:sz w:val="28"/>
        </w:rPr>
        <w:t xml:space="preserve"> </w:t>
      </w:r>
      <w:r w:rsidRPr="006E005F">
        <w:rPr>
          <w:sz w:val="28"/>
        </w:rPr>
        <w:t>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також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пов’язані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</w:t>
      </w:r>
      <w:r w:rsidRPr="006E005F">
        <w:rPr>
          <w:sz w:val="28"/>
        </w:rPr>
        <w:t xml:space="preserve"> </w:t>
      </w:r>
      <w:r w:rsidRPr="006E005F">
        <w:rPr>
          <w:sz w:val="28"/>
        </w:rPr>
        <w:t>ними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особи;</w:t>
      </w:r>
    </w:p>
    <w:p w:rsidR="006E005F" w:rsidRPr="006E005F" w:rsidRDefault="006E005F" w:rsidP="006E005F">
      <w:pPr>
        <w:ind w:firstLine="720"/>
        <w:jc w:val="both"/>
        <w:rPr>
          <w:sz w:val="28"/>
        </w:rPr>
      </w:pPr>
      <w:r w:rsidRPr="006E005F">
        <w:rPr>
          <w:sz w:val="28"/>
        </w:rPr>
        <w:t>7)</w:t>
      </w:r>
      <w:r w:rsidRPr="006E005F">
        <w:rPr>
          <w:sz w:val="28"/>
        </w:rPr>
        <w:t xml:space="preserve"> </w:t>
      </w:r>
      <w:r w:rsidRPr="006E005F">
        <w:rPr>
          <w:sz w:val="28"/>
        </w:rPr>
        <w:t>юридичні</w:t>
      </w:r>
      <w:r w:rsidRPr="006E005F">
        <w:rPr>
          <w:sz w:val="28"/>
        </w:rPr>
        <w:t xml:space="preserve"> </w:t>
      </w:r>
      <w:r w:rsidRPr="006E005F">
        <w:rPr>
          <w:sz w:val="28"/>
        </w:rPr>
        <w:t>особи,</w:t>
      </w:r>
      <w:r w:rsidRPr="006E005F">
        <w:rPr>
          <w:sz w:val="28"/>
        </w:rPr>
        <w:t xml:space="preserve"> </w:t>
      </w:r>
      <w:r w:rsidRPr="006E005F">
        <w:rPr>
          <w:sz w:val="28"/>
        </w:rPr>
        <w:t>створені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законодавством</w:t>
      </w:r>
      <w:r w:rsidRPr="006E005F">
        <w:rPr>
          <w:sz w:val="28"/>
        </w:rPr>
        <w:t xml:space="preserve"> </w:t>
      </w:r>
      <w:r w:rsidRPr="006E005F">
        <w:rPr>
          <w:sz w:val="28"/>
        </w:rPr>
        <w:t>України,</w:t>
      </w:r>
      <w:r w:rsidRPr="006E005F">
        <w:rPr>
          <w:sz w:val="28"/>
        </w:rPr>
        <w:t xml:space="preserve"> </w:t>
      </w:r>
      <w:r w:rsidRPr="006E005F">
        <w:rPr>
          <w:sz w:val="28"/>
        </w:rPr>
        <w:t>що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перебувають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під</w:t>
      </w:r>
      <w:r w:rsidRPr="006E005F">
        <w:rPr>
          <w:sz w:val="28"/>
        </w:rPr>
        <w:t xml:space="preserve"> </w:t>
      </w:r>
      <w:r w:rsidRPr="006E005F">
        <w:rPr>
          <w:sz w:val="28"/>
        </w:rPr>
        <w:t>контролем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фізичних</w:t>
      </w:r>
      <w:r w:rsidRPr="006E005F">
        <w:rPr>
          <w:sz w:val="28"/>
        </w:rPr>
        <w:t xml:space="preserve"> </w:t>
      </w:r>
      <w:r w:rsidRPr="006E005F">
        <w:rPr>
          <w:sz w:val="28"/>
        </w:rPr>
        <w:t>та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юридичних</w:t>
      </w:r>
      <w:r w:rsidRPr="006E005F">
        <w:rPr>
          <w:sz w:val="28"/>
        </w:rPr>
        <w:t xml:space="preserve"> </w:t>
      </w:r>
      <w:r w:rsidRPr="006E005F">
        <w:rPr>
          <w:sz w:val="28"/>
        </w:rPr>
        <w:t>осіб,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зареєстрованих</w:t>
      </w:r>
      <w:r w:rsidRPr="006E005F">
        <w:rPr>
          <w:sz w:val="28"/>
        </w:rPr>
        <w:t xml:space="preserve"> </w:t>
      </w:r>
      <w:r w:rsidRPr="006E005F">
        <w:rPr>
          <w:sz w:val="28"/>
        </w:rPr>
        <w:t>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державах,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включених</w:t>
      </w:r>
      <w:r w:rsidRPr="006E005F">
        <w:rPr>
          <w:sz w:val="28"/>
        </w:rPr>
        <w:t xml:space="preserve"> </w:t>
      </w:r>
      <w:r w:rsidRPr="006E005F">
        <w:rPr>
          <w:sz w:val="28"/>
        </w:rPr>
        <w:t>Групою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розробки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фінансових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заходів</w:t>
      </w:r>
      <w:r w:rsidRPr="006E005F">
        <w:rPr>
          <w:sz w:val="28"/>
        </w:rPr>
        <w:t xml:space="preserve"> </w:t>
      </w:r>
      <w:r w:rsidRPr="006E005F">
        <w:rPr>
          <w:sz w:val="28"/>
        </w:rPr>
        <w:t>боротьби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відмиванням</w:t>
      </w:r>
      <w:r w:rsidRPr="006E005F">
        <w:rPr>
          <w:sz w:val="28"/>
        </w:rPr>
        <w:t xml:space="preserve"> </w:t>
      </w:r>
      <w:r w:rsidRPr="006E005F">
        <w:rPr>
          <w:sz w:val="28"/>
        </w:rPr>
        <w:t>грошей</w:t>
      </w:r>
      <w:r w:rsidRPr="006E005F">
        <w:rPr>
          <w:sz w:val="28"/>
        </w:rPr>
        <w:t xml:space="preserve"> </w:t>
      </w:r>
      <w:r w:rsidRPr="006E005F">
        <w:rPr>
          <w:sz w:val="28"/>
        </w:rPr>
        <w:t>(FATF)</w:t>
      </w:r>
      <w:r w:rsidRPr="006E005F">
        <w:rPr>
          <w:sz w:val="28"/>
        </w:rPr>
        <w:t xml:space="preserve"> </w:t>
      </w:r>
      <w:r w:rsidRPr="006E005F">
        <w:rPr>
          <w:sz w:val="28"/>
        </w:rPr>
        <w:t>до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списку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держав,</w:t>
      </w:r>
      <w:r w:rsidRPr="006E005F">
        <w:rPr>
          <w:sz w:val="28"/>
        </w:rPr>
        <w:t xml:space="preserve"> </w:t>
      </w:r>
      <w:r w:rsidRPr="006E005F">
        <w:rPr>
          <w:sz w:val="28"/>
        </w:rPr>
        <w:t>що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не</w:t>
      </w:r>
      <w:r w:rsidRPr="006E005F">
        <w:rPr>
          <w:sz w:val="28"/>
        </w:rPr>
        <w:t xml:space="preserve"> </w:t>
      </w:r>
      <w:r w:rsidRPr="006E005F">
        <w:rPr>
          <w:sz w:val="28"/>
        </w:rPr>
        <w:t>співпрацюють</w:t>
      </w:r>
      <w:r w:rsidRPr="006E005F">
        <w:rPr>
          <w:sz w:val="28"/>
        </w:rPr>
        <w:t xml:space="preserve"> </w:t>
      </w:r>
      <w:r w:rsidRPr="006E005F">
        <w:rPr>
          <w:sz w:val="28"/>
        </w:rPr>
        <w:t>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сфері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протидії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відмиванню</w:t>
      </w:r>
      <w:r w:rsidRPr="006E005F">
        <w:rPr>
          <w:sz w:val="28"/>
        </w:rPr>
        <w:t xml:space="preserve"> </w:t>
      </w:r>
      <w:r w:rsidRPr="006E005F">
        <w:rPr>
          <w:sz w:val="28"/>
        </w:rPr>
        <w:t>доходів,</w:t>
      </w:r>
      <w:r w:rsidRPr="006E005F">
        <w:rPr>
          <w:sz w:val="28"/>
        </w:rPr>
        <w:t xml:space="preserve"> </w:t>
      </w:r>
      <w:r w:rsidRPr="006E005F">
        <w:rPr>
          <w:sz w:val="28"/>
        </w:rPr>
        <w:t>одержаних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злочинним</w:t>
      </w:r>
      <w:r w:rsidRPr="006E005F">
        <w:rPr>
          <w:sz w:val="28"/>
        </w:rPr>
        <w:t xml:space="preserve"> </w:t>
      </w:r>
      <w:r w:rsidRPr="006E005F">
        <w:rPr>
          <w:sz w:val="28"/>
        </w:rPr>
        <w:t>шляхом;</w:t>
      </w:r>
    </w:p>
    <w:p w:rsidR="006E005F" w:rsidRPr="006E005F" w:rsidRDefault="006E005F" w:rsidP="006E005F">
      <w:pPr>
        <w:ind w:firstLine="720"/>
        <w:jc w:val="both"/>
        <w:rPr>
          <w:sz w:val="28"/>
        </w:rPr>
      </w:pPr>
      <w:r w:rsidRPr="006E005F">
        <w:rPr>
          <w:sz w:val="28"/>
        </w:rPr>
        <w:t>8)</w:t>
      </w:r>
      <w:r w:rsidRPr="006E005F">
        <w:rPr>
          <w:sz w:val="28"/>
        </w:rPr>
        <w:t xml:space="preserve"> </w:t>
      </w:r>
      <w:r w:rsidRPr="006E005F">
        <w:rPr>
          <w:sz w:val="28"/>
        </w:rPr>
        <w:t>юридичні</w:t>
      </w:r>
      <w:r w:rsidRPr="006E005F">
        <w:rPr>
          <w:sz w:val="28"/>
        </w:rPr>
        <w:t xml:space="preserve"> </w:t>
      </w:r>
      <w:r w:rsidRPr="006E005F">
        <w:rPr>
          <w:sz w:val="28"/>
        </w:rPr>
        <w:t>особи,</w:t>
      </w:r>
      <w:r w:rsidRPr="006E005F">
        <w:rPr>
          <w:sz w:val="28"/>
        </w:rPr>
        <w:t xml:space="preserve"> </w:t>
      </w:r>
      <w:r w:rsidRPr="006E005F">
        <w:rPr>
          <w:sz w:val="28"/>
        </w:rPr>
        <w:t>учасниками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(акціонерами,</w:t>
      </w:r>
      <w:r w:rsidRPr="006E005F">
        <w:rPr>
          <w:sz w:val="28"/>
        </w:rPr>
        <w:t xml:space="preserve"> </w:t>
      </w:r>
      <w:r w:rsidRPr="006E005F">
        <w:rPr>
          <w:sz w:val="28"/>
        </w:rPr>
        <w:t>членами)</w:t>
      </w:r>
      <w:r w:rsidRPr="006E005F">
        <w:rPr>
          <w:sz w:val="28"/>
        </w:rPr>
        <w:t xml:space="preserve"> </w:t>
      </w:r>
      <w:r w:rsidRPr="006E005F">
        <w:rPr>
          <w:sz w:val="28"/>
        </w:rPr>
        <w:t>або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кінцевими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бенефіціарами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яких</w:t>
      </w:r>
      <w:r w:rsidRPr="006E005F">
        <w:rPr>
          <w:sz w:val="28"/>
        </w:rPr>
        <w:t xml:space="preserve"> </w:t>
      </w:r>
      <w:r w:rsidRPr="006E005F">
        <w:rPr>
          <w:sz w:val="28"/>
        </w:rPr>
        <w:t>є</w:t>
      </w:r>
      <w:r w:rsidRPr="006E005F">
        <w:rPr>
          <w:sz w:val="28"/>
        </w:rPr>
        <w:t xml:space="preserve"> </w:t>
      </w:r>
      <w:r w:rsidRPr="006E005F">
        <w:rPr>
          <w:sz w:val="28"/>
        </w:rPr>
        <w:t>особи,</w:t>
      </w:r>
      <w:r w:rsidRPr="006E005F">
        <w:rPr>
          <w:sz w:val="28"/>
        </w:rPr>
        <w:t xml:space="preserve"> </w:t>
      </w:r>
      <w:r w:rsidRPr="006E005F">
        <w:rPr>
          <w:sz w:val="28"/>
        </w:rPr>
        <w:t>які</w:t>
      </w:r>
      <w:r w:rsidRPr="006E005F">
        <w:rPr>
          <w:sz w:val="28"/>
        </w:rPr>
        <w:t xml:space="preserve"> </w:t>
      </w:r>
      <w:r w:rsidRPr="006E005F">
        <w:rPr>
          <w:sz w:val="28"/>
        </w:rPr>
        <w:t>одночасно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виступають</w:t>
      </w:r>
      <w:r w:rsidRPr="006E005F">
        <w:rPr>
          <w:sz w:val="28"/>
        </w:rPr>
        <w:t xml:space="preserve"> </w:t>
      </w:r>
      <w:r w:rsidRPr="006E005F">
        <w:rPr>
          <w:sz w:val="28"/>
        </w:rPr>
        <w:t>учасниками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(акціонерами,</w:t>
      </w:r>
      <w:r w:rsidRPr="006E005F">
        <w:rPr>
          <w:sz w:val="28"/>
        </w:rPr>
        <w:t xml:space="preserve"> </w:t>
      </w:r>
      <w:r w:rsidRPr="006E005F">
        <w:rPr>
          <w:sz w:val="28"/>
        </w:rPr>
        <w:t>членами)</w:t>
      </w:r>
      <w:r w:rsidRPr="006E005F">
        <w:rPr>
          <w:sz w:val="28"/>
        </w:rPr>
        <w:t xml:space="preserve"> </w:t>
      </w:r>
      <w:r w:rsidRPr="006E005F">
        <w:rPr>
          <w:sz w:val="28"/>
        </w:rPr>
        <w:t>інших</w:t>
      </w:r>
      <w:r w:rsidRPr="006E005F">
        <w:rPr>
          <w:sz w:val="28"/>
        </w:rPr>
        <w:t xml:space="preserve"> </w:t>
      </w:r>
      <w:r w:rsidRPr="006E005F">
        <w:rPr>
          <w:sz w:val="28"/>
        </w:rPr>
        <w:t>юридичних</w:t>
      </w:r>
      <w:r w:rsidRPr="006E005F">
        <w:rPr>
          <w:sz w:val="28"/>
        </w:rPr>
        <w:t xml:space="preserve"> </w:t>
      </w:r>
      <w:r w:rsidRPr="006E005F">
        <w:rPr>
          <w:sz w:val="28"/>
        </w:rPr>
        <w:t>осіб,</w:t>
      </w:r>
      <w:r w:rsidRPr="006E005F">
        <w:rPr>
          <w:sz w:val="28"/>
        </w:rPr>
        <w:t xml:space="preserve"> </w:t>
      </w:r>
      <w:r w:rsidRPr="006E005F">
        <w:rPr>
          <w:sz w:val="28"/>
        </w:rPr>
        <w:t>що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провадять</w:t>
      </w:r>
      <w:r w:rsidRPr="006E005F">
        <w:rPr>
          <w:sz w:val="28"/>
        </w:rPr>
        <w:t xml:space="preserve"> </w:t>
      </w:r>
      <w:r w:rsidRPr="006E005F">
        <w:rPr>
          <w:sz w:val="28"/>
        </w:rPr>
        <w:t>діяльність</w:t>
      </w:r>
      <w:r w:rsidRPr="006E005F">
        <w:rPr>
          <w:sz w:val="28"/>
        </w:rPr>
        <w:t xml:space="preserve"> </w:t>
      </w:r>
      <w:r w:rsidRPr="006E005F">
        <w:rPr>
          <w:sz w:val="28"/>
        </w:rPr>
        <w:t>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галузі</w:t>
      </w:r>
      <w:r w:rsidRPr="006E005F">
        <w:rPr>
          <w:sz w:val="28"/>
        </w:rPr>
        <w:t xml:space="preserve"> </w:t>
      </w:r>
      <w:r w:rsidRPr="006E005F">
        <w:rPr>
          <w:sz w:val="28"/>
        </w:rPr>
        <w:t>сільського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господарства;</w:t>
      </w:r>
    </w:p>
    <w:p w:rsidR="006E005F" w:rsidRPr="006E005F" w:rsidRDefault="006E005F" w:rsidP="006E005F">
      <w:pPr>
        <w:ind w:firstLine="720"/>
        <w:jc w:val="both"/>
        <w:rPr>
          <w:sz w:val="28"/>
        </w:rPr>
      </w:pPr>
      <w:r w:rsidRPr="006E005F">
        <w:rPr>
          <w:sz w:val="28"/>
        </w:rPr>
        <w:lastRenderedPageBreak/>
        <w:t>9)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фізичні</w:t>
      </w:r>
      <w:r w:rsidRPr="006E005F">
        <w:rPr>
          <w:sz w:val="28"/>
        </w:rPr>
        <w:t xml:space="preserve"> </w:t>
      </w:r>
      <w:r w:rsidRPr="006E005F">
        <w:rPr>
          <w:sz w:val="28"/>
        </w:rPr>
        <w:t>особи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-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підприємці,</w:t>
      </w:r>
      <w:r w:rsidRPr="006E005F">
        <w:rPr>
          <w:sz w:val="28"/>
        </w:rPr>
        <w:t xml:space="preserve"> </w:t>
      </w:r>
      <w:r w:rsidRPr="006E005F">
        <w:rPr>
          <w:sz w:val="28"/>
        </w:rPr>
        <w:t>які</w:t>
      </w:r>
      <w:r w:rsidRPr="006E005F">
        <w:rPr>
          <w:sz w:val="28"/>
        </w:rPr>
        <w:t xml:space="preserve"> </w:t>
      </w:r>
      <w:r w:rsidRPr="006E005F">
        <w:rPr>
          <w:sz w:val="28"/>
        </w:rPr>
        <w:t>одночасно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виступають</w:t>
      </w:r>
      <w:r w:rsidRPr="006E005F">
        <w:rPr>
          <w:sz w:val="28"/>
        </w:rPr>
        <w:t xml:space="preserve"> </w:t>
      </w:r>
      <w:r w:rsidRPr="006E005F">
        <w:rPr>
          <w:sz w:val="28"/>
        </w:rPr>
        <w:t>учасниками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(акціонерами,</w:t>
      </w:r>
      <w:r w:rsidRPr="006E005F">
        <w:rPr>
          <w:sz w:val="28"/>
        </w:rPr>
        <w:t xml:space="preserve"> </w:t>
      </w:r>
      <w:r w:rsidRPr="006E005F">
        <w:rPr>
          <w:sz w:val="28"/>
        </w:rPr>
        <w:t>членами)</w:t>
      </w:r>
      <w:r w:rsidRPr="006E005F">
        <w:rPr>
          <w:sz w:val="28"/>
        </w:rPr>
        <w:t xml:space="preserve"> </w:t>
      </w:r>
      <w:r w:rsidRPr="006E005F">
        <w:rPr>
          <w:sz w:val="28"/>
        </w:rPr>
        <w:t>юридичних</w:t>
      </w:r>
      <w:r w:rsidRPr="006E005F">
        <w:rPr>
          <w:sz w:val="28"/>
        </w:rPr>
        <w:t xml:space="preserve"> </w:t>
      </w:r>
      <w:r w:rsidRPr="006E005F">
        <w:rPr>
          <w:sz w:val="28"/>
        </w:rPr>
        <w:t>осіб,</w:t>
      </w:r>
      <w:r w:rsidRPr="006E005F">
        <w:rPr>
          <w:sz w:val="28"/>
        </w:rPr>
        <w:t xml:space="preserve"> </w:t>
      </w:r>
      <w:r w:rsidRPr="006E005F">
        <w:rPr>
          <w:sz w:val="28"/>
        </w:rPr>
        <w:t>що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провадять</w:t>
      </w:r>
      <w:r w:rsidRPr="006E005F">
        <w:rPr>
          <w:sz w:val="28"/>
        </w:rPr>
        <w:t xml:space="preserve"> </w:t>
      </w:r>
      <w:r w:rsidRPr="006E005F">
        <w:rPr>
          <w:sz w:val="28"/>
        </w:rPr>
        <w:t>діяльність</w:t>
      </w:r>
      <w:r w:rsidRPr="006E005F">
        <w:rPr>
          <w:sz w:val="28"/>
        </w:rPr>
        <w:t xml:space="preserve"> </w:t>
      </w:r>
      <w:r w:rsidRPr="006E005F">
        <w:rPr>
          <w:sz w:val="28"/>
        </w:rPr>
        <w:t>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галузі</w:t>
      </w:r>
      <w:r w:rsidRPr="006E005F">
        <w:rPr>
          <w:sz w:val="28"/>
        </w:rPr>
        <w:t xml:space="preserve"> </w:t>
      </w:r>
      <w:r w:rsidRPr="006E005F">
        <w:rPr>
          <w:sz w:val="28"/>
        </w:rPr>
        <w:t>сільського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господарства.</w:t>
      </w:r>
    </w:p>
    <w:p w:rsidR="006E005F" w:rsidRPr="006E005F" w:rsidRDefault="006E005F" w:rsidP="006E005F">
      <w:pPr>
        <w:ind w:firstLine="720"/>
        <w:jc w:val="both"/>
        <w:rPr>
          <w:sz w:val="28"/>
        </w:rPr>
      </w:pPr>
      <w:r w:rsidRPr="006E005F">
        <w:rPr>
          <w:sz w:val="28"/>
        </w:rPr>
        <w:t>Додаткові</w:t>
      </w:r>
      <w:r w:rsidRPr="006E005F">
        <w:rPr>
          <w:sz w:val="28"/>
        </w:rPr>
        <w:t xml:space="preserve"> </w:t>
      </w:r>
      <w:r w:rsidRPr="006E005F">
        <w:rPr>
          <w:sz w:val="28"/>
        </w:rPr>
        <w:t>критерії</w:t>
      </w:r>
      <w:r w:rsidRPr="006E005F">
        <w:rPr>
          <w:sz w:val="28"/>
        </w:rPr>
        <w:t xml:space="preserve"> </w:t>
      </w:r>
      <w:r w:rsidRPr="006E005F">
        <w:rPr>
          <w:sz w:val="28"/>
        </w:rPr>
        <w:t>щодо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кредитоспроможності</w:t>
      </w:r>
      <w:r w:rsidRPr="006E005F">
        <w:rPr>
          <w:sz w:val="28"/>
        </w:rPr>
        <w:t xml:space="preserve"> </w:t>
      </w:r>
      <w:r w:rsidRPr="006E005F">
        <w:rPr>
          <w:sz w:val="28"/>
        </w:rPr>
        <w:t>суб’єктів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підприємництва,</w:t>
      </w:r>
      <w:r w:rsidRPr="006E005F">
        <w:rPr>
          <w:sz w:val="28"/>
        </w:rPr>
        <w:t xml:space="preserve"> </w:t>
      </w:r>
      <w:r w:rsidRPr="006E005F">
        <w:rPr>
          <w:sz w:val="28"/>
        </w:rPr>
        <w:t>які</w:t>
      </w:r>
      <w:r w:rsidRPr="006E005F">
        <w:rPr>
          <w:sz w:val="28"/>
        </w:rPr>
        <w:t xml:space="preserve"> </w:t>
      </w:r>
      <w:r w:rsidRPr="006E005F">
        <w:rPr>
          <w:sz w:val="28"/>
        </w:rPr>
        <w:t>мають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право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на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гарантування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виконання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зобов’язань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кредитними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договорами,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визначаються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Радою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Фонду.</w:t>
      </w:r>
    </w:p>
    <w:p w:rsidR="006E005F" w:rsidRPr="006E005F" w:rsidRDefault="006E005F" w:rsidP="006E005F">
      <w:pPr>
        <w:ind w:firstLine="720"/>
        <w:jc w:val="both"/>
        <w:rPr>
          <w:sz w:val="28"/>
        </w:rPr>
      </w:pPr>
      <w:r w:rsidRPr="006E005F">
        <w:rPr>
          <w:sz w:val="28"/>
        </w:rPr>
        <w:t>3.</w:t>
      </w:r>
      <w:r w:rsidRPr="006E005F">
        <w:rPr>
          <w:sz w:val="28"/>
        </w:rPr>
        <w:t xml:space="preserve"> </w:t>
      </w:r>
      <w:r w:rsidRPr="006E005F">
        <w:rPr>
          <w:sz w:val="28"/>
        </w:rPr>
        <w:t>Критерії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прийнятності</w:t>
      </w:r>
      <w:r w:rsidRPr="006E005F">
        <w:rPr>
          <w:sz w:val="28"/>
        </w:rPr>
        <w:t xml:space="preserve"> </w:t>
      </w:r>
      <w:r w:rsidRPr="006E005F">
        <w:rPr>
          <w:sz w:val="28"/>
        </w:rPr>
        <w:t>щодо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фінансових</w:t>
      </w:r>
      <w:r w:rsidRPr="006E005F">
        <w:rPr>
          <w:sz w:val="28"/>
        </w:rPr>
        <w:t xml:space="preserve"> </w:t>
      </w:r>
      <w:r w:rsidRPr="006E005F">
        <w:rPr>
          <w:sz w:val="28"/>
        </w:rPr>
        <w:t>установ,</w:t>
      </w:r>
      <w:r w:rsidRPr="006E005F">
        <w:rPr>
          <w:sz w:val="28"/>
        </w:rPr>
        <w:t xml:space="preserve"> </w:t>
      </w:r>
      <w:r w:rsidRPr="006E005F">
        <w:rPr>
          <w:sz w:val="28"/>
        </w:rPr>
        <w:t>які</w:t>
      </w:r>
      <w:r w:rsidRPr="006E005F">
        <w:rPr>
          <w:sz w:val="28"/>
        </w:rPr>
        <w:t xml:space="preserve"> </w:t>
      </w:r>
      <w:r w:rsidRPr="006E005F">
        <w:rPr>
          <w:sz w:val="28"/>
        </w:rPr>
        <w:t>надали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кредити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та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зобов’язання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перед</w:t>
      </w:r>
      <w:r w:rsidRPr="006E005F">
        <w:rPr>
          <w:sz w:val="28"/>
        </w:rPr>
        <w:t xml:space="preserve"> </w:t>
      </w:r>
      <w:r w:rsidRPr="006E005F">
        <w:rPr>
          <w:sz w:val="28"/>
        </w:rPr>
        <w:t>якими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гарантуються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Фондом,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затверджуються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Радою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Фонду.</w:t>
      </w:r>
    </w:p>
    <w:p w:rsidR="006E005F" w:rsidRPr="006E005F" w:rsidRDefault="006E005F" w:rsidP="006E005F">
      <w:pPr>
        <w:ind w:firstLine="720"/>
        <w:jc w:val="both"/>
        <w:rPr>
          <w:sz w:val="28"/>
        </w:rPr>
      </w:pPr>
      <w:r w:rsidRPr="006E005F">
        <w:rPr>
          <w:sz w:val="28"/>
        </w:rPr>
        <w:t>Стаття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15.</w:t>
      </w:r>
      <w:r w:rsidRPr="006E005F">
        <w:rPr>
          <w:sz w:val="28"/>
        </w:rPr>
        <w:t xml:space="preserve"> </w:t>
      </w:r>
      <w:r w:rsidRPr="006E005F">
        <w:rPr>
          <w:sz w:val="28"/>
        </w:rPr>
        <w:t>Джерела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формування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коштів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</w:t>
      </w:r>
    </w:p>
    <w:p w:rsidR="006E005F" w:rsidRPr="006E005F" w:rsidRDefault="006E005F" w:rsidP="006E005F">
      <w:pPr>
        <w:ind w:firstLine="720"/>
        <w:jc w:val="both"/>
        <w:rPr>
          <w:sz w:val="28"/>
        </w:rPr>
      </w:pPr>
      <w:r w:rsidRPr="006E005F">
        <w:rPr>
          <w:sz w:val="28"/>
        </w:rPr>
        <w:t>1.</w:t>
      </w:r>
      <w:r w:rsidRPr="006E005F">
        <w:rPr>
          <w:sz w:val="28"/>
        </w:rPr>
        <w:t xml:space="preserve"> </w:t>
      </w:r>
      <w:r w:rsidRPr="006E005F">
        <w:rPr>
          <w:sz w:val="28"/>
        </w:rPr>
        <w:t>Джерелами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формування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коштів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є:</w:t>
      </w:r>
    </w:p>
    <w:p w:rsidR="006E005F" w:rsidRPr="006E005F" w:rsidRDefault="006E005F" w:rsidP="006E005F">
      <w:pPr>
        <w:ind w:firstLine="720"/>
        <w:jc w:val="both"/>
        <w:rPr>
          <w:sz w:val="28"/>
        </w:rPr>
      </w:pPr>
      <w:r w:rsidRPr="006E005F">
        <w:rPr>
          <w:sz w:val="28"/>
        </w:rPr>
        <w:t>1)</w:t>
      </w:r>
      <w:r w:rsidRPr="006E005F">
        <w:rPr>
          <w:sz w:val="28"/>
        </w:rPr>
        <w:t xml:space="preserve"> </w:t>
      </w:r>
      <w:r w:rsidRPr="006E005F">
        <w:rPr>
          <w:sz w:val="28"/>
        </w:rPr>
        <w:t>кошти,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передані</w:t>
      </w:r>
      <w:r w:rsidRPr="006E005F">
        <w:rPr>
          <w:sz w:val="28"/>
        </w:rPr>
        <w:t xml:space="preserve"> </w:t>
      </w:r>
      <w:r w:rsidRPr="006E005F">
        <w:rPr>
          <w:sz w:val="28"/>
        </w:rPr>
        <w:t>до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статутного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капіталу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Фонду;</w:t>
      </w:r>
    </w:p>
    <w:p w:rsidR="006E005F" w:rsidRPr="006E005F" w:rsidRDefault="006E005F" w:rsidP="006E005F">
      <w:pPr>
        <w:ind w:firstLine="720"/>
        <w:jc w:val="both"/>
        <w:rPr>
          <w:sz w:val="28"/>
        </w:rPr>
      </w:pPr>
      <w:r w:rsidRPr="006E005F">
        <w:rPr>
          <w:sz w:val="28"/>
        </w:rPr>
        <w:t>2)</w:t>
      </w:r>
      <w:r w:rsidRPr="006E005F">
        <w:rPr>
          <w:sz w:val="28"/>
        </w:rPr>
        <w:t xml:space="preserve"> </w:t>
      </w:r>
      <w:r w:rsidRPr="006E005F">
        <w:rPr>
          <w:sz w:val="28"/>
        </w:rPr>
        <w:t>дохід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від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фінансово-господарської</w:t>
      </w:r>
      <w:r w:rsidRPr="006E005F">
        <w:rPr>
          <w:sz w:val="28"/>
        </w:rPr>
        <w:t xml:space="preserve"> </w:t>
      </w:r>
      <w:r w:rsidRPr="006E005F">
        <w:rPr>
          <w:sz w:val="28"/>
        </w:rPr>
        <w:t>діяльності;</w:t>
      </w:r>
    </w:p>
    <w:p w:rsidR="006E005F" w:rsidRPr="006E005F" w:rsidRDefault="006E005F" w:rsidP="006E005F">
      <w:pPr>
        <w:ind w:firstLine="720"/>
        <w:jc w:val="both"/>
        <w:rPr>
          <w:sz w:val="28"/>
        </w:rPr>
      </w:pPr>
      <w:r w:rsidRPr="006E005F">
        <w:rPr>
          <w:sz w:val="28"/>
        </w:rPr>
        <w:t>3)</w:t>
      </w:r>
      <w:r w:rsidRPr="006E005F">
        <w:rPr>
          <w:sz w:val="28"/>
        </w:rPr>
        <w:t xml:space="preserve"> </w:t>
      </w:r>
      <w:r w:rsidRPr="006E005F">
        <w:rPr>
          <w:sz w:val="28"/>
        </w:rPr>
        <w:t>кошти,</w:t>
      </w:r>
      <w:r w:rsidRPr="006E005F">
        <w:rPr>
          <w:sz w:val="28"/>
        </w:rPr>
        <w:t xml:space="preserve"> </w:t>
      </w:r>
      <w:r w:rsidRPr="006E005F">
        <w:rPr>
          <w:sz w:val="28"/>
        </w:rPr>
        <w:t>отримані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від</w:t>
      </w:r>
      <w:r w:rsidRPr="006E005F">
        <w:rPr>
          <w:sz w:val="28"/>
        </w:rPr>
        <w:t xml:space="preserve"> </w:t>
      </w:r>
      <w:r w:rsidRPr="006E005F">
        <w:rPr>
          <w:sz w:val="28"/>
        </w:rPr>
        <w:t>третіх</w:t>
      </w:r>
      <w:r w:rsidRPr="006E005F">
        <w:rPr>
          <w:sz w:val="28"/>
        </w:rPr>
        <w:t xml:space="preserve"> </w:t>
      </w:r>
      <w:r w:rsidRPr="006E005F">
        <w:rPr>
          <w:sz w:val="28"/>
        </w:rPr>
        <w:t>осіб</w:t>
      </w:r>
      <w:r w:rsidRPr="006E005F">
        <w:rPr>
          <w:sz w:val="28"/>
        </w:rPr>
        <w:t xml:space="preserve"> </w:t>
      </w:r>
      <w:r w:rsidRPr="006E005F">
        <w:rPr>
          <w:sz w:val="28"/>
        </w:rPr>
        <w:t>на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поворотній</w:t>
      </w:r>
      <w:r w:rsidRPr="006E005F">
        <w:rPr>
          <w:sz w:val="28"/>
        </w:rPr>
        <w:t xml:space="preserve"> </w:t>
      </w:r>
      <w:r w:rsidRPr="006E005F">
        <w:rPr>
          <w:sz w:val="28"/>
        </w:rPr>
        <w:t>та/або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безповоротній</w:t>
      </w:r>
      <w:r w:rsidRPr="006E005F">
        <w:rPr>
          <w:sz w:val="28"/>
        </w:rPr>
        <w:t xml:space="preserve"> </w:t>
      </w:r>
      <w:r w:rsidRPr="006E005F">
        <w:rPr>
          <w:sz w:val="28"/>
        </w:rPr>
        <w:t>основі,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зокрема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кредити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та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гранти,</w:t>
      </w:r>
      <w:r w:rsidRPr="006E005F">
        <w:rPr>
          <w:sz w:val="28"/>
        </w:rPr>
        <w:t xml:space="preserve"> </w:t>
      </w:r>
      <w:r w:rsidRPr="006E005F">
        <w:rPr>
          <w:sz w:val="28"/>
        </w:rPr>
        <w:t>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тому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числі</w:t>
      </w:r>
      <w:r w:rsidRPr="006E005F">
        <w:rPr>
          <w:sz w:val="28"/>
        </w:rPr>
        <w:t xml:space="preserve"> </w:t>
      </w:r>
      <w:r w:rsidRPr="006E005F">
        <w:rPr>
          <w:sz w:val="28"/>
        </w:rPr>
        <w:t>кошти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міжнародних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фінансових</w:t>
      </w:r>
      <w:r w:rsidRPr="006E005F">
        <w:rPr>
          <w:sz w:val="28"/>
        </w:rPr>
        <w:t xml:space="preserve"> </w:t>
      </w:r>
      <w:r w:rsidRPr="006E005F">
        <w:rPr>
          <w:sz w:val="28"/>
        </w:rPr>
        <w:t>організацій</w:t>
      </w:r>
      <w:r w:rsidRPr="006E005F">
        <w:rPr>
          <w:sz w:val="28"/>
        </w:rPr>
        <w:t xml:space="preserve"> </w:t>
      </w:r>
      <w:r w:rsidRPr="006E005F">
        <w:rPr>
          <w:sz w:val="28"/>
        </w:rPr>
        <w:t>та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міжнародної</w:t>
      </w:r>
      <w:r w:rsidRPr="006E005F">
        <w:rPr>
          <w:sz w:val="28"/>
        </w:rPr>
        <w:t xml:space="preserve"> </w:t>
      </w:r>
      <w:r w:rsidRPr="006E005F">
        <w:rPr>
          <w:sz w:val="28"/>
        </w:rPr>
        <w:t>технічної</w:t>
      </w:r>
      <w:r w:rsidRPr="006E005F">
        <w:rPr>
          <w:sz w:val="28"/>
        </w:rPr>
        <w:t xml:space="preserve"> </w:t>
      </w:r>
      <w:r w:rsidRPr="006E005F">
        <w:rPr>
          <w:sz w:val="28"/>
        </w:rPr>
        <w:t>допомоги;</w:t>
      </w:r>
    </w:p>
    <w:p w:rsidR="006E005F" w:rsidRPr="006E005F" w:rsidRDefault="006E005F" w:rsidP="006E005F">
      <w:pPr>
        <w:ind w:firstLine="720"/>
        <w:jc w:val="both"/>
        <w:rPr>
          <w:sz w:val="28"/>
        </w:rPr>
      </w:pPr>
      <w:r w:rsidRPr="006E005F">
        <w:rPr>
          <w:sz w:val="28"/>
        </w:rPr>
        <w:t>4)</w:t>
      </w:r>
      <w:r w:rsidRPr="006E005F">
        <w:rPr>
          <w:sz w:val="28"/>
        </w:rPr>
        <w:t xml:space="preserve"> </w:t>
      </w:r>
      <w:r w:rsidRPr="006E005F">
        <w:rPr>
          <w:sz w:val="28"/>
        </w:rPr>
        <w:t>бюджетні</w:t>
      </w:r>
      <w:r w:rsidRPr="006E005F">
        <w:rPr>
          <w:sz w:val="28"/>
        </w:rPr>
        <w:t xml:space="preserve"> </w:t>
      </w:r>
      <w:r w:rsidRPr="006E005F">
        <w:rPr>
          <w:sz w:val="28"/>
        </w:rPr>
        <w:t>кошти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разі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передбачення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їх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законом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про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Державний</w:t>
      </w:r>
      <w:r w:rsidRPr="006E005F">
        <w:rPr>
          <w:sz w:val="28"/>
        </w:rPr>
        <w:t xml:space="preserve"> </w:t>
      </w:r>
      <w:r w:rsidRPr="006E005F">
        <w:rPr>
          <w:sz w:val="28"/>
        </w:rPr>
        <w:t>бюджет</w:t>
      </w:r>
      <w:r w:rsidRPr="006E005F">
        <w:rPr>
          <w:sz w:val="28"/>
        </w:rPr>
        <w:t xml:space="preserve"> </w:t>
      </w:r>
      <w:r w:rsidRPr="006E005F">
        <w:rPr>
          <w:sz w:val="28"/>
        </w:rPr>
        <w:t>України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на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відповідний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рік;</w:t>
      </w:r>
    </w:p>
    <w:p w:rsidR="006E005F" w:rsidRPr="006E005F" w:rsidRDefault="006E005F" w:rsidP="006E005F">
      <w:pPr>
        <w:ind w:firstLine="720"/>
        <w:jc w:val="both"/>
        <w:rPr>
          <w:sz w:val="28"/>
        </w:rPr>
      </w:pPr>
      <w:r w:rsidRPr="006E005F">
        <w:rPr>
          <w:sz w:val="28"/>
        </w:rPr>
        <w:t>5)</w:t>
      </w:r>
      <w:r w:rsidRPr="006E005F">
        <w:rPr>
          <w:sz w:val="28"/>
        </w:rPr>
        <w:t xml:space="preserve"> </w:t>
      </w:r>
      <w:r w:rsidRPr="006E005F">
        <w:rPr>
          <w:sz w:val="28"/>
        </w:rPr>
        <w:t>облігації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внутрішньої</w:t>
      </w:r>
      <w:r w:rsidRPr="006E005F">
        <w:rPr>
          <w:sz w:val="28"/>
        </w:rPr>
        <w:t xml:space="preserve"> </w:t>
      </w:r>
      <w:r w:rsidRPr="006E005F">
        <w:rPr>
          <w:sz w:val="28"/>
        </w:rPr>
        <w:t>державної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позики;</w:t>
      </w:r>
    </w:p>
    <w:p w:rsidR="006E005F" w:rsidRPr="006E005F" w:rsidRDefault="006E005F" w:rsidP="006E005F">
      <w:pPr>
        <w:ind w:firstLine="720"/>
        <w:jc w:val="both"/>
        <w:rPr>
          <w:sz w:val="28"/>
        </w:rPr>
      </w:pPr>
      <w:r w:rsidRPr="006E005F">
        <w:rPr>
          <w:sz w:val="28"/>
        </w:rPr>
        <w:t>6)</w:t>
      </w:r>
      <w:r w:rsidRPr="006E005F">
        <w:rPr>
          <w:sz w:val="28"/>
        </w:rPr>
        <w:t xml:space="preserve"> </w:t>
      </w:r>
      <w:r w:rsidRPr="006E005F">
        <w:rPr>
          <w:sz w:val="28"/>
        </w:rPr>
        <w:t>інші</w:t>
      </w:r>
      <w:r w:rsidRPr="006E005F">
        <w:rPr>
          <w:sz w:val="28"/>
        </w:rPr>
        <w:t xml:space="preserve"> </w:t>
      </w:r>
      <w:r w:rsidRPr="006E005F">
        <w:rPr>
          <w:sz w:val="28"/>
        </w:rPr>
        <w:t>джерела,</w:t>
      </w:r>
      <w:r w:rsidRPr="006E005F">
        <w:rPr>
          <w:sz w:val="28"/>
        </w:rPr>
        <w:t xml:space="preserve"> </w:t>
      </w:r>
      <w:r w:rsidRPr="006E005F">
        <w:rPr>
          <w:sz w:val="28"/>
        </w:rPr>
        <w:t>не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заборонені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законодавством.</w:t>
      </w:r>
    </w:p>
    <w:p w:rsidR="006E005F" w:rsidRPr="006E005F" w:rsidRDefault="006E005F" w:rsidP="006E005F">
      <w:pPr>
        <w:ind w:firstLine="720"/>
        <w:jc w:val="both"/>
        <w:rPr>
          <w:sz w:val="28"/>
        </w:rPr>
      </w:pPr>
      <w:r w:rsidRPr="006E005F">
        <w:rPr>
          <w:sz w:val="28"/>
        </w:rPr>
        <w:t>Стаття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16.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Внутрішній</w:t>
      </w:r>
      <w:r w:rsidRPr="006E005F">
        <w:rPr>
          <w:sz w:val="28"/>
        </w:rPr>
        <w:t xml:space="preserve"> </w:t>
      </w:r>
      <w:r w:rsidRPr="006E005F">
        <w:rPr>
          <w:sz w:val="28"/>
        </w:rPr>
        <w:t>аудит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</w:t>
      </w:r>
    </w:p>
    <w:p w:rsidR="006E005F" w:rsidRPr="006E005F" w:rsidRDefault="006E005F" w:rsidP="006E005F">
      <w:pPr>
        <w:ind w:firstLine="720"/>
        <w:jc w:val="both"/>
        <w:rPr>
          <w:sz w:val="28"/>
        </w:rPr>
      </w:pPr>
      <w:r w:rsidRPr="006E005F">
        <w:rPr>
          <w:sz w:val="28"/>
        </w:rPr>
        <w:t>1.</w:t>
      </w:r>
      <w:r w:rsidRPr="006E005F">
        <w:rPr>
          <w:sz w:val="28"/>
        </w:rPr>
        <w:t xml:space="preserve"> </w:t>
      </w:r>
      <w:r w:rsidRPr="006E005F">
        <w:rPr>
          <w:sz w:val="28"/>
        </w:rPr>
        <w:t>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Фонді</w:t>
      </w:r>
      <w:r w:rsidRPr="006E005F">
        <w:rPr>
          <w:sz w:val="28"/>
        </w:rPr>
        <w:t xml:space="preserve"> </w:t>
      </w:r>
      <w:r w:rsidRPr="006E005F">
        <w:rPr>
          <w:sz w:val="28"/>
        </w:rPr>
        <w:t>діє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внутрішній</w:t>
      </w:r>
      <w:r w:rsidRPr="006E005F">
        <w:rPr>
          <w:sz w:val="28"/>
        </w:rPr>
        <w:t xml:space="preserve"> </w:t>
      </w:r>
      <w:r w:rsidRPr="006E005F">
        <w:rPr>
          <w:sz w:val="28"/>
        </w:rPr>
        <w:t>аудит.</w:t>
      </w:r>
    </w:p>
    <w:p w:rsidR="006E005F" w:rsidRPr="006E005F" w:rsidRDefault="006E005F" w:rsidP="006E005F">
      <w:pPr>
        <w:ind w:firstLine="720"/>
        <w:jc w:val="both"/>
        <w:rPr>
          <w:sz w:val="28"/>
        </w:rPr>
      </w:pPr>
      <w:r w:rsidRPr="006E005F">
        <w:rPr>
          <w:sz w:val="28"/>
        </w:rPr>
        <w:t>2.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Внутрішній</w:t>
      </w:r>
      <w:r w:rsidRPr="006E005F">
        <w:rPr>
          <w:sz w:val="28"/>
        </w:rPr>
        <w:t xml:space="preserve"> </w:t>
      </w:r>
      <w:r w:rsidRPr="006E005F">
        <w:rPr>
          <w:sz w:val="28"/>
        </w:rPr>
        <w:t>аудитор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призначається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та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звільняється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посади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Радою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Фонду.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Внутрішній</w:t>
      </w:r>
      <w:r w:rsidRPr="006E005F">
        <w:rPr>
          <w:sz w:val="28"/>
        </w:rPr>
        <w:t xml:space="preserve"> </w:t>
      </w:r>
      <w:r w:rsidRPr="006E005F">
        <w:rPr>
          <w:sz w:val="28"/>
        </w:rPr>
        <w:t>аудитор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своїй</w:t>
      </w:r>
      <w:r w:rsidRPr="006E005F">
        <w:rPr>
          <w:sz w:val="28"/>
        </w:rPr>
        <w:t xml:space="preserve"> </w:t>
      </w:r>
      <w:r w:rsidRPr="006E005F">
        <w:rPr>
          <w:sz w:val="28"/>
        </w:rPr>
        <w:t>діяльності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підзвітний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Раді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Фонду.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Повноваження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внутрішнього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аудитора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визначається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Статутом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Фонду.</w:t>
      </w:r>
    </w:p>
    <w:p w:rsidR="006E005F" w:rsidRPr="006E005F" w:rsidRDefault="006E005F" w:rsidP="006E005F">
      <w:pPr>
        <w:ind w:firstLine="720"/>
        <w:jc w:val="both"/>
        <w:rPr>
          <w:sz w:val="28"/>
        </w:rPr>
      </w:pPr>
      <w:r w:rsidRPr="006E005F">
        <w:rPr>
          <w:sz w:val="28"/>
        </w:rPr>
        <w:t>3.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Внутрішній</w:t>
      </w:r>
      <w:r w:rsidRPr="006E005F">
        <w:rPr>
          <w:sz w:val="28"/>
        </w:rPr>
        <w:t xml:space="preserve"> </w:t>
      </w:r>
      <w:r w:rsidRPr="006E005F">
        <w:rPr>
          <w:sz w:val="28"/>
        </w:rPr>
        <w:t>аудитор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подає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звіти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внутрішнього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аудиту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станом</w:t>
      </w:r>
      <w:r w:rsidRPr="006E005F">
        <w:rPr>
          <w:sz w:val="28"/>
        </w:rPr>
        <w:t xml:space="preserve"> </w:t>
      </w:r>
      <w:r w:rsidRPr="006E005F">
        <w:rPr>
          <w:sz w:val="28"/>
        </w:rPr>
        <w:t>на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1</w:t>
      </w:r>
      <w:r w:rsidRPr="006E005F">
        <w:rPr>
          <w:sz w:val="28"/>
        </w:rPr>
        <w:t xml:space="preserve"> </w:t>
      </w:r>
      <w:r w:rsidRPr="006E005F">
        <w:rPr>
          <w:sz w:val="28"/>
        </w:rPr>
        <w:t>січня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та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1</w:t>
      </w:r>
      <w:r w:rsidRPr="006E005F">
        <w:rPr>
          <w:sz w:val="28"/>
        </w:rPr>
        <w:t xml:space="preserve"> </w:t>
      </w:r>
      <w:r w:rsidRPr="006E005F">
        <w:rPr>
          <w:sz w:val="28"/>
        </w:rPr>
        <w:t>липня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до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Ради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висновками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та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пропозиціями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щодо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питань,</w:t>
      </w:r>
      <w:r w:rsidRPr="006E005F">
        <w:rPr>
          <w:sz w:val="28"/>
        </w:rPr>
        <w:t xml:space="preserve"> </w:t>
      </w:r>
      <w:r w:rsidRPr="006E005F">
        <w:rPr>
          <w:sz w:val="28"/>
        </w:rPr>
        <w:t>що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належать</w:t>
      </w:r>
      <w:r w:rsidRPr="006E005F">
        <w:rPr>
          <w:sz w:val="28"/>
        </w:rPr>
        <w:t xml:space="preserve"> </w:t>
      </w:r>
      <w:r w:rsidRPr="006E005F">
        <w:rPr>
          <w:sz w:val="28"/>
        </w:rPr>
        <w:t>до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його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повноважень,</w:t>
      </w:r>
      <w:r w:rsidRPr="006E005F">
        <w:rPr>
          <w:sz w:val="28"/>
        </w:rPr>
        <w:t xml:space="preserve"> </w:t>
      </w:r>
      <w:r w:rsidRPr="006E005F">
        <w:rPr>
          <w:sz w:val="28"/>
        </w:rPr>
        <w:t>не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пізніше</w:t>
      </w:r>
      <w:r w:rsidRPr="006E005F">
        <w:rPr>
          <w:sz w:val="28"/>
        </w:rPr>
        <w:t xml:space="preserve"> </w:t>
      </w:r>
      <w:r w:rsidRPr="006E005F">
        <w:rPr>
          <w:sz w:val="28"/>
        </w:rPr>
        <w:t>одного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місяця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</w:t>
      </w:r>
      <w:r w:rsidRPr="006E005F">
        <w:rPr>
          <w:sz w:val="28"/>
        </w:rPr>
        <w:t xml:space="preserve"> </w:t>
      </w:r>
      <w:r w:rsidRPr="006E005F">
        <w:rPr>
          <w:sz w:val="28"/>
        </w:rPr>
        <w:t>дня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настання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відповідного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строку.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Звіти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внутрішнього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аудиту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підлягають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затвердженню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Радою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Фонду.</w:t>
      </w:r>
    </w:p>
    <w:p w:rsidR="006E005F" w:rsidRPr="006E005F" w:rsidRDefault="006E005F" w:rsidP="006E005F">
      <w:pPr>
        <w:ind w:firstLine="720"/>
        <w:jc w:val="both"/>
        <w:rPr>
          <w:sz w:val="28"/>
        </w:rPr>
      </w:pPr>
      <w:r w:rsidRPr="006E005F">
        <w:rPr>
          <w:sz w:val="28"/>
        </w:rPr>
        <w:t>Стаття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17.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Розкриття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інформації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Фондом</w:t>
      </w:r>
    </w:p>
    <w:p w:rsidR="006E005F" w:rsidRPr="006E005F" w:rsidRDefault="006E005F" w:rsidP="006E005F">
      <w:pPr>
        <w:ind w:firstLine="720"/>
        <w:jc w:val="both"/>
        <w:rPr>
          <w:sz w:val="28"/>
        </w:rPr>
      </w:pPr>
      <w:r w:rsidRPr="006E005F">
        <w:rPr>
          <w:sz w:val="28"/>
        </w:rPr>
        <w:t>1.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Річний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звіт,</w:t>
      </w:r>
      <w:r w:rsidRPr="006E005F">
        <w:rPr>
          <w:sz w:val="28"/>
        </w:rPr>
        <w:t xml:space="preserve"> </w:t>
      </w:r>
      <w:r w:rsidRPr="006E005F">
        <w:rPr>
          <w:sz w:val="28"/>
        </w:rPr>
        <w:t>який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включає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звіт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про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діяльність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звітний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рік</w:t>
      </w:r>
      <w:r w:rsidRPr="006E005F">
        <w:rPr>
          <w:sz w:val="28"/>
        </w:rPr>
        <w:t xml:space="preserve"> </w:t>
      </w:r>
      <w:r w:rsidRPr="006E005F">
        <w:rPr>
          <w:sz w:val="28"/>
        </w:rPr>
        <w:t>та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фінансову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звітність,</w:t>
      </w:r>
      <w:r w:rsidRPr="006E005F">
        <w:rPr>
          <w:sz w:val="28"/>
        </w:rPr>
        <w:t xml:space="preserve"> </w:t>
      </w:r>
      <w:r w:rsidRPr="006E005F">
        <w:rPr>
          <w:sz w:val="28"/>
        </w:rPr>
        <w:t>оприлюднюється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на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офіційному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веб-сайті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</w:t>
      </w:r>
      <w:r w:rsidRPr="006E005F">
        <w:rPr>
          <w:sz w:val="28"/>
        </w:rPr>
        <w:t xml:space="preserve"> </w:t>
      </w:r>
      <w:r w:rsidRPr="006E005F">
        <w:rPr>
          <w:sz w:val="28"/>
        </w:rPr>
        <w:t>мережі</w:t>
      </w:r>
      <w:r w:rsidRPr="006E005F">
        <w:rPr>
          <w:sz w:val="28"/>
        </w:rPr>
        <w:t xml:space="preserve"> </w:t>
      </w:r>
      <w:r w:rsidRPr="006E005F">
        <w:rPr>
          <w:sz w:val="28"/>
        </w:rPr>
        <w:t>Інтернет</w:t>
      </w:r>
      <w:r w:rsidRPr="006E005F">
        <w:rPr>
          <w:sz w:val="28"/>
        </w:rPr>
        <w:t xml:space="preserve"> </w:t>
      </w:r>
      <w:r w:rsidRPr="006E005F">
        <w:rPr>
          <w:sz w:val="28"/>
        </w:rPr>
        <w:t>не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пізніше</w:t>
      </w:r>
      <w:r w:rsidRPr="006E005F">
        <w:rPr>
          <w:sz w:val="28"/>
        </w:rPr>
        <w:t xml:space="preserve"> </w:t>
      </w:r>
      <w:r w:rsidRPr="006E005F">
        <w:rPr>
          <w:sz w:val="28"/>
        </w:rPr>
        <w:t>30</w:t>
      </w:r>
      <w:r w:rsidRPr="006E005F">
        <w:rPr>
          <w:sz w:val="28"/>
        </w:rPr>
        <w:t xml:space="preserve"> </w:t>
      </w:r>
      <w:r w:rsidRPr="006E005F">
        <w:rPr>
          <w:sz w:val="28"/>
        </w:rPr>
        <w:t>квітня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наступного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звітним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року.</w:t>
      </w:r>
    </w:p>
    <w:p w:rsidR="006E005F" w:rsidRPr="006E005F" w:rsidRDefault="006E005F" w:rsidP="006E005F">
      <w:pPr>
        <w:ind w:firstLine="720"/>
        <w:jc w:val="both"/>
        <w:rPr>
          <w:sz w:val="28"/>
        </w:rPr>
      </w:pPr>
      <w:r w:rsidRPr="006E005F">
        <w:rPr>
          <w:sz w:val="28"/>
        </w:rPr>
        <w:t>2.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</w:t>
      </w:r>
      <w:r w:rsidRPr="006E005F">
        <w:rPr>
          <w:sz w:val="28"/>
        </w:rPr>
        <w:t xml:space="preserve"> </w:t>
      </w:r>
      <w:r w:rsidRPr="006E005F">
        <w:rPr>
          <w:sz w:val="28"/>
        </w:rPr>
        <w:t>щомісяця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публікує</w:t>
      </w:r>
      <w:r w:rsidRPr="006E005F">
        <w:rPr>
          <w:sz w:val="28"/>
        </w:rPr>
        <w:t xml:space="preserve"> </w:t>
      </w:r>
      <w:r w:rsidRPr="006E005F">
        <w:rPr>
          <w:sz w:val="28"/>
        </w:rPr>
        <w:t>на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своєму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офіційному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веб-сайті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</w:t>
      </w:r>
      <w:r w:rsidRPr="006E005F">
        <w:rPr>
          <w:sz w:val="28"/>
        </w:rPr>
        <w:t xml:space="preserve"> </w:t>
      </w:r>
      <w:r w:rsidRPr="006E005F">
        <w:rPr>
          <w:sz w:val="28"/>
        </w:rPr>
        <w:t>мережі</w:t>
      </w:r>
      <w:r w:rsidRPr="006E005F">
        <w:rPr>
          <w:sz w:val="28"/>
        </w:rPr>
        <w:t xml:space="preserve"> </w:t>
      </w:r>
      <w:r w:rsidRPr="006E005F">
        <w:rPr>
          <w:sz w:val="28"/>
        </w:rPr>
        <w:t>Інтернет</w:t>
      </w:r>
      <w:r w:rsidRPr="006E005F">
        <w:rPr>
          <w:sz w:val="28"/>
        </w:rPr>
        <w:t xml:space="preserve"> </w:t>
      </w:r>
      <w:r w:rsidRPr="006E005F">
        <w:rPr>
          <w:sz w:val="28"/>
        </w:rPr>
        <w:t>інформацію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про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умови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надання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Фондом</w:t>
      </w:r>
      <w:r w:rsidRPr="006E005F">
        <w:rPr>
          <w:sz w:val="28"/>
        </w:rPr>
        <w:t xml:space="preserve"> </w:t>
      </w:r>
      <w:r w:rsidRPr="006E005F">
        <w:rPr>
          <w:sz w:val="28"/>
        </w:rPr>
        <w:t>часткових</w:t>
      </w:r>
      <w:r w:rsidRPr="006E005F">
        <w:rPr>
          <w:sz w:val="28"/>
        </w:rPr>
        <w:t xml:space="preserve"> </w:t>
      </w:r>
      <w:r w:rsidRPr="006E005F">
        <w:rPr>
          <w:sz w:val="28"/>
        </w:rPr>
        <w:t>гарантій,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про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осіб,</w:t>
      </w:r>
      <w:r w:rsidRPr="006E005F">
        <w:rPr>
          <w:sz w:val="28"/>
        </w:rPr>
        <w:t xml:space="preserve"> </w:t>
      </w:r>
      <w:r w:rsidRPr="006E005F">
        <w:rPr>
          <w:sz w:val="28"/>
        </w:rPr>
        <w:t>яким</w:t>
      </w:r>
      <w:r w:rsidRPr="006E005F">
        <w:rPr>
          <w:sz w:val="28"/>
        </w:rPr>
        <w:t xml:space="preserve"> </w:t>
      </w:r>
      <w:r w:rsidRPr="006E005F">
        <w:rPr>
          <w:sz w:val="28"/>
        </w:rPr>
        <w:t>надані</w:t>
      </w:r>
      <w:r w:rsidRPr="006E005F">
        <w:rPr>
          <w:sz w:val="28"/>
        </w:rPr>
        <w:t xml:space="preserve"> </w:t>
      </w:r>
      <w:r w:rsidRPr="006E005F">
        <w:rPr>
          <w:sz w:val="28"/>
        </w:rPr>
        <w:t>гарантії,</w:t>
      </w:r>
      <w:r w:rsidRPr="006E005F">
        <w:rPr>
          <w:sz w:val="28"/>
        </w:rPr>
        <w:t xml:space="preserve"> </w:t>
      </w:r>
      <w:r w:rsidRPr="006E005F">
        <w:rPr>
          <w:sz w:val="28"/>
        </w:rPr>
        <w:t>суми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таких</w:t>
      </w:r>
      <w:r w:rsidRPr="006E005F">
        <w:rPr>
          <w:sz w:val="28"/>
        </w:rPr>
        <w:t xml:space="preserve"> </w:t>
      </w:r>
      <w:r w:rsidRPr="006E005F">
        <w:rPr>
          <w:sz w:val="28"/>
        </w:rPr>
        <w:t>гарантій,</w:t>
      </w:r>
      <w:r w:rsidRPr="006E005F">
        <w:rPr>
          <w:sz w:val="28"/>
        </w:rPr>
        <w:t xml:space="preserve"> </w:t>
      </w:r>
      <w:r w:rsidRPr="006E005F">
        <w:rPr>
          <w:sz w:val="28"/>
        </w:rPr>
        <w:t>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також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про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виплати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наданими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гарантіями.</w:t>
      </w:r>
    </w:p>
    <w:p w:rsidR="006E005F" w:rsidRPr="006E005F" w:rsidRDefault="006E005F" w:rsidP="006E005F">
      <w:pPr>
        <w:ind w:firstLine="720"/>
        <w:jc w:val="both"/>
        <w:rPr>
          <w:sz w:val="28"/>
        </w:rPr>
      </w:pPr>
      <w:r w:rsidRPr="006E005F">
        <w:rPr>
          <w:sz w:val="28"/>
        </w:rPr>
        <w:t>Фонд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публікує</w:t>
      </w:r>
      <w:r w:rsidRPr="006E005F">
        <w:rPr>
          <w:sz w:val="28"/>
        </w:rPr>
        <w:t xml:space="preserve"> </w:t>
      </w:r>
      <w:r w:rsidRPr="006E005F">
        <w:rPr>
          <w:sz w:val="28"/>
        </w:rPr>
        <w:t>інформацію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про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критерії</w:t>
      </w:r>
      <w:r w:rsidRPr="006E005F">
        <w:rPr>
          <w:sz w:val="28"/>
        </w:rPr>
        <w:t xml:space="preserve"> </w:t>
      </w:r>
      <w:r w:rsidRPr="006E005F">
        <w:rPr>
          <w:sz w:val="28"/>
        </w:rPr>
        <w:t>щодо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фінансових</w:t>
      </w:r>
      <w:r w:rsidRPr="006E005F">
        <w:rPr>
          <w:sz w:val="28"/>
        </w:rPr>
        <w:t xml:space="preserve"> </w:t>
      </w:r>
      <w:r w:rsidRPr="006E005F">
        <w:rPr>
          <w:sz w:val="28"/>
        </w:rPr>
        <w:t>установ,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перед</w:t>
      </w:r>
      <w:r w:rsidRPr="006E005F">
        <w:rPr>
          <w:sz w:val="28"/>
        </w:rPr>
        <w:t xml:space="preserve"> </w:t>
      </w:r>
      <w:r w:rsidRPr="006E005F">
        <w:rPr>
          <w:sz w:val="28"/>
        </w:rPr>
        <w:t>якими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здійснюється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гарантування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кредитними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зобов’язаннями,</w:t>
      </w:r>
      <w:r w:rsidRPr="006E005F">
        <w:rPr>
          <w:sz w:val="28"/>
        </w:rPr>
        <w:t xml:space="preserve"> </w:t>
      </w:r>
      <w:r w:rsidRPr="006E005F">
        <w:rPr>
          <w:sz w:val="28"/>
        </w:rPr>
        <w:t>та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інформацію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про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критерії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відбору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зовнішнього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аудитора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Фонду.</w:t>
      </w:r>
    </w:p>
    <w:p w:rsidR="006E005F" w:rsidRPr="006E005F" w:rsidRDefault="006E005F" w:rsidP="006E005F">
      <w:pPr>
        <w:ind w:firstLine="720"/>
        <w:jc w:val="both"/>
        <w:rPr>
          <w:sz w:val="28"/>
        </w:rPr>
      </w:pPr>
      <w:r w:rsidRPr="006E005F">
        <w:rPr>
          <w:sz w:val="28"/>
        </w:rPr>
        <w:lastRenderedPageBreak/>
        <w:t>Національний</w:t>
      </w:r>
      <w:r w:rsidRPr="006E005F">
        <w:rPr>
          <w:sz w:val="28"/>
        </w:rPr>
        <w:t xml:space="preserve"> </w:t>
      </w:r>
      <w:r w:rsidRPr="006E005F">
        <w:rPr>
          <w:sz w:val="28"/>
        </w:rPr>
        <w:t>банк</w:t>
      </w:r>
      <w:r w:rsidRPr="006E005F">
        <w:rPr>
          <w:sz w:val="28"/>
        </w:rPr>
        <w:t xml:space="preserve"> </w:t>
      </w:r>
      <w:r w:rsidRPr="006E005F">
        <w:rPr>
          <w:sz w:val="28"/>
        </w:rPr>
        <w:t>України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може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визначати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перелік</w:t>
      </w:r>
      <w:r w:rsidRPr="006E005F">
        <w:rPr>
          <w:sz w:val="28"/>
        </w:rPr>
        <w:t xml:space="preserve"> </w:t>
      </w:r>
      <w:r w:rsidRPr="006E005F">
        <w:rPr>
          <w:sz w:val="28"/>
        </w:rPr>
        <w:t>додаткової</w:t>
      </w:r>
      <w:r w:rsidRPr="006E005F">
        <w:rPr>
          <w:sz w:val="28"/>
        </w:rPr>
        <w:t xml:space="preserve"> </w:t>
      </w:r>
      <w:r w:rsidRPr="006E005F">
        <w:rPr>
          <w:sz w:val="28"/>
        </w:rPr>
        <w:t>інформації,</w:t>
      </w:r>
      <w:r w:rsidRPr="006E005F">
        <w:rPr>
          <w:sz w:val="28"/>
        </w:rPr>
        <w:t xml:space="preserve"> </w:t>
      </w:r>
      <w:r w:rsidRPr="006E005F">
        <w:rPr>
          <w:sz w:val="28"/>
        </w:rPr>
        <w:t>що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підлягає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публікуванню</w:t>
      </w:r>
      <w:r w:rsidRPr="006E005F">
        <w:rPr>
          <w:sz w:val="28"/>
        </w:rPr>
        <w:t xml:space="preserve"> </w:t>
      </w:r>
      <w:r w:rsidRPr="006E005F">
        <w:rPr>
          <w:sz w:val="28"/>
        </w:rPr>
        <w:t>на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офіційному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веб-сайті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</w:t>
      </w:r>
      <w:r w:rsidRPr="006E005F">
        <w:rPr>
          <w:sz w:val="28"/>
        </w:rPr>
        <w:t xml:space="preserve"> </w:t>
      </w:r>
      <w:r w:rsidRPr="006E005F">
        <w:rPr>
          <w:sz w:val="28"/>
        </w:rPr>
        <w:t>мережі</w:t>
      </w:r>
      <w:r w:rsidRPr="006E005F">
        <w:rPr>
          <w:sz w:val="28"/>
        </w:rPr>
        <w:t xml:space="preserve"> </w:t>
      </w:r>
      <w:r w:rsidRPr="006E005F">
        <w:rPr>
          <w:sz w:val="28"/>
        </w:rPr>
        <w:t>Інтернет.</w:t>
      </w:r>
    </w:p>
    <w:p w:rsidR="006E005F" w:rsidRPr="006E005F" w:rsidRDefault="006E005F" w:rsidP="006E005F">
      <w:pPr>
        <w:ind w:firstLine="720"/>
        <w:jc w:val="both"/>
        <w:rPr>
          <w:sz w:val="28"/>
        </w:rPr>
      </w:pPr>
      <w:r w:rsidRPr="006E005F">
        <w:rPr>
          <w:sz w:val="28"/>
        </w:rPr>
        <w:t>Стаття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18.</w:t>
      </w:r>
      <w:r w:rsidRPr="006E005F">
        <w:rPr>
          <w:sz w:val="28"/>
        </w:rPr>
        <w:t xml:space="preserve"> </w:t>
      </w:r>
      <w:r w:rsidRPr="006E005F">
        <w:rPr>
          <w:sz w:val="28"/>
        </w:rPr>
        <w:t>Державне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регулювання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діяльності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</w:t>
      </w:r>
    </w:p>
    <w:p w:rsidR="006E005F" w:rsidRPr="006E005F" w:rsidRDefault="006E005F" w:rsidP="006E005F">
      <w:pPr>
        <w:ind w:firstLine="720"/>
        <w:jc w:val="both"/>
        <w:rPr>
          <w:sz w:val="28"/>
        </w:rPr>
      </w:pPr>
      <w:r w:rsidRPr="006E005F">
        <w:rPr>
          <w:sz w:val="28"/>
        </w:rPr>
        <w:t>1.</w:t>
      </w:r>
      <w:r w:rsidRPr="006E005F">
        <w:rPr>
          <w:sz w:val="28"/>
        </w:rPr>
        <w:t xml:space="preserve"> </w:t>
      </w:r>
      <w:r w:rsidRPr="006E005F">
        <w:rPr>
          <w:sz w:val="28"/>
        </w:rPr>
        <w:t>Державне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регулювання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та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нагляд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діяльністю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здійснює</w:t>
      </w:r>
      <w:r w:rsidRPr="006E005F">
        <w:rPr>
          <w:sz w:val="28"/>
        </w:rPr>
        <w:t xml:space="preserve"> </w:t>
      </w:r>
      <w:r w:rsidRPr="006E005F">
        <w:rPr>
          <w:sz w:val="28"/>
        </w:rPr>
        <w:t>Національний</w:t>
      </w:r>
      <w:r w:rsidRPr="006E005F">
        <w:rPr>
          <w:sz w:val="28"/>
        </w:rPr>
        <w:t xml:space="preserve"> </w:t>
      </w:r>
      <w:r w:rsidRPr="006E005F">
        <w:rPr>
          <w:sz w:val="28"/>
        </w:rPr>
        <w:t>банк</w:t>
      </w:r>
      <w:r w:rsidRPr="006E005F">
        <w:rPr>
          <w:sz w:val="28"/>
        </w:rPr>
        <w:t xml:space="preserve"> </w:t>
      </w:r>
      <w:r w:rsidRPr="006E005F">
        <w:rPr>
          <w:sz w:val="28"/>
        </w:rPr>
        <w:t>України.</w:t>
      </w:r>
    </w:p>
    <w:p w:rsidR="006E005F" w:rsidRPr="006E005F" w:rsidRDefault="006E005F" w:rsidP="006E005F">
      <w:pPr>
        <w:ind w:firstLine="720"/>
        <w:jc w:val="both"/>
        <w:rPr>
          <w:sz w:val="28"/>
        </w:rPr>
      </w:pPr>
      <w:r w:rsidRPr="006E005F">
        <w:rPr>
          <w:sz w:val="28"/>
        </w:rPr>
        <w:t>Стаття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19.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Прикінцеві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положення</w:t>
      </w:r>
    </w:p>
    <w:p w:rsidR="006E005F" w:rsidRPr="006E005F" w:rsidRDefault="006E005F" w:rsidP="006E005F">
      <w:pPr>
        <w:ind w:firstLine="720"/>
        <w:jc w:val="both"/>
        <w:rPr>
          <w:sz w:val="28"/>
        </w:rPr>
      </w:pPr>
      <w:r w:rsidRPr="006E005F">
        <w:rPr>
          <w:sz w:val="28"/>
        </w:rPr>
        <w:t>1.</w:t>
      </w:r>
      <w:r w:rsidRPr="006E005F">
        <w:rPr>
          <w:sz w:val="28"/>
        </w:rPr>
        <w:t xml:space="preserve"> </w:t>
      </w:r>
      <w:r w:rsidRPr="006E005F">
        <w:rPr>
          <w:sz w:val="28"/>
        </w:rPr>
        <w:t>Цей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Закон</w:t>
      </w:r>
      <w:r w:rsidRPr="006E005F">
        <w:rPr>
          <w:sz w:val="28"/>
        </w:rPr>
        <w:t xml:space="preserve"> </w:t>
      </w:r>
      <w:r w:rsidRPr="006E005F">
        <w:rPr>
          <w:sz w:val="28"/>
        </w:rPr>
        <w:t>набирає</w:t>
      </w:r>
      <w:r w:rsidRPr="006E005F">
        <w:rPr>
          <w:sz w:val="28"/>
        </w:rPr>
        <w:t xml:space="preserve"> </w:t>
      </w:r>
      <w:r w:rsidRPr="006E005F">
        <w:rPr>
          <w:sz w:val="28"/>
        </w:rPr>
        <w:t>чинності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</w:t>
      </w:r>
      <w:r w:rsidRPr="006E005F">
        <w:rPr>
          <w:sz w:val="28"/>
        </w:rPr>
        <w:t xml:space="preserve"> </w:t>
      </w:r>
      <w:r w:rsidRPr="006E005F">
        <w:rPr>
          <w:sz w:val="28"/>
        </w:rPr>
        <w:t>дня,</w:t>
      </w:r>
      <w:r w:rsidRPr="006E005F">
        <w:rPr>
          <w:sz w:val="28"/>
        </w:rPr>
        <w:t xml:space="preserve"> </w:t>
      </w:r>
      <w:r w:rsidRPr="006E005F">
        <w:rPr>
          <w:sz w:val="28"/>
        </w:rPr>
        <w:t>наступного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днем</w:t>
      </w:r>
      <w:r w:rsidRPr="006E005F">
        <w:rPr>
          <w:sz w:val="28"/>
        </w:rPr>
        <w:t xml:space="preserve"> </w:t>
      </w:r>
      <w:r w:rsidRPr="006E005F">
        <w:rPr>
          <w:sz w:val="28"/>
        </w:rPr>
        <w:t>його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опублікування.</w:t>
      </w:r>
    </w:p>
    <w:p w:rsidR="006E005F" w:rsidRPr="006E005F" w:rsidRDefault="006E005F" w:rsidP="006E005F">
      <w:pPr>
        <w:ind w:firstLine="720"/>
        <w:jc w:val="both"/>
        <w:rPr>
          <w:sz w:val="28"/>
        </w:rPr>
      </w:pPr>
      <w:r w:rsidRPr="006E005F">
        <w:rPr>
          <w:sz w:val="28"/>
        </w:rPr>
        <w:t>2.</w:t>
      </w:r>
      <w:r w:rsidRPr="006E005F">
        <w:rPr>
          <w:sz w:val="28"/>
        </w:rPr>
        <w:t xml:space="preserve"> </w:t>
      </w:r>
      <w:r w:rsidRPr="006E005F">
        <w:rPr>
          <w:sz w:val="28"/>
        </w:rPr>
        <w:t>Абзац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п’ятий</w:t>
      </w:r>
      <w:r w:rsidRPr="006E005F">
        <w:rPr>
          <w:sz w:val="28"/>
        </w:rPr>
        <w:t xml:space="preserve"> </w:t>
      </w:r>
      <w:r w:rsidRPr="006E005F">
        <w:rPr>
          <w:sz w:val="28"/>
        </w:rPr>
        <w:t>частини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другої</w:t>
      </w:r>
      <w:r w:rsidRPr="006E005F">
        <w:rPr>
          <w:sz w:val="28"/>
        </w:rPr>
        <w:t xml:space="preserve"> </w:t>
      </w:r>
      <w:r w:rsidRPr="006E005F">
        <w:rPr>
          <w:sz w:val="28"/>
        </w:rPr>
        <w:t>статті</w:t>
      </w:r>
      <w:r w:rsidRPr="006E005F">
        <w:rPr>
          <w:sz w:val="28"/>
        </w:rPr>
        <w:t xml:space="preserve"> </w:t>
      </w:r>
      <w:r w:rsidRPr="006E005F">
        <w:rPr>
          <w:sz w:val="28"/>
        </w:rPr>
        <w:t>3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Закону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України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«Про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управління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об'єктами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державної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власності»</w:t>
      </w:r>
      <w:r w:rsidRPr="006E005F">
        <w:rPr>
          <w:sz w:val="28"/>
        </w:rPr>
        <w:t xml:space="preserve"> </w:t>
      </w:r>
      <w:r w:rsidRPr="006E005F">
        <w:rPr>
          <w:sz w:val="28"/>
        </w:rPr>
        <w:t>(Відомості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Верховної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Ради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України,</w:t>
      </w:r>
      <w:r w:rsidRPr="006E005F">
        <w:rPr>
          <w:sz w:val="28"/>
        </w:rPr>
        <w:t xml:space="preserve"> </w:t>
      </w:r>
      <w:r w:rsidRPr="006E005F">
        <w:rPr>
          <w:sz w:val="28"/>
        </w:rPr>
        <w:t>2006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р.,</w:t>
      </w:r>
      <w:r w:rsidRPr="006E005F">
        <w:rPr>
          <w:sz w:val="28"/>
        </w:rPr>
        <w:t xml:space="preserve"> </w:t>
      </w:r>
      <w:r w:rsidRPr="006E005F">
        <w:rPr>
          <w:sz w:val="28"/>
        </w:rPr>
        <w:t>№</w:t>
      </w:r>
      <w:r w:rsidRPr="006E005F">
        <w:rPr>
          <w:sz w:val="28"/>
        </w:rPr>
        <w:t xml:space="preserve"> </w:t>
      </w:r>
      <w:r w:rsidRPr="006E005F">
        <w:rPr>
          <w:sz w:val="28"/>
        </w:rPr>
        <w:t>46,</w:t>
      </w:r>
      <w:r w:rsidRPr="006E005F">
        <w:rPr>
          <w:sz w:val="28"/>
        </w:rPr>
        <w:t xml:space="preserve"> </w:t>
      </w:r>
      <w:r w:rsidRPr="006E005F">
        <w:rPr>
          <w:sz w:val="28"/>
        </w:rPr>
        <w:t>ст.</w:t>
      </w:r>
      <w:r w:rsidRPr="006E005F">
        <w:rPr>
          <w:sz w:val="28"/>
        </w:rPr>
        <w:t xml:space="preserve"> </w:t>
      </w:r>
      <w:r w:rsidRPr="006E005F">
        <w:rPr>
          <w:sz w:val="28"/>
        </w:rPr>
        <w:t>456</w:t>
      </w:r>
      <w:r w:rsidRPr="006E005F">
        <w:rPr>
          <w:sz w:val="28"/>
        </w:rPr>
        <w:t xml:space="preserve"> </w:t>
      </w:r>
      <w:r w:rsidRPr="006E005F">
        <w:rPr>
          <w:sz w:val="28"/>
        </w:rPr>
        <w:t>із</w:t>
      </w:r>
      <w:r w:rsidRPr="006E005F">
        <w:rPr>
          <w:sz w:val="28"/>
        </w:rPr>
        <w:t xml:space="preserve"> </w:t>
      </w:r>
      <w:r w:rsidRPr="006E005F">
        <w:rPr>
          <w:sz w:val="28"/>
        </w:rPr>
        <w:t>наступними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змінами)</w:t>
      </w:r>
      <w:r w:rsidRPr="006E005F">
        <w:rPr>
          <w:sz w:val="28"/>
        </w:rPr>
        <w:t xml:space="preserve"> </w:t>
      </w:r>
      <w:r w:rsidRPr="006E005F">
        <w:rPr>
          <w:sz w:val="28"/>
        </w:rPr>
        <w:t>доповнити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словами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і</w:t>
      </w:r>
      <w:r w:rsidRPr="006E005F">
        <w:rPr>
          <w:sz w:val="28"/>
        </w:rPr>
        <w:t xml:space="preserve"> </w:t>
      </w:r>
      <w:r w:rsidRPr="006E005F">
        <w:rPr>
          <w:sz w:val="28"/>
        </w:rPr>
        <w:t>цифрами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«а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також</w:t>
      </w:r>
      <w:r w:rsidRPr="006E005F">
        <w:rPr>
          <w:sz w:val="28"/>
        </w:rPr>
        <w:t xml:space="preserve"> </w:t>
      </w:r>
      <w:r w:rsidRPr="006E005F">
        <w:rPr>
          <w:sz w:val="28"/>
        </w:rPr>
        <w:t>на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управління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Фондом</w:t>
      </w:r>
      <w:r w:rsidRPr="006E005F">
        <w:rPr>
          <w:sz w:val="28"/>
        </w:rPr>
        <w:t xml:space="preserve"> </w:t>
      </w:r>
      <w:r w:rsidRPr="006E005F">
        <w:rPr>
          <w:sz w:val="28"/>
        </w:rPr>
        <w:t>часткового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гарантування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кредитів</w:t>
      </w:r>
      <w:r w:rsidRPr="006E005F">
        <w:rPr>
          <w:sz w:val="28"/>
        </w:rPr>
        <w:t xml:space="preserve"> </w:t>
      </w:r>
      <w:r w:rsidRPr="006E005F">
        <w:rPr>
          <w:sz w:val="28"/>
        </w:rPr>
        <w:t>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сільському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господарстві,</w:t>
      </w:r>
      <w:r w:rsidRPr="006E005F">
        <w:rPr>
          <w:sz w:val="28"/>
        </w:rPr>
        <w:t xml:space="preserve"> </w:t>
      </w:r>
      <w:r w:rsidRPr="006E005F">
        <w:rPr>
          <w:sz w:val="28"/>
        </w:rPr>
        <w:t>що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здійснюється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відповідно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до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Закону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України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«Про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</w:t>
      </w:r>
      <w:r w:rsidRPr="006E005F">
        <w:rPr>
          <w:sz w:val="28"/>
        </w:rPr>
        <w:t xml:space="preserve"> </w:t>
      </w:r>
      <w:r w:rsidRPr="006E005F">
        <w:rPr>
          <w:sz w:val="28"/>
        </w:rPr>
        <w:t>часткового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гарантування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кредитів</w:t>
      </w:r>
      <w:r w:rsidRPr="006E005F">
        <w:rPr>
          <w:sz w:val="28"/>
        </w:rPr>
        <w:t xml:space="preserve"> </w:t>
      </w:r>
      <w:r w:rsidRPr="006E005F">
        <w:rPr>
          <w:sz w:val="28"/>
        </w:rPr>
        <w:t>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сільському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господарстві»,</w:t>
      </w:r>
      <w:r w:rsidRPr="006E005F">
        <w:rPr>
          <w:sz w:val="28"/>
        </w:rPr>
        <w:t xml:space="preserve"> </w:t>
      </w:r>
      <w:r w:rsidRPr="006E005F">
        <w:rPr>
          <w:sz w:val="28"/>
        </w:rPr>
        <w:t>крім</w:t>
      </w:r>
      <w:r w:rsidRPr="006E005F">
        <w:rPr>
          <w:sz w:val="28"/>
        </w:rPr>
        <w:t xml:space="preserve"> </w:t>
      </w:r>
      <w:r w:rsidRPr="006E005F">
        <w:rPr>
          <w:sz w:val="28"/>
        </w:rPr>
        <w:t>абзацу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першого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частини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другої</w:t>
      </w:r>
      <w:r w:rsidRPr="006E005F">
        <w:rPr>
          <w:sz w:val="28"/>
        </w:rPr>
        <w:t xml:space="preserve"> </w:t>
      </w:r>
      <w:r w:rsidRPr="006E005F">
        <w:rPr>
          <w:sz w:val="28"/>
        </w:rPr>
        <w:t>статті</w:t>
      </w:r>
      <w:r w:rsidRPr="006E005F">
        <w:rPr>
          <w:sz w:val="28"/>
        </w:rPr>
        <w:t xml:space="preserve"> </w:t>
      </w:r>
      <w:r w:rsidRPr="006E005F">
        <w:rPr>
          <w:sz w:val="28"/>
        </w:rPr>
        <w:t>11</w:t>
      </w:r>
      <w:r w:rsidRPr="006E005F">
        <w:rPr>
          <w:sz w:val="28"/>
          <w:vertAlign w:val="superscript"/>
        </w:rPr>
        <w:t>2</w:t>
      </w:r>
      <w:r w:rsidRPr="006E005F">
        <w:rPr>
          <w:sz w:val="28"/>
        </w:rPr>
        <w:t>».</w:t>
      </w:r>
    </w:p>
    <w:p w:rsidR="006E005F" w:rsidRPr="006E005F" w:rsidRDefault="006E005F" w:rsidP="006E005F">
      <w:pPr>
        <w:ind w:firstLine="720"/>
        <w:jc w:val="both"/>
        <w:rPr>
          <w:sz w:val="28"/>
        </w:rPr>
      </w:pPr>
      <w:r w:rsidRPr="006E005F">
        <w:rPr>
          <w:sz w:val="28"/>
        </w:rPr>
        <w:t>3.</w:t>
      </w:r>
      <w:r w:rsidRPr="006E005F">
        <w:rPr>
          <w:sz w:val="28"/>
        </w:rPr>
        <w:t xml:space="preserve"> </w:t>
      </w:r>
      <w:r w:rsidRPr="006E005F">
        <w:rPr>
          <w:sz w:val="28"/>
        </w:rPr>
        <w:t>Кабінету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Міністрів</w:t>
      </w:r>
      <w:r w:rsidRPr="006E005F">
        <w:rPr>
          <w:sz w:val="28"/>
        </w:rPr>
        <w:t xml:space="preserve"> </w:t>
      </w:r>
      <w:r w:rsidRPr="006E005F">
        <w:rPr>
          <w:sz w:val="28"/>
        </w:rPr>
        <w:t>України:</w:t>
      </w:r>
    </w:p>
    <w:p w:rsidR="006E005F" w:rsidRPr="006E005F" w:rsidRDefault="006E005F" w:rsidP="006E005F">
      <w:pPr>
        <w:ind w:firstLine="720"/>
        <w:jc w:val="both"/>
        <w:rPr>
          <w:sz w:val="28"/>
        </w:rPr>
      </w:pPr>
      <w:r w:rsidRPr="006E005F">
        <w:rPr>
          <w:sz w:val="28"/>
        </w:rPr>
        <w:t>1)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протягом</w:t>
      </w:r>
      <w:r w:rsidRPr="006E005F">
        <w:rPr>
          <w:sz w:val="28"/>
        </w:rPr>
        <w:t xml:space="preserve"> </w:t>
      </w:r>
      <w:r w:rsidRPr="006E005F">
        <w:rPr>
          <w:sz w:val="28"/>
        </w:rPr>
        <w:t>трьох</w:t>
      </w:r>
      <w:r w:rsidRPr="006E005F">
        <w:rPr>
          <w:sz w:val="28"/>
        </w:rPr>
        <w:t xml:space="preserve"> </w:t>
      </w:r>
      <w:r w:rsidRPr="006E005F">
        <w:rPr>
          <w:sz w:val="28"/>
        </w:rPr>
        <w:t>місяців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</w:t>
      </w:r>
      <w:r w:rsidRPr="006E005F">
        <w:rPr>
          <w:sz w:val="28"/>
        </w:rPr>
        <w:t xml:space="preserve"> </w:t>
      </w:r>
      <w:r w:rsidRPr="006E005F">
        <w:rPr>
          <w:sz w:val="28"/>
        </w:rPr>
        <w:t>дня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набрання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чинності</w:t>
      </w:r>
      <w:r w:rsidRPr="006E005F">
        <w:rPr>
          <w:sz w:val="28"/>
        </w:rPr>
        <w:t xml:space="preserve"> </w:t>
      </w:r>
      <w:r w:rsidRPr="006E005F">
        <w:rPr>
          <w:sz w:val="28"/>
        </w:rPr>
        <w:t>цим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Законом:</w:t>
      </w:r>
    </w:p>
    <w:p w:rsidR="006E005F" w:rsidRPr="006E005F" w:rsidRDefault="006E005F" w:rsidP="006E005F">
      <w:pPr>
        <w:ind w:firstLine="720"/>
        <w:jc w:val="both"/>
        <w:rPr>
          <w:sz w:val="28"/>
        </w:rPr>
      </w:pPr>
      <w:r w:rsidRPr="006E005F">
        <w:rPr>
          <w:sz w:val="28"/>
        </w:rPr>
        <w:t>утворити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</w:t>
      </w:r>
      <w:r w:rsidRPr="006E005F">
        <w:rPr>
          <w:sz w:val="28"/>
        </w:rPr>
        <w:t xml:space="preserve"> </w:t>
      </w:r>
      <w:r w:rsidRPr="006E005F">
        <w:rPr>
          <w:sz w:val="28"/>
        </w:rPr>
        <w:t>часткового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гарантування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кредитів</w:t>
      </w:r>
      <w:r w:rsidRPr="006E005F">
        <w:rPr>
          <w:sz w:val="28"/>
        </w:rPr>
        <w:t xml:space="preserve"> </w:t>
      </w:r>
      <w:r w:rsidRPr="006E005F">
        <w:rPr>
          <w:sz w:val="28"/>
        </w:rPr>
        <w:t>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сільському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господарстві,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забезпечити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формування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та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сплату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його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статутного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капіталу;</w:t>
      </w:r>
    </w:p>
    <w:p w:rsidR="006E005F" w:rsidRPr="006E005F" w:rsidRDefault="006E005F" w:rsidP="006E005F">
      <w:pPr>
        <w:ind w:firstLine="720"/>
        <w:jc w:val="both"/>
        <w:rPr>
          <w:sz w:val="28"/>
        </w:rPr>
      </w:pPr>
      <w:r w:rsidRPr="006E005F">
        <w:rPr>
          <w:sz w:val="28"/>
        </w:rPr>
        <w:t>прийняти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нормативно-правові</w:t>
      </w:r>
      <w:r w:rsidRPr="006E005F">
        <w:rPr>
          <w:sz w:val="28"/>
        </w:rPr>
        <w:t xml:space="preserve"> </w:t>
      </w:r>
      <w:r w:rsidRPr="006E005F">
        <w:rPr>
          <w:sz w:val="28"/>
        </w:rPr>
        <w:t>акти,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передбачені</w:t>
      </w:r>
      <w:r w:rsidRPr="006E005F">
        <w:rPr>
          <w:sz w:val="28"/>
        </w:rPr>
        <w:t xml:space="preserve"> </w:t>
      </w:r>
      <w:r w:rsidRPr="006E005F">
        <w:rPr>
          <w:sz w:val="28"/>
        </w:rPr>
        <w:t>цим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Законом;</w:t>
      </w:r>
    </w:p>
    <w:p w:rsidR="006E005F" w:rsidRPr="006E005F" w:rsidRDefault="006E005F" w:rsidP="006E005F">
      <w:pPr>
        <w:ind w:firstLine="720"/>
        <w:jc w:val="both"/>
        <w:rPr>
          <w:sz w:val="28"/>
        </w:rPr>
      </w:pPr>
      <w:r w:rsidRPr="006E005F">
        <w:rPr>
          <w:sz w:val="28"/>
        </w:rPr>
        <w:t>2)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протягом</w:t>
      </w:r>
      <w:r w:rsidRPr="006E005F">
        <w:rPr>
          <w:sz w:val="28"/>
        </w:rPr>
        <w:t xml:space="preserve"> </w:t>
      </w:r>
      <w:r w:rsidRPr="006E005F">
        <w:rPr>
          <w:sz w:val="28"/>
        </w:rPr>
        <w:t>шести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місяців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</w:t>
      </w:r>
      <w:r w:rsidRPr="006E005F">
        <w:rPr>
          <w:sz w:val="28"/>
        </w:rPr>
        <w:t xml:space="preserve"> </w:t>
      </w:r>
      <w:r w:rsidRPr="006E005F">
        <w:rPr>
          <w:sz w:val="28"/>
        </w:rPr>
        <w:t>дня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опублікування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цього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Закону:</w:t>
      </w:r>
    </w:p>
    <w:p w:rsidR="006E005F" w:rsidRPr="006E005F" w:rsidRDefault="006E005F" w:rsidP="006E005F">
      <w:pPr>
        <w:ind w:firstLine="720"/>
        <w:jc w:val="both"/>
        <w:rPr>
          <w:sz w:val="28"/>
        </w:rPr>
      </w:pPr>
      <w:r w:rsidRPr="006E005F">
        <w:rPr>
          <w:sz w:val="28"/>
        </w:rPr>
        <w:t>привести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свої</w:t>
      </w:r>
      <w:r w:rsidRPr="006E005F">
        <w:rPr>
          <w:sz w:val="28"/>
        </w:rPr>
        <w:t xml:space="preserve"> </w:t>
      </w:r>
      <w:r w:rsidRPr="006E005F">
        <w:rPr>
          <w:sz w:val="28"/>
        </w:rPr>
        <w:t>нормативно-правові</w:t>
      </w:r>
      <w:r w:rsidRPr="006E005F">
        <w:rPr>
          <w:sz w:val="28"/>
        </w:rPr>
        <w:t xml:space="preserve"> </w:t>
      </w:r>
      <w:r w:rsidRPr="006E005F">
        <w:rPr>
          <w:sz w:val="28"/>
        </w:rPr>
        <w:t>акти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відповідність</w:t>
      </w:r>
      <w:r w:rsidRPr="006E005F">
        <w:rPr>
          <w:sz w:val="28"/>
        </w:rPr>
        <w:t xml:space="preserve"> </w:t>
      </w:r>
      <w:r w:rsidRPr="006E005F">
        <w:rPr>
          <w:sz w:val="28"/>
        </w:rPr>
        <w:t>із</w:t>
      </w:r>
      <w:r w:rsidRPr="006E005F">
        <w:rPr>
          <w:sz w:val="28"/>
        </w:rPr>
        <w:t xml:space="preserve"> </w:t>
      </w:r>
      <w:r w:rsidRPr="006E005F">
        <w:rPr>
          <w:sz w:val="28"/>
        </w:rPr>
        <w:t>цим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Законом;</w:t>
      </w:r>
    </w:p>
    <w:p w:rsidR="006E005F" w:rsidRPr="006E005F" w:rsidRDefault="006E005F" w:rsidP="006E005F">
      <w:pPr>
        <w:ind w:firstLine="720"/>
        <w:jc w:val="both"/>
        <w:rPr>
          <w:sz w:val="28"/>
        </w:rPr>
      </w:pPr>
      <w:r w:rsidRPr="006E005F">
        <w:rPr>
          <w:sz w:val="28"/>
        </w:rPr>
        <w:t>забезпечити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перегляд</w:t>
      </w:r>
      <w:r w:rsidRPr="006E005F">
        <w:rPr>
          <w:sz w:val="28"/>
        </w:rPr>
        <w:t xml:space="preserve"> </w:t>
      </w:r>
      <w:r w:rsidRPr="006E005F">
        <w:rPr>
          <w:sz w:val="28"/>
        </w:rPr>
        <w:t>та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приведення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міністерствами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та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іншими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центральними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органами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виконавчої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влади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їх</w:t>
      </w:r>
      <w:r w:rsidRPr="006E005F">
        <w:rPr>
          <w:sz w:val="28"/>
        </w:rPr>
        <w:t xml:space="preserve"> </w:t>
      </w:r>
      <w:r w:rsidRPr="006E005F">
        <w:rPr>
          <w:sz w:val="28"/>
        </w:rPr>
        <w:t>нормативно-правових</w:t>
      </w:r>
      <w:r w:rsidRPr="006E005F">
        <w:rPr>
          <w:sz w:val="28"/>
        </w:rPr>
        <w:t xml:space="preserve"> </w:t>
      </w:r>
      <w:r w:rsidRPr="006E005F">
        <w:rPr>
          <w:sz w:val="28"/>
        </w:rPr>
        <w:t>актів</w:t>
      </w:r>
      <w:r w:rsidRPr="006E005F">
        <w:rPr>
          <w:sz w:val="28"/>
        </w:rPr>
        <w:t xml:space="preserve"> </w:t>
      </w:r>
      <w:r w:rsidRPr="006E005F">
        <w:rPr>
          <w:sz w:val="28"/>
        </w:rPr>
        <w:t>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відповідність</w:t>
      </w:r>
      <w:r w:rsidRPr="006E005F">
        <w:rPr>
          <w:sz w:val="28"/>
        </w:rPr>
        <w:t xml:space="preserve"> </w:t>
      </w:r>
      <w:r w:rsidRPr="006E005F">
        <w:rPr>
          <w:sz w:val="28"/>
        </w:rPr>
        <w:t>із</w:t>
      </w:r>
      <w:r w:rsidRPr="006E005F">
        <w:rPr>
          <w:sz w:val="28"/>
        </w:rPr>
        <w:t xml:space="preserve"> </w:t>
      </w:r>
      <w:r w:rsidRPr="006E005F">
        <w:rPr>
          <w:sz w:val="28"/>
        </w:rPr>
        <w:t>цим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Законом;</w:t>
      </w:r>
    </w:p>
    <w:p w:rsidR="006E005F" w:rsidRPr="006E005F" w:rsidRDefault="006E005F" w:rsidP="006E005F">
      <w:pPr>
        <w:ind w:firstLine="720"/>
        <w:jc w:val="both"/>
        <w:rPr>
          <w:sz w:val="28"/>
        </w:rPr>
      </w:pPr>
      <w:r w:rsidRPr="006E005F">
        <w:rPr>
          <w:sz w:val="28"/>
        </w:rPr>
        <w:t>3)</w:t>
      </w:r>
      <w:r w:rsidRPr="006E005F">
        <w:rPr>
          <w:sz w:val="28"/>
        </w:rPr>
        <w:t xml:space="preserve"> </w:t>
      </w:r>
      <w:r w:rsidRPr="006E005F">
        <w:rPr>
          <w:sz w:val="28"/>
        </w:rPr>
        <w:t>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2022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році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поінформувати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Верховну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Раду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України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про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стан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виконання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цього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Закону.</w:t>
      </w:r>
    </w:p>
    <w:p w:rsidR="006E005F" w:rsidRPr="006E005F" w:rsidRDefault="006E005F" w:rsidP="006E005F">
      <w:pPr>
        <w:ind w:firstLine="720"/>
        <w:jc w:val="both"/>
        <w:rPr>
          <w:sz w:val="28"/>
        </w:rPr>
      </w:pPr>
      <w:r w:rsidRPr="006E005F">
        <w:rPr>
          <w:sz w:val="28"/>
        </w:rPr>
        <w:t>4.</w:t>
      </w:r>
      <w:r w:rsidRPr="006E005F">
        <w:rPr>
          <w:sz w:val="28"/>
        </w:rPr>
        <w:t xml:space="preserve"> </w:t>
      </w:r>
      <w:r w:rsidRPr="006E005F">
        <w:rPr>
          <w:sz w:val="28"/>
        </w:rPr>
        <w:t>Фонду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протягом</w:t>
      </w:r>
      <w:r w:rsidRPr="006E005F">
        <w:rPr>
          <w:sz w:val="28"/>
        </w:rPr>
        <w:t xml:space="preserve"> </w:t>
      </w:r>
      <w:r w:rsidRPr="006E005F">
        <w:rPr>
          <w:sz w:val="28"/>
        </w:rPr>
        <w:t>трьох</w:t>
      </w:r>
      <w:r w:rsidRPr="006E005F">
        <w:rPr>
          <w:sz w:val="28"/>
        </w:rPr>
        <w:t xml:space="preserve"> </w:t>
      </w:r>
      <w:r w:rsidRPr="006E005F">
        <w:rPr>
          <w:sz w:val="28"/>
        </w:rPr>
        <w:t>місяців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</w:t>
      </w:r>
      <w:r w:rsidRPr="006E005F">
        <w:rPr>
          <w:sz w:val="28"/>
        </w:rPr>
        <w:t xml:space="preserve"> </w:t>
      </w:r>
      <w:r w:rsidRPr="006E005F">
        <w:rPr>
          <w:sz w:val="28"/>
        </w:rPr>
        <w:t>дня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його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утворення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привести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свою</w:t>
      </w:r>
      <w:r w:rsidRPr="006E005F">
        <w:rPr>
          <w:sz w:val="28"/>
        </w:rPr>
        <w:t xml:space="preserve"> </w:t>
      </w:r>
      <w:r w:rsidRPr="006E005F">
        <w:rPr>
          <w:sz w:val="28"/>
        </w:rPr>
        <w:t>діяльність</w:t>
      </w:r>
      <w:r w:rsidRPr="006E005F">
        <w:rPr>
          <w:sz w:val="28"/>
        </w:rPr>
        <w:t xml:space="preserve"> </w:t>
      </w:r>
      <w:r w:rsidRPr="006E005F">
        <w:rPr>
          <w:sz w:val="28"/>
        </w:rPr>
        <w:t>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відповідність</w:t>
      </w:r>
      <w:r w:rsidRPr="006E005F">
        <w:rPr>
          <w:sz w:val="28"/>
        </w:rPr>
        <w:t xml:space="preserve"> </w:t>
      </w:r>
      <w:r w:rsidRPr="006E005F">
        <w:rPr>
          <w:sz w:val="28"/>
        </w:rPr>
        <w:t>із</w:t>
      </w:r>
      <w:r w:rsidRPr="006E005F">
        <w:rPr>
          <w:sz w:val="28"/>
        </w:rPr>
        <w:t xml:space="preserve"> </w:t>
      </w:r>
      <w:r w:rsidRPr="006E005F">
        <w:rPr>
          <w:sz w:val="28"/>
        </w:rPr>
        <w:t>цим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Законом.</w:t>
      </w:r>
    </w:p>
    <w:p w:rsidR="006E005F" w:rsidRPr="006E005F" w:rsidRDefault="006E005F" w:rsidP="006E005F">
      <w:pPr>
        <w:ind w:firstLine="720"/>
        <w:jc w:val="both"/>
        <w:rPr>
          <w:sz w:val="28"/>
        </w:rPr>
      </w:pPr>
      <w:r w:rsidRPr="006E005F">
        <w:rPr>
          <w:sz w:val="28"/>
        </w:rPr>
        <w:t>5.</w:t>
      </w:r>
      <w:r w:rsidRPr="006E005F">
        <w:rPr>
          <w:sz w:val="28"/>
        </w:rPr>
        <w:t xml:space="preserve"> </w:t>
      </w:r>
      <w:r w:rsidRPr="006E005F">
        <w:rPr>
          <w:sz w:val="28"/>
        </w:rPr>
        <w:t>Національному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банку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України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протягом</w:t>
      </w:r>
      <w:r w:rsidRPr="006E005F">
        <w:rPr>
          <w:sz w:val="28"/>
        </w:rPr>
        <w:t xml:space="preserve"> </w:t>
      </w:r>
      <w:r w:rsidRPr="006E005F">
        <w:rPr>
          <w:sz w:val="28"/>
        </w:rPr>
        <w:t>дев’яти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місяців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</w:t>
      </w:r>
      <w:r w:rsidRPr="006E005F">
        <w:rPr>
          <w:sz w:val="28"/>
        </w:rPr>
        <w:t xml:space="preserve"> </w:t>
      </w:r>
      <w:r w:rsidRPr="006E005F">
        <w:rPr>
          <w:sz w:val="28"/>
        </w:rPr>
        <w:t>дня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набрання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чинності</w:t>
      </w:r>
      <w:r w:rsidRPr="006E005F">
        <w:rPr>
          <w:sz w:val="28"/>
        </w:rPr>
        <w:t xml:space="preserve"> </w:t>
      </w:r>
      <w:r w:rsidRPr="006E005F">
        <w:rPr>
          <w:sz w:val="28"/>
        </w:rPr>
        <w:t>цим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Законом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привести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свої</w:t>
      </w:r>
      <w:r w:rsidRPr="006E005F">
        <w:rPr>
          <w:sz w:val="28"/>
        </w:rPr>
        <w:t xml:space="preserve"> </w:t>
      </w:r>
      <w:r w:rsidRPr="006E005F">
        <w:rPr>
          <w:sz w:val="28"/>
        </w:rPr>
        <w:t>нормативо-правові</w:t>
      </w:r>
      <w:r w:rsidRPr="006E005F">
        <w:rPr>
          <w:sz w:val="28"/>
        </w:rPr>
        <w:t xml:space="preserve"> </w:t>
      </w:r>
      <w:r w:rsidRPr="006E005F">
        <w:rPr>
          <w:sz w:val="28"/>
        </w:rPr>
        <w:t>акти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відповідність</w:t>
      </w:r>
      <w:r w:rsidRPr="006E005F">
        <w:rPr>
          <w:sz w:val="28"/>
        </w:rPr>
        <w:t xml:space="preserve"> </w:t>
      </w:r>
      <w:r w:rsidRPr="006E005F">
        <w:rPr>
          <w:sz w:val="28"/>
        </w:rPr>
        <w:t>із</w:t>
      </w:r>
      <w:r w:rsidRPr="006E005F">
        <w:rPr>
          <w:sz w:val="28"/>
        </w:rPr>
        <w:t xml:space="preserve"> </w:t>
      </w:r>
      <w:r w:rsidRPr="006E005F">
        <w:rPr>
          <w:sz w:val="28"/>
        </w:rPr>
        <w:t>цим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Законом</w:t>
      </w:r>
      <w:r w:rsidRPr="006E005F">
        <w:rPr>
          <w:sz w:val="28"/>
        </w:rPr>
        <w:t xml:space="preserve"> </w:t>
      </w:r>
      <w:r w:rsidRPr="006E005F">
        <w:rPr>
          <w:sz w:val="28"/>
        </w:rPr>
        <w:t>та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розробити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нормативно-правові</w:t>
      </w:r>
      <w:r w:rsidRPr="006E005F">
        <w:rPr>
          <w:sz w:val="28"/>
        </w:rPr>
        <w:t xml:space="preserve"> </w:t>
      </w:r>
      <w:r w:rsidRPr="006E005F">
        <w:rPr>
          <w:sz w:val="28"/>
        </w:rPr>
        <w:t>акти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на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виконання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цього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Закону.</w:t>
      </w:r>
    </w:p>
    <w:p w:rsidR="006E005F" w:rsidRPr="006E005F" w:rsidRDefault="006E005F" w:rsidP="006E005F">
      <w:pPr>
        <w:ind w:firstLine="720"/>
        <w:jc w:val="both"/>
        <w:rPr>
          <w:sz w:val="28"/>
        </w:rPr>
      </w:pPr>
      <w:r w:rsidRPr="006E005F">
        <w:rPr>
          <w:sz w:val="28"/>
        </w:rPr>
        <w:t>6.</w:t>
      </w:r>
      <w:r w:rsidRPr="006E005F">
        <w:rPr>
          <w:sz w:val="28"/>
        </w:rPr>
        <w:t xml:space="preserve"> </w:t>
      </w:r>
      <w:r w:rsidRPr="006E005F">
        <w:rPr>
          <w:sz w:val="28"/>
        </w:rPr>
        <w:t>На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нормативно-правові</w:t>
      </w:r>
      <w:r w:rsidRPr="006E005F">
        <w:rPr>
          <w:sz w:val="28"/>
        </w:rPr>
        <w:t xml:space="preserve"> </w:t>
      </w:r>
      <w:r w:rsidRPr="006E005F">
        <w:rPr>
          <w:sz w:val="28"/>
        </w:rPr>
        <w:t>акти,</w:t>
      </w:r>
      <w:r w:rsidRPr="006E005F">
        <w:rPr>
          <w:sz w:val="28"/>
        </w:rPr>
        <w:t xml:space="preserve"> </w:t>
      </w:r>
      <w:r w:rsidRPr="006E005F">
        <w:rPr>
          <w:sz w:val="28"/>
        </w:rPr>
        <w:t>що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розробляються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та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затверджуються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Національним</w:t>
      </w:r>
      <w:r w:rsidRPr="006E005F">
        <w:rPr>
          <w:sz w:val="28"/>
        </w:rPr>
        <w:t xml:space="preserve"> </w:t>
      </w:r>
      <w:r w:rsidRPr="006E005F">
        <w:rPr>
          <w:sz w:val="28"/>
        </w:rPr>
        <w:t>банком</w:t>
      </w:r>
      <w:r w:rsidRPr="006E005F">
        <w:rPr>
          <w:sz w:val="28"/>
        </w:rPr>
        <w:t xml:space="preserve"> </w:t>
      </w:r>
      <w:r w:rsidRPr="006E005F">
        <w:rPr>
          <w:sz w:val="28"/>
        </w:rPr>
        <w:t>України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на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виконання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цього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Закону,</w:t>
      </w:r>
      <w:r w:rsidRPr="006E005F">
        <w:rPr>
          <w:sz w:val="28"/>
        </w:rPr>
        <w:t xml:space="preserve"> </w:t>
      </w:r>
      <w:r w:rsidRPr="006E005F">
        <w:rPr>
          <w:sz w:val="28"/>
        </w:rPr>
        <w:t>не</w:t>
      </w:r>
      <w:r w:rsidRPr="006E005F">
        <w:rPr>
          <w:sz w:val="28"/>
        </w:rPr>
        <w:t xml:space="preserve"> </w:t>
      </w:r>
      <w:r w:rsidRPr="006E005F">
        <w:rPr>
          <w:sz w:val="28"/>
        </w:rPr>
        <w:t>поширюються</w:t>
      </w:r>
      <w:r w:rsidRPr="006E005F">
        <w:rPr>
          <w:sz w:val="28"/>
        </w:rPr>
        <w:t xml:space="preserve"> </w:t>
      </w:r>
      <w:r w:rsidRPr="006E005F">
        <w:rPr>
          <w:sz w:val="28"/>
        </w:rPr>
        <w:t>вимоги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Закону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України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«Про</w:t>
      </w:r>
      <w:r w:rsidRPr="006E005F">
        <w:rPr>
          <w:sz w:val="28"/>
        </w:rPr>
        <w:t xml:space="preserve"> </w:t>
      </w:r>
      <w:r w:rsidRPr="006E005F">
        <w:rPr>
          <w:sz w:val="28"/>
        </w:rPr>
        <w:t>засади</w:t>
      </w:r>
      <w:r w:rsidRPr="006E005F">
        <w:rPr>
          <w:sz w:val="28"/>
        </w:rPr>
        <w:t xml:space="preserve"> </w:t>
      </w:r>
      <w:r w:rsidRPr="006E005F">
        <w:rPr>
          <w:sz w:val="28"/>
        </w:rPr>
        <w:t>державної</w:t>
      </w:r>
      <w:r w:rsidRPr="006E005F">
        <w:rPr>
          <w:sz w:val="28"/>
        </w:rPr>
        <w:t xml:space="preserve"> </w:t>
      </w:r>
      <w:r w:rsidRPr="006E005F">
        <w:rPr>
          <w:sz w:val="28"/>
        </w:rPr>
        <w:t>регуляторної</w:t>
      </w:r>
      <w:r w:rsidRPr="006E005F">
        <w:rPr>
          <w:sz w:val="28"/>
        </w:rPr>
        <w:t xml:space="preserve"> </w:t>
      </w:r>
      <w:r w:rsidRPr="006E005F">
        <w:rPr>
          <w:sz w:val="28"/>
        </w:rPr>
        <w:t>діяльності</w:t>
      </w:r>
      <w:r w:rsidRPr="006E005F">
        <w:rPr>
          <w:sz w:val="28"/>
        </w:rPr>
        <w:t xml:space="preserve"> </w:t>
      </w:r>
      <w:r w:rsidRPr="006E005F">
        <w:rPr>
          <w:sz w:val="28"/>
        </w:rPr>
        <w:t>у</w:t>
      </w:r>
      <w:r w:rsidRPr="006E005F">
        <w:rPr>
          <w:sz w:val="28"/>
        </w:rPr>
        <w:t xml:space="preserve"> </w:t>
      </w:r>
      <w:r w:rsidRPr="006E005F">
        <w:rPr>
          <w:sz w:val="28"/>
        </w:rPr>
        <w:t>сфері</w:t>
      </w:r>
      <w:r w:rsidRPr="006E005F">
        <w:rPr>
          <w:sz w:val="28"/>
        </w:rPr>
        <w:t xml:space="preserve"> </w:t>
      </w:r>
      <w:r w:rsidRPr="006E005F">
        <w:rPr>
          <w:sz w:val="28"/>
        </w:rPr>
        <w:t>господарської</w:t>
      </w:r>
      <w:r w:rsidRPr="006E005F">
        <w:rPr>
          <w:sz w:val="28"/>
        </w:rPr>
        <w:t xml:space="preserve"> </w:t>
      </w:r>
      <w:r w:rsidRPr="006E005F">
        <w:rPr>
          <w:sz w:val="28"/>
        </w:rPr>
        <w:t>діяльності».</w:t>
      </w:r>
    </w:p>
    <w:p w:rsidR="00595064" w:rsidRPr="006E005F" w:rsidRDefault="00595064" w:rsidP="006E005F">
      <w:pPr>
        <w:ind w:firstLine="720"/>
        <w:jc w:val="both"/>
        <w:rPr>
          <w:sz w:val="28"/>
        </w:rPr>
      </w:pPr>
    </w:p>
    <w:sectPr w:rsidR="00595064" w:rsidRPr="006E005F" w:rsidSect="006E005F">
      <w:footerReference w:type="even" r:id="rId7"/>
      <w:footerReference w:type="default" r:id="rId8"/>
      <w:pgSz w:w="11907" w:h="16840" w:code="9"/>
      <w:pgMar w:top="1440" w:right="864" w:bottom="1440" w:left="1699" w:header="567" w:footer="39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E005F" w:rsidRDefault="006E005F">
      <w:r>
        <w:separator/>
      </w:r>
    </w:p>
  </w:endnote>
  <w:endnote w:type="continuationSeparator" w:id="0">
    <w:p w:rsidR="006E005F" w:rsidRDefault="006E00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005F" w:rsidRDefault="006E005F" w:rsidP="0095579A">
    <w:pPr>
      <w:pStyle w:val="a6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 PAGE </w:instrText>
    </w:r>
    <w:r>
      <w:rPr>
        <w:rStyle w:val="aa"/>
      </w:rPr>
      <w:fldChar w:fldCharType="end"/>
    </w:r>
  </w:p>
  <w:p w:rsidR="006E005F" w:rsidRDefault="006E005F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005F" w:rsidRDefault="006E005F" w:rsidP="0095579A">
    <w:pPr>
      <w:pStyle w:val="a6"/>
      <w:framePr w:wrap="around" w:vAnchor="text" w:hAnchor="margin" w:xAlign="center" w:y="1"/>
      <w:rPr>
        <w:rStyle w:val="aa"/>
      </w:rPr>
    </w:pPr>
    <w:r>
      <w:rPr>
        <w:rStyle w:val="aa"/>
      </w:rPr>
      <w:t xml:space="preserve">- </w:t>
    </w:r>
    <w:r>
      <w:rPr>
        <w:rStyle w:val="aa"/>
      </w:rPr>
      <w:fldChar w:fldCharType="begin"/>
    </w:r>
    <w:r>
      <w:rPr>
        <w:rStyle w:val="aa"/>
      </w:rPr>
      <w:instrText xml:space="preserve"> PAGE </w:instrText>
    </w:r>
    <w:r>
      <w:rPr>
        <w:rStyle w:val="aa"/>
      </w:rPr>
      <w:fldChar w:fldCharType="separate"/>
    </w:r>
    <w:r w:rsidR="001C498D">
      <w:rPr>
        <w:rStyle w:val="aa"/>
        <w:noProof/>
      </w:rPr>
      <w:t>16</w:t>
    </w:r>
    <w:r>
      <w:rPr>
        <w:rStyle w:val="aa"/>
      </w:rPr>
      <w:fldChar w:fldCharType="end"/>
    </w:r>
    <w:r>
      <w:rPr>
        <w:rStyle w:val="aa"/>
      </w:rPr>
      <w:t xml:space="preserve"> -</w:t>
    </w:r>
  </w:p>
  <w:p w:rsidR="006E005F" w:rsidRDefault="006E005F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E005F" w:rsidRDefault="006E005F">
      <w:r>
        <w:separator/>
      </w:r>
    </w:p>
  </w:footnote>
  <w:footnote w:type="continuationSeparator" w:id="0">
    <w:p w:rsidR="006E005F" w:rsidRDefault="006E00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37984542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66254D"/>
    <w:multiLevelType w:val="multilevel"/>
    <w:tmpl w:val="1E4A575A"/>
    <w:lvl w:ilvl="0">
      <w:start w:val="1"/>
      <w:numFmt w:val="upperRoman"/>
      <w:lvlText w:val="Розділ %1"/>
      <w:lvlJc w:val="left"/>
      <w:pPr>
        <w:tabs>
          <w:tab w:val="num" w:pos="1440"/>
        </w:tabs>
      </w:pPr>
      <w:rPr>
        <w:rFonts w:ascii="Times New Roman" w:hAnsi="Times New Roman" w:cs="Times New Roman" w:hint="default"/>
        <w:b/>
        <w:bCs/>
        <w:i w:val="0"/>
        <w:iCs w:val="0"/>
        <w:sz w:val="28"/>
        <w:szCs w:val="28"/>
      </w:rPr>
    </w:lvl>
    <w:lvl w:ilvl="1">
      <w:start w:val="1"/>
      <w:numFmt w:val="none"/>
      <w:isLgl/>
      <w:lvlText w:val="Стаття 1."/>
      <w:lvlJc w:val="left"/>
      <w:pPr>
        <w:tabs>
          <w:tab w:val="num" w:pos="1080"/>
        </w:tabs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" w15:restartNumberingAfterBreak="0">
    <w:nsid w:val="416800D9"/>
    <w:multiLevelType w:val="multilevel"/>
    <w:tmpl w:val="85AC80B6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3D218DF"/>
    <w:multiLevelType w:val="multilevel"/>
    <w:tmpl w:val="DA5ED270"/>
    <w:lvl w:ilvl="0">
      <w:start w:val="1"/>
      <w:numFmt w:val="decimal"/>
      <w:lvlText w:val="%1."/>
      <w:lvlJc w:val="left"/>
      <w:pPr>
        <w:tabs>
          <w:tab w:val="num" w:pos="1680"/>
        </w:tabs>
        <w:ind w:left="1680" w:hanging="9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D8C3D17"/>
    <w:multiLevelType w:val="multilevel"/>
    <w:tmpl w:val="BA54985A"/>
    <w:lvl w:ilvl="0">
      <w:start w:val="1"/>
      <w:numFmt w:val="decimal"/>
      <w:lvlText w:val="Стаття %1."/>
      <w:lvlJc w:val="left"/>
      <w:pPr>
        <w:tabs>
          <w:tab w:val="num" w:pos="2211"/>
        </w:tabs>
        <w:ind w:left="2211" w:hanging="1491"/>
      </w:pPr>
      <w:rPr>
        <w:b/>
        <w:bCs/>
        <w:i w:val="0"/>
        <w:iCs w:val="0"/>
        <w:kern w:val="0"/>
        <w:sz w:val="28"/>
        <w:szCs w:val="28"/>
      </w:rPr>
    </w:lvl>
    <w:lvl w:ilvl="1">
      <w:start w:val="1"/>
      <w:numFmt w:val="none"/>
      <w:suff w:val="nothing"/>
      <w:lvlText w:val=""/>
      <w:lvlJc w:val="left"/>
    </w:lvl>
    <w:lvl w:ilvl="2">
      <w:start w:val="1"/>
      <w:numFmt w:val="none"/>
      <w:suff w:val="nothing"/>
      <w:lvlText w:val=""/>
      <w:lvlJc w:val="left"/>
    </w:lvl>
    <w:lvl w:ilvl="3">
      <w:start w:val="1"/>
      <w:numFmt w:val="none"/>
      <w:suff w:val="nothing"/>
      <w:lvlText w:val=""/>
      <w:lvlJc w:val="left"/>
    </w:lvl>
    <w:lvl w:ilvl="4">
      <w:start w:val="1"/>
      <w:numFmt w:val="none"/>
      <w:suff w:val="nothing"/>
      <w:lvlText w:val="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proofState w:grammar="clean"/>
  <w:attachedTemplate r:id="rId1"/>
  <w:linkStyl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E005F"/>
    <w:rsid w:val="000268D9"/>
    <w:rsid w:val="000C1B55"/>
    <w:rsid w:val="000E52CE"/>
    <w:rsid w:val="00127AE4"/>
    <w:rsid w:val="001C498D"/>
    <w:rsid w:val="001C5340"/>
    <w:rsid w:val="001E3226"/>
    <w:rsid w:val="002252DF"/>
    <w:rsid w:val="0026095E"/>
    <w:rsid w:val="002641E0"/>
    <w:rsid w:val="002A4711"/>
    <w:rsid w:val="00315D1B"/>
    <w:rsid w:val="003320AE"/>
    <w:rsid w:val="0034740D"/>
    <w:rsid w:val="00385232"/>
    <w:rsid w:val="003932D0"/>
    <w:rsid w:val="004310BA"/>
    <w:rsid w:val="004E34A2"/>
    <w:rsid w:val="004E5696"/>
    <w:rsid w:val="004F45D4"/>
    <w:rsid w:val="005721F5"/>
    <w:rsid w:val="0057562B"/>
    <w:rsid w:val="00595064"/>
    <w:rsid w:val="005F47FB"/>
    <w:rsid w:val="006216C3"/>
    <w:rsid w:val="006254A9"/>
    <w:rsid w:val="00654BEC"/>
    <w:rsid w:val="006C3615"/>
    <w:rsid w:val="006D1D96"/>
    <w:rsid w:val="006E005F"/>
    <w:rsid w:val="007B23B8"/>
    <w:rsid w:val="0086391C"/>
    <w:rsid w:val="008B4C53"/>
    <w:rsid w:val="008C215C"/>
    <w:rsid w:val="009069A1"/>
    <w:rsid w:val="00A64CC1"/>
    <w:rsid w:val="00AE69D8"/>
    <w:rsid w:val="00B845D8"/>
    <w:rsid w:val="00BC7AA8"/>
    <w:rsid w:val="00BD1260"/>
    <w:rsid w:val="00BE68DB"/>
    <w:rsid w:val="00C25AAE"/>
    <w:rsid w:val="00D26957"/>
    <w:rsid w:val="00D377FC"/>
    <w:rsid w:val="00D47C0D"/>
    <w:rsid w:val="00DA6574"/>
    <w:rsid w:val="00E02158"/>
    <w:rsid w:val="00E33870"/>
    <w:rsid w:val="00E50DCD"/>
    <w:rsid w:val="00E7376E"/>
    <w:rsid w:val="00ED1BD4"/>
    <w:rsid w:val="00F075C2"/>
    <w:rsid w:val="00F32C7D"/>
    <w:rsid w:val="00F7396D"/>
    <w:rsid w:val="00FB29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C40B071"/>
  <w15:chartTrackingRefBased/>
  <w15:docId w15:val="{E6938388-DEE6-4854-9E17-F8C3D75E91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List" w:uiPriority="99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Pr>
      <w:lang w:eastAsia="ru-RU"/>
    </w:rPr>
  </w:style>
  <w:style w:type="paragraph" w:styleId="1">
    <w:name w:val="heading 1"/>
    <w:basedOn w:val="a0"/>
    <w:next w:val="a0"/>
    <w:qFormat/>
    <w:rsid w:val="001E3226"/>
    <w:pPr>
      <w:keepNext/>
      <w:autoSpaceDE w:val="0"/>
      <w:autoSpaceDN w:val="0"/>
      <w:jc w:val="center"/>
      <w:outlineLvl w:val="0"/>
    </w:pPr>
    <w:rPr>
      <w:b/>
      <w:bCs/>
      <w:sz w:val="24"/>
      <w:szCs w:val="24"/>
    </w:rPr>
  </w:style>
  <w:style w:type="paragraph" w:styleId="2">
    <w:name w:val="heading 2"/>
    <w:basedOn w:val="a0"/>
    <w:next w:val="a0"/>
    <w:qFormat/>
    <w:rsid w:val="001E3226"/>
    <w:pPr>
      <w:keepNext/>
      <w:autoSpaceDE w:val="0"/>
      <w:autoSpaceDN w:val="0"/>
      <w:jc w:val="center"/>
      <w:outlineLvl w:val="1"/>
    </w:pPr>
    <w:rPr>
      <w:b/>
      <w:bCs/>
      <w:color w:val="FF0000"/>
      <w:sz w:val="24"/>
      <w:szCs w:val="24"/>
    </w:rPr>
  </w:style>
  <w:style w:type="paragraph" w:styleId="3">
    <w:name w:val="heading 3"/>
    <w:basedOn w:val="a0"/>
    <w:next w:val="a0"/>
    <w:qFormat/>
    <w:rsid w:val="001E3226"/>
    <w:pPr>
      <w:keepNext/>
      <w:autoSpaceDE w:val="0"/>
      <w:autoSpaceDN w:val="0"/>
      <w:ind w:left="-108"/>
      <w:jc w:val="right"/>
      <w:outlineLvl w:val="2"/>
    </w:pPr>
    <w:rPr>
      <w:b/>
      <w:bCs/>
      <w:sz w:val="24"/>
      <w:szCs w:val="24"/>
    </w:rPr>
  </w:style>
  <w:style w:type="character" w:default="1" w:styleId="a1">
    <w:name w:val="Default Paragraph Font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</w:style>
  <w:style w:type="paragraph" w:customStyle="1" w:styleId="StyleAwt">
    <w:name w:val="StyleAwt"/>
    <w:basedOn w:val="StyleNormal"/>
    <w:rPr>
      <w:b/>
      <w:i/>
      <w:sz w:val="18"/>
      <w:u w:val="single"/>
    </w:rPr>
  </w:style>
  <w:style w:type="paragraph" w:customStyle="1" w:styleId="StyleFooter">
    <w:name w:val="StyleFooter"/>
    <w:basedOn w:val="StyleNormal"/>
    <w:rPr>
      <w:sz w:val="10"/>
    </w:rPr>
  </w:style>
  <w:style w:type="paragraph" w:customStyle="1" w:styleId="StyleHeader">
    <w:name w:val="StyleHeader"/>
    <w:basedOn w:val="StyleNormal"/>
    <w:rPr>
      <w:sz w:val="12"/>
    </w:rPr>
  </w:style>
  <w:style w:type="paragraph" w:customStyle="1" w:styleId="StyleNormal">
    <w:name w:val="StyleNormal"/>
    <w:pPr>
      <w:spacing w:line="220" w:lineRule="exact"/>
    </w:pPr>
    <w:rPr>
      <w:lang w:eastAsia="ru-RU"/>
    </w:rPr>
  </w:style>
  <w:style w:type="paragraph" w:customStyle="1" w:styleId="StyleOstRed">
    <w:name w:val="StyleOstRed"/>
    <w:basedOn w:val="StyleNormal"/>
    <w:pPr>
      <w:spacing w:after="120" w:line="240" w:lineRule="auto"/>
      <w:ind w:firstLine="720"/>
      <w:jc w:val="both"/>
    </w:pPr>
    <w:rPr>
      <w:sz w:val="28"/>
    </w:rPr>
  </w:style>
  <w:style w:type="paragraph" w:customStyle="1" w:styleId="StyleProp">
    <w:name w:val="StyleProp"/>
    <w:basedOn w:val="StyleNormal"/>
    <w:pPr>
      <w:spacing w:line="200" w:lineRule="exact"/>
      <w:ind w:firstLine="227"/>
      <w:jc w:val="both"/>
    </w:pPr>
    <w:rPr>
      <w:sz w:val="18"/>
    </w:rPr>
  </w:style>
  <w:style w:type="paragraph" w:customStyle="1" w:styleId="StyleShap">
    <w:name w:val="StyleShap"/>
    <w:basedOn w:val="StyleNormal"/>
    <w:pPr>
      <w:spacing w:line="180" w:lineRule="exact"/>
      <w:jc w:val="center"/>
    </w:pPr>
    <w:rPr>
      <w:sz w:val="16"/>
    </w:rPr>
  </w:style>
  <w:style w:type="paragraph" w:customStyle="1" w:styleId="StyleZakonu">
    <w:name w:val="StyleZakonu"/>
    <w:basedOn w:val="StyleNormal"/>
    <w:pPr>
      <w:spacing w:after="60"/>
      <w:ind w:firstLine="284"/>
      <w:jc w:val="both"/>
    </w:pPr>
  </w:style>
  <w:style w:type="paragraph" w:styleId="30">
    <w:name w:val="Body Text 3"/>
    <w:basedOn w:val="a0"/>
    <w:rsid w:val="001E3226"/>
    <w:pPr>
      <w:autoSpaceDE w:val="0"/>
      <w:autoSpaceDN w:val="0"/>
      <w:jc w:val="both"/>
    </w:pPr>
    <w:rPr>
      <w:color w:val="FF0000"/>
      <w:sz w:val="24"/>
      <w:szCs w:val="24"/>
    </w:rPr>
  </w:style>
  <w:style w:type="paragraph" w:customStyle="1" w:styleId="StyleProp2">
    <w:name w:val="StyleProp2"/>
    <w:basedOn w:val="StyleNormal"/>
    <w:pPr>
      <w:spacing w:after="120" w:line="200" w:lineRule="exact"/>
      <w:ind w:firstLine="227"/>
      <w:jc w:val="both"/>
    </w:pPr>
    <w:rPr>
      <w:sz w:val="18"/>
    </w:rPr>
  </w:style>
  <w:style w:type="paragraph" w:customStyle="1" w:styleId="StyleWisnow">
    <w:name w:val="StyleWisnow"/>
    <w:basedOn w:val="StyleNormal"/>
    <w:rPr>
      <w:sz w:val="18"/>
    </w:rPr>
  </w:style>
  <w:style w:type="paragraph" w:customStyle="1" w:styleId="StyleStorinka">
    <w:name w:val="StyleStorinka"/>
    <w:basedOn w:val="StyleNormal"/>
    <w:pPr>
      <w:jc w:val="right"/>
    </w:pPr>
    <w:rPr>
      <w:sz w:val="18"/>
    </w:rPr>
  </w:style>
  <w:style w:type="paragraph" w:styleId="a">
    <w:name w:val="List Number"/>
    <w:basedOn w:val="a0"/>
    <w:rsid w:val="001E3226"/>
    <w:pPr>
      <w:numPr>
        <w:numId w:val="1"/>
      </w:numPr>
      <w:tabs>
        <w:tab w:val="clear" w:pos="360"/>
        <w:tab w:val="num" w:pos="1440"/>
      </w:tabs>
      <w:autoSpaceDE w:val="0"/>
      <w:autoSpaceDN w:val="0"/>
      <w:ind w:left="0" w:firstLine="0"/>
    </w:pPr>
    <w:rPr>
      <w:sz w:val="24"/>
      <w:szCs w:val="24"/>
    </w:rPr>
  </w:style>
  <w:style w:type="character" w:customStyle="1" w:styleId="a4">
    <w:name w:val="Печатная машинка"/>
    <w:rsid w:val="001E3226"/>
    <w:rPr>
      <w:rFonts w:ascii="Times New Roman" w:hAnsi="Times New Roman" w:cs="Times New Roman"/>
      <w:color w:val="000000"/>
      <w:sz w:val="28"/>
      <w:szCs w:val="28"/>
    </w:rPr>
  </w:style>
  <w:style w:type="paragraph" w:styleId="31">
    <w:name w:val="Body Text Indent 3"/>
    <w:basedOn w:val="a0"/>
    <w:rsid w:val="001E3226"/>
    <w:pPr>
      <w:autoSpaceDE w:val="0"/>
      <w:autoSpaceDN w:val="0"/>
      <w:ind w:firstLine="708"/>
      <w:jc w:val="both"/>
    </w:pPr>
    <w:rPr>
      <w:sz w:val="28"/>
      <w:szCs w:val="28"/>
    </w:rPr>
  </w:style>
  <w:style w:type="paragraph" w:styleId="20">
    <w:name w:val="Body Text 2"/>
    <w:basedOn w:val="a0"/>
    <w:rsid w:val="001E3226"/>
    <w:pPr>
      <w:autoSpaceDE w:val="0"/>
      <w:autoSpaceDN w:val="0"/>
      <w:jc w:val="center"/>
    </w:pPr>
    <w:rPr>
      <w:sz w:val="24"/>
      <w:szCs w:val="24"/>
    </w:rPr>
  </w:style>
  <w:style w:type="paragraph" w:styleId="a5">
    <w:name w:val="Body Text"/>
    <w:basedOn w:val="a0"/>
    <w:rsid w:val="001E3226"/>
    <w:pPr>
      <w:autoSpaceDE w:val="0"/>
      <w:autoSpaceDN w:val="0"/>
      <w:jc w:val="center"/>
    </w:pPr>
    <w:rPr>
      <w:b/>
      <w:bCs/>
      <w:color w:val="FF0000"/>
      <w:sz w:val="28"/>
      <w:szCs w:val="28"/>
    </w:rPr>
  </w:style>
  <w:style w:type="paragraph" w:styleId="HTML">
    <w:name w:val="HTML Preformatted"/>
    <w:basedOn w:val="a0"/>
    <w:rsid w:val="001E322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 w:val="0"/>
      <w:autoSpaceDN w:val="0"/>
    </w:pPr>
    <w:rPr>
      <w:color w:val="000000"/>
      <w:sz w:val="21"/>
      <w:szCs w:val="21"/>
      <w:lang w:val="ru-RU"/>
    </w:rPr>
  </w:style>
  <w:style w:type="paragraph" w:styleId="a6">
    <w:name w:val="footer"/>
    <w:basedOn w:val="a0"/>
    <w:rsid w:val="001E3226"/>
    <w:pPr>
      <w:tabs>
        <w:tab w:val="center" w:pos="4153"/>
        <w:tab w:val="right" w:pos="8306"/>
      </w:tabs>
      <w:autoSpaceDE w:val="0"/>
      <w:autoSpaceDN w:val="0"/>
    </w:pPr>
    <w:rPr>
      <w:sz w:val="24"/>
      <w:szCs w:val="24"/>
      <w:lang w:val="ru-RU"/>
    </w:rPr>
  </w:style>
  <w:style w:type="paragraph" w:styleId="21">
    <w:name w:val="Body Text Indent 2"/>
    <w:basedOn w:val="a0"/>
    <w:rsid w:val="001E3226"/>
    <w:pPr>
      <w:autoSpaceDE w:val="0"/>
      <w:autoSpaceDN w:val="0"/>
      <w:ind w:firstLine="720"/>
      <w:jc w:val="both"/>
    </w:pPr>
    <w:rPr>
      <w:b/>
      <w:bCs/>
      <w:sz w:val="28"/>
      <w:szCs w:val="28"/>
    </w:rPr>
  </w:style>
  <w:style w:type="paragraph" w:styleId="a7">
    <w:name w:val="header"/>
    <w:basedOn w:val="a0"/>
    <w:rsid w:val="001E3226"/>
    <w:pPr>
      <w:tabs>
        <w:tab w:val="center" w:pos="4819"/>
        <w:tab w:val="right" w:pos="9639"/>
      </w:tabs>
    </w:pPr>
  </w:style>
  <w:style w:type="table" w:styleId="a8">
    <w:name w:val="Table Grid"/>
    <w:basedOn w:val="a2"/>
    <w:uiPriority w:val="39"/>
    <w:rsid w:val="006E005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9">
    <w:name w:val="Номер страницы"/>
    <w:basedOn w:val="a6"/>
    <w:rsid w:val="006E005F"/>
    <w:rPr>
      <w:sz w:val="28"/>
    </w:rPr>
  </w:style>
  <w:style w:type="character" w:styleId="aa">
    <w:name w:val="page number"/>
    <w:basedOn w:val="a1"/>
    <w:rsid w:val="006E005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izotova\AppData\Roaming\Microsoft\Word\STARTUP\Z97_V41.DOT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Z97_V41.DOT</Template>
  <TotalTime>1</TotalTime>
  <Pages>16</Pages>
  <Words>5083</Words>
  <Characters>33347</Characters>
  <Application>Microsoft Office Word</Application>
  <DocSecurity>0</DocSecurity>
  <Lines>680</Lines>
  <Paragraphs>286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Elcom Ltd</Company>
  <LinksUpToDate>false</LinksUpToDate>
  <CharactersWithSpaces>38144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О.П.Дяченко</dc:creator>
  <cp:keywords/>
  <dc:description/>
  <cp:lastModifiedBy>Людмила Анатоліївна Ізотова</cp:lastModifiedBy>
  <cp:revision>2</cp:revision>
  <cp:lastPrinted>1601-01-01T00:00:00Z</cp:lastPrinted>
  <dcterms:created xsi:type="dcterms:W3CDTF">2021-05-11T07:42:00Z</dcterms:created>
  <dcterms:modified xsi:type="dcterms:W3CDTF">2021-05-11T07:42:00Z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Телефон">
    <vt:i4>2554988</vt:i4>
  </property>
</Properties>
</file>