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CAB" w:rsidRDefault="00830CAB" w:rsidP="00830CAB">
      <w:pPr>
        <w:ind w:firstLine="720"/>
        <w:jc w:val="right"/>
        <w:rPr>
          <w:sz w:val="28"/>
        </w:rPr>
      </w:pPr>
      <w:r>
        <w:rPr>
          <w:sz w:val="28"/>
          <w:lang w:val="ru-RU"/>
        </w:rPr>
        <w:t>П</w:t>
      </w:r>
      <w:r w:rsidRPr="00830CAB">
        <w:rPr>
          <w:sz w:val="28"/>
        </w:rPr>
        <w:t>роект</w:t>
      </w:r>
    </w:p>
    <w:p w:rsidR="00830CAB" w:rsidRDefault="00830CAB" w:rsidP="00830CAB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01.03.2021)</w:t>
      </w:r>
    </w:p>
    <w:p w:rsidR="00830CAB" w:rsidRPr="00830CAB" w:rsidRDefault="00830CAB" w:rsidP="00830CAB">
      <w:pPr>
        <w:ind w:firstLine="720"/>
        <w:jc w:val="right"/>
        <w:rPr>
          <w:sz w:val="28"/>
          <w:lang w:val="ru-RU"/>
        </w:rPr>
      </w:pPr>
    </w:p>
    <w:p w:rsidR="00830CAB" w:rsidRPr="00830CAB" w:rsidRDefault="00830CAB" w:rsidP="00830CAB">
      <w:pPr>
        <w:ind w:firstLine="720"/>
        <w:jc w:val="center"/>
        <w:rPr>
          <w:sz w:val="28"/>
        </w:rPr>
      </w:pP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И</w:t>
      </w:r>
    </w:p>
    <w:p w:rsidR="00830CAB" w:rsidRDefault="00830CAB" w:rsidP="00830CAB">
      <w:pPr>
        <w:ind w:firstLine="720"/>
        <w:jc w:val="center"/>
        <w:rPr>
          <w:sz w:val="28"/>
        </w:rPr>
      </w:pP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законодавчих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удосконалення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окремих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</w:p>
    <w:p w:rsidR="00830CAB" w:rsidRPr="00830CAB" w:rsidRDefault="00830CAB" w:rsidP="00830CAB">
      <w:pPr>
        <w:ind w:firstLine="720"/>
        <w:jc w:val="center"/>
        <w:rPr>
          <w:sz w:val="28"/>
        </w:rPr>
      </w:pPr>
      <w:bookmarkStart w:id="0" w:name="_GoBack"/>
      <w:bookmarkEnd w:id="0"/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Верховна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I.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законодавчих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hyperlink r:id="rId7">
        <w:r w:rsidRPr="00830CAB">
          <w:rPr>
            <w:b/>
            <w:color w:val="0563C1"/>
            <w:sz w:val="28"/>
            <w:u w:val="single"/>
          </w:rPr>
          <w:t>Кодексі</w:t>
        </w:r>
        <w:r w:rsidRPr="00830CAB">
          <w:rPr>
            <w:b/>
            <w:color w:val="0563C1"/>
            <w:sz w:val="28"/>
            <w:u w:val="single"/>
          </w:rPr>
          <w:t xml:space="preserve"> </w:t>
        </w:r>
        <w:r w:rsidRPr="00830CAB">
          <w:rPr>
            <w:b/>
            <w:color w:val="0563C1"/>
            <w:sz w:val="28"/>
            <w:u w:val="single"/>
          </w:rPr>
          <w:t>законів</w:t>
        </w:r>
        <w:r w:rsidRPr="00830CAB">
          <w:rPr>
            <w:b/>
            <w:color w:val="0563C1"/>
            <w:sz w:val="28"/>
            <w:u w:val="single"/>
          </w:rPr>
          <w:t xml:space="preserve"> </w:t>
        </w:r>
        <w:r w:rsidRPr="00830CAB">
          <w:rPr>
            <w:b/>
            <w:color w:val="0563C1"/>
            <w:sz w:val="28"/>
            <w:u w:val="single"/>
          </w:rPr>
          <w:t>про</w:t>
        </w:r>
        <w:r w:rsidRPr="00830CAB">
          <w:rPr>
            <w:b/>
            <w:color w:val="0563C1"/>
            <w:sz w:val="28"/>
            <w:u w:val="single"/>
          </w:rPr>
          <w:t xml:space="preserve"> </w:t>
        </w:r>
        <w:r w:rsidRPr="00830CAB">
          <w:rPr>
            <w:b/>
            <w:color w:val="0563C1"/>
            <w:sz w:val="28"/>
            <w:u w:val="single"/>
          </w:rPr>
          <w:t>працю</w:t>
        </w:r>
        <w:r w:rsidRPr="00830CAB">
          <w:rPr>
            <w:b/>
            <w:color w:val="0563C1"/>
            <w:sz w:val="28"/>
            <w:u w:val="single"/>
          </w:rPr>
          <w:t xml:space="preserve"> </w:t>
        </w:r>
        <w:r w:rsidRPr="00830CAB">
          <w:rPr>
            <w:b/>
            <w:color w:val="0563C1"/>
            <w:sz w:val="28"/>
            <w:u w:val="single"/>
          </w:rPr>
          <w:t>України</w:t>
        </w:r>
      </w:hyperlink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УРСР,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1971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додаток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50,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375):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четвертої"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третьої";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42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повинен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статтею,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застосування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санкцій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п'яту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"Гарантії,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поранення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ушкодження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потрапили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полон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безвісно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відсутніми,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наступного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повернення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появи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безвісно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відсутніми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оголошення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померлими";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текст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працевлаштування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молоді,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закінчила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припинила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загальноосвітніх,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професійно-технічних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звільнилася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вперше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приймається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добровільному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уклали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(невійськової)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шести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дітей-сиріт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позбавлених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батьківського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піклування,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виповнилося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згодою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замінює,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виняток,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прийматися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категорій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додаткові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гарантії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сприянні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працевлаштуванню,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квота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“Про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зайнятість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населення”;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третьої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Житлового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кодексу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Української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РСР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УРСР,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1983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додаток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28,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573)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  <w:r w:rsidRPr="00830CAB">
        <w:rPr>
          <w:sz w:val="28"/>
        </w:rPr>
        <w:t xml:space="preserve"> </w:t>
      </w:r>
      <w:r w:rsidRPr="00830CAB">
        <w:rPr>
          <w:sz w:val="28"/>
        </w:rPr>
        <w:t>"1)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направлення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служби;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поранення,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ушкодження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здоров’я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потрапили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полон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безвісно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відсутніми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наступного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повернення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скасування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безвісно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ухвалення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оголошення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померлою".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Кодексі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адміністративні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правопорушення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УРСР,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1984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додаток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51,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1122):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тягне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тридцяти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п'ятдесяти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Повторне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було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піддано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стягненню,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тягнуть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п'ятдесяти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тягне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Повторне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було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піддано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стягненню,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тягнуть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Зіпсуття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втрата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необережності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Зіпсуття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недбале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(посвідчень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квитків,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тимчасових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спричинило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втрату,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тягнуть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тридцяти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п'ятдесяти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Повторне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було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піддано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стягненню,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тягнуть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п'ятдесяти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розглядають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правопорушення: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зіпсуття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втрату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необережності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211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запасі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або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зовнішньої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розвідки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імені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розглядати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211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211</w:t>
      </w:r>
      <w:r w:rsidRPr="00830CAB">
        <w:rPr>
          <w:sz w:val="28"/>
          <w:vertAlign w:val="superscript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виключити;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статтею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235</w:t>
      </w:r>
      <w:r w:rsidRPr="00830CAB">
        <w:rPr>
          <w:sz w:val="28"/>
          <w:vertAlign w:val="superscript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235</w:t>
      </w:r>
      <w:r w:rsidRPr="00830CAB">
        <w:rPr>
          <w:sz w:val="28"/>
          <w:vertAlign w:val="superscript"/>
        </w:rPr>
        <w:t>2</w:t>
      </w:r>
      <w:r w:rsidRPr="00830CAB">
        <w:rPr>
          <w:sz w:val="28"/>
        </w:rPr>
        <w:t>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розглядають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правопорушення: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призовниками,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зіпсуття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втрату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необережності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211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запасі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імені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розглядати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накладати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начальники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259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протоколу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неможливості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протоколу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обов'язковим,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доставлено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територіального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центру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комплектування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підтримки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прикордонної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кордону,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поліцейським,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посадовою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прикордонної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членом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кордону,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порушенні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законодавства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таємницю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порушенні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військовозобов’язаними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резервістами,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які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перебувають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запасі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обліку,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законодавства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оборону,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мобілізаційну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підготовку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–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органів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її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співробітником.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Доставлення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кадрових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співробітників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розвідувального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своїх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тільки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присутності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представника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262: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"публічних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поліцейського"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порушенні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призовниками,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військовозобов’язаними,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резервістами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обліку,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порушенні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законодавства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оборону,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мобілізаційну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підготовку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мобілізацію";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доповнити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словами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також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порушенні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військовозобов’язаними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резервістами,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які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перебувають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запасі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обліку,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законодавства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оборону,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мобілізаційну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підготовку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мобілізацію".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4.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Кримінальному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кодексі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–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26,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131):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62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Ухилення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Ухилення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карається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позбавленням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Ухилення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(спеціальних)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Ухилення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попередження,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зробленого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карається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виправними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Ухилення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(спеціальних)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карається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семисот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неоподатковуваних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мінімумів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виправними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5.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Кримінально-виконавчому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кодексі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–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21):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84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копія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надсилається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(підрозділу)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164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18.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</w:t>
      </w:r>
      <w:hyperlink r:id="rId8">
        <w:r w:rsidRPr="00830CAB">
          <w:rPr>
            <w:b/>
            <w:color w:val="0563C1"/>
            <w:sz w:val="28"/>
            <w:u w:val="single"/>
          </w:rPr>
          <w:t>Про</w:t>
        </w:r>
        <w:r w:rsidRPr="00830CAB">
          <w:rPr>
            <w:b/>
            <w:color w:val="0563C1"/>
            <w:sz w:val="28"/>
            <w:u w:val="single"/>
          </w:rPr>
          <w:t xml:space="preserve"> </w:t>
        </w:r>
        <w:r w:rsidRPr="00830CAB">
          <w:rPr>
            <w:b/>
            <w:color w:val="0563C1"/>
            <w:sz w:val="28"/>
            <w:u w:val="single"/>
          </w:rPr>
          <w:t>оборону</w:t>
        </w:r>
        <w:r w:rsidRPr="00830CAB">
          <w:rPr>
            <w:b/>
            <w:color w:val="0563C1"/>
            <w:sz w:val="28"/>
            <w:u w:val="single"/>
          </w:rPr>
          <w:t xml:space="preserve"> </w:t>
        </w:r>
        <w:r w:rsidRPr="00830CAB">
          <w:rPr>
            <w:b/>
            <w:color w:val="0563C1"/>
            <w:sz w:val="28"/>
            <w:u w:val="single"/>
          </w:rPr>
          <w:t>України</w:t>
        </w:r>
      </w:hyperlink>
      <w:r w:rsidRPr="00830CAB">
        <w:rPr>
          <w:b/>
          <w:sz w:val="28"/>
        </w:rPr>
        <w:t>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49,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420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сімнадцятому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доукомплектування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"вирішує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врегулювання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діяльності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військово-технічних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військово-транспортного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перевірочні)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перевірочні)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сприяють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перевірочні)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створенню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належних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умов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військово-патріотичного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виховання".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13.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альтернативну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(невійськову)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86;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420;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6-7,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80):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комісаріаті"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6.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правовий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захист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військовослужбовців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членів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їх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сімей"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8: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"за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поданням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комісаріат"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“орган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населення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підтримки”;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“6.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числа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переважне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завершення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періоду”;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"20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розрахунку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1/12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тривалості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кожний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тривалість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становить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більш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оплачується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вартість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проїзду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невикористання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компенсація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невикористані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проходить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провадиться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відрахування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рахунок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залишилася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поширюються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гарантії,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тривалість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початку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обчислюється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розрахунку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1/12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тривалості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кожний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кінця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тривалістю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більше,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оплачується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вартість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проїзду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назад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тривалістю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менш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бажанням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одночасно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відпусткою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наступному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році";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“9.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потребують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поліпшення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житлових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умов,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здоров’я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вислугу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менше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відставку,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зв’язку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скороченням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неможливості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залишаються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одержання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житла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житлового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фонду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бажанням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компенсації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належне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жиле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приміщення,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квартирно-експлуатаційних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користуються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позачергового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одержання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житла.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вислугу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більше,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членам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приміщення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постійного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бажанням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компенсація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належне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жиле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приміщення.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«Про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пенсійне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звільнених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осіб»,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залишаються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користуються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позачергового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одержання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житла”;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військовослужбовців-жінок)"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весь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беруть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участь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відсічі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стримування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агресії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Російської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Федерації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Донецькій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Луганській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областях,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безпосередньо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санкції,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банками,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проценти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користування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кредитом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нараховуються";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одноразової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допомоги,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урахування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попередньої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перебували,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винятком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попередньому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допомоги.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допомога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Умови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одноразової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допомоги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звільняються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Вдова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(вдівець),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загиблого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померлого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дружина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(чоловік),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(він)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взяв)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шлюб,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(його)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неповнолітні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повнолітні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інвалідністю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дитинства,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пропав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пільги,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24.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обов'язок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38,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324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повноважень,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(об'єднані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міські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об'єднані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областей,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Києва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Севастополя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(далі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Положення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затверджується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період.”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десятої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"10.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прибувати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(об'єднаного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об'єднаного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(далі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оформлення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(посвідчень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квитків,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тимчасових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направлення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вдосконалення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проходити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лікувально-профілактичних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військово-лікарської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здоров’я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військово-лікарської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"11.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Жінки,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професію,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споріднену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спеціальністю,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переліку,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затвердженому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придатні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здоров’я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беруться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"військова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добровільному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виключити;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"10.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доукомплектування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уклали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десяту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тринадцяту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вважати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чотирнадцятою;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дванадцяту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тринадцяту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Кожен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вперше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вступаючи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особисто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присягу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вірність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Українському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народу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скріплює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власноручним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підписом.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Іноземець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(яка)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вперше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приймається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бере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офіційне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зобов’язання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неухильно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додержуватися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Конституції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сумлінно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виконувати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обов’язки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приписуються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направляються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приймаються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приймаються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спеціальностями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іншими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спеціальностями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обов’язковий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затверджується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керівництво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погодженням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здоров’я.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затверджується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інших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спеціальностей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–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Головою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sz w:val="28"/>
        </w:rPr>
        <w:t>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заміщенню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офіцерським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затверджується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Президентом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Окремі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заміщатися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умовах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трудового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договору)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заміщення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керівниками.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переведенні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заміщенню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керівниками";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складі: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голова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комісаріатів"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комісаріатом"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"керівник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тринадцятої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"поліцейським,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рядового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начальницького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весь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сьомий,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десятий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"воєнного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"рішення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восьмій: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комісаріатах"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10)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направляються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(медичне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обстеження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амбулаторних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стаціонарних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умовах),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звільняються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збереженням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займаної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середньої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заробітної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відправлення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списків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відправлення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26: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підпункт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"а"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"(у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26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“6.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запроваджується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планомірної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особовим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належному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вмінь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навичок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спеціальністю.”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26</w:t>
      </w:r>
      <w:r w:rsidRPr="00830CAB">
        <w:rPr>
          <w:sz w:val="28"/>
          <w:vertAlign w:val="superscript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“на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служби”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“про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служби”.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29: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"Чисельність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бюджетних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асигнувань,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виділених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Чисельність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бюджетних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асигнувань,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виділених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"3.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(крім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кожного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залучатися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погодженням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перевірочних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відриву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виробництва,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відривом.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перевищувати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перевірочних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зборах";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"9.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надійшла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повістка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(Центрального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управління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регіонального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повістці.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Керівники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своєчасне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Поважними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причинами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несвоєчасного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(Центрального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управління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регіонального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підтверджені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перешкоди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стихійного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характеру,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сімейні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обставини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поважні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причини,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34,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35,</w:t>
      </w:r>
      <w:r w:rsidRPr="00830CAB">
        <w:rPr>
          <w:sz w:val="28"/>
        </w:rPr>
        <w:t xml:space="preserve"> </w:t>
      </w:r>
      <w:r w:rsidRPr="00830CAB">
        <w:rPr>
          <w:sz w:val="28"/>
        </w:rPr>
        <w:t>37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38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правила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поділяється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керівництво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роботою,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пов'язаною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організацією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контроль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(крім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зовнішньої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розвідки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України),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внутрішніх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керівництво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правоохоронними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деталізації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поділяється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персонально-якісний,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персонально-первинний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персональний.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поділяється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спеціальний.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Персонально-якісний,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персонально-первинний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(персональних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узагальнюються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вносяться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покладається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покладається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покладається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Персонально-первинний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селищах,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відсутні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відповідні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покладається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покладається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заброньовані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заброньовані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ведення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обліку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органах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управління,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частинах,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міських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(районних)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територіальних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центрах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комплектування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підтримки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встановлюються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Генеральним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штабом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нього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приписані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(адміністративно-територіальних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одиниць)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з-за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кордону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обов’язків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27-річного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достроково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(адміністративно-територіальних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одиниць)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з-за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кордону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поліцейські,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начальницького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рядового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внутрішніх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Оперативно-рятувальної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Кодексом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митну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зняті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27-річного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граничного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уклали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(адміністративно-територіальних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одиниць)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з-за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кордону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жінки,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належать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категорій,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зобов’язані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раніше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ніж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знятися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забороняється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виїзд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дозволу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дозволу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керівника).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Зняттю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(адміністративно-територіальну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одиницю)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більше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програмою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достроково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контрактів;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(адміністративно-територіальну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одиницю)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міліції,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кримінально-виконавчої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більше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випадках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(адміністративно-територіальну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одиницю)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міліції,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кримінально-виконавчої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більше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трьох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граничного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випадках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(навчання)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військово-лікарськими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непридатними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граничного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раніше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засуджені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позбавлення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тяжкого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тяжкого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злочину;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направлені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покарання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покарань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застосовано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примусові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характеру;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померли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безвісно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відсутніми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оголошені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померлими.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38.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сповістити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своєчасне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повідомити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(навчання)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(навчання)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випадків,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лише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наявності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позначок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зверненнями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доставити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210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Кодексу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Національна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компетенції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десятиденний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притягнення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відповідальності,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відсутність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(наявність)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судимості.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надати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(міським)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нерозривно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членами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сім'ї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(дружиною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(чоловіком),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дітьми)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внесенню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усиновлення,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позбавлення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поновлення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батьківських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шлюб,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розірвання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шлюбу,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прізвища,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імені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батькові,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смерть).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досудового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повідомити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призовників,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військовозобов'язаних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повідомлено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підозру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розглядаються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вироки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набрали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засуджених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позбавлення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обмеження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арешту,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вилучаються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надсилаються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Медико-соціальні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експертні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повідомити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відповідн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інвалідністю,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групи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інвалідності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повідомити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відповідні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стаціонарному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9.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10.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міграції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(імміграції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еміграції),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протидії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нелегальній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(незаконній)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міграції,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біженців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категорій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мігрантів,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двотижневий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повідомити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відповідні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сімейного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адреси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(перебування),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особисто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семиденний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повідомити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випадках,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через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адміністративних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послуг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інформаційно-телекомунікаційні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назву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глави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VII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"Глава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VII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ДЕМОБІЛІЗАЦІЯ.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20)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цифри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"частинами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Кодексу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цифрами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Кодексу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фахову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передвищу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39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доукомплектування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Завдання,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Головнокомандувачем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оповіщення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командирами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стосовно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з'явитися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збірні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повістках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(повідомленнях).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Поважними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причинами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збірні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повістках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(повідомленнях),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підтверджені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документами: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перешкода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стихійного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характеру,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хвороба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обставини,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позбавили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можливості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особисто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смерть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близького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родича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(чоловіка,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дружини,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сина,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дочки,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матері,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діда,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(повнорідного,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неповнорідного)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сестри)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близького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родича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подружжя.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проходять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момент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результатами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непридатними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граничного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залишився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граничного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меншим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вислужили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пройшло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менше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обчисленні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менше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згодою.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підлягають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“Про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мобілізацію”.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9.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вислужили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перевірочні)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10.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користуються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гарантіями,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Кодексу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фахову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передвищу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освіту".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11.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збірн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працюють,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весь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враховуючи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проїзду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назад,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грошове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розмірі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мінімальної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заробітної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рахунок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коштів,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бюджетом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утримання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керівництво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формуваннями";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42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42.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Відповідальність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порушенні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правил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готовності,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прибуття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порушень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несуть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відповідальність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ознайомити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їхніми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другу-четверту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відправлення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забезпечити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lastRenderedPageBreak/>
        <w:t>відповідні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кількістю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технічних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обслуговуючого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обладнаними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(збірними)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медикаментами,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інструментарієм,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господарським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майном,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автомобільним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автомобільним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транспортом.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оповіщення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сприяють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набуттю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професійних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навичок,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будинками,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підсобними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господарськими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приміщеннями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приміщеннями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(дільниць)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"6.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членами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військово-лікарських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лікарями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середнім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технічними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обслуговуючим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направляються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збірних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допризовників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медичного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повторного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огляду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відправлення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збірні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весь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займана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середня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заробітна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"законами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демократичний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контроль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організацією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правоохоронними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держави",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Уповноваженого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людини"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законами"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тексті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"районний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(міський)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(міський)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територіальний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8.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пенсійне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забезпечення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звільнених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деяких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інших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29,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399;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37,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318;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20-21,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746;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13,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85;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39):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"Пенсіонерам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військову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числа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фактичного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припиняється.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урахуванням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додаткової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вислуги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військову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числа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повторного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укладення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фактичного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розмір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буде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меншим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розмір,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отримували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повторного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розмірі,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отримували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мобілізацією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подальшою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демобілізацією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виникнення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кризової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ситуації,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загрожує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безпеці"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подальшим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фактичним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контрактом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виникнення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кризової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ситуації,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загрожує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9.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Основ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законодавства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охорону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здоров'я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890):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"військовослужбовців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"військовослужбовців,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комісаріатах"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lastRenderedPageBreak/>
        <w:t>22.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мобілізаційну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підготовку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мобілізацію"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16,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255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шістнадцятому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сімнадцятому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"Обсяги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засобів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типами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марками,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залучити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Залучення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засобів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підставі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оформлюються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розпорядженнями";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"разом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чотирнадцятий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чотирнадцятий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16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резервістів;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організовує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звітності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банкрутство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(ліквідацію)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сімнадцятий-дев'ятнадцятий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організовують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звітності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банкрутство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(ліквідацію)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сприяють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дванадцятий-чотирнадцятий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населених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звітності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банкрутство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(ліквідацію)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належать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законодавством;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сприяють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шостий,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"сприяти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"вести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працюючих,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бронювання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звітність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установленому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(перереєстрації),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переобладнання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засобів,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доукомплектування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дорожній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рух"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засобів,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відміткою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(міського)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(зняття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22: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"з'являтися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з'явитися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збірні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(мобілізаційних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розпорядженнях,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повістках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керівників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командирами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Оперативно-рятувальної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залучення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сприяння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командири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(військовозобов'язаних,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Оперативно-рятувальної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10)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одинадцятого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“працівники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</w:t>
      </w:r>
      <w:r w:rsidRPr="00830CAB">
        <w:rPr>
          <w:b/>
          <w:sz w:val="28"/>
        </w:rPr>
        <w:t>органів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управління</w:t>
      </w:r>
      <w:r w:rsidRPr="00830CAB">
        <w:rPr>
          <w:sz w:val="28"/>
        </w:rPr>
        <w:t>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(підрозділів</w:t>
      </w:r>
      <w:r w:rsidRPr="00830CAB">
        <w:rPr>
          <w:sz w:val="28"/>
        </w:rPr>
        <w:t>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зв’язку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гвардії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прикордонної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міліції,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антикорупційного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бюро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розслідувань,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України”.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дванадцятий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вважати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тринадцятим.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10.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сьомої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відпустки"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38,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535;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22,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148)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11.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статус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ветеранів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ветеранів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органів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внутрішніх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справ,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ветеранів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Національної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поліції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деяких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інших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їх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захист"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1998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40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41,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249;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2001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127):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реченні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комісаріатами"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12.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Назву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функціонування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єдиної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транспортної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системи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1998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52,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318)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викласти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такій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(об'єднання),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транспортної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14.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внутрішньої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затвердженому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внутрішньої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22–23,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194;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26,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295;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2020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24):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260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додатка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Статуту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261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«військовими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комісарами»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«керівниками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підтримки».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15.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гарнізонної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вартової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затвердженому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гарнізонної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вартової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1999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22–23,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196;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76):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25,</w:t>
      </w:r>
      <w:r w:rsidRPr="00830CAB">
        <w:rPr>
          <w:sz w:val="28"/>
        </w:rPr>
        <w:t xml:space="preserve"> </w:t>
      </w:r>
      <w:r w:rsidRPr="00830CAB">
        <w:rPr>
          <w:sz w:val="28"/>
        </w:rPr>
        <w:t>83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додатку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Статуту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"керівник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додатку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Статуту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"гарнізону"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виключити;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16.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п'ятій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загальнообов'язкове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страхування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випадок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безробіття"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22,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171;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18,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247)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слова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"облік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комісаріаті"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замінити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словами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"військовий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облік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територіальному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центрі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комплектування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17.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18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правовий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режим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надзвичайного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стану"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23,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176)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викласти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такій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"3)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заборона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змінювати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проживання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19.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абзаці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четвертому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статус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депутатів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місцевих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40,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290;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12,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110;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17,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211</w:t>
      </w:r>
      <w:r w:rsidRPr="00830CAB">
        <w:rPr>
          <w:sz w:val="28"/>
        </w:rPr>
        <w:t>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"військову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мобілізації,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числа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"демобілізації"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20.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прикордонну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27,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208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комісаріатах"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30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"30)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Єдиного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призовників,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військовозобов'язаних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системах,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банках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21.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абзаці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гарантії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захисту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військовослужбовців,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які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звільняються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зв'язку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реформуванням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членів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їхніх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сімей"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2004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36,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комісаріаті"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23.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доступ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судових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рішень"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2006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128;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22,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221;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18-20,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132;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48,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436)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доповнити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частиною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п'ятою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такого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електронній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lastRenderedPageBreak/>
        <w:t>першої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третьої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34.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третій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спеціального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зв'язку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захисту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інформації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890)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слова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"військових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комісаріатах"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замінити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словами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"територіальних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центрах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комплектування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25.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Назву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функціонування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паливно-енергетичного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комплексу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2006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52,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526;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2-3,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41)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паливно-енергетичному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комплексі,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процесі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паливно-енергетичного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паливно-енергетичному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комплексі,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командувань,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розроблення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організаційно-методичних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сталого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паливно-енергетичного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матеріально-технічного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нормативно-правових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26.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захист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персональних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даних"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481;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715;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252;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31)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"6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цілях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резервістів")".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27.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реєстрацію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актів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цивільного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стану"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38,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509;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62;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46,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368;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63)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"7.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містяться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електронній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вважати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восьмою.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28.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Розділ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VIII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"Прикінцеві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перехідні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положення"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збір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облік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єдиного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внеску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загальнообов'язкове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соціальне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страхування"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2–3,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наступними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змінами)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918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"9</w:t>
      </w:r>
      <w:r w:rsidRPr="00830CAB">
        <w:rPr>
          <w:sz w:val="28"/>
          <w:vertAlign w:val="superscript"/>
        </w:rPr>
        <w:t>18</w:t>
      </w:r>
      <w:r w:rsidRPr="00830CAB">
        <w:rPr>
          <w:sz w:val="28"/>
        </w:rPr>
        <w:t>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весь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звільняються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роботодавцями.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Підставою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заява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копія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(реабілітації)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заява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копія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лікування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(реабілітації).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Якщо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найманих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своєї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уповноважує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найманим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заробітної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зобов'язання,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сплати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2–6,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уповноважена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особа.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нарахований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уповноваженою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сплачується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180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календарних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наступного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нарахування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фінансових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санкцій.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заяві,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нарахований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уповноваженою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Звітність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нарахований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уповноваженою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виплат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найманим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працівникам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нарахування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штрафних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фінансових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санкцій,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мобілізацію",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впливу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статтею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25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застосовуються.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Підставою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незастосування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впливу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стягнень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копія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платника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керівником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командиром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десятиденний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призову".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29.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другій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передачу,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примусове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відчуження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вилучення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майна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умовах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правового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режиму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воєнного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надзвичайного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стану"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99)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31.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Єдиний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демографічний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документи,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що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підтверджують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громадянство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посвідчують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її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спеціальний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статус"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716;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593;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48,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436;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63)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особу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(призовника,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військовозобов'язаного,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резервіста)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містяться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електронній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вважати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шостою.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lastRenderedPageBreak/>
        <w:t>32.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абзаці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четвертому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Кабінет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Міністрів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222)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виключити.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33.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6</w:t>
      </w:r>
      <w:r w:rsidRPr="00830CAB">
        <w:rPr>
          <w:b/>
          <w:sz w:val="28"/>
          <w:vertAlign w:val="superscript"/>
        </w:rPr>
        <w:t>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Національну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гвардію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594;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35)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35.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абзаці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другому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вищу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освіту"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37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38,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2004)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оголошенням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36.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запобігання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корупції"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49,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2056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комісаріатах"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"територіальних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56: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“2)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призиваються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офіцерського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залучаються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посадами,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часу”;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відношення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57: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копію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документа: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квитка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тимчасового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квитка,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четвертій: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абзаци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сьомий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наявності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допуску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таємниці,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відношення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областей,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Києва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Севастополя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відношення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(крім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випадків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новим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відношення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персонально-якісного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України)".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зв'язку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вважати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десятим.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37.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Національну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поліцію"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40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41,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379):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надає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Єдиного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призовників,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військовозобов'язаних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електронній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обсягах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копію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військово-облікового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документа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(посвідчення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приписку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дільниці,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квитка,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тимчасового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посвідчення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військовослужбовця";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38.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десятої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71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виконавче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провадження"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2016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30,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542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наступними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змінами)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"військової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під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мобілізації,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числа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39.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Єдиний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військовозобов'язаних"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18,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217;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21,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81):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назві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"військовозобов'язаних"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преамбулу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"Цей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створення,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регулює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відносини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сфері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lastRenderedPageBreak/>
        <w:t>реєстрації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громадян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які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перебувають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запасі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для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комплектування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Збройних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Сил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інших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утворених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відповідно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формувань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також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для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виконання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робіт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забезпечення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оборони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держави,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приписаних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дільниць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(далі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-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призовники,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військовозобов'язані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резервісти)";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Єдиний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(далі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Реєстр)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автоматизована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інформаційно-телекомунікаційна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призначена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збирання,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обробки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створена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завдання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завданнями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особовим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складом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членів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загиблих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військовослужбовців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обов’язку.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Основними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засадами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обов'язковість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актуалізація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захищеність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держава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гарантує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захист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бази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даних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несанкціонованого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доступу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зловживання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доступом,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незаконного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використання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відомостей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порушення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цілісності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бази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даних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його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апаратного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програмного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забезпечення";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5: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другу,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четверту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п'яту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викласти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такій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Володільцем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(далі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володілець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розпорядниками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штаб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Cлужба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(далі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-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Реєстру).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Володілець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Реєстру: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технологічне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утворює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уповноважений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орган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адміністрування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Володільця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затверджує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процедури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збирання,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обробки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організовує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(базами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отримання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(обміну)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6-9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розвиток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модернізацію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програмних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апаратних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засобів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доступу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контроль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цілісністю,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дотриманням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організовує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підпорядкованого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адміністрування;</w:t>
      </w:r>
      <w:r w:rsidRPr="00830CAB">
        <w:rPr>
          <w:sz w:val="28"/>
        </w:rPr>
        <w:t xml:space="preserve"> </w:t>
      </w:r>
      <w:r w:rsidRPr="00830CAB">
        <w:rPr>
          <w:sz w:val="28"/>
        </w:rPr>
        <w:t>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повноваження,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передбачені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Розпорядник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функціонування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межах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своїх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повноважень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доступ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відповідної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інформації,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що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міститься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Реєстрі;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організовує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підготовку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підпорядкованих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контроль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повнотою,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актуальністю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достовірністю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межах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повноважень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уповноважений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Володільця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оперативні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командування;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областей,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Києва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Севастополя;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відповідний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шостій: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"планування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розподілу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ресурсу"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виключити;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редакції:"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контролюють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повноту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контролюють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рішень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володільця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розпорядника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доступ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статистичних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восьму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дев'яту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"8.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(об’єднані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районні),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міські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(районні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об’єднані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міські)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підрозділи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9.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актуалізацію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одинадцятою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збирання,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обробки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(підрозділах).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процедури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збирання,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зберігання,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обробки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використання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спільними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наказами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8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батькові"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"(за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наявності)";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8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"8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сімейний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членів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сім'ї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(прізвище,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ім'я,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батькові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наявності),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дітей)";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"9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громадянство";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"17)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групи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інвалідності),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збираються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метою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придатності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обов'язку;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притягнення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відповідальності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(повідомлення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підозру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вчиненні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правопорушення);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розгляд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кримінальної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вирок,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набрав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сили;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20)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наявність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(відсутність)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судимості";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"Розпорядник"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"Володілець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розпорядники";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"Розпорядник"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"Володілець".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14: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внесення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підставі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Автономної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Республіки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Крим,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місцевого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самоврядування,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підприємств,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організацій,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незалежно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підпорядкування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власності,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резервістами";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вносяться"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призовника,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військовозобов'язаного,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вносяться";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четверту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Актуалізація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підставі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відомостей,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вносяться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інформаційно-телекомунікаційними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(банками)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держателями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(розпорядниками,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адміністраторами)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Органи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одержують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електронному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вигляді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цивільного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5,</w:t>
      </w:r>
      <w:r w:rsidRPr="00830CAB">
        <w:rPr>
          <w:sz w:val="28"/>
        </w:rPr>
        <w:t xml:space="preserve"> </w:t>
      </w:r>
      <w:r w:rsidRPr="00830CAB">
        <w:rPr>
          <w:sz w:val="28"/>
        </w:rPr>
        <w:t>8,</w:t>
      </w:r>
      <w:r w:rsidRPr="00830CAB">
        <w:rPr>
          <w:sz w:val="28"/>
        </w:rPr>
        <w:t xml:space="preserve"> </w:t>
      </w:r>
      <w:r w:rsidRPr="00830CAB">
        <w:rPr>
          <w:sz w:val="28"/>
        </w:rPr>
        <w:t>8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>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міграції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(імміграції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еміграції),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протидії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нелегальній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(незаконній)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міграції,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громадянства,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фізичних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біженців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категорій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мігрантів,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6,</w:t>
      </w:r>
      <w:r w:rsidRPr="00830CAB">
        <w:rPr>
          <w:sz w:val="28"/>
        </w:rPr>
        <w:t xml:space="preserve"> </w:t>
      </w:r>
      <w:r w:rsidRPr="00830CAB">
        <w:rPr>
          <w:sz w:val="28"/>
        </w:rPr>
        <w:t>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податкову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12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кордону,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15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науки,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16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6)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охорони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здоров’я,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7)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Пенсійного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фонду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встановлення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групи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інвалідності;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Офісу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Генерального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прокурора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судової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10)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Національної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Інформаційна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інформаційно-телекомунікаційними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(банками)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даних,</w:t>
      </w:r>
      <w:r w:rsidRPr="00830CAB">
        <w:rPr>
          <w:sz w:val="28"/>
        </w:rPr>
        <w:t xml:space="preserve"> </w:t>
      </w:r>
      <w:r w:rsidRPr="00830CAB">
        <w:rPr>
          <w:sz w:val="28"/>
        </w:rPr>
        <w:lastRenderedPageBreak/>
        <w:t>держателями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(розпорядниками,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адміністраторами)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Володільцем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спільно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органом.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4.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Надання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громадянам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інформації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взаємодії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(обміну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інформацією)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через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(інформаційно-телекомунікаційні)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забезпечує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реалізацію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державної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політики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сфері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цифровізації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спільним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наказом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зазначеного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володільцем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Реєстру”;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п'ятою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змісту: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"5.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Обмін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відомостями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здійснюється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дотриманням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вимог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інформаційно-телекомунікаційних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системах"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захист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персональних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даних";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8)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тексті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"військовозобов'язаний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(призовник)"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усіх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"призовник,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військовозобов'язаний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резервіст"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відмінку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числі.</w:t>
      </w:r>
    </w:p>
    <w:p w:rsidR="00830CAB" w:rsidRPr="00830CAB" w:rsidRDefault="00830CAB" w:rsidP="00830CAB">
      <w:pPr>
        <w:ind w:firstLine="720"/>
        <w:jc w:val="both"/>
        <w:rPr>
          <w:b/>
          <w:sz w:val="28"/>
        </w:rPr>
      </w:pPr>
      <w:r w:rsidRPr="00830CAB">
        <w:rPr>
          <w:b/>
          <w:sz w:val="28"/>
        </w:rPr>
        <w:t>40.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освіту"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(Відомості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Верховної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Ради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2017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38-39,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380;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2019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р.,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5,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33):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шістнадцятому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"строкової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41.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2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13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національну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2018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31,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питань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оперативного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доукомплектування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утворених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формувань".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42.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фахову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передвищу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освіту"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119):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абзац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другої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"оголошенням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54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та/або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"строкової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3)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частині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третій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63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замінити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призовом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осіб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числа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резервістів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7.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безпеки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1992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27,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382;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2004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32,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394;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2007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33,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442):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статтю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"Стаття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23.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зараховуються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громадяни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вислужили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установлені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придатні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здоров'я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проходження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мирний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воєнний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досягли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граничного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Для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доукомплектування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посад,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передбачених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штатами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воєнного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часу,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можуть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бути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зараховані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військовозобов’язані,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перебували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запасі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Збройних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Сил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зовнішньої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розвідки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Зазначені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перебувають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обліку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управлінні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відповідних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регіональних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безпеки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залучаються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(перевірочних)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спеціальних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зборів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визначеному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законодавством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порядку";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пункт</w:t>
      </w:r>
      <w:r w:rsidRPr="00830CAB">
        <w:rPr>
          <w:sz w:val="28"/>
        </w:rPr>
        <w:t xml:space="preserve"> </w:t>
      </w:r>
      <w:r w:rsidRPr="00830CAB">
        <w:rPr>
          <w:sz w:val="28"/>
        </w:rPr>
        <w:t>4</w:t>
      </w:r>
      <w:r w:rsidRPr="00830CAB">
        <w:rPr>
          <w:sz w:val="28"/>
          <w:vertAlign w:val="superscript"/>
        </w:rPr>
        <w:t>1</w:t>
      </w:r>
      <w:r w:rsidRPr="00830CAB">
        <w:rPr>
          <w:sz w:val="28"/>
          <w:vertAlign w:val="superscript"/>
        </w:rPr>
        <w:t xml:space="preserve"> </w:t>
      </w:r>
      <w:r w:rsidRPr="00830CAB">
        <w:rPr>
          <w:sz w:val="28"/>
        </w:rPr>
        <w:t>частини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першої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статті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25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"складати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протоколи"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розглядати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справи".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43.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Статтю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зовнішньої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розвідки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України"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2020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49,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445)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доповнити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словами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"а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особливий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–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кількості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згідно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Мобілізаційним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планом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b/>
          <w:sz w:val="28"/>
        </w:rPr>
        <w:t>30.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Пункт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частини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першої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статті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14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Закону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України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"Про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зайнятість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населення"</w:t>
      </w:r>
      <w:r w:rsidRPr="00830CAB">
        <w:rPr>
          <w:b/>
          <w:sz w:val="28"/>
        </w:rPr>
        <w:t xml:space="preserve"> </w:t>
      </w:r>
      <w:r w:rsidRPr="00830CAB">
        <w:rPr>
          <w:sz w:val="28"/>
        </w:rPr>
        <w:t>(Відомості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2013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243;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2019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р.,</w:t>
      </w:r>
      <w:r w:rsidRPr="00830CAB">
        <w:rPr>
          <w:sz w:val="28"/>
        </w:rPr>
        <w:t xml:space="preserve"> </w:t>
      </w:r>
      <w:r w:rsidRPr="00830CAB">
        <w:rPr>
          <w:sz w:val="28"/>
        </w:rPr>
        <w:t>№</w:t>
      </w:r>
      <w:r w:rsidRPr="00830CAB">
        <w:rPr>
          <w:sz w:val="28"/>
        </w:rPr>
        <w:t xml:space="preserve"> </w:t>
      </w:r>
      <w:r w:rsidRPr="00830CAB">
        <w:rPr>
          <w:sz w:val="28"/>
        </w:rPr>
        <w:t>30,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ст.</w:t>
      </w:r>
      <w:r w:rsidRPr="00830CAB">
        <w:rPr>
          <w:sz w:val="28"/>
        </w:rPr>
        <w:t xml:space="preserve"> </w:t>
      </w:r>
      <w:r w:rsidRPr="00830CAB">
        <w:rPr>
          <w:sz w:val="28"/>
        </w:rPr>
        <w:t>119)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викласти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такій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редакції:</w:t>
      </w:r>
      <w:r w:rsidRPr="00830CAB">
        <w:rPr>
          <w:sz w:val="28"/>
        </w:rPr>
        <w:t xml:space="preserve"> </w:t>
      </w:r>
      <w:r w:rsidRPr="00830CAB">
        <w:rPr>
          <w:sz w:val="28"/>
        </w:rPr>
        <w:t>"4)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молодь,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закінчила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припинила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закладах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загальної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середньої,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професійної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(професійно-технічної),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фахової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передвищої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вищої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освіти,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звільнилася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альтернативної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(невійськової)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служби,</w:t>
      </w:r>
      <w:r w:rsidRPr="00830CAB">
        <w:rPr>
          <w:sz w:val="28"/>
        </w:rPr>
        <w:t xml:space="preserve"> </w:t>
      </w:r>
      <w:r w:rsidRPr="00830CAB">
        <w:rPr>
          <w:b/>
          <w:sz w:val="28"/>
        </w:rPr>
        <w:t>військової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служби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за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призовом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осіб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із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числа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резервістів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в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особливий</w:t>
      </w:r>
      <w:r w:rsidRPr="00830CAB">
        <w:rPr>
          <w:b/>
          <w:sz w:val="28"/>
        </w:rPr>
        <w:t xml:space="preserve"> </w:t>
      </w:r>
      <w:r w:rsidRPr="00830CAB">
        <w:rPr>
          <w:b/>
          <w:sz w:val="28"/>
        </w:rPr>
        <w:t>період</w:t>
      </w:r>
      <w:r w:rsidRPr="00830CAB">
        <w:rPr>
          <w:sz w:val="28"/>
        </w:rPr>
        <w:t xml:space="preserve"> </w:t>
      </w:r>
      <w:r w:rsidRPr="00830CAB">
        <w:rPr>
          <w:sz w:val="28"/>
        </w:rPr>
        <w:t>(протягом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шести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після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закінчення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або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припинення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навчання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служби)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вперше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приймається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роботу".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ІІ.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Прикінцеві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положення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набирає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чинності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наступного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днем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його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опублікування.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2.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Установити,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утворюються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діючих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шляхом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перетворення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протягом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двох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місяців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набрання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чинності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lastRenderedPageBreak/>
        <w:t>територіальні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комплектування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соціальної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підтримки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є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правонаступниками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військових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комісаріатів,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базі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яких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вони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утворюються.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3.</w:t>
      </w:r>
      <w:r w:rsidRPr="00830CAB">
        <w:rPr>
          <w:sz w:val="28"/>
        </w:rPr>
        <w:t xml:space="preserve"> </w:t>
      </w:r>
      <w:r w:rsidRPr="00830CAB">
        <w:rPr>
          <w:sz w:val="28"/>
        </w:rPr>
        <w:t>Кабінету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Міністрів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1)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шестимісячний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строк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набрання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чинності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Законом: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вжити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заходів,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прийняти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нормативно-правові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акти,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привести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свої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нормативно-правові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забезпечити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приведення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міністерствами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іншими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центральними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органами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виконавчої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влади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їх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нормативно-правових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відповідність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цим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Законом,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</w:t>
      </w:r>
      <w:r w:rsidRPr="00830CAB">
        <w:rPr>
          <w:sz w:val="28"/>
        </w:rPr>
        <w:t xml:space="preserve"> </w:t>
      </w:r>
      <w:r w:rsidRPr="00830CAB">
        <w:rPr>
          <w:sz w:val="28"/>
        </w:rPr>
        <w:t>також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прийняття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актів,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необхідних</w:t>
      </w:r>
      <w:r w:rsidRPr="00830CAB">
        <w:rPr>
          <w:sz w:val="28"/>
        </w:rPr>
        <w:t xml:space="preserve"> </w:t>
      </w:r>
      <w:r w:rsidRPr="00830CAB">
        <w:rPr>
          <w:sz w:val="28"/>
        </w:rPr>
        <w:t>для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реалізації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Закону;</w:t>
      </w:r>
    </w:p>
    <w:p w:rsidR="00830CAB" w:rsidRPr="00830CAB" w:rsidRDefault="00830CAB" w:rsidP="00830CAB">
      <w:pPr>
        <w:ind w:firstLine="720"/>
        <w:jc w:val="both"/>
        <w:rPr>
          <w:sz w:val="28"/>
        </w:rPr>
      </w:pPr>
      <w:r w:rsidRPr="00830CAB">
        <w:rPr>
          <w:sz w:val="28"/>
        </w:rPr>
        <w:t>2)</w:t>
      </w:r>
      <w:r w:rsidRPr="00830CAB">
        <w:rPr>
          <w:sz w:val="28"/>
        </w:rPr>
        <w:t xml:space="preserve"> </w:t>
      </w:r>
      <w:r w:rsidRPr="00830CAB">
        <w:rPr>
          <w:sz w:val="28"/>
        </w:rPr>
        <w:t>щорічно,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починаючи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</w:t>
      </w:r>
      <w:r w:rsidRPr="00830CAB">
        <w:rPr>
          <w:sz w:val="28"/>
        </w:rPr>
        <w:t xml:space="preserve"> </w:t>
      </w:r>
      <w:r w:rsidRPr="00830CAB">
        <w:rPr>
          <w:sz w:val="28"/>
        </w:rPr>
        <w:t>2021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року,</w:t>
      </w:r>
      <w:r w:rsidRPr="00830CAB">
        <w:rPr>
          <w:sz w:val="28"/>
        </w:rPr>
        <w:t xml:space="preserve"> </w:t>
      </w:r>
      <w:r w:rsidRPr="00830CAB">
        <w:rPr>
          <w:sz w:val="28"/>
        </w:rPr>
        <w:t>інформувати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Верховну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Раду</w:t>
      </w:r>
      <w:r w:rsidRPr="00830CAB">
        <w:rPr>
          <w:sz w:val="28"/>
        </w:rPr>
        <w:t xml:space="preserve"> </w:t>
      </w:r>
      <w:r w:rsidRPr="00830CAB">
        <w:rPr>
          <w:sz w:val="28"/>
        </w:rPr>
        <w:t>України</w:t>
      </w:r>
      <w:r w:rsidRPr="00830CAB">
        <w:rPr>
          <w:sz w:val="28"/>
        </w:rPr>
        <w:t xml:space="preserve"> </w:t>
      </w:r>
      <w:r w:rsidRPr="00830CAB">
        <w:rPr>
          <w:sz w:val="28"/>
        </w:rPr>
        <w:t>про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стан</w:t>
      </w:r>
      <w:r w:rsidRPr="00830CAB">
        <w:rPr>
          <w:sz w:val="28"/>
        </w:rPr>
        <w:t xml:space="preserve"> </w:t>
      </w:r>
      <w:r w:rsidRPr="00830CAB">
        <w:rPr>
          <w:sz w:val="28"/>
        </w:rPr>
        <w:t>виконання</w:t>
      </w:r>
      <w:r w:rsidRPr="00830CAB">
        <w:rPr>
          <w:sz w:val="28"/>
        </w:rPr>
        <w:t xml:space="preserve"> </w:t>
      </w:r>
      <w:r w:rsidRPr="00830CAB">
        <w:rPr>
          <w:sz w:val="28"/>
        </w:rPr>
        <w:t>цього</w:t>
      </w:r>
      <w:r w:rsidRPr="00830CAB">
        <w:rPr>
          <w:sz w:val="28"/>
        </w:rPr>
        <w:t xml:space="preserve"> </w:t>
      </w:r>
      <w:r w:rsidRPr="00830CAB">
        <w:rPr>
          <w:sz w:val="28"/>
        </w:rPr>
        <w:t>Закону.</w:t>
      </w:r>
    </w:p>
    <w:p w:rsidR="00595064" w:rsidRPr="00830CAB" w:rsidRDefault="00595064" w:rsidP="00830CAB">
      <w:pPr>
        <w:ind w:firstLine="720"/>
        <w:jc w:val="both"/>
        <w:rPr>
          <w:sz w:val="28"/>
        </w:rPr>
      </w:pPr>
    </w:p>
    <w:sectPr w:rsidR="00595064" w:rsidRPr="00830CAB" w:rsidSect="00830CAB">
      <w:footerReference w:type="even" r:id="rId9"/>
      <w:footerReference w:type="default" r:id="rId10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CAB" w:rsidRDefault="00830CAB">
      <w:r>
        <w:separator/>
      </w:r>
    </w:p>
  </w:endnote>
  <w:endnote w:type="continuationSeparator" w:id="0">
    <w:p w:rsidR="00830CAB" w:rsidRDefault="0083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CAB" w:rsidRDefault="00830CAB" w:rsidP="00A6594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830CAB" w:rsidRDefault="00830CA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CAB" w:rsidRDefault="00830CAB" w:rsidP="00A6594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830CAB" w:rsidRDefault="00830CA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CAB" w:rsidRDefault="00830CAB">
      <w:r>
        <w:separator/>
      </w:r>
    </w:p>
  </w:footnote>
  <w:footnote w:type="continuationSeparator" w:id="0">
    <w:p w:rsidR="00830CAB" w:rsidRDefault="00830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CA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30CAB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584E4"/>
  <w15:chartTrackingRefBased/>
  <w15:docId w15:val="{E623CE38-609D-4470-8519-A3F40E49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30CA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30CAB"/>
    <w:rPr>
      <w:sz w:val="28"/>
    </w:rPr>
  </w:style>
  <w:style w:type="character" w:styleId="aa">
    <w:name w:val="page number"/>
    <w:basedOn w:val="a1"/>
    <w:rsid w:val="00830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1932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322-0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45</Pages>
  <Words>14621</Words>
  <Characters>99723</Characters>
  <Application>Microsoft Office Word</Application>
  <DocSecurity>0</DocSecurity>
  <Lines>1917</Lines>
  <Paragraphs>586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2021-03-02T08:06:00Z</dcterms:created>
  <dcterms:modified xsi:type="dcterms:W3CDTF">2021-03-02T08:09:00Z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