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06" w:rsidRDefault="003F4006" w:rsidP="003F4006">
      <w:pPr>
        <w:ind w:firstLine="720"/>
        <w:jc w:val="right"/>
        <w:rPr>
          <w:sz w:val="28"/>
        </w:rPr>
      </w:pPr>
      <w:r>
        <w:rPr>
          <w:sz w:val="28"/>
        </w:rPr>
        <w:t>Проект</w:t>
      </w:r>
    </w:p>
    <w:p w:rsidR="003F4006" w:rsidRDefault="003F4006" w:rsidP="003F4006">
      <w:pPr>
        <w:ind w:firstLine="720"/>
        <w:jc w:val="right"/>
        <w:rPr>
          <w:sz w:val="28"/>
        </w:rPr>
      </w:pPr>
      <w:r>
        <w:rPr>
          <w:sz w:val="28"/>
        </w:rPr>
        <w:t>(тираж 16.12.2020)</w:t>
      </w:r>
    </w:p>
    <w:p w:rsidR="003F4006" w:rsidRPr="003F4006" w:rsidRDefault="003F4006" w:rsidP="003F4006">
      <w:pPr>
        <w:ind w:firstLine="720"/>
        <w:jc w:val="center"/>
        <w:rPr>
          <w:sz w:val="28"/>
        </w:rPr>
      </w:pPr>
      <w:r w:rsidRPr="003F4006">
        <w:rPr>
          <w:sz w:val="28"/>
        </w:rPr>
        <w:t>Закон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</w:p>
    <w:p w:rsidR="003F4006" w:rsidRDefault="003F4006" w:rsidP="003F4006">
      <w:pPr>
        <w:ind w:firstLine="720"/>
        <w:jc w:val="center"/>
        <w:rPr>
          <w:sz w:val="28"/>
        </w:rPr>
      </w:pP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деяких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законодавчих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формі</w:t>
      </w:r>
    </w:p>
    <w:p w:rsidR="003F4006" w:rsidRPr="003F4006" w:rsidRDefault="003F4006" w:rsidP="003F4006">
      <w:pPr>
        <w:ind w:firstLine="720"/>
        <w:jc w:val="center"/>
        <w:rPr>
          <w:sz w:val="28"/>
        </w:rPr>
      </w:pPr>
      <w:bookmarkStart w:id="0" w:name="_GoBack"/>
      <w:bookmarkEnd w:id="0"/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Верховна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л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I.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законодавчих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Кодексі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УРСР,</w:t>
      </w:r>
      <w:r w:rsidRPr="003F4006">
        <w:rPr>
          <w:sz w:val="28"/>
        </w:rPr>
        <w:t xml:space="preserve"> </w:t>
      </w:r>
      <w:r w:rsidRPr="003F4006">
        <w:rPr>
          <w:sz w:val="28"/>
        </w:rPr>
        <w:t>1971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додаток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50,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375):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24: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«трудову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книжку»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«(у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страхування»;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«При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укладенні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договору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вперше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приймається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оформлення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зв'язку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-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шосту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вважати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-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сьомою;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47: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назві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“Власник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зобов’язаний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провести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розрахунок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строки,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Кодексу,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належні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48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“Стаття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48.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вперше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приймається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оформляється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роботодавцем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обов’язковому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пізніше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прийняття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Власник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зобов’язаний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прийняття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переведення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заохочення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нагороди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успіхи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роботі.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України";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144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“Заохочення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оголошуються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(розпорядженням)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урочистій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обстановці,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проханням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нього,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233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вручення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видачі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вручення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6)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235: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третьої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“копії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32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Кримінально-виконавчого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кодексу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3-4,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«не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пізніше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трьох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одержання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судового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рішення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засудженого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займає,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професійної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позбавлено,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обіймати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певні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займатися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певною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строку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питань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пробації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судового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рішення».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91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Кодексу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цивільного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34-35,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458):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друге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  <w:r w:rsidRPr="003F4006">
        <w:rPr>
          <w:sz w:val="28"/>
        </w:rPr>
        <w:t xml:space="preserve"> </w:t>
      </w:r>
      <w:r w:rsidRPr="003F4006">
        <w:rPr>
          <w:sz w:val="28"/>
        </w:rPr>
        <w:t>«Відповідні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навчання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67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нотаріат”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1993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39,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383;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“Свідоцтво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спадщину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земельну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(пай)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смерті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евакуйованих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відчуження,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відселених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безумовного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(обов’язкового)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гарантованого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добровільного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самостійно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переселилися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радіоактивного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забруднення,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момент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евакуації,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відселення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самостійного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переселення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були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колективних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сільськогосподарських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підприємств,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пенсіонерів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проживали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сільській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може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бути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посадовою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самоврядування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спадкоємцям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(як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спадкування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спадкування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заповітом)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представлення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колективного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сільськогосподарського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засвідченого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належним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витягу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ньому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рішення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суду,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сили,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членство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колективному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сільськогосподарському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підприємстві,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розташовувалося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території”.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6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відшкодування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шкоди,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завданої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оперативно-розшукову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досудового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розслідування,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прокуратури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суду”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1995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наступними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змінами)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«У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цієї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власником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недійсним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(посади)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засудженням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відсторонений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притягненням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кримінальної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відповідальності,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недійсним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(посади)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засудженням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відсторонення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притягненням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кримінальної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відповідальності.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власник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триденний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недійсним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наказу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(розпорядження),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(посади)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засудженням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відсторонений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незаконним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притягненням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кримінальної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відповідальності».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6.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9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1998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121;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2-3,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містяться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раніше”.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7.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21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безробіття”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2000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22,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171;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2-3,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містяться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–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раніше”.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8.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самоврядування”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175;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2010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18):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затвердженому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дванадцяту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самоврядування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затвердженому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самоврядування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9.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восьмої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9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підтримку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книговидавничої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справи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Україні”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162;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10,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102)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“копія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“копія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та/або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10.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виділення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натурі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місцевості)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земельних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ділянок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власникам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земельних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(паїв)”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38,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314)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“Документом,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земельну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(пай)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колективного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сільськогосподарського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нотаріально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засвідчена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виписка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фермерське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господарство”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45,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363):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27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фермерському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господарстві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ведеться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працю”;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фермерському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господарстві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господарства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працюють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ньому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договором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(контрактом),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зараховується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містяться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―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раніше”.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49-51,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376;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2017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40―41,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383):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3</w:t>
      </w:r>
      <w:r w:rsidRPr="003F4006">
        <w:rPr>
          <w:sz w:val="28"/>
          <w:vertAlign w:val="superscript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“3</w:t>
      </w:r>
      <w:r w:rsidRPr="003F4006">
        <w:rPr>
          <w:sz w:val="28"/>
          <w:vertAlign w:val="superscript"/>
        </w:rPr>
        <w:t>1</w:t>
      </w:r>
      <w:r w:rsidRPr="003F4006">
        <w:rPr>
          <w:sz w:val="28"/>
        </w:rPr>
        <w:t>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повідомляти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страхувальника,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працює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заявою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відкликання)”;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21: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чотирнадцятим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“Персоніфікований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складовою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22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доступу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страхувальників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функціонування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веб-порталу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Послуги,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доступ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персональних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ідентифікації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використанням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кваліфікованого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підпису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засобів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ідентифікації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правлінням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(перерахунок)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автоматично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(перерахунком)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шляхом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заяви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(перерахунку)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особисто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представника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недієздатної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дієздатність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обмежена,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малолітньої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неповнолітньої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оформлення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(перерахунку)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правлінням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автоматично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набуття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досягненні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персоніфікованого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досягнення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статтею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26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повідомила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бажання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одержувати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більш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пізнього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персоніфікованого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впровадження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персоніфікованого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територіальний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особистий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веб-порталі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можуть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бути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особистий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веб-порталі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6)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45: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пенсією,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випадків”;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новим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“Пенсія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автоматично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настає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днем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досягнення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персоніфікованого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досягненні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трьох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досягнення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вважається,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виявила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бажання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одержувати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більш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пізнього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вважати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третім;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7)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47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новим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автоматично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трьох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повідомила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територіальний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особистий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веб-порталі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обраний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вважається,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виявила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бажання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одержувати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більш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пізнього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віку”.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зв’язку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шостий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вважати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сьомим.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29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статус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депутата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Автономної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Республіки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2007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168)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третьої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74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Регламенту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затвердженого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Регламент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2010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14-17,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133;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89,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49,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687)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“витяг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2—3,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наступними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змінами):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12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“де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знаходиться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(оформлена)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заявою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відкликання)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відомостями,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обліковуються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6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“подавати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звітність”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17: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накопичення,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використання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видані,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продовжені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листки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непрацездатності”;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адміністрування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ведуть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обмін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інформацією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безоплатній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фінансову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двома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навчання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закладах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вищої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здобутої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набутого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роботодавцям,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юридичним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згодою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запитуються,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недійсною,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надається";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18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“Стаття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18.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Джерела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Джерелами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надходять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адміністрування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юридичних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громадських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платників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фондів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цивільного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демографічного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розпорядників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відомчих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демографічний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підтверджують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спеціальний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статус”;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охорони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свобод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людини,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інтересів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суспільства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протидії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злочинності,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підтримання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публічної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безпеки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міграції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(імміграції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еміграції),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біженців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категорій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мігрантів;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податкових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органів;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статистики;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відносин;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казначейського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обслуговування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бюджетних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коштів;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центрального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науки;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зайнятості;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підприємств,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установ,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організацій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військових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територіальних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результатами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перевірок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установ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(закладів),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листки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непрацездатності;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джерел,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межах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повноважень,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метою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ідентифікації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цілей,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отримувати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баз,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перебувають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власності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підприємств,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установ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організацій,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обсязі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межах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повноважень,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отримувати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територіальних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Доступ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дотриманням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вимог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інформаційно-телекомунікаційних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системах”,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персональних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даних”.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взаємодії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держателями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(інформаційних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баз).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взаємодія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розпорядниками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баз,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цієї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законами,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регулюють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суспільних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відносин,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договорів,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укладених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технічним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адміністратором.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зобов’язані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покладених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обов’язків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фінансову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шляхом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взаємодії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інформаційних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ресурсів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надходить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цивільного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–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формою,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цивільного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стану;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Єдиної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бази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питань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–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формою,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визначеними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науки;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першій: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набуття”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реалізацію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ними”;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вперше,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проводиться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ідентифікація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обов’язковим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підтвердженням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серії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релігійні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переконання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відмовляються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прийняття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офіційно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повідомили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контролюючий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відмітку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іноземця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громадянства”;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четверту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кожну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заводиться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персональна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умовно-постійна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унікальний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прізвище,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ім’я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батькові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момент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створення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прізвище,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ім’я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батькові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поточний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момент;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дата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народження;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стать;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унікальний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демографічному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серія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назва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громадянство;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відцифрований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зразок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підпису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відцифрований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образ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обличчя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документ,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підтверджує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громадянство,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іноземця</w:t>
      </w:r>
      <w:r w:rsidRPr="003F4006">
        <w:rPr>
          <w:i/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(паспорт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постійне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проживання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тимчасове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проживання);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(рівень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ступінь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кваліфікація,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спеціальність);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місце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проживання;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телефону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адреса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пошти;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смерть,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безвісно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відсутньою,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оголошення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померлою;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відображає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заробітну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(дохід,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грошове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забезпечення),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розмір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сплаченого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окремими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реєстраційний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(крім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релігійні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переконання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відмовляються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прийняття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офіційно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повідомили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контролюючий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відмітку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серія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посвідчує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індексом: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книжечки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“БК”,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-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“Р”,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іноземців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працювали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реєстраційного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“F”);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рік,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розмір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сума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сплаченого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професійна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назва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посада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структурного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підрозділу;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прийняття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розряду,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класу,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категорії,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проходження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переведення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основне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особливі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списків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(розділ,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підрозділ)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виробництв,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робіт,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професій,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показників,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затверджених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результати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атестації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розпорядчого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акта;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повна/неповна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зайнятість;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кількість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відпрацьованих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календарних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(годин)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особливих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підтвердження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набутого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боці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договірної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сторони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(страхового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застосовування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накопичення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(страхового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міжнародних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договорів;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сума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(доходу),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сплачено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сума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пенсії;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інша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окремими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випадки: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дата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вид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відображає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особливості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статусу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належність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ветеранів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війни,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постраждали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внаслідок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Чорнобильської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катастрофи,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ядерних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аварій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випробувань,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військових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навчань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застосуванням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ядерної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зброї,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студентів,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курсантів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невійськових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закладів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вищої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отримують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стипендії,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отримують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допомогу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постраждалим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учасникам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масових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акцій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громадського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протесту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їхніх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сімей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тощо;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групу,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причину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інвалідності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нозологічних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захворювань),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строк,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інвалідність;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батьків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(усиновлювачів),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опікунів,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піклувальників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представників;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сім’ї,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перебувають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утриманні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дітей;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виїзду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межі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повернення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територію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судимість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вчинення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кримінального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правопорушення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випадках,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обіймати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певні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займатися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певною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діяльністю;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інша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необхідна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окремими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кількома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законами,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ознаки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статусу.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разі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використовує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використовує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сім’ї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пільговика,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згідно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законами,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член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сім’ї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пільговика.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ознак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особливостей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статусу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персональної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відображає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окремими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вид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вид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пільги;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вид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дата,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призначено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дата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початку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закінчення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(пільги);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сума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(помісячні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суми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виплати);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індексація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виплати;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відображає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січня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2004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(далі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–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книжка).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зазначені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стосовно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раніше,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зараховувалися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займаних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посад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деяких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законодавчих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формі”,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підтвердження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роботи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ній,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черговість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створення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книжок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визначаються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Персоніфіковані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електронної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життя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смерті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75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років.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Інформація,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зазнавала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зберігається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приміткою”;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п'яту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шосту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“6.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уточнення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Зміна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прізвище,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ім’я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батькові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поточний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момент,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реєстраційний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картки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платника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податків,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народження,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народження,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громадянство,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освіту,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серію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паспорта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громадянина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номер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телефону,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адресу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проживання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може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вноситися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заявою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6)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тексті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“Єдиний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юридичних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підприємців”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всіх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відмінках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“Єдиний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юридичних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фізичних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підприємців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громадських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формувань”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відмінку;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7)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</w:t>
      </w:r>
      <w:r w:rsidRPr="003F4006">
        <w:rPr>
          <w:sz w:val="28"/>
          <w:vertAlign w:val="superscript"/>
        </w:rPr>
        <w:t>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розділу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VIII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“Прикінцеві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перехідні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положення”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цифри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“2020”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цифрами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“2026”.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16.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29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зайнятість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2013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243;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2019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30,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119)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проходження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17.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дев’ятому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9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222;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43;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2018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272)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“Трудова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книжка,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документи”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замінити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“Документи”.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18.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сьомої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свобод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внутрішньо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переміщених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6,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58,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10,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99)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“здійснення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діяльності”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19.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прокуратуру”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2-3,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12;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2017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7-8,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50):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30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та/або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третє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прокурора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книжку”.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20.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21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11,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75)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стаж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обчислюється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числі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збір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облік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єдиного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страхування”,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умовах,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передбачених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законодавством,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раніше”.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Рахункову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палату”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360)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«5)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та/або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54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Національну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поліцію”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40-41,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379)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«6)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страхування».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4,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43):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третій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36: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друге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складення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Присяги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службовця”;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одинадцятій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39: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доповнити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абзацом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змісту: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другій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65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виконавче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провадження”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2016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30,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542)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слова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внесення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стягувача”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виключити.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5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першої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8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Вищу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правосуддя”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2017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7-8,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50)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"5)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копію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послужного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списку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наявності)".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26.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Частину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шістнадцяту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статті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25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“Про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службу”</w:t>
      </w:r>
      <w:r w:rsidRPr="003F4006">
        <w:rPr>
          <w:sz w:val="28"/>
        </w:rPr>
        <w:t xml:space="preserve"> </w:t>
      </w:r>
      <w:r w:rsidRPr="003F4006">
        <w:rPr>
          <w:sz w:val="28"/>
        </w:rPr>
        <w:t>(Відомості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2018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р.,</w:t>
      </w:r>
      <w:r w:rsidRPr="003F4006">
        <w:rPr>
          <w:sz w:val="28"/>
        </w:rPr>
        <w:t xml:space="preserve"> </w:t>
      </w:r>
      <w:r w:rsidRPr="003F4006">
        <w:rPr>
          <w:sz w:val="28"/>
        </w:rPr>
        <w:t>№</w:t>
      </w:r>
      <w:r w:rsidRPr="003F4006">
        <w:rPr>
          <w:sz w:val="28"/>
        </w:rPr>
        <w:t xml:space="preserve"> </w:t>
      </w:r>
      <w:r w:rsidRPr="003F4006">
        <w:rPr>
          <w:sz w:val="28"/>
        </w:rPr>
        <w:t>26,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ст.</w:t>
      </w:r>
      <w:r w:rsidRPr="003F4006">
        <w:rPr>
          <w:sz w:val="28"/>
        </w:rPr>
        <w:t xml:space="preserve"> </w:t>
      </w:r>
      <w:r w:rsidRPr="003F4006">
        <w:rPr>
          <w:sz w:val="28"/>
        </w:rPr>
        <w:t>219)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викласти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такій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редакції: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“16.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справі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вносяться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встановленому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зверненням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службовця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робиться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запис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присвоєння,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зміну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позбавлення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дипломатичного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рангу”.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II.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Прикінцеві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перехідні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положення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1.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набирає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через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його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опублікування,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крім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пункту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4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розділу,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набирає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опублікування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2.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Установити,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відсутніх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здійснюється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п’яти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підставі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поданих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страхувальником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особою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порядку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строки,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встановлені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Пенсійним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фондом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погодженням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захисту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населення,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забезпечує</w:t>
      </w:r>
      <w:r w:rsidRPr="003F4006">
        <w:rPr>
          <w:sz w:val="28"/>
        </w:rPr>
        <w:t xml:space="preserve"> </w:t>
      </w:r>
      <w:r w:rsidRPr="003F4006">
        <w:rPr>
          <w:sz w:val="28"/>
        </w:rPr>
        <w:t>формування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політики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сфері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відносин.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Після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завершення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робіт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наявні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працівникам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особисто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підпис.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Власник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або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уповноважений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зобов’язаний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видати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належно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оформлену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укладено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договір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який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звільняється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завершення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процедури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відсутніх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день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звільнення.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3.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Установити,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завершення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включення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застрахованих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осіб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реєстру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загальнообов’язкового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державного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соціального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відсутніх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працівників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дані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книжки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використовуються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для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врахування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відомостей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трудову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діяльність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період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4.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протягом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трьох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місяців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дня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набрання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чинності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Законом: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забезпечити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розроблення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затвердження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нормативно-правових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випливають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привести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свої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нормативно-правові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Законом;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забезпечити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приведення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міністерствами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та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іншими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центральними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органами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виконавчої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влади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їх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нормативно-правових</w:t>
      </w:r>
      <w:r w:rsidRPr="003F4006">
        <w:rPr>
          <w:sz w:val="28"/>
        </w:rPr>
        <w:t xml:space="preserve"> </w:t>
      </w:r>
      <w:r w:rsidRPr="003F4006">
        <w:rPr>
          <w:sz w:val="28"/>
        </w:rPr>
        <w:t>актів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відповідність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цим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Законом.</w:t>
      </w:r>
    </w:p>
    <w:p w:rsidR="003F4006" w:rsidRPr="003F4006" w:rsidRDefault="003F4006" w:rsidP="003F4006">
      <w:pPr>
        <w:ind w:firstLine="720"/>
        <w:jc w:val="both"/>
        <w:rPr>
          <w:sz w:val="28"/>
        </w:rPr>
      </w:pPr>
      <w:r w:rsidRPr="003F4006">
        <w:rPr>
          <w:sz w:val="28"/>
        </w:rPr>
        <w:t>5.</w:t>
      </w:r>
      <w:r w:rsidRPr="003F4006">
        <w:rPr>
          <w:sz w:val="28"/>
        </w:rPr>
        <w:t xml:space="preserve"> </w:t>
      </w:r>
      <w:r w:rsidRPr="003F4006">
        <w:rPr>
          <w:sz w:val="28"/>
        </w:rPr>
        <w:t>Кабінету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Міністрів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щорічно,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починаючи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</w:t>
      </w:r>
      <w:r w:rsidRPr="003F4006">
        <w:rPr>
          <w:sz w:val="28"/>
        </w:rPr>
        <w:t xml:space="preserve"> </w:t>
      </w:r>
      <w:r w:rsidRPr="003F4006">
        <w:rPr>
          <w:sz w:val="28"/>
        </w:rPr>
        <w:t>2021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року,</w:t>
      </w:r>
      <w:r w:rsidRPr="003F4006">
        <w:rPr>
          <w:sz w:val="28"/>
        </w:rPr>
        <w:t xml:space="preserve"> </w:t>
      </w:r>
      <w:r w:rsidRPr="003F4006">
        <w:rPr>
          <w:sz w:val="28"/>
        </w:rPr>
        <w:t>інформувати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Верховну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Раду</w:t>
      </w:r>
      <w:r w:rsidRPr="003F4006">
        <w:rPr>
          <w:sz w:val="28"/>
        </w:rPr>
        <w:t xml:space="preserve"> </w:t>
      </w:r>
      <w:r w:rsidRPr="003F4006">
        <w:rPr>
          <w:sz w:val="28"/>
        </w:rPr>
        <w:t>України</w:t>
      </w:r>
      <w:r w:rsidRPr="003F4006">
        <w:rPr>
          <w:sz w:val="28"/>
        </w:rPr>
        <w:t xml:space="preserve"> </w:t>
      </w:r>
      <w:r w:rsidRPr="003F4006">
        <w:rPr>
          <w:sz w:val="28"/>
        </w:rPr>
        <w:t>про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стан</w:t>
      </w:r>
      <w:r w:rsidRPr="003F4006">
        <w:rPr>
          <w:sz w:val="28"/>
        </w:rPr>
        <w:t xml:space="preserve"> </w:t>
      </w:r>
      <w:r w:rsidRPr="003F4006">
        <w:rPr>
          <w:sz w:val="28"/>
        </w:rPr>
        <w:t>виконання</w:t>
      </w:r>
      <w:r w:rsidRPr="003F4006">
        <w:rPr>
          <w:sz w:val="28"/>
        </w:rPr>
        <w:t xml:space="preserve"> </w:t>
      </w:r>
      <w:r w:rsidRPr="003F4006">
        <w:rPr>
          <w:sz w:val="28"/>
        </w:rPr>
        <w:t>цього</w:t>
      </w:r>
      <w:r w:rsidRPr="003F4006">
        <w:rPr>
          <w:sz w:val="28"/>
        </w:rPr>
        <w:t xml:space="preserve"> </w:t>
      </w:r>
      <w:r w:rsidRPr="003F4006">
        <w:rPr>
          <w:sz w:val="28"/>
        </w:rPr>
        <w:t>Закону.</w:t>
      </w:r>
    </w:p>
    <w:p w:rsidR="00595064" w:rsidRPr="003F4006" w:rsidRDefault="00595064" w:rsidP="003F4006">
      <w:pPr>
        <w:ind w:firstLine="720"/>
        <w:jc w:val="both"/>
        <w:rPr>
          <w:sz w:val="28"/>
        </w:rPr>
      </w:pPr>
    </w:p>
    <w:sectPr w:rsidR="00595064" w:rsidRPr="003F4006" w:rsidSect="003F4006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006" w:rsidRDefault="003F4006">
      <w:r>
        <w:separator/>
      </w:r>
    </w:p>
  </w:endnote>
  <w:endnote w:type="continuationSeparator" w:id="0">
    <w:p w:rsidR="003F4006" w:rsidRDefault="003F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06" w:rsidRDefault="003F4006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3F4006" w:rsidRDefault="003F400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006" w:rsidRDefault="003F4006" w:rsidP="00DC5E61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17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3F4006" w:rsidRDefault="003F400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006" w:rsidRDefault="003F4006">
      <w:r>
        <w:separator/>
      </w:r>
    </w:p>
  </w:footnote>
  <w:footnote w:type="continuationSeparator" w:id="0">
    <w:p w:rsidR="003F4006" w:rsidRDefault="003F4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00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3F4006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D880D"/>
  <w15:chartTrackingRefBased/>
  <w15:docId w15:val="{8360D9C6-5393-4BAB-9766-000D8D6E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3F40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3F4006"/>
    <w:rPr>
      <w:sz w:val="28"/>
    </w:rPr>
  </w:style>
  <w:style w:type="character" w:styleId="aa">
    <w:name w:val="page number"/>
    <w:basedOn w:val="a1"/>
    <w:rsid w:val="003F4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17</Pages>
  <Words>5460</Words>
  <Characters>36586</Characters>
  <Application>Microsoft Office Word</Application>
  <DocSecurity>0</DocSecurity>
  <Lines>731</Lines>
  <Paragraphs>264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2020-12-17T10:25:00Z</dcterms:created>
  <dcterms:modified xsi:type="dcterms:W3CDTF">2020-12-17T10:26:00Z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