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25F" w:rsidRPr="0086425F" w:rsidRDefault="0086425F" w:rsidP="0086425F">
      <w:pPr>
        <w:ind w:firstLine="720"/>
        <w:jc w:val="right"/>
        <w:rPr>
          <w:sz w:val="28"/>
        </w:rPr>
      </w:pPr>
      <w:r w:rsidRPr="0086425F">
        <w:rPr>
          <w:sz w:val="28"/>
        </w:rPr>
        <w:t>Проект</w:t>
      </w:r>
    </w:p>
    <w:p w:rsidR="0086425F" w:rsidRPr="0086425F" w:rsidRDefault="0086425F" w:rsidP="0086425F">
      <w:pPr>
        <w:ind w:firstLine="720"/>
        <w:jc w:val="right"/>
        <w:rPr>
          <w:sz w:val="28"/>
          <w:lang w:val="en-US"/>
        </w:rPr>
      </w:pPr>
      <w:r w:rsidRPr="0086425F">
        <w:rPr>
          <w:sz w:val="28"/>
          <w:lang w:val="en-US"/>
        </w:rPr>
        <w:t>(</w:t>
      </w:r>
      <w:r w:rsidRPr="0086425F">
        <w:rPr>
          <w:sz w:val="28"/>
          <w:lang w:val="ru-RU"/>
        </w:rPr>
        <w:t>тираж 12.10.2020</w:t>
      </w:r>
      <w:r w:rsidRPr="0086425F">
        <w:rPr>
          <w:sz w:val="28"/>
          <w:lang w:val="en-US"/>
        </w:rPr>
        <w:t>)</w:t>
      </w:r>
    </w:p>
    <w:p w:rsidR="0086425F" w:rsidRPr="0086425F" w:rsidRDefault="0086425F" w:rsidP="0086425F">
      <w:pPr>
        <w:ind w:firstLine="720"/>
        <w:jc w:val="center"/>
        <w:rPr>
          <w:sz w:val="28"/>
        </w:rPr>
      </w:pPr>
      <w:r w:rsidRPr="0086425F">
        <w:rPr>
          <w:sz w:val="28"/>
        </w:rPr>
        <w:t>Закон</w:t>
      </w:r>
      <w:r w:rsidRPr="0086425F">
        <w:rPr>
          <w:sz w:val="28"/>
        </w:rPr>
        <w:t xml:space="preserve"> </w:t>
      </w:r>
      <w:r w:rsidRPr="0086425F">
        <w:rPr>
          <w:sz w:val="28"/>
        </w:rPr>
        <w:t>України</w:t>
      </w:r>
    </w:p>
    <w:p w:rsidR="0086425F" w:rsidRDefault="0086425F" w:rsidP="0086425F">
      <w:pPr>
        <w:ind w:firstLine="720"/>
        <w:jc w:val="center"/>
        <w:rPr>
          <w:sz w:val="28"/>
        </w:rPr>
      </w:pPr>
      <w:r w:rsidRPr="0086425F">
        <w:rPr>
          <w:sz w:val="28"/>
        </w:rPr>
        <w:t>Про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внесення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змін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до</w:t>
      </w:r>
      <w:r w:rsidRPr="0086425F">
        <w:rPr>
          <w:sz w:val="28"/>
        </w:rPr>
        <w:t xml:space="preserve"> </w:t>
      </w:r>
      <w:r w:rsidRPr="0086425F">
        <w:rPr>
          <w:b/>
          <w:sz w:val="28"/>
        </w:rPr>
        <w:t>підпункту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2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пункту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5</w:t>
      </w:r>
      <w:r w:rsidRPr="0086425F">
        <w:rPr>
          <w:sz w:val="28"/>
        </w:rPr>
        <w:t xml:space="preserve"> </w:t>
      </w:r>
      <w:r w:rsidRPr="0086425F">
        <w:rPr>
          <w:sz w:val="28"/>
        </w:rPr>
        <w:t>розділу</w:t>
      </w:r>
      <w:r w:rsidRPr="0086425F">
        <w:rPr>
          <w:sz w:val="28"/>
        </w:rPr>
        <w:t xml:space="preserve"> </w:t>
      </w:r>
      <w:r w:rsidRPr="0086425F">
        <w:rPr>
          <w:sz w:val="28"/>
        </w:rPr>
        <w:t>ІІ</w:t>
      </w:r>
      <w:r w:rsidRPr="0086425F">
        <w:rPr>
          <w:sz w:val="28"/>
        </w:rPr>
        <w:t xml:space="preserve"> </w:t>
      </w:r>
      <w:r w:rsidRPr="0086425F">
        <w:rPr>
          <w:sz w:val="28"/>
        </w:rPr>
        <w:t>«Прикінцеві</w:t>
      </w:r>
      <w:r w:rsidRPr="0086425F">
        <w:rPr>
          <w:sz w:val="28"/>
        </w:rPr>
        <w:t xml:space="preserve"> </w:t>
      </w:r>
      <w:r w:rsidRPr="0086425F">
        <w:rPr>
          <w:sz w:val="28"/>
        </w:rPr>
        <w:t>положення»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Закону</w:t>
      </w:r>
      <w:r w:rsidRPr="0086425F">
        <w:rPr>
          <w:sz w:val="28"/>
        </w:rPr>
        <w:t xml:space="preserve"> </w:t>
      </w:r>
      <w:r w:rsidRPr="0086425F">
        <w:rPr>
          <w:sz w:val="28"/>
        </w:rPr>
        <w:t>України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«Про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внесення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змін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Закону</w:t>
      </w:r>
      <w:r w:rsidRPr="0086425F">
        <w:rPr>
          <w:sz w:val="28"/>
        </w:rPr>
        <w:t xml:space="preserve"> </w:t>
      </w:r>
      <w:r w:rsidRPr="0086425F">
        <w:rPr>
          <w:sz w:val="28"/>
        </w:rPr>
        <w:t>України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«Про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Державний</w:t>
      </w:r>
      <w:r w:rsidRPr="0086425F">
        <w:rPr>
          <w:sz w:val="28"/>
        </w:rPr>
        <w:t xml:space="preserve"> </w:t>
      </w:r>
      <w:r w:rsidRPr="0086425F">
        <w:rPr>
          <w:sz w:val="28"/>
        </w:rPr>
        <w:t>бюджет</w:t>
      </w:r>
      <w:r w:rsidRPr="0086425F">
        <w:rPr>
          <w:sz w:val="28"/>
        </w:rPr>
        <w:t xml:space="preserve"> </w:t>
      </w:r>
      <w:r w:rsidRPr="0086425F">
        <w:rPr>
          <w:sz w:val="28"/>
        </w:rPr>
        <w:t>України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на</w:t>
      </w:r>
      <w:r w:rsidRPr="0086425F">
        <w:rPr>
          <w:sz w:val="28"/>
        </w:rPr>
        <w:t xml:space="preserve"> </w:t>
      </w:r>
      <w:r w:rsidRPr="0086425F">
        <w:rPr>
          <w:sz w:val="28"/>
        </w:rPr>
        <w:t>2020</w:t>
      </w:r>
      <w:r w:rsidRPr="0086425F">
        <w:rPr>
          <w:sz w:val="28"/>
        </w:rPr>
        <w:t xml:space="preserve"> </w:t>
      </w:r>
      <w:r w:rsidRPr="0086425F">
        <w:rPr>
          <w:sz w:val="28"/>
        </w:rPr>
        <w:t>рік»</w:t>
      </w:r>
    </w:p>
    <w:p w:rsidR="0086425F" w:rsidRPr="0086425F" w:rsidRDefault="0086425F" w:rsidP="0086425F">
      <w:pPr>
        <w:ind w:firstLine="720"/>
        <w:jc w:val="center"/>
        <w:rPr>
          <w:sz w:val="28"/>
        </w:rPr>
      </w:pPr>
      <w:bookmarkStart w:id="0" w:name="_GoBack"/>
      <w:bookmarkEnd w:id="0"/>
    </w:p>
    <w:p w:rsidR="0086425F" w:rsidRPr="0086425F" w:rsidRDefault="0086425F" w:rsidP="0086425F">
      <w:pPr>
        <w:ind w:firstLine="720"/>
        <w:jc w:val="both"/>
        <w:rPr>
          <w:sz w:val="28"/>
        </w:rPr>
      </w:pPr>
      <w:r w:rsidRPr="0086425F">
        <w:rPr>
          <w:sz w:val="28"/>
        </w:rPr>
        <w:t>Верховна</w:t>
      </w:r>
      <w:r w:rsidRPr="0086425F">
        <w:rPr>
          <w:sz w:val="28"/>
        </w:rPr>
        <w:t xml:space="preserve"> </w:t>
      </w:r>
      <w:r w:rsidRPr="0086425F">
        <w:rPr>
          <w:sz w:val="28"/>
        </w:rPr>
        <w:t>Рада</w:t>
      </w:r>
      <w:r w:rsidRPr="0086425F">
        <w:rPr>
          <w:sz w:val="28"/>
        </w:rPr>
        <w:t xml:space="preserve"> </w:t>
      </w:r>
      <w:r w:rsidRPr="0086425F">
        <w:rPr>
          <w:sz w:val="28"/>
        </w:rPr>
        <w:t>України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п</w:t>
      </w:r>
      <w:r w:rsidRPr="0086425F">
        <w:rPr>
          <w:sz w:val="28"/>
        </w:rPr>
        <w:t xml:space="preserve"> </w:t>
      </w:r>
      <w:r w:rsidRPr="0086425F">
        <w:rPr>
          <w:sz w:val="28"/>
        </w:rPr>
        <w:t>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</w:t>
      </w:r>
      <w:r w:rsidRPr="0086425F">
        <w:rPr>
          <w:sz w:val="28"/>
        </w:rPr>
        <w:t xml:space="preserve"> </w:t>
      </w:r>
      <w:r w:rsidRPr="0086425F">
        <w:rPr>
          <w:sz w:val="28"/>
        </w:rPr>
        <w:t>т</w:t>
      </w:r>
      <w:r w:rsidRPr="0086425F">
        <w:rPr>
          <w:sz w:val="28"/>
        </w:rPr>
        <w:t xml:space="preserve"> </w:t>
      </w:r>
      <w:r w:rsidRPr="0086425F">
        <w:rPr>
          <w:sz w:val="28"/>
        </w:rPr>
        <w:t>а</w:t>
      </w:r>
      <w:r w:rsidRPr="0086425F">
        <w:rPr>
          <w:sz w:val="28"/>
        </w:rPr>
        <w:t xml:space="preserve"> </w:t>
      </w:r>
      <w:r w:rsidRPr="0086425F">
        <w:rPr>
          <w:sz w:val="28"/>
        </w:rPr>
        <w:t>н</w:t>
      </w:r>
      <w:r w:rsidRPr="0086425F">
        <w:rPr>
          <w:sz w:val="28"/>
        </w:rPr>
        <w:t xml:space="preserve"> </w:t>
      </w:r>
      <w:r w:rsidRPr="0086425F">
        <w:rPr>
          <w:sz w:val="28"/>
        </w:rPr>
        <w:t>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в</w:t>
      </w:r>
      <w:r w:rsidRPr="0086425F">
        <w:rPr>
          <w:sz w:val="28"/>
        </w:rPr>
        <w:t xml:space="preserve"> </w:t>
      </w:r>
      <w:r w:rsidRPr="0086425F">
        <w:rPr>
          <w:sz w:val="28"/>
        </w:rPr>
        <w:t>л</w:t>
      </w:r>
      <w:r w:rsidRPr="0086425F">
        <w:rPr>
          <w:sz w:val="28"/>
        </w:rPr>
        <w:t xml:space="preserve"> </w:t>
      </w:r>
      <w:r w:rsidRPr="0086425F">
        <w:rPr>
          <w:sz w:val="28"/>
        </w:rPr>
        <w:t>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є:</w:t>
      </w:r>
    </w:p>
    <w:p w:rsidR="0086425F" w:rsidRPr="0086425F" w:rsidRDefault="0086425F" w:rsidP="0086425F">
      <w:pPr>
        <w:ind w:firstLine="720"/>
        <w:jc w:val="both"/>
        <w:rPr>
          <w:sz w:val="28"/>
        </w:rPr>
      </w:pPr>
      <w:r w:rsidRPr="0086425F">
        <w:rPr>
          <w:sz w:val="28"/>
        </w:rPr>
        <w:t>1.</w:t>
      </w:r>
      <w:r w:rsidRPr="0086425F">
        <w:rPr>
          <w:sz w:val="28"/>
        </w:rPr>
        <w:t xml:space="preserve"> </w:t>
      </w:r>
      <w:r w:rsidRPr="0086425F">
        <w:rPr>
          <w:b/>
          <w:sz w:val="28"/>
        </w:rPr>
        <w:t>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підпункті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2</w:t>
      </w:r>
      <w:r w:rsidRPr="0086425F">
        <w:rPr>
          <w:b/>
          <w:sz w:val="28"/>
        </w:rPr>
        <w:t xml:space="preserve"> </w:t>
      </w:r>
      <w:r w:rsidRPr="0086425F">
        <w:rPr>
          <w:sz w:val="28"/>
        </w:rPr>
        <w:t>пункт</w:t>
      </w:r>
      <w:r w:rsidRPr="0086425F">
        <w:rPr>
          <w:b/>
          <w:sz w:val="28"/>
        </w:rPr>
        <w:t>у</w:t>
      </w:r>
      <w:r w:rsidRPr="0086425F">
        <w:rPr>
          <w:sz w:val="28"/>
        </w:rPr>
        <w:t xml:space="preserve"> </w:t>
      </w:r>
      <w:r w:rsidRPr="0086425F">
        <w:rPr>
          <w:sz w:val="28"/>
        </w:rPr>
        <w:t>5</w:t>
      </w:r>
      <w:r w:rsidRPr="0086425F">
        <w:rPr>
          <w:sz w:val="28"/>
        </w:rPr>
        <w:t xml:space="preserve"> </w:t>
      </w:r>
      <w:r w:rsidRPr="0086425F">
        <w:rPr>
          <w:sz w:val="28"/>
        </w:rPr>
        <w:t>розділу</w:t>
      </w:r>
      <w:r w:rsidRPr="0086425F">
        <w:rPr>
          <w:sz w:val="28"/>
        </w:rPr>
        <w:t xml:space="preserve"> </w:t>
      </w:r>
      <w:r w:rsidRPr="0086425F">
        <w:rPr>
          <w:sz w:val="28"/>
        </w:rPr>
        <w:t>ІІ</w:t>
      </w:r>
      <w:r w:rsidRPr="0086425F">
        <w:rPr>
          <w:sz w:val="28"/>
        </w:rPr>
        <w:t xml:space="preserve"> </w:t>
      </w:r>
      <w:r w:rsidRPr="0086425F">
        <w:rPr>
          <w:sz w:val="28"/>
        </w:rPr>
        <w:t>«Прикінцеві</w:t>
      </w:r>
      <w:r w:rsidRPr="0086425F">
        <w:rPr>
          <w:sz w:val="28"/>
        </w:rPr>
        <w:t xml:space="preserve"> </w:t>
      </w:r>
      <w:r w:rsidRPr="0086425F">
        <w:rPr>
          <w:sz w:val="28"/>
        </w:rPr>
        <w:t>положення»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Закону</w:t>
      </w:r>
      <w:r w:rsidRPr="0086425F">
        <w:rPr>
          <w:sz w:val="28"/>
        </w:rPr>
        <w:t xml:space="preserve"> </w:t>
      </w:r>
      <w:r w:rsidRPr="0086425F">
        <w:rPr>
          <w:sz w:val="28"/>
        </w:rPr>
        <w:t>України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«Про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внесення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змін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Закону</w:t>
      </w:r>
      <w:r w:rsidRPr="0086425F">
        <w:rPr>
          <w:sz w:val="28"/>
        </w:rPr>
        <w:t xml:space="preserve"> </w:t>
      </w:r>
      <w:r w:rsidRPr="0086425F">
        <w:rPr>
          <w:sz w:val="28"/>
        </w:rPr>
        <w:t>України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„Про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Державний</w:t>
      </w:r>
      <w:r w:rsidRPr="0086425F">
        <w:rPr>
          <w:sz w:val="28"/>
        </w:rPr>
        <w:t xml:space="preserve"> </w:t>
      </w:r>
      <w:r w:rsidRPr="0086425F">
        <w:rPr>
          <w:sz w:val="28"/>
        </w:rPr>
        <w:t>бюджет</w:t>
      </w:r>
      <w:r w:rsidRPr="0086425F">
        <w:rPr>
          <w:sz w:val="28"/>
        </w:rPr>
        <w:t xml:space="preserve"> </w:t>
      </w:r>
      <w:r w:rsidRPr="0086425F">
        <w:rPr>
          <w:sz w:val="28"/>
        </w:rPr>
        <w:t>України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на</w:t>
      </w:r>
      <w:r w:rsidRPr="0086425F">
        <w:rPr>
          <w:sz w:val="28"/>
        </w:rPr>
        <w:t xml:space="preserve"> </w:t>
      </w:r>
      <w:r w:rsidRPr="0086425F">
        <w:rPr>
          <w:sz w:val="28"/>
        </w:rPr>
        <w:t>2020</w:t>
      </w:r>
      <w:r w:rsidRPr="0086425F">
        <w:rPr>
          <w:sz w:val="28"/>
        </w:rPr>
        <w:t xml:space="preserve"> </w:t>
      </w:r>
      <w:r w:rsidRPr="0086425F">
        <w:rPr>
          <w:sz w:val="28"/>
        </w:rPr>
        <w:t>рік»</w:t>
      </w:r>
      <w:r w:rsidRPr="0086425F">
        <w:rPr>
          <w:sz w:val="28"/>
        </w:rPr>
        <w:t xml:space="preserve"> </w:t>
      </w:r>
      <w:r w:rsidRPr="0086425F">
        <w:rPr>
          <w:sz w:val="28"/>
        </w:rPr>
        <w:t>(Відомості</w:t>
      </w:r>
      <w:r w:rsidRPr="0086425F">
        <w:rPr>
          <w:sz w:val="28"/>
        </w:rPr>
        <w:t xml:space="preserve"> </w:t>
      </w:r>
      <w:r w:rsidRPr="0086425F">
        <w:rPr>
          <w:sz w:val="28"/>
        </w:rPr>
        <w:t>Верховної</w:t>
      </w:r>
      <w:r w:rsidRPr="0086425F">
        <w:rPr>
          <w:sz w:val="28"/>
        </w:rPr>
        <w:t xml:space="preserve"> </w:t>
      </w:r>
      <w:r w:rsidRPr="0086425F">
        <w:rPr>
          <w:sz w:val="28"/>
        </w:rPr>
        <w:t>Ради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України,</w:t>
      </w:r>
      <w:r w:rsidRPr="0086425F">
        <w:rPr>
          <w:sz w:val="28"/>
        </w:rPr>
        <w:t xml:space="preserve"> </w:t>
      </w:r>
      <w:r w:rsidRPr="0086425F">
        <w:rPr>
          <w:sz w:val="28"/>
        </w:rPr>
        <w:t>2020</w:t>
      </w:r>
      <w:r w:rsidRPr="0086425F">
        <w:rPr>
          <w:sz w:val="28"/>
        </w:rPr>
        <w:t xml:space="preserve"> </w:t>
      </w:r>
      <w:r w:rsidRPr="0086425F">
        <w:rPr>
          <w:sz w:val="28"/>
        </w:rPr>
        <w:t>р.,</w:t>
      </w:r>
      <w:r w:rsidRPr="0086425F">
        <w:rPr>
          <w:sz w:val="28"/>
        </w:rPr>
        <w:t xml:space="preserve"> </w:t>
      </w:r>
      <w:r w:rsidRPr="0086425F">
        <w:rPr>
          <w:sz w:val="28"/>
        </w:rPr>
        <w:t>№</w:t>
      </w:r>
      <w:r w:rsidRPr="0086425F">
        <w:rPr>
          <w:sz w:val="28"/>
        </w:rPr>
        <w:t xml:space="preserve"> </w:t>
      </w:r>
      <w:r w:rsidRPr="0086425F">
        <w:rPr>
          <w:sz w:val="28"/>
        </w:rPr>
        <w:t>19,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ст.</w:t>
      </w:r>
      <w:r w:rsidRPr="0086425F">
        <w:rPr>
          <w:sz w:val="28"/>
        </w:rPr>
        <w:t xml:space="preserve"> </w:t>
      </w:r>
      <w:r w:rsidRPr="0086425F">
        <w:rPr>
          <w:sz w:val="28"/>
        </w:rPr>
        <w:t>126;</w:t>
      </w:r>
      <w:r w:rsidRPr="0086425F">
        <w:rPr>
          <w:sz w:val="28"/>
        </w:rPr>
        <w:t xml:space="preserve"> </w:t>
      </w:r>
      <w:r w:rsidRPr="0086425F">
        <w:rPr>
          <w:b/>
          <w:sz w:val="28"/>
        </w:rPr>
        <w:t>із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змінами,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внесеними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Законом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України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від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13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травня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2020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року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591-ІХ</w:t>
      </w:r>
      <w:r w:rsidRPr="0086425F">
        <w:rPr>
          <w:sz w:val="28"/>
        </w:rPr>
        <w:t>):</w:t>
      </w:r>
    </w:p>
    <w:p w:rsidR="0086425F" w:rsidRPr="0086425F" w:rsidRDefault="0086425F" w:rsidP="0086425F">
      <w:pPr>
        <w:ind w:firstLine="720"/>
        <w:jc w:val="both"/>
        <w:rPr>
          <w:sz w:val="28"/>
        </w:rPr>
      </w:pPr>
      <w:r w:rsidRPr="0086425F">
        <w:rPr>
          <w:b/>
          <w:sz w:val="28"/>
        </w:rPr>
        <w:t>1)</w:t>
      </w:r>
      <w:r w:rsidRPr="0086425F">
        <w:rPr>
          <w:sz w:val="28"/>
        </w:rPr>
        <w:t xml:space="preserve"> </w:t>
      </w:r>
      <w:r w:rsidRPr="0086425F">
        <w:rPr>
          <w:sz w:val="28"/>
        </w:rPr>
        <w:t>абзац</w:t>
      </w:r>
      <w:r w:rsidRPr="0086425F">
        <w:rPr>
          <w:sz w:val="28"/>
        </w:rPr>
        <w:t xml:space="preserve"> </w:t>
      </w:r>
      <w:r w:rsidRPr="0086425F">
        <w:rPr>
          <w:sz w:val="28"/>
        </w:rPr>
        <w:t>перш</w:t>
      </w:r>
      <w:r w:rsidRPr="0086425F">
        <w:rPr>
          <w:b/>
          <w:sz w:val="28"/>
        </w:rPr>
        <w:t>ий</w:t>
      </w:r>
      <w:r w:rsidRPr="0086425F">
        <w:rPr>
          <w:b/>
          <w:sz w:val="28"/>
        </w:rPr>
        <w:t xml:space="preserve"> </w:t>
      </w:r>
      <w:r w:rsidRPr="0086425F">
        <w:rPr>
          <w:sz w:val="28"/>
        </w:rPr>
        <w:t>після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слів</w:t>
      </w:r>
      <w:r w:rsidRPr="0086425F">
        <w:rPr>
          <w:sz w:val="28"/>
        </w:rPr>
        <w:t xml:space="preserve"> </w:t>
      </w:r>
      <w:r w:rsidRPr="0086425F">
        <w:rPr>
          <w:sz w:val="28"/>
        </w:rPr>
        <w:t>«державної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служби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зайнятості»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доповнити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словами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«видатки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</w:t>
      </w:r>
      <w:r w:rsidRPr="0086425F">
        <w:rPr>
          <w:sz w:val="28"/>
        </w:rPr>
        <w:t xml:space="preserve"> </w:t>
      </w:r>
      <w:r w:rsidRPr="0086425F">
        <w:rPr>
          <w:sz w:val="28"/>
        </w:rPr>
        <w:t>фактично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надані</w:t>
      </w:r>
      <w:r w:rsidRPr="0086425F">
        <w:rPr>
          <w:sz w:val="28"/>
        </w:rPr>
        <w:t xml:space="preserve"> </w:t>
      </w:r>
      <w:r w:rsidRPr="0086425F">
        <w:rPr>
          <w:sz w:val="28"/>
        </w:rPr>
        <w:t>послуги,</w:t>
      </w:r>
      <w:r w:rsidRPr="0086425F">
        <w:rPr>
          <w:sz w:val="28"/>
        </w:rPr>
        <w:t xml:space="preserve"> </w:t>
      </w:r>
      <w:r w:rsidRPr="0086425F">
        <w:rPr>
          <w:sz w:val="28"/>
        </w:rPr>
        <w:t>пов’язані</w:t>
      </w:r>
      <w:r w:rsidRPr="0086425F">
        <w:rPr>
          <w:sz w:val="28"/>
        </w:rPr>
        <w:t xml:space="preserve"> </w:t>
      </w:r>
      <w:r w:rsidRPr="0086425F">
        <w:rPr>
          <w:b/>
          <w:sz w:val="28"/>
        </w:rPr>
        <w:t>з</w:t>
      </w:r>
      <w:r w:rsidRPr="0086425F">
        <w:rPr>
          <w:sz w:val="28"/>
        </w:rPr>
        <w:t xml:space="preserve"> </w:t>
      </w:r>
      <w:r w:rsidRPr="0086425F">
        <w:rPr>
          <w:sz w:val="28"/>
        </w:rPr>
        <w:t>функціонуванням</w:t>
      </w:r>
      <w:r w:rsidRPr="0086425F">
        <w:rPr>
          <w:sz w:val="28"/>
        </w:rPr>
        <w:t xml:space="preserve"> </w:t>
      </w:r>
      <w:r w:rsidRPr="0086425F">
        <w:rPr>
          <w:sz w:val="28"/>
        </w:rPr>
        <w:t>інформаційно-аналітичних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систем</w:t>
      </w:r>
      <w:r w:rsidRPr="0086425F">
        <w:rPr>
          <w:sz w:val="28"/>
        </w:rPr>
        <w:t xml:space="preserve"> </w:t>
      </w:r>
      <w:r w:rsidRPr="0086425F">
        <w:rPr>
          <w:sz w:val="28"/>
        </w:rPr>
        <w:t>Фонду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соціального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страхування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України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і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державної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служби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зайнятості»;</w:t>
      </w:r>
    </w:p>
    <w:p w:rsidR="0086425F" w:rsidRPr="0086425F" w:rsidRDefault="0086425F" w:rsidP="0086425F">
      <w:pPr>
        <w:ind w:firstLine="720"/>
        <w:jc w:val="both"/>
        <w:rPr>
          <w:b/>
          <w:sz w:val="28"/>
        </w:rPr>
      </w:pPr>
      <w:r w:rsidRPr="0086425F">
        <w:rPr>
          <w:b/>
          <w:sz w:val="28"/>
        </w:rPr>
        <w:t>2)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абзаци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четвертий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–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шостий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викласти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такій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редакції:</w:t>
      </w:r>
    </w:p>
    <w:p w:rsidR="0086425F" w:rsidRPr="0086425F" w:rsidRDefault="0086425F" w:rsidP="0086425F">
      <w:pPr>
        <w:ind w:firstLine="720"/>
        <w:jc w:val="both"/>
        <w:rPr>
          <w:b/>
          <w:sz w:val="28"/>
        </w:rPr>
      </w:pPr>
      <w:r w:rsidRPr="0086425F">
        <w:rPr>
          <w:b/>
          <w:sz w:val="28"/>
        </w:rPr>
        <w:t>«страхові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виплати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втраченого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заробітку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(або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відповідної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його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частини)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залежно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від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ступеня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втрати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потерпілим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професійної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працездатності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-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потерпілим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від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нещасних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випадків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виробництві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та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професійного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захворювання,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особам,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які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мають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право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страхові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виплати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разі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смерті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потерпілого,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та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інші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витрати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відшкодування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шкоди,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також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витрати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доставку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переказ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сум,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що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виплачуються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потерпілим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особам,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які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мають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право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страхові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виплати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разі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смерті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потерпілого;</w:t>
      </w:r>
    </w:p>
    <w:p w:rsidR="0086425F" w:rsidRPr="0086425F" w:rsidRDefault="0086425F" w:rsidP="0086425F">
      <w:pPr>
        <w:ind w:firstLine="720"/>
        <w:jc w:val="both"/>
        <w:rPr>
          <w:b/>
          <w:sz w:val="28"/>
        </w:rPr>
      </w:pPr>
      <w:r w:rsidRPr="0086425F">
        <w:rPr>
          <w:b/>
          <w:sz w:val="28"/>
        </w:rPr>
        <w:t>страхові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виплати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установлених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випадках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одноразової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допомоги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потерпілому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(членам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його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сім’ї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та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особам,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які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перебували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утриманні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померлого);</w:t>
      </w:r>
    </w:p>
    <w:p w:rsidR="0086425F" w:rsidRPr="0086425F" w:rsidRDefault="0086425F" w:rsidP="0086425F">
      <w:pPr>
        <w:ind w:firstLine="720"/>
        <w:jc w:val="both"/>
        <w:rPr>
          <w:sz w:val="28"/>
        </w:rPr>
      </w:pPr>
      <w:r w:rsidRPr="0086425F">
        <w:rPr>
          <w:b/>
          <w:sz w:val="28"/>
        </w:rPr>
        <w:t>страхові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витрати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медичну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та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соціальну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допомогу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потерпілим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від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нещасних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випадків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виробництві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та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професійного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захворювання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(крім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витрат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забезпечення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автомобілями)»;</w:t>
      </w:r>
    </w:p>
    <w:p w:rsidR="0086425F" w:rsidRPr="0086425F" w:rsidRDefault="0086425F" w:rsidP="0086425F">
      <w:pPr>
        <w:ind w:firstLine="720"/>
        <w:jc w:val="both"/>
        <w:rPr>
          <w:sz w:val="28"/>
        </w:rPr>
      </w:pPr>
      <w:r w:rsidRPr="0086425F">
        <w:rPr>
          <w:b/>
          <w:sz w:val="28"/>
        </w:rPr>
        <w:t>3)</w:t>
      </w:r>
      <w:r w:rsidRPr="0086425F">
        <w:rPr>
          <w:sz w:val="28"/>
        </w:rPr>
        <w:t xml:space="preserve"> </w:t>
      </w:r>
      <w:r w:rsidRPr="0086425F">
        <w:rPr>
          <w:sz w:val="28"/>
        </w:rPr>
        <w:t>після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абзацу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сьомого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доповнити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новим</w:t>
      </w:r>
      <w:r w:rsidRPr="0086425F">
        <w:rPr>
          <w:sz w:val="28"/>
        </w:rPr>
        <w:t xml:space="preserve"> </w:t>
      </w:r>
      <w:r w:rsidRPr="0086425F">
        <w:rPr>
          <w:sz w:val="28"/>
        </w:rPr>
        <w:t>абзацом</w:t>
      </w:r>
      <w:r w:rsidRPr="0086425F">
        <w:rPr>
          <w:sz w:val="28"/>
        </w:rPr>
        <w:t xml:space="preserve"> </w:t>
      </w:r>
      <w:r w:rsidRPr="0086425F">
        <w:rPr>
          <w:sz w:val="28"/>
        </w:rPr>
        <w:t>такого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змісту:</w:t>
      </w:r>
    </w:p>
    <w:p w:rsidR="0086425F" w:rsidRPr="0086425F" w:rsidRDefault="0086425F" w:rsidP="0086425F">
      <w:pPr>
        <w:ind w:firstLine="720"/>
        <w:jc w:val="both"/>
        <w:rPr>
          <w:sz w:val="28"/>
        </w:rPr>
      </w:pPr>
      <w:r w:rsidRPr="0086425F">
        <w:rPr>
          <w:sz w:val="28"/>
        </w:rPr>
        <w:t>«одноразова</w:t>
      </w:r>
      <w:r w:rsidRPr="0086425F">
        <w:rPr>
          <w:sz w:val="28"/>
        </w:rPr>
        <w:t xml:space="preserve"> </w:t>
      </w:r>
      <w:r w:rsidRPr="0086425F">
        <w:rPr>
          <w:sz w:val="28"/>
        </w:rPr>
        <w:t>виплата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допомоги</w:t>
      </w:r>
      <w:r w:rsidRPr="0086425F">
        <w:rPr>
          <w:sz w:val="28"/>
        </w:rPr>
        <w:t xml:space="preserve"> </w:t>
      </w:r>
      <w:r w:rsidRPr="0086425F">
        <w:rPr>
          <w:sz w:val="28"/>
        </w:rPr>
        <w:t>по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безробіттю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для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організації</w:t>
      </w:r>
      <w:r w:rsidRPr="0086425F">
        <w:rPr>
          <w:sz w:val="28"/>
        </w:rPr>
        <w:t xml:space="preserve"> </w:t>
      </w:r>
      <w:r w:rsidRPr="0086425F">
        <w:rPr>
          <w:sz w:val="28"/>
        </w:rPr>
        <w:t>безробітним</w:t>
      </w:r>
      <w:r w:rsidRPr="0086425F">
        <w:rPr>
          <w:sz w:val="28"/>
        </w:rPr>
        <w:t xml:space="preserve"> </w:t>
      </w:r>
      <w:r w:rsidRPr="0086425F">
        <w:rPr>
          <w:sz w:val="28"/>
        </w:rPr>
        <w:t>підприємницької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діяльності».</w:t>
      </w:r>
    </w:p>
    <w:p w:rsidR="0086425F" w:rsidRPr="0086425F" w:rsidRDefault="0086425F" w:rsidP="0086425F">
      <w:pPr>
        <w:ind w:firstLine="720"/>
        <w:jc w:val="both"/>
        <w:rPr>
          <w:sz w:val="28"/>
        </w:rPr>
      </w:pPr>
      <w:r w:rsidRPr="0086425F">
        <w:rPr>
          <w:b/>
          <w:sz w:val="28"/>
        </w:rPr>
        <w:t>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зв’язку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цим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абзац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восьмий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вважати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абзацом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дев’ятим;</w:t>
      </w:r>
    </w:p>
    <w:p w:rsidR="0086425F" w:rsidRPr="0086425F" w:rsidRDefault="0086425F" w:rsidP="0086425F">
      <w:pPr>
        <w:ind w:firstLine="720"/>
        <w:jc w:val="both"/>
        <w:rPr>
          <w:sz w:val="28"/>
        </w:rPr>
      </w:pPr>
      <w:r w:rsidRPr="0086425F">
        <w:rPr>
          <w:b/>
          <w:sz w:val="28"/>
        </w:rPr>
        <w:t>4)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доповнити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абзацами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десятим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-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дванадцятим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такого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змісту:</w:t>
      </w:r>
    </w:p>
    <w:p w:rsidR="0086425F" w:rsidRPr="0086425F" w:rsidRDefault="0086425F" w:rsidP="0086425F">
      <w:pPr>
        <w:ind w:firstLine="720"/>
        <w:jc w:val="both"/>
        <w:rPr>
          <w:sz w:val="28"/>
        </w:rPr>
      </w:pPr>
      <w:r w:rsidRPr="0086425F">
        <w:rPr>
          <w:sz w:val="28"/>
        </w:rPr>
        <w:t>«</w:t>
      </w:r>
      <w:r w:rsidRPr="0086425F">
        <w:rPr>
          <w:b/>
          <w:sz w:val="28"/>
        </w:rPr>
        <w:t>надання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соціальн</w:t>
      </w:r>
      <w:r w:rsidRPr="0086425F">
        <w:rPr>
          <w:b/>
          <w:sz w:val="28"/>
        </w:rPr>
        <w:t>их</w:t>
      </w:r>
      <w:r w:rsidRPr="0086425F">
        <w:rPr>
          <w:sz w:val="28"/>
        </w:rPr>
        <w:t xml:space="preserve"> </w:t>
      </w:r>
      <w:r w:rsidRPr="0086425F">
        <w:rPr>
          <w:sz w:val="28"/>
        </w:rPr>
        <w:t>послуг</w:t>
      </w:r>
      <w:r w:rsidRPr="0086425F">
        <w:rPr>
          <w:sz w:val="28"/>
        </w:rPr>
        <w:t xml:space="preserve"> </w:t>
      </w:r>
      <w:r w:rsidRPr="0086425F">
        <w:rPr>
          <w:sz w:val="28"/>
        </w:rPr>
        <w:t>та</w:t>
      </w:r>
      <w:r w:rsidRPr="0086425F">
        <w:rPr>
          <w:sz w:val="28"/>
        </w:rPr>
        <w:t xml:space="preserve"> </w:t>
      </w:r>
      <w:r w:rsidRPr="0086425F">
        <w:rPr>
          <w:b/>
          <w:sz w:val="28"/>
        </w:rPr>
        <w:t>здійснення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заход</w:t>
      </w:r>
      <w:r w:rsidRPr="0086425F">
        <w:rPr>
          <w:b/>
          <w:sz w:val="28"/>
        </w:rPr>
        <w:t>ів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сприяння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зайнятості,</w:t>
      </w:r>
      <w:r w:rsidRPr="0086425F">
        <w:rPr>
          <w:sz w:val="28"/>
        </w:rPr>
        <w:t xml:space="preserve"> </w:t>
      </w:r>
      <w:r w:rsidRPr="0086425F">
        <w:rPr>
          <w:sz w:val="28"/>
        </w:rPr>
        <w:t>передбачен</w:t>
      </w:r>
      <w:r w:rsidRPr="0086425F">
        <w:rPr>
          <w:b/>
          <w:sz w:val="28"/>
        </w:rPr>
        <w:t>их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законодавством</w:t>
      </w:r>
      <w:r w:rsidRPr="0086425F">
        <w:rPr>
          <w:sz w:val="28"/>
        </w:rPr>
        <w:t xml:space="preserve"> </w:t>
      </w:r>
      <w:r w:rsidRPr="0086425F">
        <w:rPr>
          <w:sz w:val="28"/>
        </w:rPr>
        <w:t>про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зайнятість</w:t>
      </w:r>
      <w:r w:rsidRPr="0086425F">
        <w:rPr>
          <w:sz w:val="28"/>
        </w:rPr>
        <w:t xml:space="preserve"> </w:t>
      </w:r>
      <w:r w:rsidRPr="0086425F">
        <w:rPr>
          <w:sz w:val="28"/>
        </w:rPr>
        <w:t>населення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та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загальнообов’язкове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державне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соціальне</w:t>
      </w:r>
      <w:r w:rsidRPr="0086425F">
        <w:rPr>
          <w:sz w:val="28"/>
        </w:rPr>
        <w:t xml:space="preserve"> </w:t>
      </w:r>
      <w:r w:rsidRPr="0086425F">
        <w:rPr>
          <w:sz w:val="28"/>
        </w:rPr>
        <w:t>страхування</w:t>
      </w:r>
      <w:r w:rsidRPr="0086425F">
        <w:rPr>
          <w:sz w:val="28"/>
        </w:rPr>
        <w:t xml:space="preserve"> </w:t>
      </w:r>
      <w:r w:rsidRPr="0086425F">
        <w:rPr>
          <w:sz w:val="28"/>
        </w:rPr>
        <w:t>на</w:t>
      </w:r>
      <w:r w:rsidRPr="0086425F">
        <w:rPr>
          <w:sz w:val="28"/>
        </w:rPr>
        <w:t xml:space="preserve"> </w:t>
      </w:r>
      <w:r w:rsidRPr="0086425F">
        <w:rPr>
          <w:sz w:val="28"/>
        </w:rPr>
        <w:t>випадок</w:t>
      </w:r>
      <w:r w:rsidRPr="0086425F">
        <w:rPr>
          <w:sz w:val="28"/>
        </w:rPr>
        <w:t xml:space="preserve"> </w:t>
      </w:r>
      <w:r w:rsidRPr="0086425F">
        <w:rPr>
          <w:sz w:val="28"/>
        </w:rPr>
        <w:t>безробіття;</w:t>
      </w:r>
    </w:p>
    <w:p w:rsidR="0086425F" w:rsidRPr="0086425F" w:rsidRDefault="0086425F" w:rsidP="0086425F">
      <w:pPr>
        <w:ind w:firstLine="720"/>
        <w:jc w:val="both"/>
        <w:rPr>
          <w:sz w:val="28"/>
        </w:rPr>
      </w:pPr>
      <w:r w:rsidRPr="0086425F">
        <w:rPr>
          <w:b/>
          <w:sz w:val="28"/>
        </w:rPr>
        <w:t>страхові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виплати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дитині,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яка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народилася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інвалідністю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внаслідок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травмування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на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виробництві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або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професійного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захворювання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її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матері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під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час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вагітності;</w:t>
      </w:r>
    </w:p>
    <w:p w:rsidR="0086425F" w:rsidRPr="0086425F" w:rsidRDefault="0086425F" w:rsidP="0086425F">
      <w:pPr>
        <w:ind w:firstLine="720"/>
        <w:jc w:val="both"/>
        <w:rPr>
          <w:sz w:val="28"/>
        </w:rPr>
      </w:pPr>
      <w:r w:rsidRPr="0086425F">
        <w:rPr>
          <w:b/>
          <w:sz w:val="28"/>
        </w:rPr>
        <w:t>оплата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лікування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реабілітаційних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відділеннях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санаторно-курортного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закладу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після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перенесених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захворювань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і</w:t>
      </w:r>
      <w:r w:rsidRPr="0086425F">
        <w:rPr>
          <w:b/>
          <w:sz w:val="28"/>
        </w:rPr>
        <w:t xml:space="preserve"> </w:t>
      </w:r>
      <w:r w:rsidRPr="0086425F">
        <w:rPr>
          <w:b/>
          <w:sz w:val="28"/>
        </w:rPr>
        <w:t>травм».</w:t>
      </w:r>
    </w:p>
    <w:p w:rsidR="0086425F" w:rsidRPr="0086425F" w:rsidRDefault="0086425F" w:rsidP="0086425F">
      <w:pPr>
        <w:ind w:firstLine="720"/>
        <w:jc w:val="both"/>
        <w:rPr>
          <w:sz w:val="28"/>
        </w:rPr>
      </w:pPr>
      <w:r w:rsidRPr="0086425F">
        <w:rPr>
          <w:sz w:val="28"/>
        </w:rPr>
        <w:t>2.</w:t>
      </w:r>
      <w:r w:rsidRPr="0086425F">
        <w:rPr>
          <w:sz w:val="28"/>
        </w:rPr>
        <w:t xml:space="preserve"> </w:t>
      </w:r>
      <w:r w:rsidRPr="0086425F">
        <w:rPr>
          <w:sz w:val="28"/>
        </w:rPr>
        <w:t>Цей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Закон</w:t>
      </w:r>
      <w:r w:rsidRPr="0086425F">
        <w:rPr>
          <w:sz w:val="28"/>
        </w:rPr>
        <w:t xml:space="preserve"> </w:t>
      </w:r>
      <w:r w:rsidRPr="0086425F">
        <w:rPr>
          <w:sz w:val="28"/>
        </w:rPr>
        <w:t>набирає</w:t>
      </w:r>
      <w:r w:rsidRPr="0086425F">
        <w:rPr>
          <w:sz w:val="28"/>
        </w:rPr>
        <w:t xml:space="preserve"> </w:t>
      </w:r>
      <w:r w:rsidRPr="0086425F">
        <w:rPr>
          <w:sz w:val="28"/>
        </w:rPr>
        <w:t>чинності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дня,</w:t>
      </w:r>
      <w:r w:rsidRPr="0086425F">
        <w:rPr>
          <w:sz w:val="28"/>
        </w:rPr>
        <w:t xml:space="preserve"> </w:t>
      </w:r>
      <w:r w:rsidRPr="0086425F">
        <w:rPr>
          <w:sz w:val="28"/>
        </w:rPr>
        <w:t>наступного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за</w:t>
      </w:r>
      <w:r w:rsidRPr="0086425F">
        <w:rPr>
          <w:sz w:val="28"/>
        </w:rPr>
        <w:t xml:space="preserve"> </w:t>
      </w:r>
      <w:r w:rsidRPr="0086425F">
        <w:rPr>
          <w:sz w:val="28"/>
        </w:rPr>
        <w:t>днем</w:t>
      </w:r>
      <w:r w:rsidRPr="0086425F">
        <w:rPr>
          <w:sz w:val="28"/>
        </w:rPr>
        <w:t xml:space="preserve"> </w:t>
      </w:r>
      <w:r w:rsidRPr="0086425F">
        <w:rPr>
          <w:sz w:val="28"/>
        </w:rPr>
        <w:t>його</w:t>
      </w:r>
      <w:r w:rsidRPr="0086425F">
        <w:rPr>
          <w:sz w:val="28"/>
        </w:rPr>
        <w:t xml:space="preserve"> </w:t>
      </w:r>
      <w:r w:rsidRPr="0086425F">
        <w:rPr>
          <w:sz w:val="28"/>
        </w:rPr>
        <w:t>опублікування.</w:t>
      </w:r>
    </w:p>
    <w:p w:rsidR="00595064" w:rsidRPr="0086425F" w:rsidRDefault="00595064" w:rsidP="0086425F">
      <w:pPr>
        <w:ind w:firstLine="720"/>
        <w:jc w:val="both"/>
        <w:rPr>
          <w:sz w:val="28"/>
        </w:rPr>
      </w:pPr>
    </w:p>
    <w:sectPr w:rsidR="00595064" w:rsidRPr="0086425F" w:rsidSect="0086425F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25F" w:rsidRDefault="0086425F">
      <w:r>
        <w:separator/>
      </w:r>
    </w:p>
  </w:endnote>
  <w:endnote w:type="continuationSeparator" w:id="0">
    <w:p w:rsidR="0086425F" w:rsidRDefault="00864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25F" w:rsidRDefault="0086425F" w:rsidP="00E02ECB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86425F" w:rsidRDefault="0086425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25F" w:rsidRDefault="0086425F" w:rsidP="00E02ECB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86425F" w:rsidRDefault="0086425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25F" w:rsidRDefault="0086425F">
      <w:r>
        <w:separator/>
      </w:r>
    </w:p>
  </w:footnote>
  <w:footnote w:type="continuationSeparator" w:id="0">
    <w:p w:rsidR="0086425F" w:rsidRDefault="00864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25F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6425F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0B4F16"/>
  <w15:chartTrackingRefBased/>
  <w15:docId w15:val="{CF9BEB7E-3B45-45EB-99D7-EF5C8C80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8642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86425F"/>
    <w:rPr>
      <w:sz w:val="28"/>
    </w:rPr>
  </w:style>
  <w:style w:type="character" w:styleId="aa">
    <w:name w:val="page number"/>
    <w:basedOn w:val="a1"/>
    <w:rsid w:val="00864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334</Words>
  <Characters>2116</Characters>
  <Application>Microsoft Office Word</Application>
  <DocSecurity>0</DocSecurity>
  <Lines>46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2020-10-16T12:49:00Z</dcterms:created>
  <dcterms:modified xsi:type="dcterms:W3CDTF">2020-10-16T12:50:00Z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