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AD5" w:rsidRPr="00A017E2" w:rsidRDefault="00B04AD5">
      <w:pPr>
        <w:pStyle w:val="3"/>
        <w:rPr>
          <w:b/>
        </w:rPr>
      </w:pPr>
      <w:bookmarkStart w:id="0" w:name="_GoBack"/>
      <w:bookmarkEnd w:id="0"/>
      <w:r w:rsidRPr="00A017E2">
        <w:rPr>
          <w:b/>
        </w:rPr>
        <w:t>ПРОЕКТ</w:t>
      </w:r>
    </w:p>
    <w:p w:rsidR="00B04AD5" w:rsidRPr="006B378A" w:rsidRDefault="00B04AD5">
      <w:pPr>
        <w:jc w:val="both"/>
      </w:pPr>
    </w:p>
    <w:p w:rsidR="00B04AD5" w:rsidRDefault="0080136F" w:rsidP="002C1D8A">
      <w:pPr>
        <w:ind w:left="4320"/>
        <w:jc w:val="both"/>
      </w:pPr>
      <w:r>
        <w:t>Вноситься народним депутатом</w:t>
      </w:r>
      <w:r w:rsidR="00B04AD5">
        <w:t xml:space="preserve"> </w:t>
      </w:r>
      <w:r w:rsidR="00237C93">
        <w:t>України</w:t>
      </w:r>
      <w:r w:rsidR="00B04AD5">
        <w:t xml:space="preserve">     </w:t>
      </w:r>
    </w:p>
    <w:p w:rsidR="00B04AD5" w:rsidRPr="00FE5747" w:rsidRDefault="00616186" w:rsidP="002C1D8A">
      <w:pPr>
        <w:pStyle w:val="21"/>
        <w:ind w:left="4320" w:firstLine="0"/>
        <w:rPr>
          <w:lang w:val="ru-RU"/>
        </w:rPr>
      </w:pPr>
      <w:r>
        <w:t>Фельдманом О.Б.</w:t>
      </w:r>
      <w:r w:rsidR="00A017E2" w:rsidRPr="00FE5747">
        <w:rPr>
          <w:lang w:val="ru-RU"/>
        </w:rPr>
        <w:t xml:space="preserve"> (</w:t>
      </w:r>
      <w:r w:rsidR="00FE5747">
        <w:t>посв.№</w:t>
      </w:r>
      <w:r w:rsidR="00A017E2" w:rsidRPr="00FE5747">
        <w:rPr>
          <w:lang w:val="ru-RU"/>
        </w:rPr>
        <w:t>375)</w:t>
      </w:r>
    </w:p>
    <w:p w:rsidR="002C1D8A" w:rsidRDefault="002C1D8A">
      <w:pPr>
        <w:ind w:left="3540"/>
        <w:jc w:val="both"/>
      </w:pPr>
    </w:p>
    <w:p w:rsidR="002C1D8A" w:rsidRDefault="002C1D8A">
      <w:pPr>
        <w:ind w:left="3540"/>
        <w:jc w:val="both"/>
      </w:pPr>
    </w:p>
    <w:p w:rsidR="005212DA" w:rsidRDefault="005212DA">
      <w:pPr>
        <w:ind w:left="3540"/>
        <w:jc w:val="both"/>
      </w:pPr>
    </w:p>
    <w:p w:rsidR="002C1D8A" w:rsidRDefault="002C1D8A">
      <w:pPr>
        <w:ind w:left="3540"/>
        <w:jc w:val="both"/>
      </w:pPr>
    </w:p>
    <w:p w:rsidR="00B04AD5" w:rsidRPr="00A017E2" w:rsidRDefault="00B04AD5">
      <w:pPr>
        <w:spacing w:line="360" w:lineRule="auto"/>
        <w:jc w:val="center"/>
        <w:rPr>
          <w:b/>
        </w:rPr>
      </w:pPr>
      <w:r w:rsidRPr="00A017E2">
        <w:rPr>
          <w:b/>
        </w:rPr>
        <w:t>П О С Т А Н О В А</w:t>
      </w:r>
    </w:p>
    <w:p w:rsidR="00B04AD5" w:rsidRPr="00FE5747" w:rsidRDefault="00B04AD5">
      <w:pPr>
        <w:spacing w:line="360" w:lineRule="auto"/>
        <w:jc w:val="center"/>
        <w:rPr>
          <w:b/>
        </w:rPr>
      </w:pPr>
      <w:r w:rsidRPr="00FE5747">
        <w:rPr>
          <w:b/>
        </w:rPr>
        <w:t>ВЕРХОВНОЇ  РАДИ  УКРАЇНИ</w:t>
      </w:r>
    </w:p>
    <w:p w:rsidR="00B04AD5" w:rsidRDefault="00B04AD5">
      <w:pPr>
        <w:pStyle w:val="2"/>
        <w:spacing w:line="360" w:lineRule="auto"/>
        <w:jc w:val="center"/>
      </w:pPr>
    </w:p>
    <w:p w:rsidR="00963913" w:rsidRDefault="00963913" w:rsidP="00963913">
      <w:pPr>
        <w:spacing w:line="360" w:lineRule="auto"/>
        <w:jc w:val="center"/>
      </w:pPr>
      <w:r w:rsidRPr="00963913">
        <w:rPr>
          <w:b/>
          <w:bCs/>
        </w:rPr>
        <w:t>П</w:t>
      </w:r>
      <w:r w:rsidR="00C935BE" w:rsidRPr="00963913">
        <w:rPr>
          <w:b/>
          <w:bCs/>
        </w:rPr>
        <w:t xml:space="preserve">ро визнання </w:t>
      </w:r>
      <w:r w:rsidR="00C935BE" w:rsidRPr="00963913">
        <w:rPr>
          <w:b/>
        </w:rPr>
        <w:t>Постанови Верховної ради України від 06.09.2012 р. № 5215-</w:t>
      </w:r>
      <w:r w:rsidR="00C935BE" w:rsidRPr="00963913">
        <w:rPr>
          <w:b/>
          <w:lang w:val="en-US"/>
        </w:rPr>
        <w:t>VI</w:t>
      </w:r>
      <w:r w:rsidR="00C935BE" w:rsidRPr="00963913">
        <w:rPr>
          <w:b/>
        </w:rPr>
        <w:t xml:space="preserve"> «Про зміну і встановлення меж міста Харків, Дергачівського і Харківського районів Харківської області» такою, що втратила чинність</w:t>
      </w:r>
      <w:r w:rsidR="00B04AD5">
        <w:t xml:space="preserve">   </w:t>
      </w:r>
    </w:p>
    <w:p w:rsidR="00B04AD5" w:rsidRDefault="00B04AD5" w:rsidP="00963913">
      <w:pPr>
        <w:spacing w:line="360" w:lineRule="auto"/>
        <w:jc w:val="center"/>
      </w:pPr>
      <w:r>
        <w:t xml:space="preserve">       </w:t>
      </w:r>
    </w:p>
    <w:p w:rsidR="00B04AD5" w:rsidRDefault="00B04AD5" w:rsidP="00D64EE2">
      <w:pPr>
        <w:spacing w:line="360" w:lineRule="auto"/>
        <w:ind w:firstLine="900"/>
        <w:jc w:val="both"/>
        <w:rPr>
          <w:b/>
        </w:rPr>
      </w:pPr>
      <w:r>
        <w:t xml:space="preserve">Верховна Рада України </w:t>
      </w:r>
      <w:r w:rsidRPr="00963913">
        <w:rPr>
          <w:b/>
        </w:rPr>
        <w:t>п о с т а н о в л я є:</w:t>
      </w:r>
    </w:p>
    <w:p w:rsidR="00963913" w:rsidRDefault="00963913" w:rsidP="00D64EE2">
      <w:pPr>
        <w:spacing w:line="360" w:lineRule="auto"/>
        <w:ind w:firstLine="900"/>
        <w:jc w:val="both"/>
      </w:pPr>
    </w:p>
    <w:p w:rsidR="00616186" w:rsidRDefault="00B04AD5" w:rsidP="005A2920">
      <w:pPr>
        <w:pStyle w:val="2"/>
        <w:autoSpaceDE/>
        <w:autoSpaceDN/>
        <w:spacing w:line="360" w:lineRule="auto"/>
      </w:pPr>
      <w:r>
        <w:t xml:space="preserve">  1. </w:t>
      </w:r>
      <w:r w:rsidR="00616186">
        <w:t>Визнати Постанову Верховної ради України від 06.09.2012 р. № 5215-</w:t>
      </w:r>
      <w:r w:rsidR="00616186">
        <w:rPr>
          <w:lang w:val="en-US"/>
        </w:rPr>
        <w:t>VI</w:t>
      </w:r>
      <w:r w:rsidR="00616186">
        <w:t xml:space="preserve"> «Про зміну і встановлення меж міста Харків, Дергачівського і Харківського районів Харківської області»</w:t>
      </w:r>
      <w:r w:rsidR="00616186" w:rsidRPr="00616186">
        <w:t xml:space="preserve"> </w:t>
      </w:r>
      <w:r w:rsidR="00616186">
        <w:t>такою, що втратила чинність.</w:t>
      </w:r>
    </w:p>
    <w:p w:rsidR="00B04AD5" w:rsidRDefault="00616186" w:rsidP="005A2920">
      <w:pPr>
        <w:pStyle w:val="2"/>
        <w:autoSpaceDE/>
        <w:autoSpaceDN/>
        <w:spacing w:line="360" w:lineRule="auto"/>
      </w:pPr>
      <w:r>
        <w:t xml:space="preserve">2. </w:t>
      </w:r>
      <w:r w:rsidR="00B04AD5">
        <w:t xml:space="preserve">Змінити межі міста </w:t>
      </w:r>
      <w:r w:rsidR="00D64EE2">
        <w:t>Харків</w:t>
      </w:r>
      <w:r w:rsidR="00963913">
        <w:t>,</w:t>
      </w:r>
      <w:r w:rsidR="00D64EE2">
        <w:t xml:space="preserve"> </w:t>
      </w:r>
      <w:r w:rsidR="00237C93">
        <w:t xml:space="preserve">Дергачівського і Харківського районів </w:t>
      </w:r>
      <w:r w:rsidR="00D64EE2">
        <w:t>Харківської</w:t>
      </w:r>
      <w:r w:rsidR="001E4DCF">
        <w:t xml:space="preserve"> області</w:t>
      </w:r>
      <w:r w:rsidR="00B04AD5">
        <w:t xml:space="preserve">, </w:t>
      </w:r>
      <w:r>
        <w:t>зменшивши</w:t>
      </w:r>
      <w:r w:rsidR="00B04AD5">
        <w:t xml:space="preserve">  територію  </w:t>
      </w:r>
      <w:r w:rsidR="00B04AD5" w:rsidRPr="00DF076F">
        <w:t xml:space="preserve">міста  на </w:t>
      </w:r>
      <w:r w:rsidR="00D64EE2" w:rsidRPr="00DF076F">
        <w:t xml:space="preserve">4450,58 </w:t>
      </w:r>
      <w:r w:rsidR="00B04AD5" w:rsidRPr="00DF076F">
        <w:t xml:space="preserve">гектара земель, в тому числі за рахунок </w:t>
      </w:r>
      <w:r w:rsidR="00D64EE2" w:rsidRPr="00DF076F">
        <w:t>222,1</w:t>
      </w:r>
      <w:r w:rsidR="004361D0">
        <w:t>6</w:t>
      </w:r>
      <w:r w:rsidR="00B04AD5" w:rsidRPr="00DF076F">
        <w:t xml:space="preserve"> гектара земель, що </w:t>
      </w:r>
      <w:r>
        <w:rPr>
          <w:spacing w:val="-4"/>
        </w:rPr>
        <w:t>повернути у відання</w:t>
      </w:r>
      <w:r w:rsidRPr="007F0DF7">
        <w:rPr>
          <w:spacing w:val="-4"/>
        </w:rPr>
        <w:t xml:space="preserve"> </w:t>
      </w:r>
      <w:proofErr w:type="spellStart"/>
      <w:r w:rsidR="00D64EE2" w:rsidRPr="00DF076F">
        <w:t>Малоданилівської</w:t>
      </w:r>
      <w:proofErr w:type="spellEnd"/>
      <w:r w:rsidR="00D64EE2" w:rsidRPr="00DF076F">
        <w:t xml:space="preserve"> селищної ради</w:t>
      </w:r>
      <w:r w:rsidR="008C2156">
        <w:t xml:space="preserve"> </w:t>
      </w:r>
      <w:r w:rsidR="008C2156" w:rsidRPr="00DF076F">
        <w:t>Дергачівського району</w:t>
      </w:r>
      <w:r w:rsidR="00D64EE2" w:rsidRPr="00DF076F">
        <w:t>, 28,76</w:t>
      </w:r>
      <w:r w:rsidR="00DF076F" w:rsidRPr="00DF076F">
        <w:t xml:space="preserve"> гектара земель</w:t>
      </w:r>
      <w:r w:rsidR="00D64EE2" w:rsidRPr="00DF076F">
        <w:t xml:space="preserve"> – </w:t>
      </w:r>
      <w:proofErr w:type="spellStart"/>
      <w:r w:rsidR="00D64EE2" w:rsidRPr="00DF076F">
        <w:t>Солоницівської</w:t>
      </w:r>
      <w:proofErr w:type="spellEnd"/>
      <w:r w:rsidR="00D64EE2" w:rsidRPr="00DF076F">
        <w:t xml:space="preserve"> селищної ради</w:t>
      </w:r>
      <w:r w:rsidR="008C2156">
        <w:t xml:space="preserve"> </w:t>
      </w:r>
      <w:r w:rsidR="008C2156" w:rsidRPr="00DF076F">
        <w:t>Дергачівського району</w:t>
      </w:r>
      <w:r w:rsidR="00D64EE2" w:rsidRPr="00DF076F">
        <w:t>, 238,9</w:t>
      </w:r>
      <w:r w:rsidR="004361D0">
        <w:t>1</w:t>
      </w:r>
      <w:r w:rsidR="00DF076F" w:rsidRPr="00DF076F">
        <w:t xml:space="preserve"> гектара земель</w:t>
      </w:r>
      <w:r w:rsidR="00D64EE2" w:rsidRPr="00DF076F">
        <w:t xml:space="preserve"> – </w:t>
      </w:r>
      <w:proofErr w:type="spellStart"/>
      <w:r w:rsidR="00D64EE2" w:rsidRPr="00DF076F">
        <w:t>Черкасько-Лозівської</w:t>
      </w:r>
      <w:proofErr w:type="spellEnd"/>
      <w:r w:rsidR="00D64EE2" w:rsidRPr="00DF076F">
        <w:t xml:space="preserve"> сільської ради Дергачівського району</w:t>
      </w:r>
      <w:r w:rsidR="008C2156">
        <w:t>,</w:t>
      </w:r>
      <w:r w:rsidR="00D64EE2" w:rsidRPr="00DF076F">
        <w:t xml:space="preserve"> 20,9</w:t>
      </w:r>
      <w:r w:rsidR="00EE5591">
        <w:t>9</w:t>
      </w:r>
      <w:r w:rsidR="00DF076F" w:rsidRPr="00DF076F">
        <w:t xml:space="preserve"> гектара земель – </w:t>
      </w:r>
      <w:proofErr w:type="spellStart"/>
      <w:r w:rsidR="00DF076F" w:rsidRPr="00DF076F">
        <w:t>Бабаївськ</w:t>
      </w:r>
      <w:r w:rsidR="00DF076F">
        <w:t>ої</w:t>
      </w:r>
      <w:proofErr w:type="spellEnd"/>
      <w:r w:rsidR="00DF076F" w:rsidRPr="00DF076F">
        <w:t xml:space="preserve"> селищн</w:t>
      </w:r>
      <w:r w:rsidR="00DF076F">
        <w:t>ої</w:t>
      </w:r>
      <w:r w:rsidR="00DF076F" w:rsidRPr="00DF076F">
        <w:t xml:space="preserve"> рад</w:t>
      </w:r>
      <w:r w:rsidR="00DF076F">
        <w:t>и</w:t>
      </w:r>
      <w:r w:rsidR="008C2156">
        <w:t xml:space="preserve"> Харківського району</w:t>
      </w:r>
      <w:r w:rsidR="00DF076F">
        <w:t xml:space="preserve">, </w:t>
      </w:r>
      <w:r w:rsidR="00DF076F" w:rsidRPr="00DF076F">
        <w:t>13,74</w:t>
      </w:r>
      <w:r w:rsidR="0038144F" w:rsidRPr="0038144F">
        <w:t xml:space="preserve"> </w:t>
      </w:r>
      <w:r w:rsidR="0038144F">
        <w:t>гектара земель</w:t>
      </w:r>
      <w:r w:rsidR="00DF076F">
        <w:t xml:space="preserve"> – </w:t>
      </w:r>
      <w:proofErr w:type="spellStart"/>
      <w:r w:rsidR="00DF076F" w:rsidRPr="00DF076F">
        <w:t>Безлюдівськ</w:t>
      </w:r>
      <w:r w:rsidR="00DF076F">
        <w:t>ої</w:t>
      </w:r>
      <w:proofErr w:type="spellEnd"/>
      <w:r w:rsidR="00DF076F" w:rsidRPr="00DF076F">
        <w:t xml:space="preserve"> селищн</w:t>
      </w:r>
      <w:r w:rsidR="00DF076F">
        <w:t>ої</w:t>
      </w:r>
      <w:r w:rsidR="00DF076F" w:rsidRPr="00DF076F">
        <w:t xml:space="preserve"> рад</w:t>
      </w:r>
      <w:r w:rsidR="00DF076F">
        <w:t>и</w:t>
      </w:r>
      <w:r w:rsidR="008C2156">
        <w:t xml:space="preserve"> Харківського району</w:t>
      </w:r>
      <w:r w:rsidR="00DF076F">
        <w:t xml:space="preserve">, </w:t>
      </w:r>
      <w:r w:rsidR="00DF076F" w:rsidRPr="00DF076F">
        <w:t>11,4</w:t>
      </w:r>
      <w:r w:rsidR="004361D0">
        <w:t>4</w:t>
      </w:r>
      <w:r w:rsidR="0038144F" w:rsidRPr="0038144F">
        <w:t xml:space="preserve"> </w:t>
      </w:r>
      <w:r w:rsidR="0038144F">
        <w:t>гектара земель</w:t>
      </w:r>
      <w:r w:rsidR="00DF076F">
        <w:t xml:space="preserve"> – </w:t>
      </w:r>
      <w:proofErr w:type="spellStart"/>
      <w:r w:rsidR="00DF076F">
        <w:t>Комунарської</w:t>
      </w:r>
      <w:proofErr w:type="spellEnd"/>
      <w:r w:rsidR="00DF076F" w:rsidRPr="00DF076F">
        <w:t xml:space="preserve"> сільськ</w:t>
      </w:r>
      <w:r w:rsidR="00DF076F">
        <w:t xml:space="preserve">ої </w:t>
      </w:r>
      <w:r w:rsidR="00DF076F" w:rsidRPr="00DF076F">
        <w:t>рад</w:t>
      </w:r>
      <w:r w:rsidR="00DF076F">
        <w:t>и</w:t>
      </w:r>
      <w:r w:rsidR="008C2156">
        <w:t xml:space="preserve"> Харківського району</w:t>
      </w:r>
      <w:r w:rsidR="00DF076F">
        <w:t xml:space="preserve">, </w:t>
      </w:r>
      <w:r w:rsidR="00DF076F" w:rsidRPr="00DF076F">
        <w:t>2602,</w:t>
      </w:r>
      <w:r w:rsidR="00EE5591">
        <w:t>49</w:t>
      </w:r>
      <w:r w:rsidR="00DF076F">
        <w:t xml:space="preserve"> </w:t>
      </w:r>
      <w:r w:rsidR="0038144F">
        <w:t xml:space="preserve">гектара земель </w:t>
      </w:r>
      <w:r w:rsidR="00DF076F">
        <w:t xml:space="preserve">– </w:t>
      </w:r>
      <w:proofErr w:type="spellStart"/>
      <w:r w:rsidR="00DF076F" w:rsidRPr="00DF076F">
        <w:t>Кулиничівськ</w:t>
      </w:r>
      <w:r w:rsidR="00DF076F">
        <w:t>ої</w:t>
      </w:r>
      <w:proofErr w:type="spellEnd"/>
      <w:r w:rsidR="00DF076F" w:rsidRPr="00DF076F">
        <w:t xml:space="preserve"> селищн</w:t>
      </w:r>
      <w:r w:rsidR="00DF076F">
        <w:t>ої</w:t>
      </w:r>
      <w:r w:rsidR="00DF076F" w:rsidRPr="00DF076F">
        <w:t xml:space="preserve"> рад</w:t>
      </w:r>
      <w:r w:rsidR="00DF076F">
        <w:t>и</w:t>
      </w:r>
      <w:r w:rsidR="008C2156">
        <w:t xml:space="preserve"> Харківського району</w:t>
      </w:r>
      <w:r w:rsidR="00DF076F">
        <w:t xml:space="preserve">, </w:t>
      </w:r>
      <w:r w:rsidR="00DF076F" w:rsidRPr="00DF076F">
        <w:t>1,36</w:t>
      </w:r>
      <w:r w:rsidR="00DF076F">
        <w:t xml:space="preserve"> </w:t>
      </w:r>
      <w:r w:rsidR="0038144F">
        <w:t xml:space="preserve">гектара земель </w:t>
      </w:r>
      <w:r w:rsidR="00DF076F">
        <w:t xml:space="preserve">– </w:t>
      </w:r>
      <w:proofErr w:type="spellStart"/>
      <w:r w:rsidR="00DF076F" w:rsidRPr="00DF076F">
        <w:t>Малороганськ</w:t>
      </w:r>
      <w:r w:rsidR="00DF076F">
        <w:t>ої</w:t>
      </w:r>
      <w:proofErr w:type="spellEnd"/>
      <w:r w:rsidR="00DF076F" w:rsidRPr="00DF076F">
        <w:t xml:space="preserve"> сільськ</w:t>
      </w:r>
      <w:r w:rsidR="00DF076F">
        <w:t>ої</w:t>
      </w:r>
      <w:r w:rsidR="00DF076F" w:rsidRPr="00DF076F">
        <w:t xml:space="preserve"> рад</w:t>
      </w:r>
      <w:r w:rsidR="00DF076F">
        <w:t>и</w:t>
      </w:r>
      <w:r w:rsidR="008C2156">
        <w:t xml:space="preserve"> Харківського району</w:t>
      </w:r>
      <w:r w:rsidR="00DF076F">
        <w:t xml:space="preserve">, </w:t>
      </w:r>
      <w:r w:rsidR="00DF076F" w:rsidRPr="00DF076F">
        <w:t>216,75</w:t>
      </w:r>
      <w:r w:rsidR="00DF076F">
        <w:t xml:space="preserve"> </w:t>
      </w:r>
      <w:r w:rsidR="0038144F">
        <w:t xml:space="preserve">гектара земель </w:t>
      </w:r>
      <w:r w:rsidR="00DF076F">
        <w:t xml:space="preserve">– </w:t>
      </w:r>
      <w:proofErr w:type="spellStart"/>
      <w:r w:rsidR="00DF076F" w:rsidRPr="00DF076F">
        <w:t>Пісочинськ</w:t>
      </w:r>
      <w:r w:rsidR="00DF076F">
        <w:t>ої</w:t>
      </w:r>
      <w:proofErr w:type="spellEnd"/>
      <w:r w:rsidR="00DF076F" w:rsidRPr="00DF076F">
        <w:t xml:space="preserve"> селищн</w:t>
      </w:r>
      <w:r w:rsidR="00DF076F">
        <w:t>ої</w:t>
      </w:r>
      <w:r w:rsidR="00DF076F" w:rsidRPr="00DF076F">
        <w:t xml:space="preserve"> рад</w:t>
      </w:r>
      <w:r w:rsidR="00DF076F">
        <w:t>и</w:t>
      </w:r>
      <w:r w:rsidR="008C2156">
        <w:t xml:space="preserve"> Харківського району</w:t>
      </w:r>
      <w:r w:rsidR="00DF076F">
        <w:t xml:space="preserve">, </w:t>
      </w:r>
      <w:r w:rsidR="00DF076F" w:rsidRPr="00DF076F">
        <w:t>42,4</w:t>
      </w:r>
      <w:r w:rsidR="004361D0">
        <w:t>6</w:t>
      </w:r>
      <w:r w:rsidR="00DF076F">
        <w:t xml:space="preserve"> </w:t>
      </w:r>
      <w:r w:rsidR="0038144F">
        <w:t xml:space="preserve">гектара земель </w:t>
      </w:r>
      <w:r w:rsidR="00DF076F">
        <w:t xml:space="preserve">– </w:t>
      </w:r>
      <w:proofErr w:type="spellStart"/>
      <w:r w:rsidR="00DF076F" w:rsidRPr="00DF076F">
        <w:t>Покотилівськ</w:t>
      </w:r>
      <w:r w:rsidR="00DF076F">
        <w:t>ої</w:t>
      </w:r>
      <w:proofErr w:type="spellEnd"/>
      <w:r w:rsidR="00DF076F" w:rsidRPr="00DF076F">
        <w:t xml:space="preserve"> селищн</w:t>
      </w:r>
      <w:r w:rsidR="00DF076F">
        <w:t>ої</w:t>
      </w:r>
      <w:r w:rsidR="00DF076F" w:rsidRPr="00DF076F">
        <w:t xml:space="preserve"> рад</w:t>
      </w:r>
      <w:r w:rsidR="00DF076F">
        <w:t>и</w:t>
      </w:r>
      <w:r w:rsidR="008C2156">
        <w:t xml:space="preserve"> Харківського району</w:t>
      </w:r>
      <w:r w:rsidR="00DF076F">
        <w:t xml:space="preserve">, </w:t>
      </w:r>
      <w:r w:rsidR="00DF076F" w:rsidRPr="00DF076F">
        <w:t>809,02</w:t>
      </w:r>
      <w:r w:rsidR="00DF076F">
        <w:t xml:space="preserve"> </w:t>
      </w:r>
      <w:r w:rsidR="0038144F">
        <w:t xml:space="preserve">гектара земель </w:t>
      </w:r>
      <w:r w:rsidR="00DF076F">
        <w:t xml:space="preserve">– </w:t>
      </w:r>
      <w:proofErr w:type="spellStart"/>
      <w:r w:rsidR="00DF076F" w:rsidRPr="00DF076F">
        <w:lastRenderedPageBreak/>
        <w:t>Пономаренківськ</w:t>
      </w:r>
      <w:r w:rsidR="00DF076F">
        <w:t>ої</w:t>
      </w:r>
      <w:proofErr w:type="spellEnd"/>
      <w:r w:rsidR="00DF076F" w:rsidRPr="00DF076F">
        <w:t xml:space="preserve"> сільськ</w:t>
      </w:r>
      <w:r w:rsidR="00DF076F">
        <w:t>ої</w:t>
      </w:r>
      <w:r w:rsidR="00DF076F" w:rsidRPr="00DF076F">
        <w:t xml:space="preserve"> рад</w:t>
      </w:r>
      <w:r w:rsidR="00DF076F">
        <w:t>и</w:t>
      </w:r>
      <w:r w:rsidR="008C2156">
        <w:t xml:space="preserve"> Харківського району</w:t>
      </w:r>
      <w:r w:rsidR="00DF076F">
        <w:t xml:space="preserve">, </w:t>
      </w:r>
      <w:r w:rsidR="00DF076F" w:rsidRPr="00DF076F">
        <w:t>33,52</w:t>
      </w:r>
      <w:r w:rsidR="00DF076F">
        <w:t xml:space="preserve"> </w:t>
      </w:r>
      <w:r w:rsidR="0038144F">
        <w:t xml:space="preserve">гектара земель </w:t>
      </w:r>
      <w:r w:rsidR="00DF076F">
        <w:t xml:space="preserve">– </w:t>
      </w:r>
      <w:proofErr w:type="spellStart"/>
      <w:r w:rsidR="00DF076F">
        <w:t>Роганської</w:t>
      </w:r>
      <w:proofErr w:type="spellEnd"/>
      <w:r w:rsidR="00DF076F" w:rsidRPr="00DF076F">
        <w:t xml:space="preserve"> селищн</w:t>
      </w:r>
      <w:r w:rsidR="00DF076F">
        <w:t>ої</w:t>
      </w:r>
      <w:r w:rsidR="00DF076F" w:rsidRPr="00DF076F">
        <w:t xml:space="preserve"> рад</w:t>
      </w:r>
      <w:r w:rsidR="00DF076F">
        <w:t>и</w:t>
      </w:r>
      <w:r w:rsidR="008C2156">
        <w:t xml:space="preserve"> Харківського району</w:t>
      </w:r>
      <w:r w:rsidR="00DF076F">
        <w:t xml:space="preserve">, </w:t>
      </w:r>
      <w:r w:rsidR="00DF076F" w:rsidRPr="00DF076F">
        <w:t>208,98</w:t>
      </w:r>
      <w:r w:rsidR="00DF076F">
        <w:t xml:space="preserve"> </w:t>
      </w:r>
      <w:r w:rsidR="0038144F">
        <w:t xml:space="preserve">гектара земель </w:t>
      </w:r>
      <w:r w:rsidR="00DF076F">
        <w:t xml:space="preserve">– </w:t>
      </w:r>
      <w:proofErr w:type="spellStart"/>
      <w:r w:rsidR="00DF076F">
        <w:t>Циркунівської</w:t>
      </w:r>
      <w:proofErr w:type="spellEnd"/>
      <w:r w:rsidR="00DF076F" w:rsidRPr="00DF076F">
        <w:t xml:space="preserve"> сільськ</w:t>
      </w:r>
      <w:r w:rsidR="00DF076F">
        <w:t>ої</w:t>
      </w:r>
      <w:r w:rsidR="00DF076F" w:rsidRPr="00DF076F">
        <w:t xml:space="preserve"> рад</w:t>
      </w:r>
      <w:r w:rsidR="00DF076F">
        <w:t>и Харківського району</w:t>
      </w:r>
      <w:r w:rsidR="002E7F08">
        <w:t>,</w:t>
      </w:r>
      <w:r w:rsidR="00273585">
        <w:t xml:space="preserve"> водночас передавши </w:t>
      </w:r>
      <w:r w:rsidR="00DF076F" w:rsidRPr="00DF076F">
        <w:t>52,32</w:t>
      </w:r>
      <w:r w:rsidR="00965DA8">
        <w:t xml:space="preserve"> гектара </w:t>
      </w:r>
      <w:r w:rsidR="00273585">
        <w:t xml:space="preserve">земель </w:t>
      </w:r>
      <w:r>
        <w:t>до відання</w:t>
      </w:r>
      <w:r w:rsidR="00273585">
        <w:t xml:space="preserve"> </w:t>
      </w:r>
      <w:r w:rsidR="0038144F">
        <w:t>Харківської</w:t>
      </w:r>
      <w:r w:rsidR="00273585">
        <w:t xml:space="preserve"> міської ради</w:t>
      </w:r>
      <w:r w:rsidR="009276D9">
        <w:t>,</w:t>
      </w:r>
      <w:r>
        <w:t xml:space="preserve"> в тому числі</w:t>
      </w:r>
      <w:r w:rsidR="00273585">
        <w:t xml:space="preserve"> </w:t>
      </w:r>
      <w:r w:rsidR="0038144F" w:rsidRPr="0038144F">
        <w:t>1,5</w:t>
      </w:r>
      <w:r w:rsidR="004361D0">
        <w:t>6</w:t>
      </w:r>
      <w:r>
        <w:t xml:space="preserve"> гектара земель з</w:t>
      </w:r>
      <w:r w:rsidR="00273585">
        <w:t xml:space="preserve"> відання </w:t>
      </w:r>
      <w:proofErr w:type="spellStart"/>
      <w:r w:rsidR="0038144F">
        <w:t>Солоницівської</w:t>
      </w:r>
      <w:proofErr w:type="spellEnd"/>
      <w:r w:rsidR="0038144F" w:rsidRPr="0038144F">
        <w:t xml:space="preserve"> селищн</w:t>
      </w:r>
      <w:r w:rsidR="0038144F">
        <w:t>ої</w:t>
      </w:r>
      <w:r w:rsidR="0038144F" w:rsidRPr="0038144F">
        <w:t xml:space="preserve"> рад</w:t>
      </w:r>
      <w:r w:rsidR="0038144F">
        <w:t>и</w:t>
      </w:r>
      <w:r w:rsidR="008C2156">
        <w:t xml:space="preserve"> </w:t>
      </w:r>
      <w:r w:rsidR="008C2156" w:rsidRPr="00DF076F">
        <w:t>Дергачівського району</w:t>
      </w:r>
      <w:r w:rsidR="0038144F">
        <w:t xml:space="preserve">, </w:t>
      </w:r>
      <w:r w:rsidR="0038144F" w:rsidRPr="0038144F">
        <w:t>0,9</w:t>
      </w:r>
      <w:r w:rsidR="004361D0">
        <w:t>8</w:t>
      </w:r>
      <w:r w:rsidR="0038144F" w:rsidRPr="0038144F">
        <w:t xml:space="preserve"> </w:t>
      </w:r>
      <w:r w:rsidR="0038144F">
        <w:t>гектара земель –</w:t>
      </w:r>
      <w:r w:rsidR="0038144F" w:rsidRPr="0038144F">
        <w:t xml:space="preserve"> </w:t>
      </w:r>
      <w:proofErr w:type="spellStart"/>
      <w:r w:rsidR="0038144F" w:rsidRPr="00DF076F">
        <w:t>Черкасько-Лозівської</w:t>
      </w:r>
      <w:proofErr w:type="spellEnd"/>
      <w:r w:rsidR="0038144F" w:rsidRPr="00DF076F">
        <w:t xml:space="preserve"> сільської ради Дергачівського району</w:t>
      </w:r>
      <w:r w:rsidR="008C2156">
        <w:t>,</w:t>
      </w:r>
      <w:r w:rsidR="0038144F">
        <w:t xml:space="preserve"> </w:t>
      </w:r>
      <w:r w:rsidR="0038144F" w:rsidRPr="0038144F">
        <w:t>1,1</w:t>
      </w:r>
      <w:r w:rsidR="004361D0">
        <w:t>5</w:t>
      </w:r>
      <w:r w:rsidR="0038144F" w:rsidRPr="0038144F">
        <w:t xml:space="preserve"> </w:t>
      </w:r>
      <w:r w:rsidR="0038144F">
        <w:t xml:space="preserve">гектара земель – </w:t>
      </w:r>
      <w:proofErr w:type="spellStart"/>
      <w:r w:rsidR="0038144F" w:rsidRPr="00DF076F">
        <w:t>Бабаївськ</w:t>
      </w:r>
      <w:r w:rsidR="0038144F">
        <w:t>ої</w:t>
      </w:r>
      <w:proofErr w:type="spellEnd"/>
      <w:r w:rsidR="0038144F" w:rsidRPr="00DF076F">
        <w:t xml:space="preserve"> селищн</w:t>
      </w:r>
      <w:r w:rsidR="0038144F">
        <w:t>ої</w:t>
      </w:r>
      <w:r w:rsidR="0038144F" w:rsidRPr="00DF076F">
        <w:t xml:space="preserve"> рад</w:t>
      </w:r>
      <w:r w:rsidR="0038144F">
        <w:t>и</w:t>
      </w:r>
      <w:r w:rsidR="008C2156">
        <w:t xml:space="preserve"> Харківського району</w:t>
      </w:r>
      <w:r w:rsidR="0038144F">
        <w:t xml:space="preserve">, </w:t>
      </w:r>
      <w:r w:rsidR="0038144F" w:rsidRPr="0038144F">
        <w:t>13,9</w:t>
      </w:r>
      <w:r w:rsidR="004361D0">
        <w:t>6</w:t>
      </w:r>
      <w:r w:rsidR="0038144F" w:rsidRPr="0038144F">
        <w:t xml:space="preserve"> </w:t>
      </w:r>
      <w:r w:rsidR="0038144F">
        <w:t xml:space="preserve">гектара земель – </w:t>
      </w:r>
      <w:proofErr w:type="spellStart"/>
      <w:r w:rsidR="0038144F" w:rsidRPr="00DF076F">
        <w:t>Безлюдівськ</w:t>
      </w:r>
      <w:r w:rsidR="0038144F">
        <w:t>ої</w:t>
      </w:r>
      <w:proofErr w:type="spellEnd"/>
      <w:r w:rsidR="0038144F" w:rsidRPr="00DF076F">
        <w:t xml:space="preserve"> селищн</w:t>
      </w:r>
      <w:r w:rsidR="0038144F">
        <w:t>ої</w:t>
      </w:r>
      <w:r w:rsidR="0038144F" w:rsidRPr="00DF076F">
        <w:t xml:space="preserve"> рад</w:t>
      </w:r>
      <w:r w:rsidR="0038144F">
        <w:t>и</w:t>
      </w:r>
      <w:r w:rsidR="008C2156">
        <w:t xml:space="preserve"> Харківського району</w:t>
      </w:r>
      <w:r w:rsidR="0038144F">
        <w:t xml:space="preserve">, </w:t>
      </w:r>
      <w:r w:rsidR="0038144F" w:rsidRPr="0038144F">
        <w:t>17,30</w:t>
      </w:r>
      <w:r w:rsidR="009270B0" w:rsidRPr="009270B0">
        <w:t xml:space="preserve"> </w:t>
      </w:r>
      <w:r w:rsidR="009270B0">
        <w:t xml:space="preserve">гектара земель – </w:t>
      </w:r>
      <w:proofErr w:type="spellStart"/>
      <w:r w:rsidR="009270B0">
        <w:t>Комунарської</w:t>
      </w:r>
      <w:proofErr w:type="spellEnd"/>
      <w:r w:rsidR="009270B0" w:rsidRPr="00DF076F">
        <w:t xml:space="preserve"> сільськ</w:t>
      </w:r>
      <w:r w:rsidR="009270B0">
        <w:t xml:space="preserve">ої </w:t>
      </w:r>
      <w:r w:rsidR="009270B0" w:rsidRPr="00DF076F">
        <w:t>рад</w:t>
      </w:r>
      <w:r w:rsidR="009270B0">
        <w:t>и</w:t>
      </w:r>
      <w:r w:rsidR="008C2156">
        <w:t xml:space="preserve"> Харківського району</w:t>
      </w:r>
      <w:r w:rsidR="009270B0">
        <w:t xml:space="preserve">, </w:t>
      </w:r>
      <w:r w:rsidR="009270B0" w:rsidRPr="009270B0">
        <w:t xml:space="preserve">0,67 </w:t>
      </w:r>
      <w:r w:rsidR="009270B0">
        <w:t>гектара земель –</w:t>
      </w:r>
      <w:r w:rsidR="009270B0" w:rsidRPr="009270B0">
        <w:t xml:space="preserve"> </w:t>
      </w:r>
      <w:proofErr w:type="spellStart"/>
      <w:r w:rsidR="009270B0" w:rsidRPr="00DF076F">
        <w:t>Малороганськ</w:t>
      </w:r>
      <w:r w:rsidR="009270B0">
        <w:t>ої</w:t>
      </w:r>
      <w:proofErr w:type="spellEnd"/>
      <w:r w:rsidR="009270B0" w:rsidRPr="00DF076F">
        <w:t xml:space="preserve"> сільськ</w:t>
      </w:r>
      <w:r w:rsidR="009270B0">
        <w:t>ої</w:t>
      </w:r>
      <w:r w:rsidR="009270B0" w:rsidRPr="00DF076F">
        <w:t xml:space="preserve"> рад</w:t>
      </w:r>
      <w:r w:rsidR="009270B0">
        <w:t>и</w:t>
      </w:r>
      <w:r w:rsidR="008C2156">
        <w:t xml:space="preserve"> Харківського району</w:t>
      </w:r>
      <w:r w:rsidR="009270B0">
        <w:t xml:space="preserve">, </w:t>
      </w:r>
      <w:r w:rsidR="009270B0" w:rsidRPr="009270B0">
        <w:t xml:space="preserve">2,84 </w:t>
      </w:r>
      <w:r w:rsidR="009270B0">
        <w:t>гектара земель –</w:t>
      </w:r>
      <w:r w:rsidR="009270B0" w:rsidRPr="009270B0">
        <w:t xml:space="preserve"> </w:t>
      </w:r>
      <w:proofErr w:type="spellStart"/>
      <w:r w:rsidR="009270B0" w:rsidRPr="00DF076F">
        <w:t>Пісочинськ</w:t>
      </w:r>
      <w:r w:rsidR="009270B0">
        <w:t>ої</w:t>
      </w:r>
      <w:proofErr w:type="spellEnd"/>
      <w:r w:rsidR="009270B0" w:rsidRPr="00DF076F">
        <w:t xml:space="preserve"> селищн</w:t>
      </w:r>
      <w:r w:rsidR="009270B0">
        <w:t>ої</w:t>
      </w:r>
      <w:r w:rsidR="009270B0" w:rsidRPr="00DF076F">
        <w:t xml:space="preserve"> рад</w:t>
      </w:r>
      <w:r w:rsidR="009270B0">
        <w:t>и</w:t>
      </w:r>
      <w:r w:rsidR="008C2156">
        <w:t xml:space="preserve"> Харківського району</w:t>
      </w:r>
      <w:r w:rsidR="009270B0">
        <w:t xml:space="preserve">, </w:t>
      </w:r>
      <w:r w:rsidR="009270B0" w:rsidRPr="009270B0">
        <w:t xml:space="preserve">11,42 </w:t>
      </w:r>
      <w:r w:rsidR="009270B0">
        <w:t xml:space="preserve">гектара земель – </w:t>
      </w:r>
      <w:proofErr w:type="spellStart"/>
      <w:r w:rsidR="009270B0" w:rsidRPr="00DF076F">
        <w:t>Покотилівськ</w:t>
      </w:r>
      <w:r w:rsidR="009270B0">
        <w:t>ої</w:t>
      </w:r>
      <w:proofErr w:type="spellEnd"/>
      <w:r w:rsidR="009270B0" w:rsidRPr="00DF076F">
        <w:t xml:space="preserve"> селищн</w:t>
      </w:r>
      <w:r w:rsidR="009270B0">
        <w:t>ої</w:t>
      </w:r>
      <w:r w:rsidR="009270B0" w:rsidRPr="00DF076F">
        <w:t xml:space="preserve"> рад</w:t>
      </w:r>
      <w:r w:rsidR="009270B0">
        <w:t>и</w:t>
      </w:r>
      <w:r w:rsidR="008C2156">
        <w:t xml:space="preserve"> Харківського району</w:t>
      </w:r>
      <w:r w:rsidR="009270B0">
        <w:t xml:space="preserve">, </w:t>
      </w:r>
      <w:r w:rsidR="009270B0" w:rsidRPr="009270B0">
        <w:t xml:space="preserve">0,17 </w:t>
      </w:r>
      <w:r w:rsidR="009270B0">
        <w:t>гектара земель –</w:t>
      </w:r>
      <w:r w:rsidR="009270B0" w:rsidRPr="009270B0">
        <w:t xml:space="preserve"> </w:t>
      </w:r>
      <w:proofErr w:type="spellStart"/>
      <w:r w:rsidR="009270B0" w:rsidRPr="00DF076F">
        <w:t>Пономаренківськ</w:t>
      </w:r>
      <w:r w:rsidR="009270B0">
        <w:t>ої</w:t>
      </w:r>
      <w:proofErr w:type="spellEnd"/>
      <w:r w:rsidR="009270B0" w:rsidRPr="00DF076F">
        <w:t xml:space="preserve"> сільськ</w:t>
      </w:r>
      <w:r w:rsidR="009270B0">
        <w:t>ої</w:t>
      </w:r>
      <w:r w:rsidR="009270B0" w:rsidRPr="00DF076F">
        <w:t xml:space="preserve"> рад</w:t>
      </w:r>
      <w:r w:rsidR="009270B0">
        <w:t>и</w:t>
      </w:r>
      <w:r w:rsidR="008C2156">
        <w:t xml:space="preserve"> Харківського району</w:t>
      </w:r>
      <w:r w:rsidR="009270B0">
        <w:t xml:space="preserve">, </w:t>
      </w:r>
      <w:r w:rsidR="009270B0" w:rsidRPr="009270B0">
        <w:t xml:space="preserve">2,27 </w:t>
      </w:r>
      <w:r w:rsidR="009270B0">
        <w:t>гектара земель –</w:t>
      </w:r>
      <w:r w:rsidR="009270B0" w:rsidRPr="009270B0">
        <w:t xml:space="preserve"> </w:t>
      </w:r>
      <w:proofErr w:type="spellStart"/>
      <w:r w:rsidR="009270B0">
        <w:t>Роганської</w:t>
      </w:r>
      <w:proofErr w:type="spellEnd"/>
      <w:r w:rsidR="009270B0" w:rsidRPr="00DF076F">
        <w:t xml:space="preserve"> селищн</w:t>
      </w:r>
      <w:r w:rsidR="009270B0">
        <w:t>ої</w:t>
      </w:r>
      <w:r w:rsidR="009270B0" w:rsidRPr="00DF076F">
        <w:t xml:space="preserve"> рад</w:t>
      </w:r>
      <w:r w:rsidR="009270B0">
        <w:t>и</w:t>
      </w:r>
      <w:r w:rsidR="009270B0" w:rsidRPr="009270B0">
        <w:t xml:space="preserve"> </w:t>
      </w:r>
      <w:r w:rsidR="009270B0">
        <w:t>Харківського району</w:t>
      </w:r>
      <w:r w:rsidR="009270B0" w:rsidRPr="009270B0">
        <w:t xml:space="preserve"> </w:t>
      </w:r>
      <w:r w:rsidR="009270B0">
        <w:t>та затвердити територію міста Харків загальною площею</w:t>
      </w:r>
      <w:r w:rsidR="00117E11">
        <w:t xml:space="preserve"> </w:t>
      </w:r>
      <w:r w:rsidR="00107EA7">
        <w:t>30 604</w:t>
      </w:r>
      <w:r w:rsidR="00107EA7" w:rsidRPr="00175CE7">
        <w:t xml:space="preserve"> гектара</w:t>
      </w:r>
      <w:r w:rsidR="00237C93">
        <w:t>, територію Дергачівського району</w:t>
      </w:r>
      <w:r w:rsidR="00237C93" w:rsidRPr="00237C93">
        <w:t xml:space="preserve"> </w:t>
      </w:r>
      <w:r w:rsidR="00237C93">
        <w:t xml:space="preserve">загальною площею </w:t>
      </w:r>
      <w:r w:rsidR="00107EA7">
        <w:t>90 006,01</w:t>
      </w:r>
      <w:r w:rsidR="00107EA7" w:rsidRPr="00175CE7">
        <w:t xml:space="preserve"> </w:t>
      </w:r>
      <w:r w:rsidR="00237C93">
        <w:t xml:space="preserve">гектара і територію Харківського району загальною площею </w:t>
      </w:r>
      <w:r w:rsidR="00107EA7">
        <w:t>140 342</w:t>
      </w:r>
      <w:r w:rsidR="00107EA7" w:rsidRPr="00175CE7">
        <w:t xml:space="preserve"> </w:t>
      </w:r>
      <w:r w:rsidR="00237C93">
        <w:t>гектара</w:t>
      </w:r>
      <w:r w:rsidR="00B04AD5">
        <w:t>.</w:t>
      </w:r>
    </w:p>
    <w:p w:rsidR="00B04AD5" w:rsidRDefault="00963913">
      <w:pPr>
        <w:spacing w:line="360" w:lineRule="auto"/>
        <w:ind w:firstLine="720"/>
        <w:jc w:val="both"/>
      </w:pPr>
      <w:r>
        <w:t>3</w:t>
      </w:r>
      <w:r w:rsidR="00B04AD5">
        <w:t xml:space="preserve">. Встановити межі міста </w:t>
      </w:r>
      <w:r w:rsidR="00117E11">
        <w:t>Харків</w:t>
      </w:r>
      <w:r w:rsidR="002C1D8A">
        <w:t xml:space="preserve"> </w:t>
      </w:r>
      <w:r w:rsidR="00237C93">
        <w:t xml:space="preserve">та відповідні межі Дергачівського і Харківського районів </w:t>
      </w:r>
      <w:r w:rsidR="00117E11">
        <w:t>Харківської</w:t>
      </w:r>
      <w:r w:rsidR="00F24C81">
        <w:t xml:space="preserve"> області</w:t>
      </w:r>
      <w:r w:rsidR="00B04AD5">
        <w:t xml:space="preserve"> згідно з додатком.</w:t>
      </w:r>
    </w:p>
    <w:p w:rsidR="004C6B23" w:rsidRDefault="004C6B23">
      <w:pPr>
        <w:pStyle w:val="2"/>
        <w:spacing w:line="360" w:lineRule="auto"/>
        <w:jc w:val="center"/>
      </w:pPr>
    </w:p>
    <w:p w:rsidR="00963913" w:rsidRPr="002C1D8A" w:rsidRDefault="00963913">
      <w:pPr>
        <w:pStyle w:val="2"/>
        <w:spacing w:line="360" w:lineRule="auto"/>
        <w:jc w:val="center"/>
      </w:pPr>
    </w:p>
    <w:p w:rsidR="002C1D8A" w:rsidRPr="00963913" w:rsidRDefault="00B04AD5" w:rsidP="00963913">
      <w:pPr>
        <w:pStyle w:val="2"/>
        <w:spacing w:line="360" w:lineRule="auto"/>
        <w:rPr>
          <w:b/>
        </w:rPr>
      </w:pPr>
      <w:r w:rsidRPr="00963913">
        <w:rPr>
          <w:b/>
        </w:rPr>
        <w:t>Голова Верховної Ради</w:t>
      </w:r>
      <w:r w:rsidR="001D1ADD" w:rsidRPr="00963913">
        <w:rPr>
          <w:b/>
        </w:rPr>
        <w:t xml:space="preserve"> </w:t>
      </w:r>
    </w:p>
    <w:p w:rsidR="00B04AD5" w:rsidRPr="00963913" w:rsidRDefault="00B04AD5" w:rsidP="00963913">
      <w:pPr>
        <w:pStyle w:val="2"/>
        <w:spacing w:line="360" w:lineRule="auto"/>
        <w:rPr>
          <w:b/>
        </w:rPr>
      </w:pPr>
      <w:r w:rsidRPr="00963913">
        <w:rPr>
          <w:b/>
        </w:rPr>
        <w:t>України</w:t>
      </w:r>
      <w:r w:rsidR="00963913">
        <w:rPr>
          <w:b/>
        </w:rPr>
        <w:t xml:space="preserve">                                                                              Д.О.Разумков</w:t>
      </w:r>
    </w:p>
    <w:sectPr w:rsidR="00B04AD5" w:rsidRPr="00963913" w:rsidSect="00EE5591">
      <w:pgSz w:w="11906" w:h="16838"/>
      <w:pgMar w:top="1134" w:right="851" w:bottom="851" w:left="153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3A8"/>
    <w:rsid w:val="00043165"/>
    <w:rsid w:val="000E68DA"/>
    <w:rsid w:val="00107EA7"/>
    <w:rsid w:val="00117E11"/>
    <w:rsid w:val="0015037A"/>
    <w:rsid w:val="00175CE7"/>
    <w:rsid w:val="001D1ADD"/>
    <w:rsid w:val="001E4DCF"/>
    <w:rsid w:val="00237C93"/>
    <w:rsid w:val="002663A8"/>
    <w:rsid w:val="00273585"/>
    <w:rsid w:val="002C1D8A"/>
    <w:rsid w:val="002E7F08"/>
    <w:rsid w:val="0038144F"/>
    <w:rsid w:val="004361D0"/>
    <w:rsid w:val="004C6B23"/>
    <w:rsid w:val="005212DA"/>
    <w:rsid w:val="005A2920"/>
    <w:rsid w:val="00616186"/>
    <w:rsid w:val="006B378A"/>
    <w:rsid w:val="00742E1C"/>
    <w:rsid w:val="007E1D20"/>
    <w:rsid w:val="007F0DF7"/>
    <w:rsid w:val="0080136F"/>
    <w:rsid w:val="008424F5"/>
    <w:rsid w:val="008C2156"/>
    <w:rsid w:val="008D05D0"/>
    <w:rsid w:val="008D1309"/>
    <w:rsid w:val="009270B0"/>
    <w:rsid w:val="009276D9"/>
    <w:rsid w:val="00963913"/>
    <w:rsid w:val="00965DA8"/>
    <w:rsid w:val="00A017E2"/>
    <w:rsid w:val="00B04AD5"/>
    <w:rsid w:val="00BE23BB"/>
    <w:rsid w:val="00C84BA3"/>
    <w:rsid w:val="00C935BE"/>
    <w:rsid w:val="00D64EE2"/>
    <w:rsid w:val="00DF076F"/>
    <w:rsid w:val="00EE5591"/>
    <w:rsid w:val="00F008D9"/>
    <w:rsid w:val="00F24C81"/>
    <w:rsid w:val="00F275E1"/>
    <w:rsid w:val="00FE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5403846-FC5F-4060-9C67-F1FB35E6A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pPr>
      <w:keepNext/>
      <w:autoSpaceDE w:val="0"/>
      <w:autoSpaceDN w:val="0"/>
      <w:ind w:left="7200" w:firstLine="720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uk-UA" w:eastAsia="x-none"/>
    </w:rPr>
  </w:style>
  <w:style w:type="paragraph" w:styleId="a3">
    <w:name w:val="Body Text"/>
    <w:basedOn w:val="a"/>
    <w:link w:val="a4"/>
    <w:uiPriority w:val="99"/>
    <w:pPr>
      <w:jc w:val="center"/>
    </w:pPr>
  </w:style>
  <w:style w:type="paragraph" w:styleId="a5">
    <w:name w:val="Title"/>
    <w:basedOn w:val="a"/>
    <w:link w:val="a6"/>
    <w:uiPriority w:val="99"/>
    <w:qFormat/>
    <w:pPr>
      <w:jc w:val="center"/>
    </w:pPr>
    <w:rPr>
      <w:rFonts w:ascii="Peterburg" w:hAnsi="Peterburg" w:cs="Peterburg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sz w:val="28"/>
      <w:szCs w:val="28"/>
      <w:lang w:val="uk-UA" w:eastAsia="x-none"/>
    </w:rPr>
  </w:style>
  <w:style w:type="paragraph" w:styleId="2">
    <w:name w:val="Body Text 2"/>
    <w:basedOn w:val="a"/>
    <w:link w:val="20"/>
    <w:uiPriority w:val="99"/>
    <w:pPr>
      <w:autoSpaceDE w:val="0"/>
      <w:autoSpaceDN w:val="0"/>
      <w:ind w:firstLine="720"/>
      <w:jc w:val="both"/>
    </w:p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uk-UA" w:eastAsia="x-none"/>
    </w:rPr>
  </w:style>
  <w:style w:type="paragraph" w:styleId="21">
    <w:name w:val="Body Text Indent 2"/>
    <w:basedOn w:val="a"/>
    <w:link w:val="22"/>
    <w:uiPriority w:val="99"/>
    <w:pPr>
      <w:tabs>
        <w:tab w:val="left" w:pos="0"/>
      </w:tabs>
      <w:ind w:firstLine="1080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8"/>
      <w:szCs w:val="28"/>
      <w:lang w:val="uk-UA" w:eastAsia="x-none"/>
    </w:rPr>
  </w:style>
  <w:style w:type="paragraph" w:styleId="a7">
    <w:name w:val="Balloon Text"/>
    <w:basedOn w:val="a"/>
    <w:link w:val="a8"/>
    <w:uiPriority w:val="99"/>
    <w:semiHidden/>
    <w:rsid w:val="00B04AD5"/>
    <w:rPr>
      <w:rFonts w:ascii="Tahoma" w:hAnsi="Tahoma" w:cs="Tahoma"/>
      <w:sz w:val="16"/>
      <w:szCs w:val="16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8"/>
      <w:szCs w:val="28"/>
      <w:lang w:val="uk-UA" w:eastAsia="x-none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Tahoma" w:hAnsi="Tahoma" w:cs="Tahoma"/>
      <w:sz w:val="16"/>
      <w:szCs w:val="16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rchuk\Application%20Data\Microsoft\&#1064;&#1072;&#1073;&#1083;&#1086;&#1085;&#1099;\PS&#1050;&#1086;&#1084;&#1089;&#1086;&#1084;&#1086;&#1083;&#1100;&#1089;&#1100;&#1082;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533B7E-FA29-4B93-B212-4D8D1A956E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371D20-CC56-4D14-8EDD-C26A1569D2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2F6C487-2045-4045-B6EB-99AE0DC0DF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PSКомсомольськ1</Template>
  <TotalTime>0</TotalTime>
  <Pages>2</Pages>
  <Words>1928</Words>
  <Characters>1100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2020-06-26T12:31:00Z</dcterms:created>
  <dcterms:modified xsi:type="dcterms:W3CDTF">2020-06-26T12:31:00Z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