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5D52" w:rsidRPr="00BB5D52" w:rsidRDefault="00BB5D52" w:rsidP="00BB5D52">
      <w:pPr>
        <w:ind w:firstLine="720"/>
        <w:jc w:val="right"/>
        <w:rPr>
          <w:sz w:val="28"/>
        </w:rPr>
      </w:pPr>
      <w:r w:rsidRPr="00BB5D52">
        <w:rPr>
          <w:sz w:val="28"/>
        </w:rPr>
        <w:t>Проект</w:t>
      </w:r>
    </w:p>
    <w:p w:rsidR="00BB5D52" w:rsidRDefault="00BB5D52" w:rsidP="00BB5D52">
      <w:pPr>
        <w:ind w:firstLine="720"/>
        <w:jc w:val="right"/>
        <w:rPr>
          <w:sz w:val="28"/>
          <w:lang w:val="ru-RU"/>
        </w:rPr>
      </w:pPr>
      <w:r w:rsidRPr="00BB5D52">
        <w:rPr>
          <w:sz w:val="28"/>
          <w:lang w:val="ru-RU"/>
        </w:rPr>
        <w:t>(тираж 01.02.2021)</w:t>
      </w:r>
    </w:p>
    <w:p w:rsidR="00BB5D52" w:rsidRPr="00BB5D52" w:rsidRDefault="00BB5D52" w:rsidP="00BB5D52">
      <w:pPr>
        <w:ind w:firstLine="720"/>
        <w:jc w:val="right"/>
        <w:rPr>
          <w:sz w:val="28"/>
          <w:lang w:val="ru-RU"/>
        </w:rPr>
      </w:pPr>
    </w:p>
    <w:p w:rsidR="00BB5D52" w:rsidRPr="00BB5D52" w:rsidRDefault="00BB5D52" w:rsidP="00BB5D52">
      <w:pPr>
        <w:ind w:firstLine="720"/>
        <w:jc w:val="center"/>
        <w:rPr>
          <w:sz w:val="28"/>
        </w:rPr>
      </w:pPr>
      <w:r w:rsidRPr="00BB5D52">
        <w:rPr>
          <w:sz w:val="28"/>
        </w:rPr>
        <w:t>З</w:t>
      </w:r>
      <w:r w:rsidRPr="00BB5D52">
        <w:rPr>
          <w:sz w:val="28"/>
        </w:rPr>
        <w:t xml:space="preserve"> </w:t>
      </w:r>
      <w:r w:rsidRPr="00BB5D52">
        <w:rPr>
          <w:sz w:val="28"/>
        </w:rPr>
        <w:t>а</w:t>
      </w:r>
      <w:r w:rsidRPr="00BB5D52">
        <w:rPr>
          <w:sz w:val="28"/>
        </w:rPr>
        <w:t xml:space="preserve"> </w:t>
      </w:r>
      <w:r w:rsidRPr="00BB5D52">
        <w:rPr>
          <w:sz w:val="28"/>
        </w:rPr>
        <w:t>к</w:t>
      </w:r>
      <w:r w:rsidRPr="00BB5D52">
        <w:rPr>
          <w:sz w:val="28"/>
        </w:rPr>
        <w:t xml:space="preserve"> </w:t>
      </w:r>
      <w:r w:rsidRPr="00BB5D52">
        <w:rPr>
          <w:sz w:val="28"/>
        </w:rPr>
        <w:t>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н</w:t>
      </w:r>
      <w:r w:rsidRPr="00BB5D52">
        <w:rPr>
          <w:sz w:val="28"/>
        </w:rPr>
        <w:t xml:space="preserve"> </w:t>
      </w:r>
      <w:r>
        <w:rPr>
          <w:sz w:val="28"/>
          <w:lang w:val="ru-RU"/>
        </w:rPr>
        <w:t xml:space="preserve"> </w:t>
      </w:r>
      <w:r w:rsidRPr="00BB5D52">
        <w:rPr>
          <w:sz w:val="28"/>
        </w:rPr>
        <w:t>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к</w:t>
      </w:r>
      <w:r w:rsidRPr="00BB5D52">
        <w:rPr>
          <w:sz w:val="28"/>
        </w:rPr>
        <w:t xml:space="preserve"> </w:t>
      </w:r>
      <w:r w:rsidRPr="00BB5D52">
        <w:rPr>
          <w:sz w:val="28"/>
        </w:rPr>
        <w:t>р</w:t>
      </w:r>
      <w:r w:rsidRPr="00BB5D52">
        <w:rPr>
          <w:sz w:val="28"/>
        </w:rPr>
        <w:t xml:space="preserve"> </w:t>
      </w:r>
      <w:r w:rsidRPr="00BB5D52">
        <w:rPr>
          <w:sz w:val="28"/>
        </w:rPr>
        <w:t>а</w:t>
      </w:r>
      <w:r w:rsidRPr="00BB5D52">
        <w:rPr>
          <w:sz w:val="28"/>
        </w:rPr>
        <w:t xml:space="preserve"> </w:t>
      </w:r>
      <w:r w:rsidRPr="00BB5D52">
        <w:rPr>
          <w:sz w:val="28"/>
        </w:rPr>
        <w:t>ї</w:t>
      </w:r>
      <w:r w:rsidRPr="00BB5D52">
        <w:rPr>
          <w:sz w:val="28"/>
        </w:rPr>
        <w:t xml:space="preserve"> </w:t>
      </w:r>
      <w:r w:rsidRPr="00BB5D52">
        <w:rPr>
          <w:sz w:val="28"/>
        </w:rPr>
        <w:t>н</w:t>
      </w:r>
      <w:r w:rsidRPr="00BB5D52">
        <w:rPr>
          <w:sz w:val="28"/>
        </w:rPr>
        <w:t xml:space="preserve"> </w:t>
      </w:r>
      <w:r w:rsidRPr="00BB5D52">
        <w:rPr>
          <w:sz w:val="28"/>
        </w:rPr>
        <w:t>и</w:t>
      </w:r>
    </w:p>
    <w:p w:rsidR="00BB5D52" w:rsidRDefault="00BB5D52" w:rsidP="00BB5D52">
      <w:pPr>
        <w:ind w:firstLine="720"/>
        <w:jc w:val="center"/>
        <w:rPr>
          <w:sz w:val="28"/>
        </w:rPr>
      </w:pPr>
      <w:r w:rsidRPr="00BB5D52">
        <w:rPr>
          <w:sz w:val="28"/>
        </w:rPr>
        <w:t>Про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внесення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змін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Податкового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кодексу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України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щодо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особливостей</w:t>
      </w:r>
      <w:r w:rsidRPr="00BB5D52">
        <w:rPr>
          <w:sz w:val="28"/>
        </w:rPr>
        <w:t xml:space="preserve"> </w:t>
      </w:r>
      <w:r w:rsidRPr="00BB5D52">
        <w:rPr>
          <w:sz w:val="28"/>
        </w:rPr>
        <w:t>оподаткування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суб'єктів</w:t>
      </w:r>
      <w:r w:rsidRPr="00BB5D52">
        <w:rPr>
          <w:sz w:val="28"/>
        </w:rPr>
        <w:t xml:space="preserve"> </w:t>
      </w:r>
      <w:r w:rsidRPr="00BB5D52">
        <w:rPr>
          <w:sz w:val="28"/>
        </w:rPr>
        <w:t>господарювання,</w:t>
      </w:r>
      <w:r w:rsidRPr="00BB5D52">
        <w:rPr>
          <w:sz w:val="28"/>
        </w:rPr>
        <w:t xml:space="preserve"> </w:t>
      </w:r>
      <w:r w:rsidRPr="00BB5D52">
        <w:rPr>
          <w:sz w:val="28"/>
        </w:rPr>
        <w:t>які</w:t>
      </w:r>
      <w:r w:rsidRPr="00BB5D52">
        <w:rPr>
          <w:sz w:val="28"/>
        </w:rPr>
        <w:t xml:space="preserve"> </w:t>
      </w:r>
      <w:r w:rsidRPr="00BB5D52">
        <w:rPr>
          <w:sz w:val="28"/>
        </w:rPr>
        <w:t>реалізують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інвестиційні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проекти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із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значними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інвестиціями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</w:t>
      </w:r>
      <w:r w:rsidRPr="00BB5D52">
        <w:rPr>
          <w:sz w:val="28"/>
        </w:rPr>
        <w:t xml:space="preserve"> </w:t>
      </w:r>
      <w:r w:rsidRPr="00BB5D52">
        <w:rPr>
          <w:sz w:val="28"/>
        </w:rPr>
        <w:t>Україні</w:t>
      </w:r>
    </w:p>
    <w:p w:rsidR="00BB5D52" w:rsidRPr="00BB5D52" w:rsidRDefault="00BB5D52" w:rsidP="00BB5D52">
      <w:pPr>
        <w:ind w:firstLine="720"/>
        <w:jc w:val="center"/>
        <w:rPr>
          <w:sz w:val="28"/>
        </w:rPr>
      </w:pPr>
      <w:bookmarkStart w:id="0" w:name="_GoBack"/>
      <w:bookmarkEnd w:id="0"/>
    </w:p>
    <w:p w:rsidR="00BB5D52" w:rsidRPr="00BB5D52" w:rsidRDefault="00BB5D52" w:rsidP="00BB5D52">
      <w:pPr>
        <w:ind w:firstLine="720"/>
        <w:jc w:val="both"/>
        <w:rPr>
          <w:sz w:val="28"/>
        </w:rPr>
      </w:pPr>
      <w:r w:rsidRPr="00BB5D52">
        <w:rPr>
          <w:sz w:val="28"/>
        </w:rPr>
        <w:t>Верховна</w:t>
      </w:r>
      <w:r w:rsidRPr="00BB5D52">
        <w:rPr>
          <w:sz w:val="28"/>
        </w:rPr>
        <w:t xml:space="preserve"> </w:t>
      </w:r>
      <w:r w:rsidRPr="00BB5D52">
        <w:rPr>
          <w:sz w:val="28"/>
        </w:rPr>
        <w:t>Рада</w:t>
      </w:r>
      <w:r w:rsidRPr="00BB5D52">
        <w:rPr>
          <w:sz w:val="28"/>
        </w:rPr>
        <w:t xml:space="preserve"> </w:t>
      </w:r>
      <w:r w:rsidRPr="00BB5D52">
        <w:rPr>
          <w:sz w:val="28"/>
        </w:rPr>
        <w:t>України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</w:t>
      </w:r>
      <w:r w:rsidRPr="00BB5D52">
        <w:rPr>
          <w:sz w:val="28"/>
        </w:rPr>
        <w:t xml:space="preserve"> </w:t>
      </w:r>
      <w:r w:rsidRPr="00BB5D52">
        <w:rPr>
          <w:sz w:val="28"/>
        </w:rPr>
        <w:t>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с</w:t>
      </w:r>
      <w:r w:rsidRPr="00BB5D52">
        <w:rPr>
          <w:sz w:val="28"/>
        </w:rPr>
        <w:t xml:space="preserve"> </w:t>
      </w:r>
      <w:r w:rsidRPr="00BB5D52">
        <w:rPr>
          <w:sz w:val="28"/>
        </w:rPr>
        <w:t>т</w:t>
      </w:r>
      <w:r w:rsidRPr="00BB5D52">
        <w:rPr>
          <w:sz w:val="28"/>
        </w:rPr>
        <w:t xml:space="preserve"> </w:t>
      </w:r>
      <w:r w:rsidRPr="00BB5D52">
        <w:rPr>
          <w:sz w:val="28"/>
        </w:rPr>
        <w:t>а</w:t>
      </w:r>
      <w:r w:rsidRPr="00BB5D52">
        <w:rPr>
          <w:sz w:val="28"/>
        </w:rPr>
        <w:t xml:space="preserve"> </w:t>
      </w:r>
      <w:r w:rsidRPr="00BB5D52">
        <w:rPr>
          <w:sz w:val="28"/>
        </w:rPr>
        <w:t>н</w:t>
      </w:r>
      <w:r w:rsidRPr="00BB5D52">
        <w:rPr>
          <w:sz w:val="28"/>
        </w:rPr>
        <w:t xml:space="preserve"> </w:t>
      </w:r>
      <w:r w:rsidRPr="00BB5D52">
        <w:rPr>
          <w:sz w:val="28"/>
        </w:rPr>
        <w:t>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</w:t>
      </w:r>
      <w:r w:rsidRPr="00BB5D52">
        <w:rPr>
          <w:sz w:val="28"/>
        </w:rPr>
        <w:t xml:space="preserve"> </w:t>
      </w:r>
      <w:r w:rsidRPr="00BB5D52">
        <w:rPr>
          <w:sz w:val="28"/>
        </w:rPr>
        <w:t>л</w:t>
      </w:r>
      <w:r w:rsidRPr="00BB5D52">
        <w:rPr>
          <w:sz w:val="28"/>
        </w:rPr>
        <w:t xml:space="preserve"> </w:t>
      </w:r>
      <w:r w:rsidRPr="00BB5D52">
        <w:rPr>
          <w:sz w:val="28"/>
        </w:rPr>
        <w:t>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є:</w:t>
      </w:r>
    </w:p>
    <w:p w:rsidR="00BB5D52" w:rsidRPr="00BB5D52" w:rsidRDefault="00BB5D52" w:rsidP="00BB5D52">
      <w:pPr>
        <w:ind w:firstLine="720"/>
        <w:jc w:val="both"/>
        <w:rPr>
          <w:sz w:val="28"/>
        </w:rPr>
      </w:pPr>
      <w:r w:rsidRPr="00BB5D52">
        <w:rPr>
          <w:sz w:val="28"/>
        </w:rPr>
        <w:t>І.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Внести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Податкового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кодексу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України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(Відомості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Верховної</w:t>
      </w:r>
      <w:r w:rsidRPr="00BB5D52">
        <w:rPr>
          <w:sz w:val="28"/>
        </w:rPr>
        <w:t xml:space="preserve"> </w:t>
      </w:r>
      <w:r w:rsidRPr="00BB5D52">
        <w:rPr>
          <w:sz w:val="28"/>
        </w:rPr>
        <w:t>Ради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України,</w:t>
      </w:r>
      <w:r w:rsidRPr="00BB5D52">
        <w:rPr>
          <w:sz w:val="28"/>
        </w:rPr>
        <w:t xml:space="preserve"> </w:t>
      </w:r>
      <w:r w:rsidRPr="00BB5D52">
        <w:rPr>
          <w:sz w:val="28"/>
        </w:rPr>
        <w:t>2011</w:t>
      </w:r>
      <w:r w:rsidRPr="00BB5D52">
        <w:rPr>
          <w:sz w:val="28"/>
        </w:rPr>
        <w:t xml:space="preserve"> </w:t>
      </w:r>
      <w:r w:rsidRPr="00BB5D52">
        <w:rPr>
          <w:sz w:val="28"/>
        </w:rPr>
        <w:t>р.,</w:t>
      </w:r>
      <w:r w:rsidRPr="00BB5D52">
        <w:rPr>
          <w:sz w:val="28"/>
        </w:rPr>
        <w:t xml:space="preserve"> </w:t>
      </w:r>
      <w:r w:rsidRPr="00BB5D52">
        <w:rPr>
          <w:sz w:val="28"/>
        </w:rPr>
        <w:t>№</w:t>
      </w:r>
      <w:r w:rsidRPr="00BB5D52">
        <w:rPr>
          <w:sz w:val="28"/>
        </w:rPr>
        <w:t xml:space="preserve"> </w:t>
      </w:r>
      <w:r w:rsidRPr="00BB5D52">
        <w:rPr>
          <w:sz w:val="28"/>
        </w:rPr>
        <w:t>13</w:t>
      </w:r>
      <w:r w:rsidRPr="00BB5D52">
        <w:rPr>
          <w:sz w:val="28"/>
        </w:rPr>
        <w:t xml:space="preserve"> </w:t>
      </w:r>
      <w:r w:rsidRPr="00BB5D52">
        <w:rPr>
          <w:sz w:val="28"/>
        </w:rPr>
        <w:t>–</w:t>
      </w:r>
      <w:r w:rsidRPr="00BB5D52">
        <w:rPr>
          <w:sz w:val="28"/>
        </w:rPr>
        <w:t xml:space="preserve"> </w:t>
      </w:r>
      <w:r w:rsidRPr="00BB5D52">
        <w:rPr>
          <w:sz w:val="28"/>
        </w:rPr>
        <w:t>17,</w:t>
      </w:r>
      <w:r w:rsidRPr="00BB5D52">
        <w:rPr>
          <w:sz w:val="28"/>
        </w:rPr>
        <w:t xml:space="preserve"> </w:t>
      </w:r>
      <w:r w:rsidRPr="00BB5D52">
        <w:rPr>
          <w:sz w:val="28"/>
        </w:rPr>
        <w:t>ст.</w:t>
      </w:r>
      <w:r w:rsidRPr="00BB5D52">
        <w:rPr>
          <w:sz w:val="28"/>
        </w:rPr>
        <w:t xml:space="preserve"> </w:t>
      </w:r>
      <w:r w:rsidRPr="00BB5D52">
        <w:rPr>
          <w:sz w:val="28"/>
        </w:rPr>
        <w:t>112)</w:t>
      </w:r>
      <w:r w:rsidRPr="00BB5D52">
        <w:rPr>
          <w:sz w:val="28"/>
        </w:rPr>
        <w:t xml:space="preserve"> </w:t>
      </w:r>
      <w:r w:rsidRPr="00BB5D52">
        <w:rPr>
          <w:sz w:val="28"/>
        </w:rPr>
        <w:t>такі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зміни:</w:t>
      </w:r>
    </w:p>
    <w:p w:rsidR="00BB5D52" w:rsidRPr="00BB5D52" w:rsidRDefault="00BB5D52" w:rsidP="00BB5D52">
      <w:pPr>
        <w:ind w:firstLine="720"/>
        <w:jc w:val="both"/>
        <w:rPr>
          <w:sz w:val="28"/>
        </w:rPr>
      </w:pPr>
      <w:r w:rsidRPr="00BB5D52">
        <w:rPr>
          <w:sz w:val="28"/>
        </w:rPr>
        <w:t>1.</w:t>
      </w:r>
      <w:r w:rsidRPr="00BB5D52">
        <w:rPr>
          <w:sz w:val="28"/>
        </w:rPr>
        <w:t xml:space="preserve"> </w:t>
      </w:r>
      <w:r w:rsidRPr="00BB5D52">
        <w:rPr>
          <w:sz w:val="28"/>
        </w:rPr>
        <w:t>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пункті</w:t>
      </w:r>
      <w:r w:rsidRPr="00BB5D52">
        <w:rPr>
          <w:sz w:val="28"/>
        </w:rPr>
        <w:t xml:space="preserve"> </w:t>
      </w:r>
      <w:r w:rsidRPr="00BB5D52">
        <w:rPr>
          <w:sz w:val="28"/>
        </w:rPr>
        <w:t>61.3</w:t>
      </w:r>
      <w:r w:rsidRPr="00BB5D52">
        <w:rPr>
          <w:sz w:val="28"/>
        </w:rPr>
        <w:t xml:space="preserve"> </w:t>
      </w:r>
      <w:r w:rsidRPr="00BB5D52">
        <w:rPr>
          <w:sz w:val="28"/>
        </w:rPr>
        <w:t>статті</w:t>
      </w:r>
      <w:r w:rsidRPr="00BB5D52">
        <w:rPr>
          <w:sz w:val="28"/>
        </w:rPr>
        <w:t xml:space="preserve"> </w:t>
      </w:r>
      <w:r w:rsidRPr="00BB5D52">
        <w:rPr>
          <w:sz w:val="28"/>
        </w:rPr>
        <w:t>61</w:t>
      </w:r>
      <w:r w:rsidRPr="00BB5D52">
        <w:rPr>
          <w:sz w:val="28"/>
        </w:rPr>
        <w:t xml:space="preserve"> </w:t>
      </w:r>
      <w:r w:rsidRPr="00BB5D52">
        <w:rPr>
          <w:sz w:val="28"/>
        </w:rPr>
        <w:t>слова</w:t>
      </w:r>
      <w:r w:rsidRPr="00BB5D52">
        <w:rPr>
          <w:sz w:val="28"/>
        </w:rPr>
        <w:t xml:space="preserve"> </w:t>
      </w:r>
      <w:r w:rsidRPr="00BB5D52">
        <w:rPr>
          <w:sz w:val="28"/>
        </w:rPr>
        <w:t>“внутрішніх</w:t>
      </w:r>
      <w:r w:rsidRPr="00BB5D52">
        <w:rPr>
          <w:sz w:val="28"/>
        </w:rPr>
        <w:t xml:space="preserve"> </w:t>
      </w:r>
      <w:r w:rsidRPr="00BB5D52">
        <w:rPr>
          <w:sz w:val="28"/>
        </w:rPr>
        <w:t>справ”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замінити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словами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“Національної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поліції</w:t>
      </w:r>
      <w:r w:rsidRPr="00BB5D52">
        <w:rPr>
          <w:sz w:val="28"/>
        </w:rPr>
        <w:t xml:space="preserve"> </w:t>
      </w:r>
      <w:r w:rsidRPr="00BB5D52">
        <w:rPr>
          <w:sz w:val="28"/>
        </w:rPr>
        <w:t>України”.</w:t>
      </w:r>
    </w:p>
    <w:p w:rsidR="00BB5D52" w:rsidRPr="00BB5D52" w:rsidRDefault="00BB5D52" w:rsidP="00BB5D52">
      <w:pPr>
        <w:ind w:firstLine="720"/>
        <w:jc w:val="both"/>
        <w:rPr>
          <w:sz w:val="28"/>
        </w:rPr>
      </w:pPr>
      <w:r w:rsidRPr="00BB5D52">
        <w:rPr>
          <w:sz w:val="28"/>
        </w:rPr>
        <w:t>2.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</w:t>
      </w:r>
      <w:r w:rsidRPr="00BB5D52">
        <w:rPr>
          <w:sz w:val="28"/>
        </w:rPr>
        <w:t xml:space="preserve"> </w:t>
      </w:r>
      <w:r w:rsidRPr="00BB5D52">
        <w:rPr>
          <w:sz w:val="28"/>
        </w:rPr>
        <w:t>абзаці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першому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пункту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70.6</w:t>
      </w:r>
      <w:r w:rsidRPr="00BB5D52">
        <w:rPr>
          <w:sz w:val="28"/>
        </w:rPr>
        <w:t xml:space="preserve"> </w:t>
      </w:r>
      <w:r w:rsidRPr="00BB5D52">
        <w:rPr>
          <w:sz w:val="28"/>
        </w:rPr>
        <w:t>статті</w:t>
      </w:r>
      <w:r w:rsidRPr="00BB5D52">
        <w:rPr>
          <w:sz w:val="28"/>
        </w:rPr>
        <w:t xml:space="preserve"> </w:t>
      </w:r>
      <w:r w:rsidRPr="00BB5D52">
        <w:rPr>
          <w:sz w:val="28"/>
        </w:rPr>
        <w:t>70</w:t>
      </w:r>
      <w:r w:rsidRPr="00BB5D52">
        <w:rPr>
          <w:sz w:val="28"/>
        </w:rPr>
        <w:t xml:space="preserve"> </w:t>
      </w:r>
      <w:r w:rsidRPr="00BB5D52">
        <w:rPr>
          <w:sz w:val="28"/>
        </w:rPr>
        <w:t>слова</w:t>
      </w:r>
      <w:r w:rsidRPr="00BB5D52">
        <w:rPr>
          <w:sz w:val="28"/>
        </w:rPr>
        <w:t xml:space="preserve"> </w:t>
      </w:r>
      <w:r w:rsidRPr="00BB5D52">
        <w:rPr>
          <w:sz w:val="28"/>
        </w:rPr>
        <w:t>“органи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внутрішніх</w:t>
      </w:r>
      <w:r w:rsidRPr="00BB5D52">
        <w:rPr>
          <w:sz w:val="28"/>
        </w:rPr>
        <w:t xml:space="preserve"> </w:t>
      </w:r>
      <w:r w:rsidRPr="00BB5D52">
        <w:rPr>
          <w:sz w:val="28"/>
        </w:rPr>
        <w:t>справ,”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виключити.</w:t>
      </w:r>
    </w:p>
    <w:p w:rsidR="00BB5D52" w:rsidRPr="00BB5D52" w:rsidRDefault="00BB5D52" w:rsidP="00BB5D52">
      <w:pPr>
        <w:ind w:firstLine="720"/>
        <w:jc w:val="both"/>
        <w:rPr>
          <w:sz w:val="28"/>
        </w:rPr>
      </w:pPr>
      <w:r w:rsidRPr="00BB5D52">
        <w:rPr>
          <w:sz w:val="28"/>
        </w:rPr>
        <w:t>3.</w:t>
      </w:r>
      <w:r w:rsidRPr="00BB5D52">
        <w:rPr>
          <w:sz w:val="28"/>
        </w:rPr>
        <w:t xml:space="preserve"> </w:t>
      </w:r>
      <w:r w:rsidRPr="00BB5D52">
        <w:rPr>
          <w:sz w:val="28"/>
        </w:rPr>
        <w:t>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пункті</w:t>
      </w:r>
      <w:r w:rsidRPr="00BB5D52">
        <w:rPr>
          <w:sz w:val="28"/>
        </w:rPr>
        <w:t xml:space="preserve"> </w:t>
      </w:r>
      <w:r w:rsidRPr="00BB5D52">
        <w:rPr>
          <w:sz w:val="28"/>
        </w:rPr>
        <w:t>165.1</w:t>
      </w:r>
      <w:r w:rsidRPr="00BB5D52">
        <w:rPr>
          <w:sz w:val="28"/>
        </w:rPr>
        <w:t xml:space="preserve"> </w:t>
      </w:r>
      <w:r w:rsidRPr="00BB5D52">
        <w:rPr>
          <w:sz w:val="28"/>
        </w:rPr>
        <w:t>статті</w:t>
      </w:r>
      <w:r w:rsidRPr="00BB5D52">
        <w:rPr>
          <w:sz w:val="28"/>
        </w:rPr>
        <w:t xml:space="preserve"> </w:t>
      </w:r>
      <w:r w:rsidRPr="00BB5D52">
        <w:rPr>
          <w:sz w:val="28"/>
        </w:rPr>
        <w:t>165:</w:t>
      </w:r>
    </w:p>
    <w:p w:rsidR="00BB5D52" w:rsidRPr="00BB5D52" w:rsidRDefault="00BB5D52" w:rsidP="00BB5D52">
      <w:pPr>
        <w:ind w:firstLine="720"/>
        <w:jc w:val="both"/>
        <w:rPr>
          <w:sz w:val="28"/>
        </w:rPr>
      </w:pPr>
      <w:r w:rsidRPr="00BB5D52">
        <w:rPr>
          <w:sz w:val="28"/>
        </w:rPr>
        <w:t>1)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підпункт</w:t>
      </w:r>
      <w:r w:rsidRPr="00BB5D52">
        <w:rPr>
          <w:sz w:val="28"/>
        </w:rPr>
        <w:t xml:space="preserve"> </w:t>
      </w:r>
      <w:r w:rsidRPr="00BB5D52">
        <w:rPr>
          <w:sz w:val="28"/>
        </w:rPr>
        <w:t>“а”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підпункту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165.1.1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після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слів</w:t>
      </w:r>
      <w:r w:rsidRPr="00BB5D52">
        <w:rPr>
          <w:sz w:val="28"/>
        </w:rPr>
        <w:t xml:space="preserve"> </w:t>
      </w:r>
      <w:r w:rsidRPr="00BB5D52">
        <w:rPr>
          <w:sz w:val="28"/>
        </w:rPr>
        <w:t>“членам</w:t>
      </w:r>
      <w:r w:rsidRPr="00BB5D52">
        <w:rPr>
          <w:sz w:val="28"/>
        </w:rPr>
        <w:t xml:space="preserve"> </w:t>
      </w:r>
      <w:r w:rsidRPr="00BB5D52">
        <w:rPr>
          <w:sz w:val="28"/>
        </w:rPr>
        <w:t>сімей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військовослужбовців”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доповнити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словом</w:t>
      </w:r>
      <w:r w:rsidRPr="00BB5D52">
        <w:rPr>
          <w:sz w:val="28"/>
        </w:rPr>
        <w:t xml:space="preserve"> </w:t>
      </w:r>
      <w:r w:rsidRPr="00BB5D52">
        <w:rPr>
          <w:sz w:val="28"/>
        </w:rPr>
        <w:t>“,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поліцейських”;</w:t>
      </w:r>
    </w:p>
    <w:p w:rsidR="00BB5D52" w:rsidRPr="00BB5D52" w:rsidRDefault="00BB5D52" w:rsidP="00BB5D52">
      <w:pPr>
        <w:ind w:firstLine="720"/>
        <w:jc w:val="both"/>
        <w:rPr>
          <w:sz w:val="28"/>
        </w:rPr>
      </w:pPr>
      <w:r w:rsidRPr="00BB5D52">
        <w:rPr>
          <w:sz w:val="28"/>
        </w:rPr>
        <w:t>2)</w:t>
      </w:r>
      <w:r w:rsidRPr="00BB5D52">
        <w:rPr>
          <w:sz w:val="28"/>
        </w:rPr>
        <w:t xml:space="preserve"> </w:t>
      </w:r>
      <w:r w:rsidRPr="00BB5D52">
        <w:rPr>
          <w:sz w:val="28"/>
        </w:rPr>
        <w:t>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підпункті</w:t>
      </w:r>
      <w:r w:rsidRPr="00BB5D52">
        <w:rPr>
          <w:sz w:val="28"/>
        </w:rPr>
        <w:t xml:space="preserve"> </w:t>
      </w:r>
      <w:r w:rsidRPr="00BB5D52">
        <w:rPr>
          <w:sz w:val="28"/>
        </w:rPr>
        <w:t>165.1.54:</w:t>
      </w:r>
    </w:p>
    <w:p w:rsidR="00BB5D52" w:rsidRPr="00BB5D52" w:rsidRDefault="00BB5D52" w:rsidP="00BB5D52">
      <w:pPr>
        <w:ind w:firstLine="720"/>
        <w:jc w:val="both"/>
        <w:rPr>
          <w:sz w:val="28"/>
        </w:rPr>
      </w:pPr>
      <w:r w:rsidRPr="00BB5D52">
        <w:rPr>
          <w:sz w:val="28"/>
        </w:rPr>
        <w:t>абзац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другий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підпункту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“а”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після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слів</w:t>
      </w:r>
      <w:r w:rsidRPr="00BB5D52">
        <w:rPr>
          <w:sz w:val="28"/>
        </w:rPr>
        <w:t xml:space="preserve"> </w:t>
      </w:r>
      <w:r w:rsidRPr="00BB5D52">
        <w:rPr>
          <w:sz w:val="28"/>
        </w:rPr>
        <w:t>“військових</w:t>
      </w:r>
      <w:r w:rsidRPr="00BB5D52">
        <w:rPr>
          <w:sz w:val="28"/>
        </w:rPr>
        <w:t xml:space="preserve"> </w:t>
      </w:r>
      <w:r w:rsidRPr="00BB5D52">
        <w:rPr>
          <w:sz w:val="28"/>
        </w:rPr>
        <w:t>формувань”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доповнити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словами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“,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поліцейських</w:t>
      </w:r>
      <w:r w:rsidRPr="00BB5D52">
        <w:rPr>
          <w:sz w:val="28"/>
        </w:rPr>
        <w:t xml:space="preserve"> </w:t>
      </w:r>
      <w:r w:rsidRPr="00BB5D52">
        <w:rPr>
          <w:sz w:val="28"/>
        </w:rPr>
        <w:t>та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працівників</w:t>
      </w:r>
      <w:r w:rsidRPr="00BB5D52">
        <w:rPr>
          <w:sz w:val="28"/>
        </w:rPr>
        <w:t xml:space="preserve"> </w:t>
      </w:r>
      <w:r w:rsidRPr="00BB5D52">
        <w:rPr>
          <w:sz w:val="28"/>
        </w:rPr>
        <w:t>Національної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поліції</w:t>
      </w:r>
      <w:r w:rsidRPr="00BB5D52">
        <w:rPr>
          <w:sz w:val="28"/>
        </w:rPr>
        <w:t xml:space="preserve"> </w:t>
      </w:r>
      <w:r w:rsidRPr="00BB5D52">
        <w:rPr>
          <w:sz w:val="28"/>
        </w:rPr>
        <w:t>України”;</w:t>
      </w:r>
    </w:p>
    <w:p w:rsidR="00BB5D52" w:rsidRPr="00BB5D52" w:rsidRDefault="00BB5D52" w:rsidP="00BB5D52">
      <w:pPr>
        <w:ind w:firstLine="720"/>
        <w:jc w:val="both"/>
        <w:rPr>
          <w:sz w:val="28"/>
        </w:rPr>
      </w:pPr>
      <w:r w:rsidRPr="00BB5D52">
        <w:rPr>
          <w:sz w:val="28"/>
        </w:rPr>
        <w:t>підпункт</w:t>
      </w:r>
      <w:r w:rsidRPr="00BB5D52">
        <w:rPr>
          <w:sz w:val="28"/>
        </w:rPr>
        <w:t xml:space="preserve"> </w:t>
      </w:r>
      <w:r w:rsidRPr="00BB5D52">
        <w:rPr>
          <w:sz w:val="28"/>
        </w:rPr>
        <w:t>“б”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після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слів</w:t>
      </w:r>
      <w:r w:rsidRPr="00BB5D52">
        <w:rPr>
          <w:sz w:val="28"/>
        </w:rPr>
        <w:t xml:space="preserve"> </w:t>
      </w:r>
      <w:r w:rsidRPr="00BB5D52">
        <w:rPr>
          <w:sz w:val="28"/>
        </w:rPr>
        <w:t>“Міністерство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внутрішніх</w:t>
      </w:r>
      <w:r w:rsidRPr="00BB5D52">
        <w:rPr>
          <w:sz w:val="28"/>
        </w:rPr>
        <w:t xml:space="preserve"> </w:t>
      </w:r>
      <w:r w:rsidRPr="00BB5D52">
        <w:rPr>
          <w:sz w:val="28"/>
        </w:rPr>
        <w:t>справ</w:t>
      </w:r>
      <w:r w:rsidRPr="00BB5D52">
        <w:rPr>
          <w:sz w:val="28"/>
        </w:rPr>
        <w:t xml:space="preserve"> </w:t>
      </w:r>
      <w:r w:rsidRPr="00BB5D52">
        <w:rPr>
          <w:sz w:val="28"/>
        </w:rPr>
        <w:t>України”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доповнити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словами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“,</w:t>
      </w:r>
      <w:r w:rsidRPr="00BB5D52">
        <w:rPr>
          <w:sz w:val="28"/>
        </w:rPr>
        <w:t xml:space="preserve"> </w:t>
      </w:r>
      <w:r w:rsidRPr="00BB5D52">
        <w:rPr>
          <w:sz w:val="28"/>
        </w:rPr>
        <w:t>Національну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поліцію</w:t>
      </w:r>
      <w:r w:rsidRPr="00BB5D52">
        <w:rPr>
          <w:sz w:val="28"/>
        </w:rPr>
        <w:t xml:space="preserve"> </w:t>
      </w:r>
      <w:r w:rsidRPr="00BB5D52">
        <w:rPr>
          <w:sz w:val="28"/>
        </w:rPr>
        <w:t>України”.</w:t>
      </w:r>
    </w:p>
    <w:p w:rsidR="00BB5D52" w:rsidRPr="00BB5D52" w:rsidRDefault="00BB5D52" w:rsidP="00BB5D52">
      <w:pPr>
        <w:ind w:firstLine="720"/>
        <w:jc w:val="both"/>
        <w:rPr>
          <w:sz w:val="28"/>
        </w:rPr>
      </w:pPr>
      <w:r w:rsidRPr="00BB5D52">
        <w:rPr>
          <w:sz w:val="28"/>
        </w:rPr>
        <w:t>4.</w:t>
      </w:r>
      <w:r w:rsidRPr="00BB5D52">
        <w:rPr>
          <w:sz w:val="28"/>
        </w:rPr>
        <w:t xml:space="preserve"> </w:t>
      </w:r>
      <w:r w:rsidRPr="00BB5D52">
        <w:rPr>
          <w:sz w:val="28"/>
        </w:rPr>
        <w:t>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підпункті</w:t>
      </w:r>
      <w:r w:rsidRPr="00BB5D52">
        <w:rPr>
          <w:sz w:val="28"/>
        </w:rPr>
        <w:t xml:space="preserve"> </w:t>
      </w:r>
      <w:r w:rsidRPr="00BB5D52">
        <w:rPr>
          <w:sz w:val="28"/>
        </w:rPr>
        <w:t>“б”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підпункту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170.7.4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пункту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170.7</w:t>
      </w:r>
      <w:r w:rsidRPr="00BB5D52">
        <w:rPr>
          <w:sz w:val="28"/>
        </w:rPr>
        <w:t xml:space="preserve"> </w:t>
      </w:r>
      <w:r w:rsidRPr="00BB5D52">
        <w:rPr>
          <w:sz w:val="28"/>
        </w:rPr>
        <w:t>статті</w:t>
      </w:r>
      <w:r w:rsidRPr="00BB5D52">
        <w:rPr>
          <w:sz w:val="28"/>
        </w:rPr>
        <w:t xml:space="preserve"> </w:t>
      </w:r>
      <w:r w:rsidRPr="00BB5D52">
        <w:rPr>
          <w:sz w:val="28"/>
        </w:rPr>
        <w:t>170</w:t>
      </w:r>
      <w:r w:rsidRPr="00BB5D52">
        <w:rPr>
          <w:sz w:val="28"/>
        </w:rPr>
        <w:t xml:space="preserve"> </w:t>
      </w:r>
      <w:r w:rsidRPr="00BB5D52">
        <w:rPr>
          <w:sz w:val="28"/>
        </w:rPr>
        <w:t>слова</w:t>
      </w:r>
      <w:r w:rsidRPr="00BB5D52">
        <w:rPr>
          <w:sz w:val="28"/>
        </w:rPr>
        <w:t xml:space="preserve"> </w:t>
      </w:r>
      <w:r w:rsidRPr="00BB5D52">
        <w:rPr>
          <w:sz w:val="28"/>
        </w:rPr>
        <w:t>“приймальнику-розподільнику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системи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Міністерства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внутрішніх</w:t>
      </w:r>
      <w:r w:rsidRPr="00BB5D52">
        <w:rPr>
          <w:sz w:val="28"/>
        </w:rPr>
        <w:t xml:space="preserve"> </w:t>
      </w:r>
      <w:r w:rsidRPr="00BB5D52">
        <w:rPr>
          <w:sz w:val="28"/>
        </w:rPr>
        <w:t>справ</w:t>
      </w:r>
      <w:r w:rsidRPr="00BB5D52">
        <w:rPr>
          <w:sz w:val="28"/>
        </w:rPr>
        <w:t xml:space="preserve"> </w:t>
      </w:r>
      <w:r w:rsidRPr="00BB5D52">
        <w:rPr>
          <w:sz w:val="28"/>
        </w:rPr>
        <w:t>України”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замінити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словами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“приймальнику-розподільнику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для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дітей</w:t>
      </w:r>
      <w:r w:rsidRPr="00BB5D52">
        <w:rPr>
          <w:sz w:val="28"/>
        </w:rPr>
        <w:t xml:space="preserve"> </w:t>
      </w:r>
      <w:r w:rsidRPr="00BB5D52">
        <w:rPr>
          <w:sz w:val="28"/>
        </w:rPr>
        <w:t>органу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Національної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поліції</w:t>
      </w:r>
      <w:r w:rsidRPr="00BB5D52">
        <w:rPr>
          <w:sz w:val="28"/>
        </w:rPr>
        <w:t xml:space="preserve"> </w:t>
      </w:r>
      <w:r w:rsidRPr="00BB5D52">
        <w:rPr>
          <w:sz w:val="28"/>
        </w:rPr>
        <w:t>України”.</w:t>
      </w:r>
    </w:p>
    <w:p w:rsidR="00BB5D52" w:rsidRPr="00BB5D52" w:rsidRDefault="00BB5D52" w:rsidP="00BB5D52">
      <w:pPr>
        <w:ind w:firstLine="720"/>
        <w:jc w:val="both"/>
        <w:rPr>
          <w:sz w:val="28"/>
        </w:rPr>
      </w:pPr>
      <w:r w:rsidRPr="00BB5D52">
        <w:rPr>
          <w:sz w:val="28"/>
        </w:rPr>
        <w:t>5.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</w:t>
      </w:r>
      <w:r w:rsidRPr="00BB5D52">
        <w:rPr>
          <w:sz w:val="28"/>
        </w:rPr>
        <w:t xml:space="preserve"> </w:t>
      </w:r>
      <w:r w:rsidRPr="00BB5D52">
        <w:rPr>
          <w:sz w:val="28"/>
        </w:rPr>
        <w:t>абзаці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другому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підпункту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213.3.4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пункту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213.3</w:t>
      </w:r>
      <w:r w:rsidRPr="00BB5D52">
        <w:rPr>
          <w:sz w:val="28"/>
        </w:rPr>
        <w:t xml:space="preserve"> </w:t>
      </w:r>
      <w:r w:rsidRPr="00BB5D52">
        <w:rPr>
          <w:sz w:val="28"/>
        </w:rPr>
        <w:t>статті</w:t>
      </w:r>
      <w:r w:rsidRPr="00BB5D52">
        <w:rPr>
          <w:sz w:val="28"/>
        </w:rPr>
        <w:t xml:space="preserve"> </w:t>
      </w:r>
      <w:r w:rsidRPr="00BB5D52">
        <w:rPr>
          <w:sz w:val="28"/>
        </w:rPr>
        <w:t>213</w:t>
      </w:r>
      <w:r w:rsidRPr="00BB5D52">
        <w:rPr>
          <w:sz w:val="28"/>
        </w:rPr>
        <w:t xml:space="preserve"> </w:t>
      </w:r>
      <w:r w:rsidRPr="00BB5D52">
        <w:rPr>
          <w:sz w:val="28"/>
        </w:rPr>
        <w:t>слова</w:t>
      </w:r>
      <w:r w:rsidRPr="00BB5D52">
        <w:rPr>
          <w:sz w:val="28"/>
        </w:rPr>
        <w:t xml:space="preserve"> </w:t>
      </w:r>
      <w:r w:rsidRPr="00BB5D52">
        <w:rPr>
          <w:sz w:val="28"/>
        </w:rPr>
        <w:t>“органам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внутрішніх</w:t>
      </w:r>
      <w:r w:rsidRPr="00BB5D52">
        <w:rPr>
          <w:sz w:val="28"/>
        </w:rPr>
        <w:t xml:space="preserve"> </w:t>
      </w:r>
      <w:r w:rsidRPr="00BB5D52">
        <w:rPr>
          <w:sz w:val="28"/>
        </w:rPr>
        <w:t>справ”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замінити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словами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“Національної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поліції</w:t>
      </w:r>
      <w:r w:rsidRPr="00BB5D52">
        <w:rPr>
          <w:sz w:val="28"/>
        </w:rPr>
        <w:t xml:space="preserve"> </w:t>
      </w:r>
      <w:r w:rsidRPr="00BB5D52">
        <w:rPr>
          <w:sz w:val="28"/>
        </w:rPr>
        <w:t>України,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Державної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прикордонної</w:t>
      </w:r>
      <w:r w:rsidRPr="00BB5D52">
        <w:rPr>
          <w:sz w:val="28"/>
        </w:rPr>
        <w:t xml:space="preserve"> </w:t>
      </w:r>
      <w:r w:rsidRPr="00BB5D52">
        <w:rPr>
          <w:sz w:val="28"/>
        </w:rPr>
        <w:t>служби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України,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Державної</w:t>
      </w:r>
      <w:r w:rsidRPr="00BB5D52">
        <w:rPr>
          <w:sz w:val="28"/>
        </w:rPr>
        <w:t xml:space="preserve"> </w:t>
      </w:r>
      <w:r w:rsidRPr="00BB5D52">
        <w:rPr>
          <w:sz w:val="28"/>
        </w:rPr>
        <w:t>служби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України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</w:t>
      </w:r>
      <w:r w:rsidRPr="00BB5D52">
        <w:rPr>
          <w:sz w:val="28"/>
        </w:rPr>
        <w:t xml:space="preserve"> </w:t>
      </w:r>
      <w:r w:rsidRPr="00BB5D52">
        <w:rPr>
          <w:sz w:val="28"/>
        </w:rPr>
        <w:t>надзвичайних</w:t>
      </w:r>
      <w:r w:rsidRPr="00BB5D52">
        <w:rPr>
          <w:sz w:val="28"/>
        </w:rPr>
        <w:t xml:space="preserve"> </w:t>
      </w:r>
      <w:r w:rsidRPr="00BB5D52">
        <w:rPr>
          <w:sz w:val="28"/>
        </w:rPr>
        <w:t>ситуацій,</w:t>
      </w:r>
      <w:r w:rsidRPr="00BB5D52">
        <w:rPr>
          <w:sz w:val="28"/>
        </w:rPr>
        <w:t xml:space="preserve"> </w:t>
      </w:r>
      <w:r w:rsidRPr="00BB5D52">
        <w:rPr>
          <w:sz w:val="28"/>
        </w:rPr>
        <w:t>Національної</w:t>
      </w:r>
      <w:r w:rsidRPr="00BB5D52">
        <w:rPr>
          <w:sz w:val="28"/>
        </w:rPr>
        <w:t xml:space="preserve"> </w:t>
      </w:r>
      <w:r w:rsidRPr="00BB5D52">
        <w:rPr>
          <w:sz w:val="28"/>
        </w:rPr>
        <w:t>гвардії</w:t>
      </w:r>
      <w:r w:rsidRPr="00BB5D52">
        <w:rPr>
          <w:sz w:val="28"/>
        </w:rPr>
        <w:t xml:space="preserve"> </w:t>
      </w:r>
      <w:r w:rsidRPr="00BB5D52">
        <w:rPr>
          <w:sz w:val="28"/>
        </w:rPr>
        <w:t>України”.</w:t>
      </w:r>
    </w:p>
    <w:p w:rsidR="00BB5D52" w:rsidRPr="00BB5D52" w:rsidRDefault="00BB5D52" w:rsidP="00BB5D52">
      <w:pPr>
        <w:ind w:firstLine="720"/>
        <w:jc w:val="both"/>
        <w:rPr>
          <w:sz w:val="28"/>
        </w:rPr>
      </w:pPr>
      <w:r w:rsidRPr="00BB5D52">
        <w:rPr>
          <w:sz w:val="28"/>
        </w:rPr>
        <w:t>6.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</w:t>
      </w:r>
      <w:r w:rsidRPr="00BB5D52">
        <w:rPr>
          <w:sz w:val="28"/>
        </w:rPr>
        <w:t xml:space="preserve"> </w:t>
      </w:r>
      <w:r w:rsidRPr="00BB5D52">
        <w:rPr>
          <w:sz w:val="28"/>
        </w:rPr>
        <w:t>абзаці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першому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підпункту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267.6.3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пункту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267.6</w:t>
      </w:r>
      <w:r w:rsidRPr="00BB5D52">
        <w:rPr>
          <w:sz w:val="28"/>
        </w:rPr>
        <w:t xml:space="preserve"> </w:t>
      </w:r>
      <w:r w:rsidRPr="00BB5D52">
        <w:rPr>
          <w:sz w:val="28"/>
        </w:rPr>
        <w:t>статті</w:t>
      </w:r>
      <w:r w:rsidRPr="00BB5D52">
        <w:rPr>
          <w:sz w:val="28"/>
        </w:rPr>
        <w:t xml:space="preserve"> </w:t>
      </w:r>
      <w:r w:rsidRPr="00BB5D52">
        <w:rPr>
          <w:sz w:val="28"/>
        </w:rPr>
        <w:t>267</w:t>
      </w:r>
      <w:r w:rsidRPr="00BB5D52">
        <w:rPr>
          <w:sz w:val="28"/>
        </w:rPr>
        <w:t xml:space="preserve"> </w:t>
      </w:r>
      <w:r w:rsidRPr="00BB5D52">
        <w:rPr>
          <w:sz w:val="28"/>
        </w:rPr>
        <w:t>слова</w:t>
      </w:r>
      <w:r w:rsidRPr="00BB5D52">
        <w:rPr>
          <w:sz w:val="28"/>
        </w:rPr>
        <w:t xml:space="preserve"> </w:t>
      </w:r>
      <w:r w:rsidRPr="00BB5D52">
        <w:rPr>
          <w:sz w:val="28"/>
        </w:rPr>
        <w:t>“Органи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внутрішніх</w:t>
      </w:r>
      <w:r w:rsidRPr="00BB5D52">
        <w:rPr>
          <w:sz w:val="28"/>
        </w:rPr>
        <w:t xml:space="preserve"> </w:t>
      </w:r>
      <w:r w:rsidRPr="00BB5D52">
        <w:rPr>
          <w:sz w:val="28"/>
        </w:rPr>
        <w:t>справ”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замінити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словами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“Органи,</w:t>
      </w:r>
      <w:r w:rsidRPr="00BB5D52">
        <w:rPr>
          <w:sz w:val="28"/>
        </w:rPr>
        <w:t xml:space="preserve"> </w:t>
      </w:r>
      <w:r w:rsidRPr="00BB5D52">
        <w:rPr>
          <w:sz w:val="28"/>
        </w:rPr>
        <w:t>що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здійснюють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державну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реєстрацію</w:t>
      </w:r>
      <w:r w:rsidRPr="00BB5D52">
        <w:rPr>
          <w:sz w:val="28"/>
        </w:rPr>
        <w:t xml:space="preserve"> </w:t>
      </w:r>
      <w:r w:rsidRPr="00BB5D52">
        <w:rPr>
          <w:sz w:val="28"/>
        </w:rPr>
        <w:t>транспортних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засобів,”.</w:t>
      </w:r>
    </w:p>
    <w:p w:rsidR="00BB5D52" w:rsidRPr="00BB5D52" w:rsidRDefault="00BB5D52" w:rsidP="00BB5D52">
      <w:pPr>
        <w:ind w:firstLine="720"/>
        <w:jc w:val="both"/>
        <w:rPr>
          <w:sz w:val="28"/>
        </w:rPr>
      </w:pPr>
      <w:r w:rsidRPr="00BB5D52">
        <w:rPr>
          <w:sz w:val="28"/>
        </w:rPr>
        <w:t>7.</w:t>
      </w:r>
      <w:r w:rsidRPr="00BB5D52">
        <w:rPr>
          <w:sz w:val="28"/>
        </w:rPr>
        <w:t xml:space="preserve"> </w:t>
      </w:r>
      <w:r w:rsidRPr="00BB5D52">
        <w:rPr>
          <w:sz w:val="28"/>
        </w:rPr>
        <w:t>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розділі</w:t>
      </w:r>
      <w:r w:rsidRPr="00BB5D52">
        <w:rPr>
          <w:sz w:val="28"/>
        </w:rPr>
        <w:t xml:space="preserve"> </w:t>
      </w:r>
      <w:r w:rsidRPr="00BB5D52">
        <w:rPr>
          <w:sz w:val="28"/>
        </w:rPr>
        <w:t>ХХ:</w:t>
      </w:r>
    </w:p>
    <w:p w:rsidR="00BB5D52" w:rsidRPr="00BB5D52" w:rsidRDefault="00BB5D52" w:rsidP="00BB5D52">
      <w:pPr>
        <w:ind w:firstLine="720"/>
        <w:jc w:val="both"/>
        <w:rPr>
          <w:sz w:val="28"/>
        </w:rPr>
      </w:pPr>
      <w:r w:rsidRPr="00BB5D52">
        <w:rPr>
          <w:sz w:val="28"/>
        </w:rPr>
        <w:t>1)</w:t>
      </w:r>
      <w:r w:rsidRPr="00BB5D52">
        <w:rPr>
          <w:sz w:val="28"/>
        </w:rPr>
        <w:t xml:space="preserve"> </w:t>
      </w:r>
      <w:r w:rsidRPr="00BB5D52">
        <w:rPr>
          <w:color w:val="0563C1"/>
          <w:sz w:val="28"/>
        </w:rPr>
        <w:t>підрозділ</w:t>
      </w:r>
      <w:r w:rsidRPr="00BB5D52">
        <w:rPr>
          <w:color w:val="0563C1"/>
          <w:sz w:val="28"/>
        </w:rPr>
        <w:t xml:space="preserve"> </w:t>
      </w:r>
      <w:r w:rsidRPr="00BB5D52">
        <w:rPr>
          <w:sz w:val="28"/>
        </w:rPr>
        <w:t>2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доповнити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пунктом</w:t>
      </w:r>
      <w:r w:rsidRPr="00BB5D52">
        <w:rPr>
          <w:sz w:val="28"/>
        </w:rPr>
        <w:t xml:space="preserve"> </w:t>
      </w:r>
      <w:r w:rsidRPr="00BB5D52">
        <w:rPr>
          <w:sz w:val="28"/>
        </w:rPr>
        <w:t>76</w:t>
      </w:r>
      <w:r w:rsidRPr="00BB5D52">
        <w:rPr>
          <w:sz w:val="28"/>
        </w:rPr>
        <w:t xml:space="preserve"> </w:t>
      </w:r>
      <w:r w:rsidRPr="00BB5D52">
        <w:rPr>
          <w:sz w:val="28"/>
        </w:rPr>
        <w:t>такого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змісту:</w:t>
      </w:r>
    </w:p>
    <w:p w:rsidR="00BB5D52" w:rsidRPr="00BB5D52" w:rsidRDefault="00BB5D52" w:rsidP="00BB5D52">
      <w:pPr>
        <w:ind w:firstLine="720"/>
        <w:jc w:val="both"/>
        <w:rPr>
          <w:sz w:val="28"/>
        </w:rPr>
      </w:pPr>
      <w:r w:rsidRPr="00BB5D52">
        <w:rPr>
          <w:sz w:val="28"/>
        </w:rPr>
        <w:t>«76.</w:t>
      </w:r>
      <w:r w:rsidRPr="00BB5D52">
        <w:rPr>
          <w:sz w:val="28"/>
        </w:rPr>
        <w:t xml:space="preserve"> </w:t>
      </w:r>
      <w:r w:rsidRPr="00BB5D52">
        <w:rPr>
          <w:sz w:val="28"/>
        </w:rPr>
        <w:t>Тимчасово,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1</w:t>
      </w:r>
      <w:r w:rsidRPr="00BB5D52">
        <w:rPr>
          <w:sz w:val="28"/>
        </w:rPr>
        <w:t xml:space="preserve"> </w:t>
      </w:r>
      <w:r w:rsidRPr="00BB5D52">
        <w:rPr>
          <w:sz w:val="28"/>
        </w:rPr>
        <w:t>січня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2035</w:t>
      </w:r>
      <w:r w:rsidRPr="00BB5D52">
        <w:rPr>
          <w:sz w:val="28"/>
        </w:rPr>
        <w:t xml:space="preserve"> </w:t>
      </w:r>
      <w:r w:rsidRPr="00BB5D52">
        <w:rPr>
          <w:sz w:val="28"/>
        </w:rPr>
        <w:t>року,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звільняються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від</w:t>
      </w:r>
      <w:r w:rsidRPr="00BB5D52">
        <w:rPr>
          <w:sz w:val="28"/>
        </w:rPr>
        <w:t xml:space="preserve"> </w:t>
      </w:r>
      <w:r w:rsidRPr="00BB5D52">
        <w:rPr>
          <w:sz w:val="28"/>
        </w:rPr>
        <w:t>оподаткування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податком</w:t>
      </w:r>
      <w:r w:rsidRPr="00BB5D52">
        <w:rPr>
          <w:sz w:val="28"/>
        </w:rPr>
        <w:t xml:space="preserve"> </w:t>
      </w:r>
      <w:r w:rsidRPr="00BB5D52">
        <w:rPr>
          <w:sz w:val="28"/>
        </w:rPr>
        <w:t>на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додану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вартість</w:t>
      </w:r>
      <w:r w:rsidRPr="00BB5D52">
        <w:rPr>
          <w:sz w:val="28"/>
        </w:rPr>
        <w:t xml:space="preserve"> </w:t>
      </w:r>
      <w:r w:rsidRPr="00BB5D52">
        <w:rPr>
          <w:sz w:val="28"/>
        </w:rPr>
        <w:t>операції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ввезення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на</w:t>
      </w:r>
      <w:r w:rsidRPr="00BB5D52">
        <w:rPr>
          <w:sz w:val="28"/>
        </w:rPr>
        <w:t xml:space="preserve"> </w:t>
      </w:r>
      <w:r w:rsidRPr="00BB5D52">
        <w:rPr>
          <w:sz w:val="28"/>
        </w:rPr>
        <w:t>митну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територію</w:t>
      </w:r>
      <w:r w:rsidRPr="00BB5D52">
        <w:rPr>
          <w:sz w:val="28"/>
        </w:rPr>
        <w:t xml:space="preserve"> </w:t>
      </w:r>
      <w:r w:rsidRPr="00BB5D52">
        <w:rPr>
          <w:sz w:val="28"/>
        </w:rPr>
        <w:t>України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митному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режимі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імпорту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нового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устаткування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(обладнання)</w:t>
      </w:r>
      <w:r w:rsidRPr="00BB5D52">
        <w:rPr>
          <w:sz w:val="28"/>
        </w:rPr>
        <w:t xml:space="preserve"> </w:t>
      </w:r>
      <w:r w:rsidRPr="00BB5D52">
        <w:rPr>
          <w:sz w:val="28"/>
        </w:rPr>
        <w:t>та</w:t>
      </w:r>
      <w:r w:rsidRPr="00BB5D52">
        <w:rPr>
          <w:sz w:val="28"/>
        </w:rPr>
        <w:t xml:space="preserve"> </w:t>
      </w:r>
      <w:r w:rsidRPr="00BB5D52">
        <w:rPr>
          <w:sz w:val="28"/>
        </w:rPr>
        <w:t>комплектуючих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виробів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нього,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визначених</w:t>
      </w:r>
      <w:r w:rsidRPr="00BB5D52">
        <w:rPr>
          <w:sz w:val="28"/>
        </w:rPr>
        <w:t xml:space="preserve"> </w:t>
      </w:r>
      <w:r w:rsidRPr="00BB5D52">
        <w:rPr>
          <w:sz w:val="28"/>
        </w:rPr>
        <w:t>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підпункті</w:t>
      </w:r>
      <w:r w:rsidRPr="00BB5D52">
        <w:rPr>
          <w:sz w:val="28"/>
        </w:rPr>
        <w:t xml:space="preserve"> </w:t>
      </w:r>
      <w:r w:rsidRPr="00BB5D52">
        <w:rPr>
          <w:sz w:val="28"/>
        </w:rPr>
        <w:t>15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пункту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4</w:t>
      </w:r>
      <w:r w:rsidRPr="00BB5D52">
        <w:rPr>
          <w:sz w:val="28"/>
        </w:rPr>
        <w:t xml:space="preserve"> </w:t>
      </w:r>
      <w:r w:rsidRPr="00BB5D52">
        <w:rPr>
          <w:sz w:val="28"/>
        </w:rPr>
        <w:t>розділу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XXI</w:t>
      </w:r>
      <w:r w:rsidRPr="00BB5D52">
        <w:rPr>
          <w:sz w:val="28"/>
        </w:rPr>
        <w:t xml:space="preserve"> </w:t>
      </w:r>
      <w:r w:rsidRPr="00BB5D52">
        <w:rPr>
          <w:sz w:val="28"/>
        </w:rPr>
        <w:t>“Прикінцеві</w:t>
      </w:r>
      <w:r w:rsidRPr="00BB5D52">
        <w:rPr>
          <w:sz w:val="28"/>
        </w:rPr>
        <w:t xml:space="preserve"> </w:t>
      </w:r>
      <w:r w:rsidRPr="00BB5D52">
        <w:rPr>
          <w:sz w:val="28"/>
        </w:rPr>
        <w:t>та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перехідні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положення”</w:t>
      </w:r>
      <w:r w:rsidRPr="00BB5D52">
        <w:rPr>
          <w:sz w:val="28"/>
        </w:rPr>
        <w:t xml:space="preserve"> </w:t>
      </w:r>
      <w:r w:rsidRPr="00BB5D52">
        <w:rPr>
          <w:sz w:val="28"/>
        </w:rPr>
        <w:t>Митного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кодексу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України,</w:t>
      </w:r>
      <w:r w:rsidRPr="00BB5D52">
        <w:rPr>
          <w:sz w:val="28"/>
        </w:rPr>
        <w:t xml:space="preserve"> </w:t>
      </w:r>
      <w:r w:rsidRPr="00BB5D52">
        <w:rPr>
          <w:sz w:val="28"/>
        </w:rPr>
        <w:t>що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ввозяться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платником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податку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-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інвестором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із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значними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інвестиціями</w:t>
      </w:r>
      <w:r w:rsidRPr="00BB5D52">
        <w:rPr>
          <w:sz w:val="28"/>
        </w:rPr>
        <w:t xml:space="preserve"> </w:t>
      </w:r>
      <w:r w:rsidRPr="00BB5D52">
        <w:rPr>
          <w:sz w:val="28"/>
        </w:rPr>
        <w:lastRenderedPageBreak/>
        <w:t>виключно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для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реалізації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інвестиційного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проекту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із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значними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інвестиціями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на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виконання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спеціального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інвестиційного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договору</w:t>
      </w:r>
      <w:r w:rsidRPr="00BB5D52">
        <w:rPr>
          <w:sz w:val="28"/>
          <w:szCs w:val="28"/>
        </w:rPr>
        <w:t>.</w:t>
      </w:r>
    </w:p>
    <w:p w:rsidR="00BB5D52" w:rsidRPr="00BB5D52" w:rsidRDefault="00BB5D52" w:rsidP="00BB5D52">
      <w:pPr>
        <w:ind w:firstLine="720"/>
        <w:jc w:val="both"/>
        <w:rPr>
          <w:sz w:val="28"/>
        </w:rPr>
      </w:pPr>
      <w:r w:rsidRPr="00BB5D52">
        <w:rPr>
          <w:sz w:val="28"/>
        </w:rPr>
        <w:t>Звільнення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від</w:t>
      </w:r>
      <w:r w:rsidRPr="00BB5D52">
        <w:rPr>
          <w:sz w:val="28"/>
        </w:rPr>
        <w:t xml:space="preserve"> </w:t>
      </w:r>
      <w:r w:rsidRPr="00BB5D52">
        <w:rPr>
          <w:sz w:val="28"/>
        </w:rPr>
        <w:t>оподаткування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податком</w:t>
      </w:r>
      <w:r w:rsidRPr="00BB5D52">
        <w:rPr>
          <w:sz w:val="28"/>
        </w:rPr>
        <w:t xml:space="preserve"> </w:t>
      </w:r>
      <w:r w:rsidRPr="00BB5D52">
        <w:rPr>
          <w:sz w:val="28"/>
        </w:rPr>
        <w:t>на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додану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вартість,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передбачене</w:t>
      </w:r>
      <w:r w:rsidRPr="00BB5D52">
        <w:rPr>
          <w:sz w:val="28"/>
        </w:rPr>
        <w:t xml:space="preserve"> </w:t>
      </w:r>
      <w:r w:rsidRPr="00BB5D52">
        <w:rPr>
          <w:sz w:val="28"/>
        </w:rPr>
        <w:t>абзацом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першим</w:t>
      </w:r>
      <w:r w:rsidRPr="00BB5D52">
        <w:rPr>
          <w:sz w:val="28"/>
        </w:rPr>
        <w:t xml:space="preserve"> </w:t>
      </w:r>
      <w:r w:rsidRPr="00BB5D52">
        <w:rPr>
          <w:sz w:val="28"/>
        </w:rPr>
        <w:t>цього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пункту,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застосовується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</w:t>
      </w:r>
      <w:r w:rsidRPr="00BB5D52">
        <w:rPr>
          <w:sz w:val="28"/>
        </w:rPr>
        <w:t xml:space="preserve"> </w:t>
      </w:r>
      <w:r w:rsidRPr="00BB5D52">
        <w:rPr>
          <w:sz w:val="28"/>
        </w:rPr>
        <w:t>межах</w:t>
      </w:r>
      <w:r w:rsidRPr="00BB5D52">
        <w:rPr>
          <w:sz w:val="28"/>
        </w:rPr>
        <w:t xml:space="preserve"> </w:t>
      </w:r>
      <w:r w:rsidRPr="00BB5D52">
        <w:rPr>
          <w:sz w:val="28"/>
        </w:rPr>
        <w:t>строку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реалізації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інвестиційного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проекту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та</w:t>
      </w:r>
      <w:r w:rsidRPr="00BB5D52">
        <w:rPr>
          <w:sz w:val="28"/>
        </w:rPr>
        <w:t xml:space="preserve"> </w:t>
      </w:r>
      <w:r w:rsidRPr="00BB5D52">
        <w:rPr>
          <w:sz w:val="28"/>
        </w:rPr>
        <w:t>невикористаного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на</w:t>
      </w:r>
      <w:r w:rsidRPr="00BB5D52">
        <w:rPr>
          <w:sz w:val="28"/>
        </w:rPr>
        <w:t xml:space="preserve"> </w:t>
      </w:r>
      <w:r w:rsidRPr="00BB5D52">
        <w:rPr>
          <w:sz w:val="28"/>
        </w:rPr>
        <w:t>момент</w:t>
      </w:r>
      <w:r w:rsidRPr="00BB5D52">
        <w:rPr>
          <w:sz w:val="28"/>
        </w:rPr>
        <w:t xml:space="preserve"> </w:t>
      </w:r>
      <w:r w:rsidRPr="00BB5D52">
        <w:rPr>
          <w:sz w:val="28"/>
        </w:rPr>
        <w:t>митного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оформлення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товарів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загального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обсягу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надання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державної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підтримки,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визначеного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спеціальному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інвестиційному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договорі,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</w:t>
      </w:r>
      <w:r w:rsidRPr="00BB5D52">
        <w:rPr>
          <w:sz w:val="28"/>
        </w:rPr>
        <w:t xml:space="preserve"> </w:t>
      </w:r>
      <w:r w:rsidRPr="00BB5D52">
        <w:rPr>
          <w:sz w:val="28"/>
        </w:rPr>
        <w:t>урахуванням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даних</w:t>
      </w:r>
      <w:r w:rsidRPr="00BB5D52">
        <w:rPr>
          <w:sz w:val="28"/>
        </w:rPr>
        <w:t xml:space="preserve"> </w:t>
      </w:r>
      <w:r w:rsidRPr="00BB5D52">
        <w:rPr>
          <w:sz w:val="28"/>
        </w:rPr>
        <w:t>реєстру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інвестиційних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проектів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із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значними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інвестиціями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щодо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обсягу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такої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підтримки,</w:t>
      </w:r>
      <w:r w:rsidRPr="00BB5D52">
        <w:rPr>
          <w:sz w:val="28"/>
        </w:rPr>
        <w:t xml:space="preserve"> </w:t>
      </w:r>
      <w:r w:rsidRPr="00BB5D52">
        <w:rPr>
          <w:sz w:val="28"/>
        </w:rPr>
        <w:t>а</w:t>
      </w:r>
      <w:r w:rsidRPr="00BB5D52">
        <w:rPr>
          <w:sz w:val="28"/>
        </w:rPr>
        <w:t xml:space="preserve"> </w:t>
      </w:r>
      <w:r w:rsidRPr="00BB5D52">
        <w:rPr>
          <w:sz w:val="28"/>
        </w:rPr>
        <w:t>також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дати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та</w:t>
      </w:r>
      <w:r w:rsidRPr="00BB5D52">
        <w:rPr>
          <w:sz w:val="28"/>
        </w:rPr>
        <w:t xml:space="preserve"> </w:t>
      </w:r>
      <w:r w:rsidRPr="00BB5D52">
        <w:rPr>
          <w:sz w:val="28"/>
        </w:rPr>
        <w:t>часу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внесення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відповідних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відомостей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такого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реєстру</w:t>
      </w:r>
    </w:p>
    <w:p w:rsidR="00BB5D52" w:rsidRPr="00BB5D52" w:rsidRDefault="00BB5D52" w:rsidP="00BB5D52">
      <w:pPr>
        <w:ind w:firstLine="720"/>
        <w:jc w:val="both"/>
        <w:rPr>
          <w:sz w:val="28"/>
        </w:rPr>
      </w:pPr>
      <w:r w:rsidRPr="00BB5D52">
        <w:rPr>
          <w:sz w:val="28"/>
        </w:rPr>
        <w:t>Звільнення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від</w:t>
      </w:r>
      <w:r w:rsidRPr="00BB5D52">
        <w:rPr>
          <w:sz w:val="28"/>
        </w:rPr>
        <w:t xml:space="preserve"> </w:t>
      </w:r>
      <w:r w:rsidRPr="00BB5D52">
        <w:rPr>
          <w:sz w:val="28"/>
        </w:rPr>
        <w:t>оподаткування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податком</w:t>
      </w:r>
      <w:r w:rsidRPr="00BB5D52">
        <w:rPr>
          <w:sz w:val="28"/>
        </w:rPr>
        <w:t xml:space="preserve"> </w:t>
      </w:r>
      <w:r w:rsidRPr="00BB5D52">
        <w:rPr>
          <w:sz w:val="28"/>
        </w:rPr>
        <w:t>на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додану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вартість,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передбачене</w:t>
      </w:r>
      <w:r w:rsidRPr="00BB5D52">
        <w:rPr>
          <w:sz w:val="28"/>
        </w:rPr>
        <w:t xml:space="preserve"> </w:t>
      </w:r>
      <w:r w:rsidRPr="00BB5D52">
        <w:rPr>
          <w:sz w:val="28"/>
        </w:rPr>
        <w:t>абзацом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першим</w:t>
      </w:r>
      <w:r w:rsidRPr="00BB5D52">
        <w:rPr>
          <w:sz w:val="28"/>
        </w:rPr>
        <w:t xml:space="preserve"> </w:t>
      </w:r>
      <w:r w:rsidRPr="00BB5D52">
        <w:rPr>
          <w:sz w:val="28"/>
        </w:rPr>
        <w:t>цього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пункту,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моменту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отримання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контролюючим</w:t>
      </w:r>
      <w:r w:rsidRPr="00BB5D52">
        <w:rPr>
          <w:sz w:val="28"/>
        </w:rPr>
        <w:t xml:space="preserve"> </w:t>
      </w:r>
      <w:r w:rsidRPr="00BB5D52">
        <w:rPr>
          <w:sz w:val="28"/>
        </w:rPr>
        <w:t>органом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відомостей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про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досягнення/перевищення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загального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обсягу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державної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підтримки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або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про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припинення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надання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такої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підтримки,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відповідно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реєстру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інвестиційних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проектів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із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значними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інвестиціями,</w:t>
      </w:r>
      <w:r w:rsidRPr="00BB5D52">
        <w:rPr>
          <w:sz w:val="28"/>
        </w:rPr>
        <w:t xml:space="preserve"> </w:t>
      </w:r>
      <w:r w:rsidRPr="00BB5D52">
        <w:rPr>
          <w:sz w:val="28"/>
        </w:rPr>
        <w:t>не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вважається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порушенням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податкового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законодавства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</w:t>
      </w:r>
      <w:r w:rsidRPr="00BB5D52">
        <w:rPr>
          <w:sz w:val="28"/>
        </w:rPr>
        <w:t xml:space="preserve"> </w:t>
      </w:r>
      <w:r w:rsidRPr="00BB5D52">
        <w:rPr>
          <w:sz w:val="28"/>
        </w:rPr>
        <w:t>не</w:t>
      </w:r>
      <w:r w:rsidRPr="00BB5D52">
        <w:rPr>
          <w:sz w:val="28"/>
        </w:rPr>
        <w:t xml:space="preserve"> </w:t>
      </w:r>
      <w:r w:rsidRPr="00BB5D52">
        <w:rPr>
          <w:sz w:val="28"/>
        </w:rPr>
        <w:t>тягне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за</w:t>
      </w:r>
      <w:r w:rsidRPr="00BB5D52">
        <w:rPr>
          <w:sz w:val="28"/>
        </w:rPr>
        <w:t xml:space="preserve"> </w:t>
      </w:r>
      <w:r w:rsidRPr="00BB5D52">
        <w:rPr>
          <w:sz w:val="28"/>
        </w:rPr>
        <w:t>собою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виникнення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обов'язку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із</w:t>
      </w:r>
      <w:r w:rsidRPr="00BB5D52">
        <w:rPr>
          <w:sz w:val="28"/>
        </w:rPr>
        <w:t xml:space="preserve"> </w:t>
      </w:r>
      <w:r w:rsidRPr="00BB5D52">
        <w:rPr>
          <w:sz w:val="28"/>
        </w:rPr>
        <w:t>сплати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податку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на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додану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вартість</w:t>
      </w:r>
      <w:r w:rsidRPr="00BB5D52">
        <w:rPr>
          <w:sz w:val="28"/>
        </w:rPr>
        <w:t xml:space="preserve"> </w:t>
      </w:r>
      <w:r w:rsidRPr="00BB5D52">
        <w:rPr>
          <w:sz w:val="28"/>
        </w:rPr>
        <w:t>та/або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пені.</w:t>
      </w:r>
    </w:p>
    <w:p w:rsidR="00BB5D52" w:rsidRPr="00BB5D52" w:rsidRDefault="00BB5D52" w:rsidP="00BB5D52">
      <w:pPr>
        <w:ind w:firstLine="720"/>
        <w:jc w:val="both"/>
        <w:rPr>
          <w:sz w:val="28"/>
        </w:rPr>
      </w:pPr>
      <w:r w:rsidRPr="00BB5D52">
        <w:rPr>
          <w:sz w:val="28"/>
        </w:rPr>
        <w:t>Суми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податку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на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додану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вартість,</w:t>
      </w:r>
      <w:r w:rsidRPr="00BB5D52">
        <w:rPr>
          <w:sz w:val="28"/>
        </w:rPr>
        <w:t xml:space="preserve"> </w:t>
      </w:r>
      <w:r w:rsidRPr="00BB5D52">
        <w:rPr>
          <w:sz w:val="28"/>
        </w:rPr>
        <w:t>не</w:t>
      </w:r>
      <w:r w:rsidRPr="00BB5D52">
        <w:rPr>
          <w:sz w:val="28"/>
        </w:rPr>
        <w:t xml:space="preserve"> </w:t>
      </w:r>
      <w:r w:rsidRPr="00BB5D52">
        <w:rPr>
          <w:sz w:val="28"/>
        </w:rPr>
        <w:t>сплачені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бюджету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зв’язку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застосуванням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звільнення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від</w:t>
      </w:r>
      <w:r w:rsidRPr="00BB5D52">
        <w:rPr>
          <w:sz w:val="28"/>
        </w:rPr>
        <w:t xml:space="preserve"> </w:t>
      </w:r>
      <w:r w:rsidRPr="00BB5D52">
        <w:rPr>
          <w:sz w:val="28"/>
        </w:rPr>
        <w:t>оподаткування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податком</w:t>
      </w:r>
      <w:r w:rsidRPr="00BB5D52">
        <w:rPr>
          <w:sz w:val="28"/>
        </w:rPr>
        <w:t xml:space="preserve"> </w:t>
      </w:r>
      <w:r w:rsidRPr="00BB5D52">
        <w:rPr>
          <w:sz w:val="28"/>
        </w:rPr>
        <w:t>на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додану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вартість,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передбаченого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абзацом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першим</w:t>
      </w:r>
      <w:r w:rsidRPr="00BB5D52">
        <w:rPr>
          <w:sz w:val="28"/>
        </w:rPr>
        <w:t xml:space="preserve"> </w:t>
      </w:r>
      <w:r w:rsidRPr="00BB5D52">
        <w:rPr>
          <w:sz w:val="28"/>
        </w:rPr>
        <w:t>цього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пункту,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дати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отримання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контролюючим</w:t>
      </w:r>
      <w:r w:rsidRPr="00BB5D52">
        <w:rPr>
          <w:sz w:val="28"/>
        </w:rPr>
        <w:t xml:space="preserve"> </w:t>
      </w:r>
      <w:r w:rsidRPr="00BB5D52">
        <w:rPr>
          <w:sz w:val="28"/>
        </w:rPr>
        <w:t>органом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відомостей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про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таке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досягнення/перевищення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або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про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припинення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надання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такої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підтримки,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відповідно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реєстру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інвестиційних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проектів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із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значними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інвестиціями,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підлягають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відшкодуванню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платником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податку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-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інвестором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із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значними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інвестиціями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порядку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передбаченому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законодавством</w:t>
      </w:r>
      <w:r w:rsidRPr="00BB5D52">
        <w:rPr>
          <w:sz w:val="28"/>
        </w:rPr>
        <w:t xml:space="preserve"> </w:t>
      </w:r>
      <w:r w:rsidRPr="00BB5D52">
        <w:rPr>
          <w:sz w:val="28"/>
        </w:rPr>
        <w:t>та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відповідним</w:t>
      </w:r>
      <w:r w:rsidRPr="00BB5D52">
        <w:rPr>
          <w:sz w:val="28"/>
        </w:rPr>
        <w:t xml:space="preserve"> </w:t>
      </w:r>
      <w:r w:rsidRPr="00BB5D52">
        <w:rPr>
          <w:sz w:val="28"/>
        </w:rPr>
        <w:t>спеціальним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інвестиційним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договором,</w:t>
      </w:r>
      <w:r w:rsidRPr="00BB5D52">
        <w:rPr>
          <w:sz w:val="28"/>
        </w:rPr>
        <w:t xml:space="preserve"> </w:t>
      </w:r>
      <w:r w:rsidRPr="00BB5D52">
        <w:rPr>
          <w:sz w:val="28"/>
        </w:rPr>
        <w:t>та</w:t>
      </w:r>
      <w:r w:rsidRPr="00BB5D52">
        <w:rPr>
          <w:sz w:val="28"/>
        </w:rPr>
        <w:t xml:space="preserve"> </w:t>
      </w:r>
      <w:r w:rsidRPr="00BB5D52">
        <w:rPr>
          <w:sz w:val="28"/>
        </w:rPr>
        <w:t>на</w:t>
      </w:r>
      <w:r w:rsidRPr="00BB5D52">
        <w:rPr>
          <w:sz w:val="28"/>
        </w:rPr>
        <w:t xml:space="preserve"> </w:t>
      </w:r>
      <w:r w:rsidRPr="00BB5D52">
        <w:rPr>
          <w:sz w:val="28"/>
        </w:rPr>
        <w:t>них</w:t>
      </w:r>
      <w:r w:rsidRPr="00BB5D52">
        <w:rPr>
          <w:sz w:val="28"/>
        </w:rPr>
        <w:t xml:space="preserve"> </w:t>
      </w:r>
      <w:r w:rsidRPr="00BB5D52">
        <w:rPr>
          <w:sz w:val="28"/>
        </w:rPr>
        <w:t>не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поширюються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норми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цього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Кодексу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щодо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погашення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податкового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боргу.</w:t>
      </w:r>
    </w:p>
    <w:p w:rsidR="00BB5D52" w:rsidRPr="00BB5D52" w:rsidRDefault="00BB5D52" w:rsidP="00BB5D52">
      <w:pPr>
        <w:ind w:firstLine="720"/>
        <w:jc w:val="both"/>
        <w:rPr>
          <w:sz w:val="28"/>
        </w:rPr>
      </w:pPr>
      <w:r w:rsidRPr="00BB5D52">
        <w:rPr>
          <w:sz w:val="28"/>
        </w:rPr>
        <w:t>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разі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відчуження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устаткування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(обладнання)</w:t>
      </w:r>
      <w:r w:rsidRPr="00BB5D52">
        <w:rPr>
          <w:sz w:val="28"/>
        </w:rPr>
        <w:t xml:space="preserve"> </w:t>
      </w:r>
      <w:r w:rsidRPr="00BB5D52">
        <w:rPr>
          <w:sz w:val="28"/>
        </w:rPr>
        <w:t>та</w:t>
      </w:r>
      <w:r w:rsidRPr="00BB5D52">
        <w:rPr>
          <w:sz w:val="28"/>
        </w:rPr>
        <w:t xml:space="preserve"> </w:t>
      </w:r>
      <w:r w:rsidRPr="00BB5D52">
        <w:rPr>
          <w:sz w:val="28"/>
        </w:rPr>
        <w:t>комплектуючих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виробів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нього,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ввезених</w:t>
      </w:r>
      <w:r w:rsidRPr="00BB5D52">
        <w:rPr>
          <w:sz w:val="28"/>
        </w:rPr>
        <w:t xml:space="preserve"> </w:t>
      </w:r>
      <w:r w:rsidRPr="00BB5D52">
        <w:rPr>
          <w:sz w:val="28"/>
        </w:rPr>
        <w:t>на</w:t>
      </w:r>
      <w:r w:rsidRPr="00BB5D52">
        <w:rPr>
          <w:sz w:val="28"/>
        </w:rPr>
        <w:t xml:space="preserve"> </w:t>
      </w:r>
      <w:r w:rsidRPr="00BB5D52">
        <w:rPr>
          <w:sz w:val="28"/>
        </w:rPr>
        <w:t>митну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територію</w:t>
      </w:r>
      <w:r w:rsidRPr="00BB5D52">
        <w:rPr>
          <w:sz w:val="28"/>
        </w:rPr>
        <w:t xml:space="preserve"> </w:t>
      </w:r>
      <w:r w:rsidRPr="00BB5D52">
        <w:rPr>
          <w:sz w:val="28"/>
        </w:rPr>
        <w:t>України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порядку,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визначеному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цим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пунктом,</w:t>
      </w:r>
      <w:r w:rsidRPr="00BB5D52">
        <w:rPr>
          <w:sz w:val="28"/>
        </w:rPr>
        <w:t xml:space="preserve"> </w:t>
      </w:r>
      <w:r w:rsidRPr="00BB5D52">
        <w:rPr>
          <w:sz w:val="28"/>
        </w:rPr>
        <w:t>раніше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п'яти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років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дати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ввезення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їх</w:t>
      </w:r>
      <w:r w:rsidRPr="00BB5D52">
        <w:rPr>
          <w:sz w:val="28"/>
        </w:rPr>
        <w:t xml:space="preserve"> </w:t>
      </w:r>
      <w:r w:rsidRPr="00BB5D52">
        <w:rPr>
          <w:sz w:val="28"/>
        </w:rPr>
        <w:t>на</w:t>
      </w:r>
      <w:r w:rsidRPr="00BB5D52">
        <w:rPr>
          <w:sz w:val="28"/>
        </w:rPr>
        <w:t xml:space="preserve"> </w:t>
      </w:r>
      <w:r w:rsidRPr="00BB5D52">
        <w:rPr>
          <w:sz w:val="28"/>
        </w:rPr>
        <w:t>митну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територію</w:t>
      </w:r>
      <w:r w:rsidRPr="00BB5D52">
        <w:rPr>
          <w:sz w:val="28"/>
        </w:rPr>
        <w:t xml:space="preserve"> </w:t>
      </w:r>
      <w:r w:rsidRPr="00BB5D52">
        <w:rPr>
          <w:sz w:val="28"/>
        </w:rPr>
        <w:t>України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чи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разі</w:t>
      </w:r>
      <w:r w:rsidRPr="00BB5D52">
        <w:rPr>
          <w:sz w:val="28"/>
        </w:rPr>
        <w:t xml:space="preserve"> </w:t>
      </w:r>
      <w:r w:rsidRPr="00BB5D52">
        <w:rPr>
          <w:sz w:val="28"/>
        </w:rPr>
        <w:t>їх</w:t>
      </w:r>
      <w:r w:rsidRPr="00BB5D52">
        <w:rPr>
          <w:sz w:val="28"/>
        </w:rPr>
        <w:t xml:space="preserve"> </w:t>
      </w:r>
      <w:r w:rsidRPr="00BB5D52">
        <w:rPr>
          <w:sz w:val="28"/>
        </w:rPr>
        <w:t>нецільового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використання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чи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дострокового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припинення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спеціального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інвестиційного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договору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(крім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випадків,</w:t>
      </w:r>
      <w:r w:rsidRPr="00BB5D52">
        <w:rPr>
          <w:sz w:val="28"/>
        </w:rPr>
        <w:t xml:space="preserve"> </w:t>
      </w:r>
      <w:r w:rsidRPr="00BB5D52">
        <w:rPr>
          <w:sz w:val="28"/>
        </w:rPr>
        <w:t>якщо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дострокове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припинення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спеціального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інвестиційного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договору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зумовлене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порушенням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зобов'язань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держави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щодо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надання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державної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підтримки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за</w:t>
      </w:r>
      <w:r w:rsidRPr="00BB5D52">
        <w:rPr>
          <w:sz w:val="28"/>
        </w:rPr>
        <w:t xml:space="preserve"> </w:t>
      </w:r>
      <w:r w:rsidRPr="00BB5D52">
        <w:rPr>
          <w:sz w:val="28"/>
        </w:rPr>
        <w:t>спеціальним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інвестиційним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договором</w:t>
      </w:r>
      <w:r w:rsidRPr="00BB5D52">
        <w:rPr>
          <w:sz w:val="28"/>
        </w:rPr>
        <w:t xml:space="preserve"> </w:t>
      </w:r>
      <w:r w:rsidRPr="00BB5D52">
        <w:rPr>
          <w:sz w:val="28"/>
        </w:rPr>
        <w:t>або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виникненням</w:t>
      </w:r>
      <w:r w:rsidRPr="00BB5D52">
        <w:rPr>
          <w:sz w:val="28"/>
        </w:rPr>
        <w:t xml:space="preserve"> </w:t>
      </w:r>
      <w:r w:rsidRPr="00BB5D52">
        <w:rPr>
          <w:sz w:val="28"/>
        </w:rPr>
        <w:t>форс-мажорних</w:t>
      </w:r>
      <w:r w:rsidRPr="00BB5D52">
        <w:rPr>
          <w:sz w:val="28"/>
        </w:rPr>
        <w:t xml:space="preserve"> </w:t>
      </w:r>
      <w:r w:rsidRPr="00BB5D52">
        <w:rPr>
          <w:sz w:val="28"/>
        </w:rPr>
        <w:t>обставин</w:t>
      </w:r>
      <w:r w:rsidRPr="00BB5D52">
        <w:rPr>
          <w:sz w:val="28"/>
        </w:rPr>
        <w:t xml:space="preserve"> </w:t>
      </w:r>
      <w:r w:rsidRPr="00BB5D52">
        <w:rPr>
          <w:sz w:val="28"/>
        </w:rPr>
        <w:t>(обставин</w:t>
      </w:r>
      <w:r w:rsidRPr="00BB5D52">
        <w:rPr>
          <w:sz w:val="28"/>
        </w:rPr>
        <w:t xml:space="preserve"> </w:t>
      </w:r>
      <w:r w:rsidRPr="00BB5D52">
        <w:rPr>
          <w:sz w:val="28"/>
        </w:rPr>
        <w:t>непереборної</w:t>
      </w:r>
      <w:r w:rsidRPr="00BB5D52">
        <w:rPr>
          <w:sz w:val="28"/>
        </w:rPr>
        <w:t xml:space="preserve"> </w:t>
      </w:r>
      <w:r w:rsidRPr="00BB5D52">
        <w:rPr>
          <w:sz w:val="28"/>
        </w:rPr>
        <w:t>сили).,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платник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податку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-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інвестор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із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значними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інвестиціями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зобов’язаний</w:t>
      </w:r>
      <w:r w:rsidRPr="00BB5D52">
        <w:rPr>
          <w:sz w:val="28"/>
        </w:rPr>
        <w:t xml:space="preserve"> </w:t>
      </w:r>
      <w:r w:rsidRPr="00BB5D52">
        <w:rPr>
          <w:sz w:val="28"/>
        </w:rPr>
        <w:t>сплатити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податкові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зобов’язання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за</w:t>
      </w:r>
      <w:r w:rsidRPr="00BB5D52">
        <w:rPr>
          <w:sz w:val="28"/>
        </w:rPr>
        <w:t xml:space="preserve"> </w:t>
      </w:r>
      <w:r w:rsidRPr="00BB5D52">
        <w:rPr>
          <w:sz w:val="28"/>
        </w:rPr>
        <w:t>результатами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податкового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періоду,</w:t>
      </w:r>
      <w:r w:rsidRPr="00BB5D52">
        <w:rPr>
          <w:sz w:val="28"/>
        </w:rPr>
        <w:t xml:space="preserve"> </w:t>
      </w:r>
      <w:r w:rsidRPr="00BB5D52">
        <w:rPr>
          <w:sz w:val="28"/>
        </w:rPr>
        <w:t>на</w:t>
      </w:r>
      <w:r w:rsidRPr="00BB5D52">
        <w:rPr>
          <w:sz w:val="28"/>
        </w:rPr>
        <w:t xml:space="preserve"> </w:t>
      </w:r>
      <w:r w:rsidRPr="00BB5D52">
        <w:rPr>
          <w:sz w:val="28"/>
        </w:rPr>
        <w:t>який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припадає</w:t>
      </w:r>
      <w:r w:rsidRPr="00BB5D52">
        <w:rPr>
          <w:sz w:val="28"/>
        </w:rPr>
        <w:t xml:space="preserve"> </w:t>
      </w:r>
      <w:r w:rsidRPr="00BB5D52">
        <w:rPr>
          <w:sz w:val="28"/>
        </w:rPr>
        <w:t>таке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відчуження,</w:t>
      </w:r>
      <w:r w:rsidRPr="00BB5D52">
        <w:rPr>
          <w:sz w:val="28"/>
        </w:rPr>
        <w:t xml:space="preserve"> </w:t>
      </w:r>
      <w:r w:rsidRPr="00BB5D52">
        <w:rPr>
          <w:sz w:val="28"/>
        </w:rPr>
        <w:t>нецільове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використання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чи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дострокове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припинення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спеціального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інвестиційного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договору,</w:t>
      </w:r>
      <w:r w:rsidRPr="00BB5D52">
        <w:rPr>
          <w:sz w:val="28"/>
        </w:rPr>
        <w:t xml:space="preserve"> </w:t>
      </w:r>
      <w:r w:rsidRPr="00BB5D52">
        <w:rPr>
          <w:sz w:val="28"/>
        </w:rPr>
        <w:t>на</w:t>
      </w:r>
      <w:r w:rsidRPr="00BB5D52">
        <w:rPr>
          <w:sz w:val="28"/>
        </w:rPr>
        <w:t xml:space="preserve"> </w:t>
      </w:r>
      <w:r w:rsidRPr="00BB5D52">
        <w:rPr>
          <w:sz w:val="28"/>
        </w:rPr>
        <w:t>суму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податку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на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додану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вартість,</w:t>
      </w:r>
      <w:r w:rsidRPr="00BB5D52">
        <w:rPr>
          <w:sz w:val="28"/>
        </w:rPr>
        <w:t xml:space="preserve"> </w:t>
      </w:r>
      <w:r w:rsidRPr="00BB5D52">
        <w:rPr>
          <w:sz w:val="28"/>
        </w:rPr>
        <w:t>що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мала</w:t>
      </w:r>
      <w:r w:rsidRPr="00BB5D52">
        <w:rPr>
          <w:sz w:val="28"/>
        </w:rPr>
        <w:t xml:space="preserve"> </w:t>
      </w:r>
      <w:r w:rsidRPr="00BB5D52">
        <w:rPr>
          <w:sz w:val="28"/>
        </w:rPr>
        <w:t>бути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сплачена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при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ввезені</w:t>
      </w:r>
      <w:r w:rsidRPr="00BB5D52">
        <w:rPr>
          <w:sz w:val="28"/>
        </w:rPr>
        <w:t xml:space="preserve"> </w:t>
      </w:r>
      <w:r w:rsidRPr="00BB5D52">
        <w:rPr>
          <w:sz w:val="28"/>
        </w:rPr>
        <w:t>на</w:t>
      </w:r>
      <w:r w:rsidRPr="00BB5D52">
        <w:rPr>
          <w:sz w:val="28"/>
        </w:rPr>
        <w:t xml:space="preserve"> </w:t>
      </w:r>
      <w:r w:rsidRPr="00BB5D52">
        <w:rPr>
          <w:sz w:val="28"/>
        </w:rPr>
        <w:t>митну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територію</w:t>
      </w:r>
      <w:r w:rsidRPr="00BB5D52">
        <w:rPr>
          <w:sz w:val="28"/>
        </w:rPr>
        <w:t xml:space="preserve"> </w:t>
      </w:r>
      <w:r w:rsidRPr="00BB5D52">
        <w:rPr>
          <w:sz w:val="28"/>
        </w:rPr>
        <w:t>України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таких</w:t>
      </w:r>
      <w:r w:rsidRPr="00BB5D52">
        <w:rPr>
          <w:sz w:val="28"/>
        </w:rPr>
        <w:t xml:space="preserve"> </w:t>
      </w:r>
      <w:r w:rsidRPr="00BB5D52">
        <w:rPr>
          <w:sz w:val="28"/>
        </w:rPr>
        <w:t>товарів,</w:t>
      </w:r>
      <w:r w:rsidRPr="00BB5D52">
        <w:rPr>
          <w:sz w:val="28"/>
        </w:rPr>
        <w:t xml:space="preserve"> </w:t>
      </w:r>
      <w:r w:rsidRPr="00BB5D52">
        <w:rPr>
          <w:sz w:val="28"/>
        </w:rPr>
        <w:t>а</w:t>
      </w:r>
      <w:r w:rsidRPr="00BB5D52">
        <w:rPr>
          <w:sz w:val="28"/>
        </w:rPr>
        <w:t xml:space="preserve"> </w:t>
      </w:r>
      <w:r w:rsidRPr="00BB5D52">
        <w:rPr>
          <w:sz w:val="28"/>
        </w:rPr>
        <w:t>також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зобов'язаний</w:t>
      </w:r>
      <w:r w:rsidRPr="00BB5D52">
        <w:rPr>
          <w:sz w:val="28"/>
        </w:rPr>
        <w:t xml:space="preserve"> </w:t>
      </w:r>
      <w:r w:rsidRPr="00BB5D52">
        <w:rPr>
          <w:sz w:val="28"/>
        </w:rPr>
        <w:t>сплатити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пеню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відповідно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цього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Кодексу,</w:t>
      </w:r>
      <w:r w:rsidRPr="00BB5D52">
        <w:rPr>
          <w:sz w:val="28"/>
        </w:rPr>
        <w:t xml:space="preserve"> </w:t>
      </w:r>
      <w:r w:rsidRPr="00BB5D52">
        <w:rPr>
          <w:sz w:val="28"/>
        </w:rPr>
        <w:t>розраховану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дня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ввезення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на</w:t>
      </w:r>
      <w:r w:rsidRPr="00BB5D52">
        <w:rPr>
          <w:sz w:val="28"/>
        </w:rPr>
        <w:t xml:space="preserve"> </w:t>
      </w:r>
      <w:r w:rsidRPr="00BB5D52">
        <w:rPr>
          <w:sz w:val="28"/>
        </w:rPr>
        <w:t>митну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територію</w:t>
      </w:r>
      <w:r w:rsidRPr="00BB5D52">
        <w:rPr>
          <w:sz w:val="28"/>
        </w:rPr>
        <w:t xml:space="preserve"> </w:t>
      </w:r>
      <w:r w:rsidRPr="00BB5D52">
        <w:rPr>
          <w:sz w:val="28"/>
        </w:rPr>
        <w:t>України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дня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збільшення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податкового</w:t>
      </w:r>
      <w:r w:rsidRPr="00BB5D52">
        <w:rPr>
          <w:sz w:val="28"/>
        </w:rPr>
        <w:t xml:space="preserve"> </w:t>
      </w:r>
      <w:r w:rsidRPr="00BB5D52">
        <w:rPr>
          <w:sz w:val="28"/>
        </w:rPr>
        <w:lastRenderedPageBreak/>
        <w:t>зобов’язання.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При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цьому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встановлені</w:t>
      </w:r>
      <w:r w:rsidRPr="00BB5D52">
        <w:rPr>
          <w:sz w:val="28"/>
        </w:rPr>
        <w:t xml:space="preserve"> </w:t>
      </w:r>
      <w:r w:rsidRPr="00BB5D52">
        <w:rPr>
          <w:sz w:val="28"/>
        </w:rPr>
        <w:t>статтею</w:t>
      </w:r>
      <w:r w:rsidRPr="00BB5D52">
        <w:rPr>
          <w:sz w:val="28"/>
        </w:rPr>
        <w:t xml:space="preserve"> </w:t>
      </w:r>
      <w:r w:rsidRPr="00BB5D52">
        <w:rPr>
          <w:sz w:val="28"/>
        </w:rPr>
        <w:t>102</w:t>
      </w:r>
      <w:r w:rsidRPr="00BB5D52">
        <w:rPr>
          <w:sz w:val="28"/>
        </w:rPr>
        <w:t xml:space="preserve"> </w:t>
      </w:r>
      <w:r w:rsidRPr="00BB5D52">
        <w:rPr>
          <w:sz w:val="28"/>
        </w:rPr>
        <w:t>цього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Кодексу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строки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давності</w:t>
      </w:r>
      <w:r w:rsidRPr="00BB5D52">
        <w:rPr>
          <w:sz w:val="28"/>
        </w:rPr>
        <w:t xml:space="preserve"> </w:t>
      </w:r>
      <w:r w:rsidRPr="00BB5D52">
        <w:rPr>
          <w:sz w:val="28"/>
        </w:rPr>
        <w:t>не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застосовуються.</w:t>
      </w:r>
    </w:p>
    <w:p w:rsidR="00BB5D52" w:rsidRPr="00BB5D52" w:rsidRDefault="00BB5D52" w:rsidP="00BB5D52">
      <w:pPr>
        <w:ind w:firstLine="720"/>
        <w:jc w:val="both"/>
        <w:rPr>
          <w:sz w:val="28"/>
        </w:rPr>
      </w:pPr>
      <w:r w:rsidRPr="00BB5D52">
        <w:rPr>
          <w:sz w:val="28"/>
        </w:rPr>
        <w:t>Терміни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“інвестор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із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значними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інвестиціями”,</w:t>
      </w:r>
      <w:r w:rsidRPr="00BB5D52">
        <w:rPr>
          <w:sz w:val="28"/>
        </w:rPr>
        <w:t xml:space="preserve"> </w:t>
      </w:r>
      <w:r w:rsidRPr="00BB5D52">
        <w:rPr>
          <w:sz w:val="28"/>
        </w:rPr>
        <w:t>“інвестиційний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проект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із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значними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інвестиціями”,</w:t>
      </w:r>
      <w:r w:rsidRPr="00BB5D52">
        <w:rPr>
          <w:sz w:val="28"/>
        </w:rPr>
        <w:t xml:space="preserve"> </w:t>
      </w:r>
      <w:r w:rsidRPr="00BB5D52">
        <w:rPr>
          <w:sz w:val="28"/>
        </w:rPr>
        <w:t>“спеціальний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інвестиційний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договір”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вживаються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значенні,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встановленому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Законом</w:t>
      </w:r>
      <w:r w:rsidRPr="00BB5D52">
        <w:rPr>
          <w:sz w:val="28"/>
        </w:rPr>
        <w:t xml:space="preserve"> </w:t>
      </w:r>
      <w:r w:rsidRPr="00BB5D52">
        <w:rPr>
          <w:sz w:val="28"/>
        </w:rPr>
        <w:t>України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“Про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державну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підтримку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інвестиційних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проектів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із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значними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інвестиціями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</w:t>
      </w:r>
      <w:r w:rsidRPr="00BB5D52">
        <w:rPr>
          <w:sz w:val="28"/>
        </w:rPr>
        <w:t xml:space="preserve"> </w:t>
      </w:r>
      <w:r w:rsidRPr="00BB5D52">
        <w:rPr>
          <w:sz w:val="28"/>
        </w:rPr>
        <w:t>Україні”.</w:t>
      </w:r>
    </w:p>
    <w:p w:rsidR="00BB5D52" w:rsidRPr="00BB5D52" w:rsidRDefault="00BB5D52" w:rsidP="00BB5D52">
      <w:pPr>
        <w:ind w:firstLine="720"/>
        <w:jc w:val="both"/>
        <w:rPr>
          <w:sz w:val="28"/>
        </w:rPr>
      </w:pPr>
      <w:r w:rsidRPr="00BB5D52">
        <w:rPr>
          <w:sz w:val="28"/>
        </w:rPr>
        <w:t>Положення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цього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пункту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не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поширюються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на</w:t>
      </w:r>
      <w:r w:rsidRPr="00BB5D52">
        <w:rPr>
          <w:sz w:val="28"/>
        </w:rPr>
        <w:t xml:space="preserve"> </w:t>
      </w:r>
      <w:r w:rsidRPr="00BB5D52">
        <w:rPr>
          <w:sz w:val="28"/>
        </w:rPr>
        <w:t>товари,</w:t>
      </w:r>
      <w:r w:rsidRPr="00BB5D52">
        <w:rPr>
          <w:sz w:val="28"/>
        </w:rPr>
        <w:t xml:space="preserve"> </w:t>
      </w:r>
      <w:r w:rsidRPr="00BB5D52">
        <w:rPr>
          <w:sz w:val="28"/>
        </w:rPr>
        <w:t>що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мають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походження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</w:t>
      </w:r>
      <w:r w:rsidRPr="00BB5D52">
        <w:rPr>
          <w:sz w:val="28"/>
        </w:rPr>
        <w:t xml:space="preserve"> </w:t>
      </w:r>
      <w:r w:rsidRPr="00BB5D52">
        <w:rPr>
          <w:sz w:val="28"/>
        </w:rPr>
        <w:t>країни,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визнаної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державою-окупантом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згідно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із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законом</w:t>
      </w:r>
      <w:r w:rsidRPr="00BB5D52">
        <w:rPr>
          <w:sz w:val="28"/>
        </w:rPr>
        <w:t xml:space="preserve"> </w:t>
      </w:r>
      <w:r w:rsidRPr="00BB5D52">
        <w:rPr>
          <w:sz w:val="28"/>
        </w:rPr>
        <w:t>України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та/або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визнаної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державою-агресором</w:t>
      </w:r>
      <w:r w:rsidRPr="00BB5D52">
        <w:rPr>
          <w:sz w:val="28"/>
        </w:rPr>
        <w:t xml:space="preserve"> </w:t>
      </w:r>
      <w:r w:rsidRPr="00BB5D52">
        <w:rPr>
          <w:sz w:val="28"/>
        </w:rPr>
        <w:t>щодо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України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згідно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із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законодавством,</w:t>
      </w:r>
      <w:r w:rsidRPr="00BB5D52">
        <w:rPr>
          <w:sz w:val="28"/>
        </w:rPr>
        <w:t xml:space="preserve"> </w:t>
      </w:r>
      <w:r w:rsidRPr="00BB5D52">
        <w:rPr>
          <w:sz w:val="28"/>
        </w:rPr>
        <w:t>або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ввозяться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</w:t>
      </w:r>
      <w:r w:rsidRPr="00BB5D52">
        <w:rPr>
          <w:sz w:val="28"/>
        </w:rPr>
        <w:t xml:space="preserve"> </w:t>
      </w:r>
      <w:r w:rsidRPr="00BB5D52">
        <w:rPr>
          <w:sz w:val="28"/>
        </w:rPr>
        <w:t>території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держави-окупанта</w:t>
      </w:r>
      <w:r w:rsidRPr="00BB5D52">
        <w:rPr>
          <w:sz w:val="28"/>
        </w:rPr>
        <w:t xml:space="preserve"> </w:t>
      </w:r>
      <w:r w:rsidRPr="00BB5D52">
        <w:rPr>
          <w:sz w:val="28"/>
        </w:rPr>
        <w:t>(агресора)</w:t>
      </w:r>
      <w:r w:rsidRPr="00BB5D52">
        <w:rPr>
          <w:sz w:val="28"/>
        </w:rPr>
        <w:t xml:space="preserve"> </w:t>
      </w:r>
      <w:r w:rsidRPr="00BB5D52">
        <w:rPr>
          <w:sz w:val="28"/>
        </w:rPr>
        <w:t>та/або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</w:t>
      </w:r>
      <w:r w:rsidRPr="00BB5D52">
        <w:rPr>
          <w:sz w:val="28"/>
        </w:rPr>
        <w:t xml:space="preserve"> </w:t>
      </w:r>
      <w:r w:rsidRPr="00BB5D52">
        <w:rPr>
          <w:sz w:val="28"/>
        </w:rPr>
        <w:t>окупованої</w:t>
      </w:r>
      <w:r w:rsidRPr="00BB5D52">
        <w:rPr>
          <w:sz w:val="28"/>
        </w:rPr>
        <w:t xml:space="preserve"> </w:t>
      </w:r>
      <w:r w:rsidRPr="00BB5D52">
        <w:rPr>
          <w:sz w:val="28"/>
        </w:rPr>
        <w:t>території</w:t>
      </w:r>
      <w:r w:rsidRPr="00BB5D52">
        <w:rPr>
          <w:sz w:val="28"/>
        </w:rPr>
        <w:t xml:space="preserve"> </w:t>
      </w:r>
      <w:r w:rsidRPr="00BB5D52">
        <w:rPr>
          <w:sz w:val="28"/>
        </w:rPr>
        <w:t>України,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визначеної</w:t>
      </w:r>
      <w:r w:rsidRPr="00BB5D52">
        <w:rPr>
          <w:sz w:val="28"/>
        </w:rPr>
        <w:t xml:space="preserve"> </w:t>
      </w:r>
      <w:r w:rsidRPr="00BB5D52">
        <w:rPr>
          <w:sz w:val="28"/>
        </w:rPr>
        <w:t>такою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згідно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із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законом</w:t>
      </w:r>
      <w:r w:rsidRPr="00BB5D52">
        <w:rPr>
          <w:sz w:val="28"/>
        </w:rPr>
        <w:t xml:space="preserve"> </w:t>
      </w:r>
      <w:r w:rsidRPr="00BB5D52">
        <w:rPr>
          <w:sz w:val="28"/>
        </w:rPr>
        <w:t>України»;</w:t>
      </w:r>
    </w:p>
    <w:p w:rsidR="00BB5D52" w:rsidRPr="00BB5D52" w:rsidRDefault="00BB5D52" w:rsidP="00BB5D52">
      <w:pPr>
        <w:ind w:firstLine="720"/>
        <w:jc w:val="both"/>
        <w:rPr>
          <w:sz w:val="28"/>
        </w:rPr>
      </w:pPr>
      <w:r w:rsidRPr="00BB5D52">
        <w:rPr>
          <w:sz w:val="28"/>
        </w:rPr>
        <w:t>2)</w:t>
      </w:r>
      <w:r w:rsidRPr="00BB5D52">
        <w:rPr>
          <w:sz w:val="28"/>
        </w:rPr>
        <w:t xml:space="preserve"> </w:t>
      </w:r>
      <w:r w:rsidRPr="00BB5D52">
        <w:rPr>
          <w:color w:val="0563C1"/>
          <w:sz w:val="28"/>
          <w:u w:val="single"/>
        </w:rPr>
        <w:t>підрозділ</w:t>
      </w:r>
      <w:r w:rsidRPr="00BB5D52">
        <w:rPr>
          <w:color w:val="0563C1"/>
          <w:sz w:val="28"/>
          <w:u w:val="single"/>
        </w:rPr>
        <w:t xml:space="preserve"> </w:t>
      </w:r>
      <w:r w:rsidRPr="00BB5D52">
        <w:rPr>
          <w:color w:val="0563C1"/>
          <w:sz w:val="28"/>
          <w:u w:val="single"/>
        </w:rPr>
        <w:t>4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доповнити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пунктом</w:t>
      </w:r>
      <w:r w:rsidRPr="00BB5D52">
        <w:rPr>
          <w:sz w:val="28"/>
        </w:rPr>
        <w:t xml:space="preserve"> </w:t>
      </w:r>
      <w:r w:rsidRPr="00BB5D52">
        <w:rPr>
          <w:sz w:val="28"/>
        </w:rPr>
        <w:t>55</w:t>
      </w:r>
      <w:r w:rsidRPr="00BB5D52">
        <w:rPr>
          <w:sz w:val="28"/>
        </w:rPr>
        <w:t xml:space="preserve"> </w:t>
      </w:r>
      <w:r w:rsidRPr="00BB5D52">
        <w:rPr>
          <w:sz w:val="28"/>
        </w:rPr>
        <w:t>такого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змісту:</w:t>
      </w:r>
    </w:p>
    <w:p w:rsidR="00BB5D52" w:rsidRPr="00BB5D52" w:rsidRDefault="00BB5D52" w:rsidP="00BB5D52">
      <w:pPr>
        <w:ind w:firstLine="720"/>
        <w:jc w:val="both"/>
        <w:rPr>
          <w:sz w:val="28"/>
        </w:rPr>
      </w:pPr>
      <w:r w:rsidRPr="00BB5D52">
        <w:rPr>
          <w:sz w:val="28"/>
        </w:rPr>
        <w:t>"55.</w:t>
      </w:r>
      <w:r w:rsidRPr="00BB5D52">
        <w:rPr>
          <w:sz w:val="28"/>
        </w:rPr>
        <w:t xml:space="preserve"> </w:t>
      </w:r>
      <w:r w:rsidRPr="00BB5D52">
        <w:rPr>
          <w:sz w:val="28"/>
        </w:rPr>
        <w:t>Тимчасово,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1</w:t>
      </w:r>
      <w:r w:rsidRPr="00BB5D52">
        <w:rPr>
          <w:sz w:val="28"/>
        </w:rPr>
        <w:t xml:space="preserve"> </w:t>
      </w:r>
      <w:r w:rsidRPr="00BB5D52">
        <w:rPr>
          <w:sz w:val="28"/>
        </w:rPr>
        <w:t>січня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2035</w:t>
      </w:r>
      <w:r w:rsidRPr="00BB5D52">
        <w:rPr>
          <w:sz w:val="28"/>
        </w:rPr>
        <w:t xml:space="preserve"> </w:t>
      </w:r>
      <w:r w:rsidRPr="00BB5D52">
        <w:rPr>
          <w:sz w:val="28"/>
        </w:rPr>
        <w:t>року,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застосовуються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особливості</w:t>
      </w:r>
      <w:r w:rsidRPr="00BB5D52">
        <w:rPr>
          <w:sz w:val="28"/>
        </w:rPr>
        <w:t xml:space="preserve"> </w:t>
      </w:r>
      <w:r w:rsidRPr="00BB5D52">
        <w:rPr>
          <w:sz w:val="28"/>
        </w:rPr>
        <w:t>оподаткування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прибутку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підприємства</w:t>
      </w:r>
      <w:r w:rsidRPr="00BB5D52">
        <w:rPr>
          <w:sz w:val="28"/>
        </w:rPr>
        <w:t xml:space="preserve"> </w:t>
      </w:r>
      <w:r w:rsidRPr="00BB5D52">
        <w:rPr>
          <w:sz w:val="28"/>
        </w:rPr>
        <w:t>–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інвестора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із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значними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інвестиціями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(крім</w:t>
      </w:r>
      <w:r w:rsidRPr="00BB5D52">
        <w:rPr>
          <w:sz w:val="28"/>
        </w:rPr>
        <w:t xml:space="preserve"> </w:t>
      </w:r>
      <w:r w:rsidRPr="00BB5D52">
        <w:rPr>
          <w:sz w:val="28"/>
        </w:rPr>
        <w:t>тих,</w:t>
      </w:r>
      <w:r w:rsidRPr="00BB5D52">
        <w:rPr>
          <w:sz w:val="28"/>
        </w:rPr>
        <w:t xml:space="preserve"> </w:t>
      </w:r>
      <w:r w:rsidRPr="00BB5D52">
        <w:rPr>
          <w:sz w:val="28"/>
        </w:rPr>
        <w:t>що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реалізують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інвестиційні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проекти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сферах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добування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</w:t>
      </w:r>
      <w:r w:rsidRPr="00BB5D52">
        <w:rPr>
          <w:sz w:val="28"/>
        </w:rPr>
        <w:t xml:space="preserve"> </w:t>
      </w:r>
      <w:r w:rsidRPr="00BB5D52">
        <w:rPr>
          <w:sz w:val="28"/>
        </w:rPr>
        <w:t>метою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подальшої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переробки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та/або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збагачення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корисних</w:t>
      </w:r>
      <w:r w:rsidRPr="00BB5D52">
        <w:rPr>
          <w:sz w:val="28"/>
        </w:rPr>
        <w:t xml:space="preserve"> </w:t>
      </w:r>
      <w:r w:rsidRPr="00BB5D52">
        <w:rPr>
          <w:sz w:val="28"/>
        </w:rPr>
        <w:t>копалин),</w:t>
      </w:r>
      <w:r w:rsidRPr="00BB5D52">
        <w:rPr>
          <w:sz w:val="28"/>
        </w:rPr>
        <w:t xml:space="preserve"> </w:t>
      </w:r>
      <w:r w:rsidRPr="00BB5D52">
        <w:rPr>
          <w:sz w:val="28"/>
        </w:rPr>
        <w:t>який</w:t>
      </w:r>
      <w:r w:rsidRPr="00BB5D52">
        <w:rPr>
          <w:sz w:val="28"/>
        </w:rPr>
        <w:t xml:space="preserve"> </w:t>
      </w:r>
      <w:r w:rsidRPr="00BB5D52">
        <w:rPr>
          <w:sz w:val="28"/>
        </w:rPr>
        <w:t>є</w:t>
      </w:r>
      <w:r w:rsidRPr="00BB5D52">
        <w:rPr>
          <w:sz w:val="28"/>
        </w:rPr>
        <w:t xml:space="preserve"> </w:t>
      </w:r>
      <w:r w:rsidRPr="00BB5D52">
        <w:rPr>
          <w:sz w:val="28"/>
        </w:rPr>
        <w:t>стороною</w:t>
      </w:r>
      <w:r w:rsidRPr="00BB5D52">
        <w:rPr>
          <w:sz w:val="28"/>
        </w:rPr>
        <w:t xml:space="preserve"> </w:t>
      </w:r>
      <w:r w:rsidRPr="00BB5D52">
        <w:rPr>
          <w:sz w:val="28"/>
        </w:rPr>
        <w:t>спеціального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інвестиційного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договору,</w:t>
      </w:r>
      <w:r w:rsidRPr="00BB5D52">
        <w:rPr>
          <w:sz w:val="28"/>
        </w:rPr>
        <w:t xml:space="preserve"> </w:t>
      </w:r>
      <w:r w:rsidRPr="00BB5D52">
        <w:rPr>
          <w:sz w:val="28"/>
        </w:rPr>
        <w:t>укладеного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відповідно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Закону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України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"Про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державну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підтримку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інвестиційних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проектів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із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значними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інвестиціями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</w:t>
      </w:r>
      <w:r w:rsidRPr="00BB5D52">
        <w:rPr>
          <w:sz w:val="28"/>
        </w:rPr>
        <w:t xml:space="preserve"> </w:t>
      </w:r>
      <w:r w:rsidRPr="00BB5D52">
        <w:rPr>
          <w:sz w:val="28"/>
        </w:rPr>
        <w:t>Україні",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за</w:t>
      </w:r>
      <w:r w:rsidRPr="00BB5D52">
        <w:rPr>
          <w:sz w:val="28"/>
        </w:rPr>
        <w:t xml:space="preserve"> </w:t>
      </w:r>
      <w:r w:rsidRPr="00BB5D52">
        <w:rPr>
          <w:sz w:val="28"/>
        </w:rPr>
        <w:t>умови,</w:t>
      </w:r>
      <w:r w:rsidRPr="00BB5D52">
        <w:rPr>
          <w:sz w:val="28"/>
        </w:rPr>
        <w:t xml:space="preserve"> </w:t>
      </w:r>
      <w:r w:rsidRPr="00BB5D52">
        <w:rPr>
          <w:sz w:val="28"/>
        </w:rPr>
        <w:t>що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такий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прибуток</w:t>
      </w:r>
      <w:r w:rsidRPr="00BB5D52">
        <w:rPr>
          <w:sz w:val="28"/>
        </w:rPr>
        <w:t xml:space="preserve"> </w:t>
      </w:r>
      <w:r w:rsidRPr="00BB5D52">
        <w:rPr>
          <w:sz w:val="28"/>
        </w:rPr>
        <w:t>отриманий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внаслідок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виконання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такого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спеціального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інвестиційного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договору.</w:t>
      </w:r>
    </w:p>
    <w:p w:rsidR="00BB5D52" w:rsidRPr="00BB5D52" w:rsidRDefault="00BB5D52" w:rsidP="00BB5D52">
      <w:pPr>
        <w:ind w:firstLine="720"/>
        <w:jc w:val="both"/>
        <w:rPr>
          <w:sz w:val="28"/>
        </w:rPr>
      </w:pPr>
      <w:r w:rsidRPr="00BB5D52">
        <w:rPr>
          <w:sz w:val="28"/>
        </w:rPr>
        <w:t>Терміни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"інвестор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із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значними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інвестиціями",</w:t>
      </w:r>
      <w:r w:rsidRPr="00BB5D52">
        <w:rPr>
          <w:sz w:val="28"/>
        </w:rPr>
        <w:t xml:space="preserve"> </w:t>
      </w:r>
      <w:r w:rsidRPr="00BB5D52">
        <w:rPr>
          <w:sz w:val="28"/>
        </w:rPr>
        <w:t>"інвестиційний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проект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із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значними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інвестиціями",</w:t>
      </w:r>
      <w:r w:rsidRPr="00BB5D52">
        <w:rPr>
          <w:sz w:val="28"/>
        </w:rPr>
        <w:t xml:space="preserve"> </w:t>
      </w:r>
      <w:r w:rsidRPr="00BB5D52">
        <w:rPr>
          <w:sz w:val="28"/>
        </w:rPr>
        <w:t>"спеціальний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інвестиційний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договір"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вживаються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значенні,</w:t>
      </w:r>
      <w:r w:rsidRPr="00BB5D52">
        <w:rPr>
          <w:sz w:val="28"/>
        </w:rPr>
        <w:t xml:space="preserve"> </w:t>
      </w:r>
      <w:r w:rsidRPr="00BB5D52">
        <w:rPr>
          <w:sz w:val="28"/>
        </w:rPr>
        <w:t>наведеному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Законі</w:t>
      </w:r>
      <w:r w:rsidRPr="00BB5D52">
        <w:rPr>
          <w:sz w:val="28"/>
        </w:rPr>
        <w:t xml:space="preserve"> </w:t>
      </w:r>
      <w:r w:rsidRPr="00BB5D52">
        <w:rPr>
          <w:sz w:val="28"/>
        </w:rPr>
        <w:t>України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"Про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державну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підтримку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інвестиційних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проектів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із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значними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інвестиціями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</w:t>
      </w:r>
      <w:r w:rsidRPr="00BB5D52">
        <w:rPr>
          <w:sz w:val="28"/>
        </w:rPr>
        <w:t xml:space="preserve"> </w:t>
      </w:r>
      <w:r w:rsidRPr="00BB5D52">
        <w:rPr>
          <w:sz w:val="28"/>
        </w:rPr>
        <w:t>Україні".</w:t>
      </w:r>
    </w:p>
    <w:p w:rsidR="00BB5D52" w:rsidRPr="00BB5D52" w:rsidRDefault="00BB5D52" w:rsidP="00BB5D52">
      <w:pPr>
        <w:ind w:firstLine="720"/>
        <w:jc w:val="both"/>
        <w:rPr>
          <w:sz w:val="28"/>
        </w:rPr>
      </w:pPr>
      <w:r w:rsidRPr="00BB5D52">
        <w:rPr>
          <w:sz w:val="28"/>
        </w:rPr>
        <w:t>Для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платників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визначених</w:t>
      </w:r>
      <w:r w:rsidRPr="00BB5D52">
        <w:rPr>
          <w:sz w:val="28"/>
        </w:rPr>
        <w:t xml:space="preserve"> </w:t>
      </w:r>
      <w:r w:rsidRPr="00BB5D52">
        <w:rPr>
          <w:sz w:val="28"/>
        </w:rPr>
        <w:t>цим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пунктом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податковими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(звітними)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періодами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є</w:t>
      </w:r>
      <w:r w:rsidRPr="00BB5D52">
        <w:rPr>
          <w:sz w:val="28"/>
        </w:rPr>
        <w:t xml:space="preserve"> </w:t>
      </w:r>
      <w:r w:rsidRPr="00BB5D52">
        <w:rPr>
          <w:sz w:val="28"/>
        </w:rPr>
        <w:t>календарні:</w:t>
      </w:r>
      <w:r w:rsidRPr="00BB5D52">
        <w:rPr>
          <w:sz w:val="28"/>
        </w:rPr>
        <w:t xml:space="preserve"> </w:t>
      </w:r>
      <w:r w:rsidRPr="00BB5D52">
        <w:rPr>
          <w:sz w:val="28"/>
        </w:rPr>
        <w:t>квартал,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півріччя,</w:t>
      </w:r>
      <w:r w:rsidRPr="00BB5D52">
        <w:rPr>
          <w:sz w:val="28"/>
        </w:rPr>
        <w:t xml:space="preserve"> </w:t>
      </w:r>
      <w:r w:rsidRPr="00BB5D52">
        <w:rPr>
          <w:sz w:val="28"/>
        </w:rPr>
        <w:t>три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квартали,</w:t>
      </w:r>
      <w:r w:rsidRPr="00BB5D52">
        <w:rPr>
          <w:sz w:val="28"/>
        </w:rPr>
        <w:t xml:space="preserve"> </w:t>
      </w:r>
      <w:r w:rsidRPr="00BB5D52">
        <w:rPr>
          <w:sz w:val="28"/>
        </w:rPr>
        <w:t>рік.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При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цьому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податкова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декларація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розраховується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наростаючим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підсумком.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Платники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визначені</w:t>
      </w:r>
      <w:r w:rsidRPr="00BB5D52">
        <w:rPr>
          <w:sz w:val="28"/>
        </w:rPr>
        <w:t xml:space="preserve"> </w:t>
      </w:r>
      <w:r w:rsidRPr="00BB5D52">
        <w:rPr>
          <w:sz w:val="28"/>
        </w:rPr>
        <w:t>цим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пунктом</w:t>
      </w:r>
      <w:r w:rsidRPr="00BB5D52">
        <w:rPr>
          <w:sz w:val="28"/>
        </w:rPr>
        <w:t xml:space="preserve"> </w:t>
      </w:r>
      <w:r w:rsidRPr="00BB5D52">
        <w:rPr>
          <w:sz w:val="28"/>
        </w:rPr>
        <w:t>не</w:t>
      </w:r>
      <w:r w:rsidRPr="00BB5D52">
        <w:rPr>
          <w:sz w:val="28"/>
        </w:rPr>
        <w:t xml:space="preserve"> </w:t>
      </w:r>
      <w:r w:rsidRPr="00BB5D52">
        <w:rPr>
          <w:sz w:val="28"/>
        </w:rPr>
        <w:t>можуть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застосовувати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виключно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річний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податковий</w:t>
      </w:r>
      <w:r w:rsidRPr="00BB5D52">
        <w:rPr>
          <w:sz w:val="28"/>
        </w:rPr>
        <w:t xml:space="preserve"> </w:t>
      </w:r>
      <w:r w:rsidRPr="00BB5D52">
        <w:rPr>
          <w:sz w:val="28"/>
        </w:rPr>
        <w:t>(звітний)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період.</w:t>
      </w:r>
    </w:p>
    <w:p w:rsidR="00BB5D52" w:rsidRPr="00BB5D52" w:rsidRDefault="00BB5D52" w:rsidP="00BB5D52">
      <w:pPr>
        <w:ind w:firstLine="720"/>
        <w:jc w:val="both"/>
        <w:rPr>
          <w:sz w:val="28"/>
        </w:rPr>
      </w:pPr>
      <w:r w:rsidRPr="00BB5D52">
        <w:rPr>
          <w:sz w:val="28"/>
        </w:rPr>
        <w:t>Зазначений</w:t>
      </w:r>
      <w:r w:rsidRPr="00BB5D52">
        <w:rPr>
          <w:sz w:val="28"/>
        </w:rPr>
        <w:t xml:space="preserve"> </w:t>
      </w:r>
      <w:r w:rsidRPr="00BB5D52">
        <w:rPr>
          <w:sz w:val="28"/>
        </w:rPr>
        <w:t>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абзаці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першому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цього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пункту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прибуток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підприємства</w:t>
      </w:r>
      <w:r w:rsidRPr="00BB5D52">
        <w:rPr>
          <w:sz w:val="28"/>
        </w:rPr>
        <w:t xml:space="preserve"> </w:t>
      </w:r>
      <w:r w:rsidRPr="00BB5D52">
        <w:rPr>
          <w:sz w:val="28"/>
        </w:rPr>
        <w:t>–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інвестора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із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значними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інвестиціями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звільняється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від</w:t>
      </w:r>
      <w:r w:rsidRPr="00BB5D52">
        <w:rPr>
          <w:sz w:val="28"/>
        </w:rPr>
        <w:t xml:space="preserve"> </w:t>
      </w:r>
      <w:r w:rsidRPr="00BB5D52">
        <w:rPr>
          <w:sz w:val="28"/>
        </w:rPr>
        <w:t>оподаткування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податком</w:t>
      </w:r>
      <w:r w:rsidRPr="00BB5D52">
        <w:rPr>
          <w:sz w:val="28"/>
        </w:rPr>
        <w:t xml:space="preserve"> </w:t>
      </w:r>
      <w:r w:rsidRPr="00BB5D52">
        <w:rPr>
          <w:sz w:val="28"/>
        </w:rPr>
        <w:t>на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прибуток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підприємств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протягом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п'яти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послідовних</w:t>
      </w:r>
      <w:r w:rsidRPr="00BB5D52">
        <w:rPr>
          <w:sz w:val="28"/>
        </w:rPr>
        <w:t xml:space="preserve"> </w:t>
      </w:r>
      <w:r w:rsidRPr="00BB5D52">
        <w:rPr>
          <w:sz w:val="28"/>
        </w:rPr>
        <w:t>років,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починаючи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першого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числа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першого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місяця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календарного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кварталу,</w:t>
      </w:r>
      <w:r w:rsidRPr="00BB5D52">
        <w:rPr>
          <w:sz w:val="28"/>
        </w:rPr>
        <w:t xml:space="preserve"> </w:t>
      </w:r>
      <w:r w:rsidRPr="00BB5D52">
        <w:rPr>
          <w:sz w:val="28"/>
        </w:rPr>
        <w:t>який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визначено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платником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податку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–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інвестором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із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значними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інвестиціями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поданій</w:t>
      </w:r>
      <w:r w:rsidRPr="00BB5D52">
        <w:rPr>
          <w:sz w:val="28"/>
        </w:rPr>
        <w:t xml:space="preserve"> </w:t>
      </w:r>
      <w:r w:rsidRPr="00BB5D52">
        <w:rPr>
          <w:sz w:val="28"/>
        </w:rPr>
        <w:t>ним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контролюючого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органу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за</w:t>
      </w:r>
      <w:r w:rsidRPr="00BB5D52">
        <w:rPr>
          <w:sz w:val="28"/>
        </w:rPr>
        <w:t xml:space="preserve"> </w:t>
      </w:r>
      <w:r w:rsidRPr="00BB5D52">
        <w:rPr>
          <w:sz w:val="28"/>
        </w:rPr>
        <w:t>місцем</w:t>
      </w:r>
      <w:r w:rsidRPr="00BB5D52">
        <w:rPr>
          <w:sz w:val="28"/>
        </w:rPr>
        <w:t xml:space="preserve"> </w:t>
      </w:r>
      <w:r w:rsidRPr="00BB5D52">
        <w:rPr>
          <w:sz w:val="28"/>
        </w:rPr>
        <w:t>реєстрації</w:t>
      </w:r>
      <w:r w:rsidRPr="00BB5D52">
        <w:rPr>
          <w:sz w:val="28"/>
        </w:rPr>
        <w:t xml:space="preserve"> </w:t>
      </w:r>
      <w:r w:rsidRPr="00BB5D52">
        <w:rPr>
          <w:sz w:val="28"/>
        </w:rPr>
        <w:t>такого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платника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податку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довільній</w:t>
      </w:r>
      <w:r w:rsidRPr="00BB5D52">
        <w:rPr>
          <w:sz w:val="28"/>
        </w:rPr>
        <w:t xml:space="preserve"> </w:t>
      </w:r>
      <w:r w:rsidRPr="00BB5D52">
        <w:rPr>
          <w:sz w:val="28"/>
        </w:rPr>
        <w:t>формі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заяві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про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використання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права</w:t>
      </w:r>
      <w:r w:rsidRPr="00BB5D52">
        <w:rPr>
          <w:sz w:val="28"/>
        </w:rPr>
        <w:t xml:space="preserve"> </w:t>
      </w:r>
      <w:r w:rsidRPr="00BB5D52">
        <w:rPr>
          <w:sz w:val="28"/>
        </w:rPr>
        <w:t>на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застосування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передбаченого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цим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пунктом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звільнення,</w:t>
      </w:r>
      <w:r w:rsidRPr="00BB5D52">
        <w:rPr>
          <w:sz w:val="28"/>
        </w:rPr>
        <w:t xml:space="preserve"> </w:t>
      </w:r>
      <w:r w:rsidRPr="00BB5D52">
        <w:rPr>
          <w:sz w:val="28"/>
        </w:rPr>
        <w:t>але</w:t>
      </w:r>
      <w:r w:rsidRPr="00BB5D52">
        <w:rPr>
          <w:sz w:val="28"/>
        </w:rPr>
        <w:t xml:space="preserve"> </w:t>
      </w:r>
      <w:r w:rsidRPr="00BB5D52">
        <w:rPr>
          <w:sz w:val="28"/>
        </w:rPr>
        <w:t>не</w:t>
      </w:r>
      <w:r w:rsidRPr="00BB5D52">
        <w:rPr>
          <w:sz w:val="28"/>
        </w:rPr>
        <w:t xml:space="preserve"> </w:t>
      </w:r>
      <w:r w:rsidRPr="00BB5D52">
        <w:rPr>
          <w:sz w:val="28"/>
        </w:rPr>
        <w:t>раніше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дати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подання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такої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заяви,</w:t>
      </w:r>
      <w:r w:rsidRPr="00BB5D52">
        <w:rPr>
          <w:sz w:val="28"/>
        </w:rPr>
        <w:t xml:space="preserve"> </w:t>
      </w:r>
      <w:r w:rsidRPr="00BB5D52">
        <w:rPr>
          <w:sz w:val="28"/>
        </w:rPr>
        <w:t>а</w:t>
      </w:r>
      <w:r w:rsidRPr="00BB5D52">
        <w:rPr>
          <w:sz w:val="28"/>
        </w:rPr>
        <w:t xml:space="preserve"> </w:t>
      </w:r>
      <w:r w:rsidRPr="00BB5D52">
        <w:rPr>
          <w:sz w:val="28"/>
        </w:rPr>
        <w:t>також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зазначеної</w:t>
      </w:r>
      <w:r w:rsidRPr="00BB5D52">
        <w:rPr>
          <w:sz w:val="28"/>
        </w:rPr>
        <w:t xml:space="preserve"> </w:t>
      </w:r>
      <w:r w:rsidRPr="00BB5D52">
        <w:rPr>
          <w:sz w:val="28"/>
        </w:rPr>
        <w:t>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реєстрі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інвестиційних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проектів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із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значними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інвестиціями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дати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виконання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інвестором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із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значними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інвестиціями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зобов’язань,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передбачених</w:t>
      </w:r>
      <w:r w:rsidRPr="00BB5D52">
        <w:rPr>
          <w:sz w:val="28"/>
        </w:rPr>
        <w:t xml:space="preserve"> </w:t>
      </w:r>
      <w:r w:rsidRPr="00BB5D52">
        <w:rPr>
          <w:sz w:val="28"/>
        </w:rPr>
        <w:t>спеціальним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інвестиційним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договором,</w:t>
      </w:r>
      <w:r w:rsidRPr="00BB5D52">
        <w:rPr>
          <w:sz w:val="28"/>
        </w:rPr>
        <w:t xml:space="preserve"> </w:t>
      </w:r>
      <w:r w:rsidRPr="00BB5D52">
        <w:rPr>
          <w:sz w:val="28"/>
        </w:rPr>
        <w:t>щодо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внесення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обсягу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значних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інвестицій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</w:t>
      </w:r>
      <w:r w:rsidRPr="00BB5D52">
        <w:rPr>
          <w:sz w:val="28"/>
        </w:rPr>
        <w:t xml:space="preserve"> </w:t>
      </w:r>
      <w:r w:rsidRPr="00BB5D52">
        <w:rPr>
          <w:sz w:val="28"/>
        </w:rPr>
        <w:t>об’єкти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інвестування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та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початку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функціонування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таких</w:t>
      </w:r>
      <w:r w:rsidRPr="00BB5D52">
        <w:rPr>
          <w:sz w:val="28"/>
        </w:rPr>
        <w:t xml:space="preserve"> </w:t>
      </w:r>
      <w:r w:rsidRPr="00BB5D52">
        <w:rPr>
          <w:sz w:val="28"/>
        </w:rPr>
        <w:t>об’єктів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інвестування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</w:t>
      </w:r>
      <w:r w:rsidRPr="00BB5D52">
        <w:rPr>
          <w:sz w:val="28"/>
        </w:rPr>
        <w:t xml:space="preserve"> </w:t>
      </w:r>
      <w:r w:rsidRPr="00BB5D52">
        <w:rPr>
          <w:sz w:val="28"/>
        </w:rPr>
        <w:t>рамках</w:t>
      </w:r>
      <w:r w:rsidRPr="00BB5D52">
        <w:rPr>
          <w:sz w:val="28"/>
        </w:rPr>
        <w:t xml:space="preserve"> </w:t>
      </w:r>
      <w:r w:rsidRPr="00BB5D52">
        <w:rPr>
          <w:sz w:val="28"/>
        </w:rPr>
        <w:t>реалізації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інвестиційного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проекту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із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значними</w:t>
      </w:r>
      <w:r w:rsidRPr="00BB5D52">
        <w:rPr>
          <w:sz w:val="28"/>
        </w:rPr>
        <w:t xml:space="preserve"> </w:t>
      </w:r>
      <w:r w:rsidRPr="00BB5D52">
        <w:rPr>
          <w:sz w:val="28"/>
        </w:rPr>
        <w:lastRenderedPageBreak/>
        <w:t>інвестиціями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та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за</w:t>
      </w:r>
      <w:r w:rsidRPr="00BB5D52">
        <w:rPr>
          <w:sz w:val="28"/>
        </w:rPr>
        <w:t xml:space="preserve"> </w:t>
      </w:r>
      <w:r w:rsidRPr="00BB5D52">
        <w:rPr>
          <w:sz w:val="28"/>
        </w:rPr>
        <w:t>умови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виконання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платником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податку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–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інвестором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із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значними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інвестиціями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своїх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зобов'язань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за</w:t>
      </w:r>
      <w:r w:rsidRPr="00BB5D52">
        <w:rPr>
          <w:sz w:val="28"/>
        </w:rPr>
        <w:t xml:space="preserve"> </w:t>
      </w:r>
      <w:r w:rsidRPr="00BB5D52">
        <w:rPr>
          <w:sz w:val="28"/>
        </w:rPr>
        <w:t>спеціальним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інвестиційним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договором.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При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цьому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період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застосування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такого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звільнення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не</w:t>
      </w:r>
      <w:r w:rsidRPr="00BB5D52">
        <w:rPr>
          <w:sz w:val="28"/>
        </w:rPr>
        <w:t xml:space="preserve"> </w:t>
      </w:r>
      <w:r w:rsidRPr="00BB5D52">
        <w:rPr>
          <w:sz w:val="28"/>
        </w:rPr>
        <w:t>може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перевищувати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строку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дії</w:t>
      </w:r>
      <w:r w:rsidRPr="00BB5D52">
        <w:rPr>
          <w:sz w:val="28"/>
        </w:rPr>
        <w:t xml:space="preserve"> </w:t>
      </w:r>
      <w:r w:rsidRPr="00BB5D52">
        <w:rPr>
          <w:sz w:val="28"/>
        </w:rPr>
        <w:t>спеціального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інвестиційного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договору.</w:t>
      </w:r>
    </w:p>
    <w:p w:rsidR="00BB5D52" w:rsidRPr="00BB5D52" w:rsidRDefault="00BB5D52" w:rsidP="00BB5D52">
      <w:pPr>
        <w:ind w:firstLine="720"/>
        <w:jc w:val="both"/>
        <w:rPr>
          <w:b/>
          <w:color w:val="333333"/>
          <w:sz w:val="28"/>
        </w:rPr>
      </w:pPr>
      <w:r w:rsidRPr="00BB5D52">
        <w:rPr>
          <w:sz w:val="28"/>
        </w:rPr>
        <w:t>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разі,</w:t>
      </w:r>
      <w:r w:rsidRPr="00BB5D52">
        <w:rPr>
          <w:sz w:val="28"/>
        </w:rPr>
        <w:t xml:space="preserve"> </w:t>
      </w:r>
      <w:r w:rsidRPr="00BB5D52">
        <w:rPr>
          <w:sz w:val="28"/>
        </w:rPr>
        <w:t>якщо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контролюючим</w:t>
      </w:r>
      <w:r w:rsidRPr="00BB5D52">
        <w:rPr>
          <w:sz w:val="28"/>
        </w:rPr>
        <w:t xml:space="preserve"> </w:t>
      </w:r>
      <w:r w:rsidRPr="00BB5D52">
        <w:rPr>
          <w:sz w:val="28"/>
        </w:rPr>
        <w:t>органом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протягом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десяти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робочих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днів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дня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отримання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заяви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не</w:t>
      </w:r>
      <w:r w:rsidRPr="00BB5D52">
        <w:rPr>
          <w:sz w:val="28"/>
        </w:rPr>
        <w:t xml:space="preserve"> </w:t>
      </w:r>
      <w:r w:rsidRPr="00BB5D52">
        <w:rPr>
          <w:sz w:val="28"/>
        </w:rPr>
        <w:t>надано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відмову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про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застосування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звільнення,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визначеного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цим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пунктом,</w:t>
      </w:r>
      <w:r w:rsidRPr="00BB5D52">
        <w:rPr>
          <w:sz w:val="28"/>
        </w:rPr>
        <w:t xml:space="preserve"> </w:t>
      </w:r>
      <w:r w:rsidRPr="00BB5D52">
        <w:rPr>
          <w:sz w:val="28"/>
        </w:rPr>
        <w:t>така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заява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вважається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прийнятою.</w:t>
      </w:r>
      <w:r w:rsidRPr="00BB5D52">
        <w:rPr>
          <w:sz w:val="28"/>
        </w:rPr>
        <w:t xml:space="preserve"> </w:t>
      </w:r>
      <w:r w:rsidRPr="00BB5D52">
        <w:rPr>
          <w:color w:val="333333"/>
          <w:sz w:val="28"/>
        </w:rPr>
        <w:t>Заява</w:t>
      </w:r>
      <w:r w:rsidRPr="00BB5D52">
        <w:rPr>
          <w:color w:val="333333"/>
          <w:sz w:val="28"/>
        </w:rPr>
        <w:t xml:space="preserve"> </w:t>
      </w:r>
      <w:r w:rsidRPr="00BB5D52">
        <w:rPr>
          <w:color w:val="333333"/>
          <w:sz w:val="28"/>
        </w:rPr>
        <w:t>подається</w:t>
      </w:r>
      <w:r w:rsidRPr="00BB5D52">
        <w:rPr>
          <w:color w:val="333333"/>
          <w:sz w:val="28"/>
        </w:rPr>
        <w:t xml:space="preserve"> </w:t>
      </w:r>
      <w:r w:rsidRPr="00BB5D52">
        <w:rPr>
          <w:color w:val="333333"/>
          <w:sz w:val="28"/>
        </w:rPr>
        <w:t>платником</w:t>
      </w:r>
      <w:r w:rsidRPr="00BB5D52">
        <w:rPr>
          <w:color w:val="333333"/>
          <w:sz w:val="28"/>
        </w:rPr>
        <w:t xml:space="preserve"> </w:t>
      </w:r>
      <w:r w:rsidRPr="00BB5D52">
        <w:rPr>
          <w:color w:val="333333"/>
          <w:sz w:val="28"/>
        </w:rPr>
        <w:t>у</w:t>
      </w:r>
      <w:r w:rsidRPr="00BB5D52">
        <w:rPr>
          <w:color w:val="333333"/>
          <w:sz w:val="28"/>
        </w:rPr>
        <w:t xml:space="preserve"> </w:t>
      </w:r>
      <w:r w:rsidRPr="00BB5D52">
        <w:rPr>
          <w:color w:val="333333"/>
          <w:sz w:val="28"/>
        </w:rPr>
        <w:t>порядку,</w:t>
      </w:r>
      <w:r w:rsidRPr="00BB5D52">
        <w:rPr>
          <w:color w:val="333333"/>
          <w:sz w:val="28"/>
        </w:rPr>
        <w:t xml:space="preserve"> </w:t>
      </w:r>
      <w:r w:rsidRPr="00BB5D52">
        <w:rPr>
          <w:color w:val="333333"/>
          <w:sz w:val="28"/>
        </w:rPr>
        <w:t>визначеному</w:t>
      </w:r>
      <w:r w:rsidRPr="00BB5D52">
        <w:rPr>
          <w:color w:val="333333"/>
          <w:sz w:val="28"/>
        </w:rPr>
        <w:t xml:space="preserve"> </w:t>
      </w:r>
      <w:r w:rsidRPr="00BB5D52">
        <w:rPr>
          <w:color w:val="333333"/>
          <w:sz w:val="28"/>
        </w:rPr>
        <w:t>пунктом</w:t>
      </w:r>
      <w:r w:rsidRPr="00BB5D52">
        <w:rPr>
          <w:color w:val="333333"/>
          <w:sz w:val="28"/>
        </w:rPr>
        <w:t xml:space="preserve"> </w:t>
      </w:r>
      <w:r w:rsidRPr="00BB5D52">
        <w:rPr>
          <w:color w:val="333333"/>
          <w:sz w:val="28"/>
        </w:rPr>
        <w:t>42.4</w:t>
      </w:r>
      <w:r w:rsidRPr="00BB5D52">
        <w:rPr>
          <w:color w:val="333333"/>
          <w:sz w:val="28"/>
        </w:rPr>
        <w:t xml:space="preserve"> </w:t>
      </w:r>
      <w:r w:rsidRPr="00BB5D52">
        <w:rPr>
          <w:color w:val="333333"/>
          <w:sz w:val="28"/>
        </w:rPr>
        <w:t>статті</w:t>
      </w:r>
      <w:r w:rsidRPr="00BB5D52">
        <w:rPr>
          <w:color w:val="333333"/>
          <w:sz w:val="28"/>
        </w:rPr>
        <w:t xml:space="preserve"> </w:t>
      </w:r>
      <w:r w:rsidRPr="00BB5D52">
        <w:rPr>
          <w:color w:val="333333"/>
          <w:sz w:val="28"/>
        </w:rPr>
        <w:t>42</w:t>
      </w:r>
      <w:r w:rsidRPr="00BB5D52">
        <w:rPr>
          <w:color w:val="333333"/>
          <w:sz w:val="28"/>
        </w:rPr>
        <w:t xml:space="preserve"> </w:t>
      </w:r>
      <w:r w:rsidRPr="00BB5D52">
        <w:rPr>
          <w:color w:val="333333"/>
          <w:sz w:val="28"/>
        </w:rPr>
        <w:t>цього</w:t>
      </w:r>
      <w:r w:rsidRPr="00BB5D52">
        <w:rPr>
          <w:color w:val="333333"/>
          <w:sz w:val="28"/>
        </w:rPr>
        <w:t xml:space="preserve"> </w:t>
      </w:r>
      <w:r w:rsidRPr="00BB5D52">
        <w:rPr>
          <w:color w:val="333333"/>
          <w:sz w:val="28"/>
        </w:rPr>
        <w:t>Кодексу.</w:t>
      </w:r>
      <w:r w:rsidRPr="00BB5D52">
        <w:rPr>
          <w:color w:val="333333"/>
          <w:sz w:val="28"/>
        </w:rPr>
        <w:t xml:space="preserve"> </w:t>
      </w:r>
      <w:r w:rsidRPr="00BB5D52">
        <w:rPr>
          <w:color w:val="333333"/>
          <w:sz w:val="28"/>
        </w:rPr>
        <w:t>Повідомлення</w:t>
      </w:r>
      <w:r w:rsidRPr="00BB5D52">
        <w:rPr>
          <w:color w:val="333333"/>
          <w:sz w:val="28"/>
        </w:rPr>
        <w:t xml:space="preserve"> </w:t>
      </w:r>
      <w:r w:rsidRPr="00BB5D52">
        <w:rPr>
          <w:color w:val="333333"/>
          <w:sz w:val="28"/>
        </w:rPr>
        <w:t>про</w:t>
      </w:r>
      <w:r w:rsidRPr="00BB5D52">
        <w:rPr>
          <w:color w:val="333333"/>
          <w:sz w:val="28"/>
        </w:rPr>
        <w:t xml:space="preserve"> </w:t>
      </w:r>
      <w:r w:rsidRPr="00BB5D52">
        <w:rPr>
          <w:color w:val="333333"/>
          <w:sz w:val="28"/>
        </w:rPr>
        <w:t>відмову</w:t>
      </w:r>
      <w:r w:rsidRPr="00BB5D52">
        <w:rPr>
          <w:color w:val="333333"/>
          <w:sz w:val="28"/>
        </w:rPr>
        <w:t xml:space="preserve"> </w:t>
      </w:r>
      <w:r w:rsidRPr="00BB5D52">
        <w:rPr>
          <w:color w:val="333333"/>
          <w:sz w:val="28"/>
        </w:rPr>
        <w:t>у</w:t>
      </w:r>
      <w:r w:rsidRPr="00BB5D52">
        <w:rPr>
          <w:color w:val="333333"/>
          <w:sz w:val="28"/>
        </w:rPr>
        <w:t xml:space="preserve"> </w:t>
      </w:r>
      <w:r w:rsidRPr="00BB5D52">
        <w:rPr>
          <w:color w:val="333333"/>
          <w:sz w:val="28"/>
        </w:rPr>
        <w:t>наданні</w:t>
      </w:r>
      <w:r w:rsidRPr="00BB5D52">
        <w:rPr>
          <w:color w:val="333333"/>
          <w:sz w:val="28"/>
        </w:rPr>
        <w:t xml:space="preserve"> </w:t>
      </w:r>
      <w:r w:rsidRPr="00BB5D52">
        <w:rPr>
          <w:color w:val="333333"/>
          <w:sz w:val="28"/>
        </w:rPr>
        <w:t>звільнення</w:t>
      </w:r>
      <w:r w:rsidRPr="00BB5D52">
        <w:rPr>
          <w:color w:val="333333"/>
          <w:sz w:val="28"/>
        </w:rPr>
        <w:t xml:space="preserve"> </w:t>
      </w:r>
      <w:r w:rsidRPr="00BB5D52">
        <w:rPr>
          <w:color w:val="333333"/>
          <w:sz w:val="28"/>
        </w:rPr>
        <w:t>надається</w:t>
      </w:r>
      <w:r w:rsidRPr="00BB5D52">
        <w:rPr>
          <w:color w:val="333333"/>
          <w:sz w:val="28"/>
        </w:rPr>
        <w:t xml:space="preserve"> </w:t>
      </w:r>
      <w:r w:rsidRPr="00BB5D52">
        <w:rPr>
          <w:color w:val="333333"/>
          <w:sz w:val="28"/>
        </w:rPr>
        <w:t>контролюючим</w:t>
      </w:r>
      <w:r w:rsidRPr="00BB5D52">
        <w:rPr>
          <w:color w:val="333333"/>
          <w:sz w:val="28"/>
        </w:rPr>
        <w:t xml:space="preserve"> </w:t>
      </w:r>
      <w:r w:rsidRPr="00BB5D52">
        <w:rPr>
          <w:color w:val="333333"/>
          <w:sz w:val="28"/>
        </w:rPr>
        <w:t>органом</w:t>
      </w:r>
      <w:r w:rsidRPr="00BB5D52">
        <w:rPr>
          <w:color w:val="333333"/>
          <w:sz w:val="28"/>
        </w:rPr>
        <w:t xml:space="preserve"> </w:t>
      </w:r>
      <w:r w:rsidRPr="00BB5D52">
        <w:rPr>
          <w:color w:val="333333"/>
          <w:sz w:val="28"/>
        </w:rPr>
        <w:t>у</w:t>
      </w:r>
      <w:r w:rsidRPr="00BB5D52">
        <w:rPr>
          <w:color w:val="333333"/>
          <w:sz w:val="28"/>
        </w:rPr>
        <w:t xml:space="preserve"> </w:t>
      </w:r>
      <w:r w:rsidRPr="00BB5D52">
        <w:rPr>
          <w:color w:val="333333"/>
          <w:sz w:val="28"/>
        </w:rPr>
        <w:t>порядку</w:t>
      </w:r>
      <w:r w:rsidRPr="00BB5D52">
        <w:rPr>
          <w:color w:val="333333"/>
          <w:sz w:val="28"/>
        </w:rPr>
        <w:t xml:space="preserve"> </w:t>
      </w:r>
      <w:r w:rsidRPr="00BB5D52">
        <w:rPr>
          <w:color w:val="333333"/>
          <w:sz w:val="28"/>
        </w:rPr>
        <w:t>визначеному</w:t>
      </w:r>
      <w:r w:rsidRPr="00BB5D52">
        <w:rPr>
          <w:color w:val="333333"/>
          <w:sz w:val="28"/>
        </w:rPr>
        <w:t xml:space="preserve"> </w:t>
      </w:r>
      <w:r w:rsidRPr="00BB5D52">
        <w:rPr>
          <w:color w:val="333333"/>
          <w:sz w:val="28"/>
        </w:rPr>
        <w:t>пунктом</w:t>
      </w:r>
      <w:r w:rsidRPr="00BB5D52">
        <w:rPr>
          <w:color w:val="333333"/>
          <w:sz w:val="28"/>
        </w:rPr>
        <w:t xml:space="preserve"> </w:t>
      </w:r>
      <w:r w:rsidRPr="00BB5D52">
        <w:rPr>
          <w:color w:val="333333"/>
          <w:sz w:val="28"/>
        </w:rPr>
        <w:t>42.4</w:t>
      </w:r>
      <w:r w:rsidRPr="00BB5D52">
        <w:rPr>
          <w:color w:val="333333"/>
          <w:sz w:val="28"/>
        </w:rPr>
        <w:t xml:space="preserve"> </w:t>
      </w:r>
      <w:r w:rsidRPr="00BB5D52">
        <w:rPr>
          <w:color w:val="333333"/>
          <w:sz w:val="28"/>
        </w:rPr>
        <w:t>статті</w:t>
      </w:r>
      <w:r w:rsidRPr="00BB5D52">
        <w:rPr>
          <w:color w:val="333333"/>
          <w:sz w:val="28"/>
        </w:rPr>
        <w:t xml:space="preserve"> </w:t>
      </w:r>
      <w:r w:rsidRPr="00BB5D52">
        <w:rPr>
          <w:color w:val="333333"/>
          <w:sz w:val="28"/>
        </w:rPr>
        <w:t>42</w:t>
      </w:r>
      <w:r w:rsidRPr="00BB5D52">
        <w:rPr>
          <w:color w:val="333333"/>
          <w:sz w:val="28"/>
        </w:rPr>
        <w:t xml:space="preserve"> </w:t>
      </w:r>
      <w:r w:rsidRPr="00BB5D52">
        <w:rPr>
          <w:color w:val="333333"/>
          <w:sz w:val="28"/>
        </w:rPr>
        <w:t>цього</w:t>
      </w:r>
      <w:r w:rsidRPr="00BB5D52">
        <w:rPr>
          <w:color w:val="333333"/>
          <w:sz w:val="28"/>
        </w:rPr>
        <w:t xml:space="preserve"> </w:t>
      </w:r>
      <w:r w:rsidRPr="00BB5D52">
        <w:rPr>
          <w:color w:val="333333"/>
          <w:sz w:val="28"/>
        </w:rPr>
        <w:t>Кодексу.</w:t>
      </w:r>
    </w:p>
    <w:p w:rsidR="00BB5D52" w:rsidRPr="00BB5D52" w:rsidRDefault="00BB5D52" w:rsidP="00BB5D52">
      <w:pPr>
        <w:ind w:firstLine="720"/>
        <w:jc w:val="both"/>
        <w:rPr>
          <w:sz w:val="28"/>
        </w:rPr>
      </w:pPr>
      <w:r w:rsidRPr="00BB5D52">
        <w:rPr>
          <w:sz w:val="28"/>
        </w:rPr>
        <w:t>Загальна</w:t>
      </w:r>
      <w:r w:rsidRPr="00BB5D52">
        <w:rPr>
          <w:sz w:val="28"/>
        </w:rPr>
        <w:t xml:space="preserve"> </w:t>
      </w:r>
      <w:r w:rsidRPr="00BB5D52">
        <w:rPr>
          <w:sz w:val="28"/>
        </w:rPr>
        <w:t>сума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вивільнених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від</w:t>
      </w:r>
      <w:r w:rsidRPr="00BB5D52">
        <w:rPr>
          <w:sz w:val="28"/>
        </w:rPr>
        <w:t xml:space="preserve"> </w:t>
      </w:r>
      <w:r w:rsidRPr="00BB5D52">
        <w:rPr>
          <w:sz w:val="28"/>
        </w:rPr>
        <w:t>оподаткування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коштів</w:t>
      </w:r>
      <w:r w:rsidRPr="00BB5D52">
        <w:rPr>
          <w:sz w:val="28"/>
        </w:rPr>
        <w:t xml:space="preserve"> </w:t>
      </w:r>
      <w:r w:rsidRPr="00BB5D52">
        <w:rPr>
          <w:sz w:val="28"/>
        </w:rPr>
        <w:t>(сум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податку,</w:t>
      </w:r>
      <w:r w:rsidRPr="00BB5D52">
        <w:rPr>
          <w:sz w:val="28"/>
        </w:rPr>
        <w:t xml:space="preserve"> </w:t>
      </w:r>
      <w:r w:rsidRPr="00BB5D52">
        <w:rPr>
          <w:sz w:val="28"/>
        </w:rPr>
        <w:t>що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не</w:t>
      </w:r>
      <w:r w:rsidRPr="00BB5D52">
        <w:rPr>
          <w:sz w:val="28"/>
        </w:rPr>
        <w:t xml:space="preserve"> </w:t>
      </w:r>
      <w:r w:rsidRPr="00BB5D52">
        <w:rPr>
          <w:sz w:val="28"/>
        </w:rPr>
        <w:t>сплачуються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бюджету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та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залишаються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розпорядженні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платника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податку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–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інвестора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із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значними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інвестиціями)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враховується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складі</w:t>
      </w:r>
      <w:r w:rsidRPr="00BB5D52">
        <w:rPr>
          <w:sz w:val="28"/>
        </w:rPr>
        <w:t xml:space="preserve"> </w:t>
      </w:r>
      <w:r w:rsidRPr="00BB5D52">
        <w:rPr>
          <w:b/>
          <w:sz w:val="28"/>
        </w:rPr>
        <w:t>загального</w:t>
      </w:r>
      <w:r w:rsidRPr="00BB5D52">
        <w:rPr>
          <w:b/>
          <w:sz w:val="28"/>
        </w:rPr>
        <w:t xml:space="preserve"> </w:t>
      </w:r>
      <w:r w:rsidRPr="00BB5D52">
        <w:rPr>
          <w:sz w:val="28"/>
        </w:rPr>
        <w:t>обсягу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передбаченої</w:t>
      </w:r>
      <w:r w:rsidRPr="00BB5D52">
        <w:rPr>
          <w:sz w:val="28"/>
        </w:rPr>
        <w:t xml:space="preserve"> </w:t>
      </w:r>
      <w:r w:rsidRPr="00BB5D52">
        <w:rPr>
          <w:sz w:val="28"/>
        </w:rPr>
        <w:t>спеціальним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інвестиційним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договором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державної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підтримки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інвестиційного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проекту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із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значними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інвестиціями,</w:t>
      </w:r>
      <w:r w:rsidRPr="00BB5D52">
        <w:rPr>
          <w:sz w:val="28"/>
        </w:rPr>
        <w:t xml:space="preserve"> </w:t>
      </w:r>
      <w:r w:rsidRPr="00BB5D52">
        <w:rPr>
          <w:sz w:val="28"/>
        </w:rPr>
        <w:t>яка</w:t>
      </w:r>
      <w:r w:rsidRPr="00BB5D52">
        <w:rPr>
          <w:sz w:val="28"/>
        </w:rPr>
        <w:t xml:space="preserve"> </w:t>
      </w:r>
      <w:r w:rsidRPr="00BB5D52">
        <w:rPr>
          <w:sz w:val="28"/>
        </w:rPr>
        <w:t>надається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відповідно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Закону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України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"Про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державну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підтримку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інвестиційних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проектів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із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значними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інвестиціями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</w:t>
      </w:r>
      <w:r w:rsidRPr="00BB5D52">
        <w:rPr>
          <w:sz w:val="28"/>
        </w:rPr>
        <w:t xml:space="preserve"> </w:t>
      </w:r>
      <w:r w:rsidRPr="00BB5D52">
        <w:rPr>
          <w:sz w:val="28"/>
        </w:rPr>
        <w:t>України".</w:t>
      </w:r>
    </w:p>
    <w:p w:rsidR="00BB5D52" w:rsidRPr="00BB5D52" w:rsidRDefault="00BB5D52" w:rsidP="00BB5D52">
      <w:pPr>
        <w:ind w:firstLine="720"/>
        <w:jc w:val="both"/>
        <w:rPr>
          <w:sz w:val="28"/>
        </w:rPr>
      </w:pPr>
      <w:r w:rsidRPr="00BB5D52">
        <w:rPr>
          <w:sz w:val="28"/>
        </w:rPr>
        <w:t>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разі</w:t>
      </w:r>
      <w:r w:rsidRPr="00BB5D52">
        <w:rPr>
          <w:sz w:val="28"/>
        </w:rPr>
        <w:t xml:space="preserve"> </w:t>
      </w:r>
      <w:r w:rsidRPr="00BB5D52">
        <w:rPr>
          <w:b/>
          <w:sz w:val="28"/>
        </w:rPr>
        <w:t>встановлення</w:t>
      </w:r>
      <w:r w:rsidRPr="00BB5D52">
        <w:rPr>
          <w:b/>
          <w:sz w:val="28"/>
        </w:rPr>
        <w:t xml:space="preserve"> </w:t>
      </w:r>
      <w:r w:rsidRPr="00BB5D52">
        <w:rPr>
          <w:b/>
          <w:sz w:val="28"/>
        </w:rPr>
        <w:t>відповідно</w:t>
      </w:r>
      <w:r w:rsidRPr="00BB5D52">
        <w:rPr>
          <w:b/>
          <w:sz w:val="28"/>
        </w:rPr>
        <w:t xml:space="preserve"> </w:t>
      </w:r>
      <w:r w:rsidRPr="00BB5D52">
        <w:rPr>
          <w:b/>
          <w:sz w:val="28"/>
        </w:rPr>
        <w:t>до</w:t>
      </w:r>
      <w:r w:rsidRPr="00BB5D52">
        <w:rPr>
          <w:b/>
          <w:sz w:val="28"/>
        </w:rPr>
        <w:t xml:space="preserve"> </w:t>
      </w:r>
      <w:r w:rsidRPr="00BB5D52">
        <w:rPr>
          <w:b/>
          <w:sz w:val="28"/>
        </w:rPr>
        <w:t>законодавства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досягнення/перевищення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загального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обсягу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державної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підтримки,</w:t>
      </w:r>
      <w:r w:rsidRPr="00BB5D52">
        <w:rPr>
          <w:sz w:val="28"/>
        </w:rPr>
        <w:t xml:space="preserve"> </w:t>
      </w:r>
      <w:r w:rsidRPr="00BB5D52">
        <w:rPr>
          <w:sz w:val="28"/>
        </w:rPr>
        <w:t>отриманої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платником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податку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–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інвестором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із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значними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інвестиціями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відповідно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Закону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України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"Про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державну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підтримку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інвестиційних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проектів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із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значними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інвестиціями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</w:t>
      </w:r>
      <w:r w:rsidRPr="00BB5D52">
        <w:rPr>
          <w:sz w:val="28"/>
        </w:rPr>
        <w:t xml:space="preserve"> </w:t>
      </w:r>
      <w:r w:rsidRPr="00BB5D52">
        <w:rPr>
          <w:sz w:val="28"/>
        </w:rPr>
        <w:t>Україні",</w:t>
      </w:r>
      <w:r w:rsidRPr="00BB5D52">
        <w:rPr>
          <w:sz w:val="28"/>
        </w:rPr>
        <w:t xml:space="preserve"> </w:t>
      </w:r>
      <w:r w:rsidRPr="00BB5D52">
        <w:rPr>
          <w:sz w:val="28"/>
        </w:rPr>
        <w:t>над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встановленим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відповідно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такого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Закону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обмеженням</w:t>
      </w:r>
      <w:r w:rsidRPr="00BB5D52">
        <w:rPr>
          <w:sz w:val="28"/>
        </w:rPr>
        <w:t xml:space="preserve"> </w:t>
      </w:r>
      <w:r w:rsidRPr="00BB5D52">
        <w:rPr>
          <w:sz w:val="28"/>
        </w:rPr>
        <w:t>щодо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загального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обсягу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державної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підтримки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інвестиційного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проекту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із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значними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інвестиціями,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платник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податку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зобов'язаний</w:t>
      </w:r>
      <w:r w:rsidRPr="00BB5D52">
        <w:rPr>
          <w:sz w:val="28"/>
        </w:rPr>
        <w:t xml:space="preserve"> </w:t>
      </w:r>
      <w:r w:rsidRPr="00BB5D52">
        <w:rPr>
          <w:b/>
          <w:sz w:val="28"/>
        </w:rPr>
        <w:t>починаючи</w:t>
      </w:r>
      <w:r w:rsidRPr="00BB5D52">
        <w:rPr>
          <w:b/>
          <w:sz w:val="28"/>
        </w:rPr>
        <w:t xml:space="preserve"> </w:t>
      </w:r>
      <w:r w:rsidRPr="00BB5D52">
        <w:rPr>
          <w:sz w:val="28"/>
        </w:rPr>
        <w:t>з</w:t>
      </w:r>
      <w:r w:rsidRPr="00BB5D52">
        <w:rPr>
          <w:sz w:val="28"/>
        </w:rPr>
        <w:t xml:space="preserve"> </w:t>
      </w:r>
      <w:r w:rsidRPr="00BB5D52">
        <w:rPr>
          <w:b/>
          <w:sz w:val="28"/>
        </w:rPr>
        <w:t>першого</w:t>
      </w:r>
      <w:r w:rsidRPr="00BB5D52">
        <w:rPr>
          <w:b/>
          <w:sz w:val="28"/>
        </w:rPr>
        <w:t xml:space="preserve"> </w:t>
      </w:r>
      <w:r w:rsidRPr="00BB5D52">
        <w:rPr>
          <w:b/>
          <w:sz w:val="28"/>
        </w:rPr>
        <w:t>числа</w:t>
      </w:r>
      <w:r w:rsidRPr="00BB5D52">
        <w:rPr>
          <w:b/>
          <w:sz w:val="28"/>
        </w:rPr>
        <w:t xml:space="preserve"> </w:t>
      </w:r>
      <w:r w:rsidRPr="00BB5D52">
        <w:rPr>
          <w:b/>
          <w:sz w:val="28"/>
        </w:rPr>
        <w:t>першого</w:t>
      </w:r>
      <w:r w:rsidRPr="00BB5D52">
        <w:rPr>
          <w:b/>
          <w:sz w:val="28"/>
        </w:rPr>
        <w:t xml:space="preserve"> </w:t>
      </w:r>
      <w:r w:rsidRPr="00BB5D52">
        <w:rPr>
          <w:b/>
          <w:sz w:val="28"/>
        </w:rPr>
        <w:t>місяця</w:t>
      </w:r>
      <w:r w:rsidRPr="00BB5D52">
        <w:rPr>
          <w:b/>
          <w:sz w:val="28"/>
        </w:rPr>
        <w:t xml:space="preserve"> </w:t>
      </w:r>
      <w:r w:rsidRPr="00BB5D52">
        <w:rPr>
          <w:b/>
          <w:sz w:val="28"/>
        </w:rPr>
        <w:t>календарного</w:t>
      </w:r>
      <w:r w:rsidRPr="00BB5D52">
        <w:rPr>
          <w:b/>
          <w:sz w:val="28"/>
        </w:rPr>
        <w:t xml:space="preserve"> </w:t>
      </w:r>
      <w:r w:rsidRPr="00BB5D52">
        <w:rPr>
          <w:b/>
          <w:sz w:val="28"/>
        </w:rPr>
        <w:t>кварталу</w:t>
      </w:r>
      <w:r w:rsidRPr="00BB5D52">
        <w:rPr>
          <w:b/>
          <w:sz w:val="28"/>
        </w:rPr>
        <w:t xml:space="preserve"> </w:t>
      </w:r>
      <w:r w:rsidRPr="00BB5D52">
        <w:rPr>
          <w:b/>
          <w:sz w:val="28"/>
        </w:rPr>
        <w:t>податкового</w:t>
      </w:r>
      <w:r w:rsidRPr="00BB5D52">
        <w:rPr>
          <w:b/>
          <w:sz w:val="28"/>
        </w:rPr>
        <w:t xml:space="preserve"> </w:t>
      </w:r>
      <w:r w:rsidRPr="00BB5D52">
        <w:rPr>
          <w:b/>
          <w:sz w:val="28"/>
        </w:rPr>
        <w:t>(звітного)</w:t>
      </w:r>
      <w:r w:rsidRPr="00BB5D52">
        <w:rPr>
          <w:b/>
          <w:sz w:val="28"/>
        </w:rPr>
        <w:t xml:space="preserve"> </w:t>
      </w:r>
      <w:r w:rsidRPr="00BB5D52">
        <w:rPr>
          <w:b/>
          <w:sz w:val="28"/>
        </w:rPr>
        <w:t>періоду</w:t>
      </w:r>
      <w:r w:rsidRPr="00BB5D52">
        <w:rPr>
          <w:b/>
          <w:sz w:val="28"/>
        </w:rPr>
        <w:t xml:space="preserve"> </w:t>
      </w:r>
      <w:r w:rsidRPr="00BB5D52">
        <w:rPr>
          <w:b/>
          <w:sz w:val="28"/>
        </w:rPr>
        <w:t>в</w:t>
      </w:r>
      <w:r w:rsidRPr="00BB5D52">
        <w:rPr>
          <w:b/>
          <w:sz w:val="28"/>
        </w:rPr>
        <w:t xml:space="preserve"> </w:t>
      </w:r>
      <w:r w:rsidRPr="00BB5D52">
        <w:rPr>
          <w:b/>
          <w:sz w:val="28"/>
        </w:rPr>
        <w:t>якому</w:t>
      </w:r>
      <w:r w:rsidRPr="00BB5D52">
        <w:rPr>
          <w:b/>
          <w:sz w:val="28"/>
        </w:rPr>
        <w:t xml:space="preserve"> </w:t>
      </w:r>
      <w:r w:rsidRPr="00BB5D52">
        <w:rPr>
          <w:b/>
          <w:sz w:val="28"/>
        </w:rPr>
        <w:t>відбулось</w:t>
      </w:r>
      <w:r w:rsidRPr="00BB5D52">
        <w:rPr>
          <w:b/>
          <w:sz w:val="28"/>
        </w:rPr>
        <w:t xml:space="preserve"> </w:t>
      </w:r>
      <w:r w:rsidRPr="00BB5D52">
        <w:rPr>
          <w:b/>
          <w:sz w:val="28"/>
        </w:rPr>
        <w:t>таке</w:t>
      </w:r>
      <w:r w:rsidRPr="00BB5D52">
        <w:rPr>
          <w:b/>
          <w:sz w:val="28"/>
        </w:rPr>
        <w:t xml:space="preserve"> </w:t>
      </w:r>
      <w:r w:rsidRPr="00BB5D52">
        <w:rPr>
          <w:b/>
          <w:sz w:val="28"/>
        </w:rPr>
        <w:t>перевищення</w:t>
      </w:r>
      <w:r w:rsidRPr="00BB5D52">
        <w:rPr>
          <w:b/>
          <w:sz w:val="28"/>
        </w:rPr>
        <w:t xml:space="preserve"> </w:t>
      </w:r>
      <w:r w:rsidRPr="00BB5D52">
        <w:rPr>
          <w:sz w:val="28"/>
        </w:rPr>
        <w:t>нараховувати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та</w:t>
      </w:r>
      <w:r w:rsidRPr="00BB5D52">
        <w:rPr>
          <w:sz w:val="28"/>
        </w:rPr>
        <w:t xml:space="preserve"> </w:t>
      </w:r>
      <w:r w:rsidRPr="00BB5D52">
        <w:rPr>
          <w:sz w:val="28"/>
        </w:rPr>
        <w:t>сплачувати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податок</w:t>
      </w:r>
      <w:r w:rsidRPr="00BB5D52">
        <w:rPr>
          <w:sz w:val="28"/>
        </w:rPr>
        <w:t xml:space="preserve"> </w:t>
      </w:r>
      <w:r w:rsidRPr="00BB5D52">
        <w:rPr>
          <w:sz w:val="28"/>
        </w:rPr>
        <w:t>на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прибуток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підприємств</w:t>
      </w:r>
      <w:r w:rsidRPr="00BB5D52">
        <w:rPr>
          <w:sz w:val="28"/>
        </w:rPr>
        <w:t xml:space="preserve"> </w:t>
      </w:r>
      <w:r w:rsidRPr="00BB5D52">
        <w:rPr>
          <w:sz w:val="28"/>
        </w:rPr>
        <w:t>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загальному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порядку.</w:t>
      </w:r>
    </w:p>
    <w:p w:rsidR="00BB5D52" w:rsidRPr="00BB5D52" w:rsidRDefault="00BB5D52" w:rsidP="00BB5D52">
      <w:pPr>
        <w:ind w:firstLine="720"/>
        <w:jc w:val="both"/>
        <w:rPr>
          <w:sz w:val="28"/>
        </w:rPr>
      </w:pPr>
      <w:r w:rsidRPr="00BB5D52">
        <w:rPr>
          <w:sz w:val="28"/>
        </w:rPr>
        <w:t>Незалежно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від</w:t>
      </w:r>
      <w:r w:rsidRPr="00BB5D52">
        <w:rPr>
          <w:sz w:val="28"/>
        </w:rPr>
        <w:t xml:space="preserve"> </w:t>
      </w:r>
      <w:r w:rsidRPr="00BB5D52">
        <w:rPr>
          <w:sz w:val="28"/>
        </w:rPr>
        <w:t>особливостей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визначених</w:t>
      </w:r>
      <w:r w:rsidRPr="00BB5D52">
        <w:rPr>
          <w:sz w:val="28"/>
        </w:rPr>
        <w:t xml:space="preserve"> </w:t>
      </w:r>
      <w:r w:rsidRPr="00BB5D52">
        <w:rPr>
          <w:sz w:val="28"/>
        </w:rPr>
        <w:t>цим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пунктом,</w:t>
      </w:r>
      <w:r w:rsidRPr="00BB5D52">
        <w:rPr>
          <w:sz w:val="28"/>
        </w:rPr>
        <w:t xml:space="preserve"> </w:t>
      </w:r>
      <w:r w:rsidRPr="00BB5D52">
        <w:rPr>
          <w:sz w:val="28"/>
        </w:rPr>
        <w:t>якщо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платник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податку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–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інвестор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із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значними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інвестиціями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здійснює</w:t>
      </w:r>
      <w:r w:rsidRPr="00BB5D52">
        <w:rPr>
          <w:sz w:val="28"/>
        </w:rPr>
        <w:t xml:space="preserve"> </w:t>
      </w:r>
      <w:r w:rsidRPr="00BB5D52">
        <w:rPr>
          <w:sz w:val="28"/>
        </w:rPr>
        <w:t>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рамках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діяльності,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пов'язаної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виконанням</w:t>
      </w:r>
      <w:r w:rsidRPr="00BB5D52">
        <w:rPr>
          <w:sz w:val="28"/>
        </w:rPr>
        <w:t xml:space="preserve"> </w:t>
      </w:r>
      <w:r w:rsidRPr="00BB5D52">
        <w:rPr>
          <w:sz w:val="28"/>
        </w:rPr>
        <w:t>спеціального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інвестиційного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договору,</w:t>
      </w:r>
      <w:r w:rsidRPr="00BB5D52">
        <w:rPr>
          <w:sz w:val="28"/>
        </w:rPr>
        <w:t xml:space="preserve"> </w:t>
      </w:r>
      <w:r w:rsidRPr="00BB5D52">
        <w:rPr>
          <w:sz w:val="28"/>
        </w:rPr>
        <w:t>контрольовані</w:t>
      </w:r>
      <w:r w:rsidRPr="00BB5D52">
        <w:rPr>
          <w:sz w:val="28"/>
        </w:rPr>
        <w:t xml:space="preserve"> </w:t>
      </w:r>
      <w:r w:rsidRPr="00BB5D52">
        <w:rPr>
          <w:sz w:val="28"/>
        </w:rPr>
        <w:t>операції,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визначені</w:t>
      </w:r>
      <w:r w:rsidRPr="00BB5D52">
        <w:rPr>
          <w:sz w:val="28"/>
        </w:rPr>
        <w:t xml:space="preserve"> </w:t>
      </w:r>
      <w:r w:rsidRPr="00BB5D52">
        <w:rPr>
          <w:sz w:val="28"/>
        </w:rPr>
        <w:t>статтею</w:t>
      </w:r>
      <w:r w:rsidRPr="00BB5D52">
        <w:rPr>
          <w:sz w:val="28"/>
        </w:rPr>
        <w:t xml:space="preserve"> </w:t>
      </w:r>
      <w:r w:rsidRPr="00BB5D52">
        <w:rPr>
          <w:sz w:val="28"/>
        </w:rPr>
        <w:t>39</w:t>
      </w:r>
      <w:r w:rsidRPr="00BB5D52">
        <w:rPr>
          <w:sz w:val="28"/>
        </w:rPr>
        <w:t xml:space="preserve"> </w:t>
      </w:r>
      <w:r w:rsidRPr="00BB5D52">
        <w:rPr>
          <w:sz w:val="28"/>
        </w:rPr>
        <w:t>цього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Кодексу,</w:t>
      </w:r>
      <w:r w:rsidRPr="00BB5D52">
        <w:rPr>
          <w:sz w:val="28"/>
        </w:rPr>
        <w:t xml:space="preserve"> </w:t>
      </w:r>
      <w:r w:rsidRPr="00BB5D52">
        <w:rPr>
          <w:sz w:val="28"/>
        </w:rPr>
        <w:t>об’єкт</w:t>
      </w:r>
      <w:r w:rsidRPr="00BB5D52">
        <w:rPr>
          <w:sz w:val="28"/>
        </w:rPr>
        <w:t xml:space="preserve"> </w:t>
      </w:r>
      <w:r w:rsidRPr="00BB5D52">
        <w:rPr>
          <w:sz w:val="28"/>
        </w:rPr>
        <w:t>оподаткування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податком</w:t>
      </w:r>
      <w:r w:rsidRPr="00BB5D52">
        <w:rPr>
          <w:sz w:val="28"/>
        </w:rPr>
        <w:t xml:space="preserve"> </w:t>
      </w:r>
      <w:r w:rsidRPr="00BB5D52">
        <w:rPr>
          <w:sz w:val="28"/>
        </w:rPr>
        <w:t>на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прибуток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підприємств,</w:t>
      </w:r>
      <w:r w:rsidRPr="00BB5D52">
        <w:rPr>
          <w:sz w:val="28"/>
        </w:rPr>
        <w:t xml:space="preserve"> </w:t>
      </w:r>
      <w:r w:rsidRPr="00BB5D52">
        <w:rPr>
          <w:sz w:val="28"/>
        </w:rPr>
        <w:t>що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оподатковується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за</w:t>
      </w:r>
      <w:r w:rsidRPr="00BB5D52">
        <w:rPr>
          <w:sz w:val="28"/>
        </w:rPr>
        <w:t xml:space="preserve"> </w:t>
      </w:r>
      <w:r w:rsidRPr="00BB5D52">
        <w:rPr>
          <w:sz w:val="28"/>
        </w:rPr>
        <w:t>базовою</w:t>
      </w:r>
      <w:r w:rsidRPr="00BB5D52">
        <w:rPr>
          <w:sz w:val="28"/>
        </w:rPr>
        <w:t xml:space="preserve"> </w:t>
      </w:r>
      <w:r w:rsidRPr="00BB5D52">
        <w:rPr>
          <w:sz w:val="28"/>
        </w:rPr>
        <w:t>(основною)</w:t>
      </w:r>
      <w:r w:rsidRPr="00BB5D52">
        <w:rPr>
          <w:sz w:val="28"/>
        </w:rPr>
        <w:t xml:space="preserve"> </w:t>
      </w:r>
      <w:r w:rsidRPr="00BB5D52">
        <w:rPr>
          <w:sz w:val="28"/>
        </w:rPr>
        <w:t>ставкою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визначається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окремо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на</w:t>
      </w:r>
      <w:r w:rsidRPr="00BB5D52">
        <w:rPr>
          <w:sz w:val="28"/>
        </w:rPr>
        <w:t xml:space="preserve"> </w:t>
      </w:r>
      <w:r w:rsidRPr="00BB5D52">
        <w:rPr>
          <w:sz w:val="28"/>
        </w:rPr>
        <w:t>рівні:</w:t>
      </w:r>
    </w:p>
    <w:p w:rsidR="00BB5D52" w:rsidRPr="00BB5D52" w:rsidRDefault="00BB5D52" w:rsidP="00BB5D52">
      <w:pPr>
        <w:ind w:firstLine="720"/>
        <w:jc w:val="both"/>
        <w:rPr>
          <w:sz w:val="28"/>
        </w:rPr>
      </w:pPr>
      <w:r w:rsidRPr="00BB5D52">
        <w:rPr>
          <w:sz w:val="28"/>
        </w:rPr>
        <w:t>перевищення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ціни,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визначеної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за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принципом</w:t>
      </w:r>
      <w:r w:rsidRPr="00BB5D52">
        <w:rPr>
          <w:sz w:val="28"/>
        </w:rPr>
        <w:t xml:space="preserve"> </w:t>
      </w:r>
      <w:r w:rsidRPr="00BB5D52">
        <w:rPr>
          <w:sz w:val="28"/>
        </w:rPr>
        <w:t>"витягнутої</w:t>
      </w:r>
      <w:r w:rsidRPr="00BB5D52">
        <w:rPr>
          <w:sz w:val="28"/>
        </w:rPr>
        <w:t xml:space="preserve"> </w:t>
      </w:r>
      <w:r w:rsidRPr="00BB5D52">
        <w:rPr>
          <w:sz w:val="28"/>
        </w:rPr>
        <w:t>руки",</w:t>
      </w:r>
      <w:r w:rsidRPr="00BB5D52">
        <w:rPr>
          <w:sz w:val="28"/>
        </w:rPr>
        <w:t xml:space="preserve"> </w:t>
      </w:r>
      <w:r w:rsidRPr="00BB5D52">
        <w:rPr>
          <w:sz w:val="28"/>
        </w:rPr>
        <w:t>над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договірною</w:t>
      </w:r>
      <w:r w:rsidRPr="00BB5D52">
        <w:rPr>
          <w:sz w:val="28"/>
        </w:rPr>
        <w:t xml:space="preserve"> </w:t>
      </w:r>
      <w:r w:rsidRPr="00BB5D52">
        <w:rPr>
          <w:sz w:val="28"/>
        </w:rPr>
        <w:t>(контрактною)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вартістю</w:t>
      </w:r>
      <w:r w:rsidRPr="00BB5D52">
        <w:rPr>
          <w:sz w:val="28"/>
        </w:rPr>
        <w:t xml:space="preserve"> </w:t>
      </w:r>
      <w:r w:rsidRPr="00BB5D52">
        <w:rPr>
          <w:sz w:val="28"/>
        </w:rPr>
        <w:t>(вартістю,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за</w:t>
      </w:r>
      <w:r w:rsidRPr="00BB5D52">
        <w:rPr>
          <w:sz w:val="28"/>
        </w:rPr>
        <w:t xml:space="preserve"> </w:t>
      </w:r>
      <w:r w:rsidRPr="00BB5D52">
        <w:rPr>
          <w:sz w:val="28"/>
        </w:rPr>
        <w:t>якою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відповідна</w:t>
      </w:r>
      <w:r w:rsidRPr="00BB5D52">
        <w:rPr>
          <w:sz w:val="28"/>
        </w:rPr>
        <w:t xml:space="preserve"> </w:t>
      </w:r>
      <w:r w:rsidRPr="00BB5D52">
        <w:rPr>
          <w:sz w:val="28"/>
        </w:rPr>
        <w:t>операція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повинна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відображатися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відповідно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національних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положень</w:t>
      </w:r>
      <w:r w:rsidRPr="00BB5D52">
        <w:rPr>
          <w:sz w:val="28"/>
        </w:rPr>
        <w:t xml:space="preserve"> </w:t>
      </w:r>
      <w:r w:rsidRPr="00BB5D52">
        <w:rPr>
          <w:sz w:val="28"/>
        </w:rPr>
        <w:t>(стандартів)</w:t>
      </w:r>
      <w:r w:rsidRPr="00BB5D52">
        <w:rPr>
          <w:sz w:val="28"/>
        </w:rPr>
        <w:t xml:space="preserve"> </w:t>
      </w:r>
      <w:r w:rsidRPr="00BB5D52">
        <w:rPr>
          <w:sz w:val="28"/>
        </w:rPr>
        <w:t>бухгалтерського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обліку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або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міжнародних</w:t>
      </w:r>
      <w:r w:rsidRPr="00BB5D52">
        <w:rPr>
          <w:sz w:val="28"/>
        </w:rPr>
        <w:t xml:space="preserve"> </w:t>
      </w:r>
      <w:r w:rsidRPr="00BB5D52">
        <w:rPr>
          <w:sz w:val="28"/>
        </w:rPr>
        <w:t>стандартів</w:t>
      </w:r>
      <w:r w:rsidRPr="00BB5D52">
        <w:rPr>
          <w:sz w:val="28"/>
        </w:rPr>
        <w:t xml:space="preserve"> </w:t>
      </w:r>
      <w:r w:rsidRPr="00BB5D52">
        <w:rPr>
          <w:sz w:val="28"/>
        </w:rPr>
        <w:t>фінансової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звітності)</w:t>
      </w:r>
      <w:r w:rsidRPr="00BB5D52">
        <w:rPr>
          <w:sz w:val="28"/>
        </w:rPr>
        <w:t xml:space="preserve"> </w:t>
      </w:r>
      <w:r w:rsidRPr="00BB5D52">
        <w:rPr>
          <w:sz w:val="28"/>
        </w:rPr>
        <w:t>реалізованих</w:t>
      </w:r>
      <w:r w:rsidRPr="00BB5D52">
        <w:rPr>
          <w:sz w:val="28"/>
        </w:rPr>
        <w:t xml:space="preserve"> </w:t>
      </w:r>
      <w:r w:rsidRPr="00BB5D52">
        <w:rPr>
          <w:sz w:val="28"/>
        </w:rPr>
        <w:t>товарів</w:t>
      </w:r>
      <w:r w:rsidRPr="00BB5D52">
        <w:rPr>
          <w:sz w:val="28"/>
        </w:rPr>
        <w:t xml:space="preserve"> </w:t>
      </w:r>
      <w:r w:rsidRPr="00BB5D52">
        <w:rPr>
          <w:sz w:val="28"/>
        </w:rPr>
        <w:t>(робіт,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послуг);</w:t>
      </w:r>
    </w:p>
    <w:p w:rsidR="00BB5D52" w:rsidRPr="00BB5D52" w:rsidRDefault="00BB5D52" w:rsidP="00BB5D52">
      <w:pPr>
        <w:ind w:firstLine="720"/>
        <w:jc w:val="both"/>
        <w:rPr>
          <w:sz w:val="28"/>
        </w:rPr>
      </w:pPr>
      <w:r w:rsidRPr="00BB5D52">
        <w:rPr>
          <w:sz w:val="28"/>
        </w:rPr>
        <w:t>перевищення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договірної</w:t>
      </w:r>
      <w:r w:rsidRPr="00BB5D52">
        <w:rPr>
          <w:sz w:val="28"/>
        </w:rPr>
        <w:t xml:space="preserve"> </w:t>
      </w:r>
      <w:r w:rsidRPr="00BB5D52">
        <w:rPr>
          <w:sz w:val="28"/>
        </w:rPr>
        <w:t>(контрактної)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вартості</w:t>
      </w:r>
      <w:r w:rsidRPr="00BB5D52">
        <w:rPr>
          <w:sz w:val="28"/>
        </w:rPr>
        <w:t xml:space="preserve"> </w:t>
      </w:r>
      <w:r w:rsidRPr="00BB5D52">
        <w:rPr>
          <w:sz w:val="28"/>
        </w:rPr>
        <w:t>(вартості,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за</w:t>
      </w:r>
      <w:r w:rsidRPr="00BB5D52">
        <w:rPr>
          <w:sz w:val="28"/>
        </w:rPr>
        <w:t xml:space="preserve"> </w:t>
      </w:r>
      <w:r w:rsidRPr="00BB5D52">
        <w:rPr>
          <w:sz w:val="28"/>
        </w:rPr>
        <w:t>якою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відповідна</w:t>
      </w:r>
      <w:r w:rsidRPr="00BB5D52">
        <w:rPr>
          <w:sz w:val="28"/>
        </w:rPr>
        <w:t xml:space="preserve"> </w:t>
      </w:r>
      <w:r w:rsidRPr="00BB5D52">
        <w:rPr>
          <w:sz w:val="28"/>
        </w:rPr>
        <w:t>операція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повинна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відображатися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відповідно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національних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положень</w:t>
      </w:r>
      <w:r w:rsidRPr="00BB5D52">
        <w:rPr>
          <w:sz w:val="28"/>
        </w:rPr>
        <w:t xml:space="preserve"> </w:t>
      </w:r>
      <w:r w:rsidRPr="00BB5D52">
        <w:rPr>
          <w:sz w:val="28"/>
        </w:rPr>
        <w:t>(стандартів)</w:t>
      </w:r>
      <w:r w:rsidRPr="00BB5D52">
        <w:rPr>
          <w:sz w:val="28"/>
        </w:rPr>
        <w:t xml:space="preserve"> </w:t>
      </w:r>
      <w:r w:rsidRPr="00BB5D52">
        <w:rPr>
          <w:sz w:val="28"/>
        </w:rPr>
        <w:t>бухгалтерського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обліку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або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міжнародних</w:t>
      </w:r>
      <w:r w:rsidRPr="00BB5D52">
        <w:rPr>
          <w:sz w:val="28"/>
        </w:rPr>
        <w:t xml:space="preserve"> </w:t>
      </w:r>
      <w:r w:rsidRPr="00BB5D52">
        <w:rPr>
          <w:sz w:val="28"/>
        </w:rPr>
        <w:t>стандартів</w:t>
      </w:r>
      <w:r w:rsidRPr="00BB5D52">
        <w:rPr>
          <w:sz w:val="28"/>
        </w:rPr>
        <w:t xml:space="preserve"> </w:t>
      </w:r>
      <w:r w:rsidRPr="00BB5D52">
        <w:rPr>
          <w:sz w:val="28"/>
        </w:rPr>
        <w:lastRenderedPageBreak/>
        <w:t>фінансової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звітності)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придбаних</w:t>
      </w:r>
      <w:r w:rsidRPr="00BB5D52">
        <w:rPr>
          <w:sz w:val="28"/>
        </w:rPr>
        <w:t xml:space="preserve"> </w:t>
      </w:r>
      <w:r w:rsidRPr="00BB5D52">
        <w:rPr>
          <w:sz w:val="28"/>
        </w:rPr>
        <w:t>товарів</w:t>
      </w:r>
      <w:r w:rsidRPr="00BB5D52">
        <w:rPr>
          <w:sz w:val="28"/>
        </w:rPr>
        <w:t xml:space="preserve"> </w:t>
      </w:r>
      <w:r w:rsidRPr="00BB5D52">
        <w:rPr>
          <w:sz w:val="28"/>
        </w:rPr>
        <w:t>(робіт,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послуг)</w:t>
      </w:r>
      <w:r w:rsidRPr="00BB5D52">
        <w:rPr>
          <w:sz w:val="28"/>
        </w:rPr>
        <w:t xml:space="preserve"> </w:t>
      </w:r>
      <w:r w:rsidRPr="00BB5D52">
        <w:rPr>
          <w:sz w:val="28"/>
        </w:rPr>
        <w:t>над</w:t>
      </w:r>
      <w:r w:rsidRPr="00BB5D52">
        <w:rPr>
          <w:sz w:val="28"/>
        </w:rPr>
        <w:t xml:space="preserve"> </w:t>
      </w:r>
      <w:r w:rsidRPr="00BB5D52">
        <w:rPr>
          <w:sz w:val="28"/>
        </w:rPr>
        <w:t>ціною,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визначеною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за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принципом</w:t>
      </w:r>
      <w:r w:rsidRPr="00BB5D52">
        <w:rPr>
          <w:sz w:val="28"/>
        </w:rPr>
        <w:t xml:space="preserve"> </w:t>
      </w:r>
      <w:r w:rsidRPr="00BB5D52">
        <w:rPr>
          <w:sz w:val="28"/>
        </w:rPr>
        <w:t>"витягнутої</w:t>
      </w:r>
      <w:r w:rsidRPr="00BB5D52">
        <w:rPr>
          <w:sz w:val="28"/>
        </w:rPr>
        <w:t xml:space="preserve"> </w:t>
      </w:r>
      <w:r w:rsidRPr="00BB5D52">
        <w:rPr>
          <w:sz w:val="28"/>
        </w:rPr>
        <w:t>руки".</w:t>
      </w:r>
    </w:p>
    <w:p w:rsidR="00BB5D52" w:rsidRPr="00BB5D52" w:rsidRDefault="00BB5D52" w:rsidP="00BB5D52">
      <w:pPr>
        <w:ind w:firstLine="720"/>
        <w:jc w:val="both"/>
        <w:rPr>
          <w:sz w:val="28"/>
        </w:rPr>
      </w:pPr>
      <w:r w:rsidRPr="00BB5D52">
        <w:rPr>
          <w:sz w:val="28"/>
        </w:rPr>
        <w:t>Якщо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платник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податку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–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інвестор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із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значними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інвестиціями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є</w:t>
      </w:r>
      <w:r w:rsidRPr="00BB5D52">
        <w:rPr>
          <w:sz w:val="28"/>
        </w:rPr>
        <w:t xml:space="preserve"> </w:t>
      </w:r>
      <w:r w:rsidRPr="00BB5D52">
        <w:rPr>
          <w:sz w:val="28"/>
        </w:rPr>
        <w:t>контролюючою</w:t>
      </w:r>
      <w:r w:rsidRPr="00BB5D52">
        <w:rPr>
          <w:sz w:val="28"/>
        </w:rPr>
        <w:t xml:space="preserve"> </w:t>
      </w:r>
      <w:r w:rsidRPr="00BB5D52">
        <w:rPr>
          <w:sz w:val="28"/>
        </w:rPr>
        <w:t>особою,</w:t>
      </w:r>
      <w:r w:rsidRPr="00BB5D52">
        <w:rPr>
          <w:sz w:val="28"/>
        </w:rPr>
        <w:t xml:space="preserve"> </w:t>
      </w:r>
      <w:r w:rsidRPr="00BB5D52">
        <w:rPr>
          <w:sz w:val="28"/>
        </w:rPr>
        <w:t>окремим</w:t>
      </w:r>
      <w:r w:rsidRPr="00BB5D52">
        <w:rPr>
          <w:sz w:val="28"/>
        </w:rPr>
        <w:t xml:space="preserve"> </w:t>
      </w:r>
      <w:r w:rsidRPr="00BB5D52">
        <w:rPr>
          <w:sz w:val="28"/>
        </w:rPr>
        <w:t>об’єктом</w:t>
      </w:r>
      <w:r w:rsidRPr="00BB5D52">
        <w:rPr>
          <w:sz w:val="28"/>
        </w:rPr>
        <w:t xml:space="preserve"> </w:t>
      </w:r>
      <w:r w:rsidRPr="00BB5D52">
        <w:rPr>
          <w:sz w:val="28"/>
        </w:rPr>
        <w:t>оподаткування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податком</w:t>
      </w:r>
      <w:r w:rsidRPr="00BB5D52">
        <w:rPr>
          <w:sz w:val="28"/>
        </w:rPr>
        <w:t xml:space="preserve"> </w:t>
      </w:r>
      <w:r w:rsidRPr="00BB5D52">
        <w:rPr>
          <w:sz w:val="28"/>
        </w:rPr>
        <w:t>на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прибуток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підприємств,</w:t>
      </w:r>
      <w:r w:rsidRPr="00BB5D52">
        <w:rPr>
          <w:sz w:val="28"/>
        </w:rPr>
        <w:t xml:space="preserve"> </w:t>
      </w:r>
      <w:r w:rsidRPr="00BB5D52">
        <w:rPr>
          <w:sz w:val="28"/>
        </w:rPr>
        <w:t>що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оподатковується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за</w:t>
      </w:r>
      <w:r w:rsidRPr="00BB5D52">
        <w:rPr>
          <w:sz w:val="28"/>
        </w:rPr>
        <w:t xml:space="preserve"> </w:t>
      </w:r>
      <w:r w:rsidRPr="00BB5D52">
        <w:rPr>
          <w:sz w:val="28"/>
        </w:rPr>
        <w:t>базовою</w:t>
      </w:r>
      <w:r w:rsidRPr="00BB5D52">
        <w:rPr>
          <w:sz w:val="28"/>
        </w:rPr>
        <w:t xml:space="preserve"> </w:t>
      </w:r>
      <w:r w:rsidRPr="00BB5D52">
        <w:rPr>
          <w:sz w:val="28"/>
        </w:rPr>
        <w:t>(основною)</w:t>
      </w:r>
      <w:r w:rsidRPr="00BB5D52">
        <w:rPr>
          <w:sz w:val="28"/>
        </w:rPr>
        <w:t xml:space="preserve"> </w:t>
      </w:r>
      <w:r w:rsidRPr="00BB5D52">
        <w:rPr>
          <w:sz w:val="28"/>
        </w:rPr>
        <w:t>ставкою,</w:t>
      </w:r>
      <w:r w:rsidRPr="00BB5D52">
        <w:rPr>
          <w:sz w:val="28"/>
        </w:rPr>
        <w:t xml:space="preserve"> </w:t>
      </w:r>
      <w:r w:rsidRPr="00BB5D52">
        <w:rPr>
          <w:sz w:val="28"/>
        </w:rPr>
        <w:t>є</w:t>
      </w:r>
      <w:r w:rsidRPr="00BB5D52">
        <w:rPr>
          <w:sz w:val="28"/>
        </w:rPr>
        <w:t xml:space="preserve"> </w:t>
      </w:r>
      <w:r w:rsidRPr="00BB5D52">
        <w:rPr>
          <w:sz w:val="28"/>
        </w:rPr>
        <w:t>скоригований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прибуток</w:t>
      </w:r>
      <w:r w:rsidRPr="00BB5D52">
        <w:rPr>
          <w:sz w:val="28"/>
        </w:rPr>
        <w:t xml:space="preserve"> </w:t>
      </w:r>
      <w:r w:rsidRPr="00BB5D52">
        <w:rPr>
          <w:sz w:val="28"/>
        </w:rPr>
        <w:t>контрольованої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іноземної</w:t>
      </w:r>
      <w:r w:rsidRPr="00BB5D52">
        <w:rPr>
          <w:sz w:val="28"/>
        </w:rPr>
        <w:t xml:space="preserve"> </w:t>
      </w:r>
      <w:r w:rsidRPr="00BB5D52">
        <w:rPr>
          <w:sz w:val="28"/>
        </w:rPr>
        <w:t>компанії,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визначений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відповідно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статті</w:t>
      </w:r>
      <w:r w:rsidRPr="00BB5D52">
        <w:rPr>
          <w:sz w:val="28"/>
        </w:rPr>
        <w:t xml:space="preserve"> </w:t>
      </w:r>
      <w:r w:rsidRPr="00BB5D52">
        <w:rPr>
          <w:sz w:val="28"/>
        </w:rPr>
        <w:t>39-2</w:t>
      </w:r>
      <w:r w:rsidRPr="00BB5D52">
        <w:rPr>
          <w:sz w:val="28"/>
        </w:rPr>
        <w:t xml:space="preserve"> </w:t>
      </w:r>
      <w:r w:rsidRPr="00BB5D52">
        <w:rPr>
          <w:sz w:val="28"/>
        </w:rPr>
        <w:t>цього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Кодексу.</w:t>
      </w:r>
    </w:p>
    <w:p w:rsidR="00BB5D52" w:rsidRPr="00BB5D52" w:rsidRDefault="00BB5D52" w:rsidP="00BB5D52">
      <w:pPr>
        <w:ind w:firstLine="720"/>
        <w:jc w:val="both"/>
        <w:rPr>
          <w:sz w:val="28"/>
        </w:rPr>
      </w:pPr>
      <w:r w:rsidRPr="00BB5D52">
        <w:rPr>
          <w:sz w:val="28"/>
        </w:rPr>
        <w:t>Об'єкти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оподаткування,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визначені</w:t>
      </w:r>
      <w:r w:rsidRPr="00BB5D52">
        <w:rPr>
          <w:sz w:val="28"/>
        </w:rPr>
        <w:t xml:space="preserve"> </w:t>
      </w:r>
      <w:r w:rsidRPr="00BB5D52">
        <w:rPr>
          <w:sz w:val="28"/>
        </w:rPr>
        <w:t>абзацами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восьмим</w:t>
      </w:r>
      <w:r w:rsidRPr="00BB5D52">
        <w:rPr>
          <w:sz w:val="28"/>
        </w:rPr>
        <w:t xml:space="preserve"> </w:t>
      </w:r>
      <w:r w:rsidRPr="00BB5D52">
        <w:rPr>
          <w:sz w:val="28"/>
        </w:rPr>
        <w:t>та</w:t>
      </w:r>
      <w:r w:rsidRPr="00BB5D52">
        <w:rPr>
          <w:sz w:val="28"/>
        </w:rPr>
        <w:t xml:space="preserve"> </w:t>
      </w:r>
      <w:r w:rsidRPr="00BB5D52">
        <w:rPr>
          <w:sz w:val="28"/>
        </w:rPr>
        <w:t>одинадцятим</w:t>
      </w:r>
      <w:r w:rsidRPr="00BB5D52">
        <w:rPr>
          <w:sz w:val="28"/>
        </w:rPr>
        <w:t xml:space="preserve"> </w:t>
      </w:r>
      <w:r w:rsidRPr="00BB5D52">
        <w:rPr>
          <w:sz w:val="28"/>
        </w:rPr>
        <w:t>цього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пункту,</w:t>
      </w:r>
      <w:r w:rsidRPr="00BB5D52">
        <w:rPr>
          <w:sz w:val="28"/>
        </w:rPr>
        <w:t xml:space="preserve"> </w:t>
      </w:r>
      <w:r w:rsidRPr="00BB5D52">
        <w:rPr>
          <w:sz w:val="28"/>
        </w:rPr>
        <w:t>не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звільняються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від</w:t>
      </w:r>
      <w:r w:rsidRPr="00BB5D52">
        <w:rPr>
          <w:sz w:val="28"/>
        </w:rPr>
        <w:t xml:space="preserve"> </w:t>
      </w:r>
      <w:r w:rsidRPr="00BB5D52">
        <w:rPr>
          <w:sz w:val="28"/>
        </w:rPr>
        <w:t>оподаткування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та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підлягають</w:t>
      </w:r>
      <w:r w:rsidRPr="00BB5D52">
        <w:rPr>
          <w:sz w:val="28"/>
        </w:rPr>
        <w:t xml:space="preserve"> </w:t>
      </w:r>
      <w:r w:rsidRPr="00BB5D52">
        <w:rPr>
          <w:sz w:val="28"/>
        </w:rPr>
        <w:t>оподаткуванню</w:t>
      </w:r>
      <w:r w:rsidRPr="00BB5D52">
        <w:rPr>
          <w:sz w:val="28"/>
        </w:rPr>
        <w:t xml:space="preserve"> </w:t>
      </w:r>
      <w:r w:rsidRPr="00BB5D52">
        <w:rPr>
          <w:sz w:val="28"/>
        </w:rPr>
        <w:t>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загальному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порядку.</w:t>
      </w:r>
    </w:p>
    <w:p w:rsidR="00BB5D52" w:rsidRPr="00BB5D52" w:rsidRDefault="00BB5D52" w:rsidP="00BB5D52">
      <w:pPr>
        <w:ind w:firstLine="720"/>
        <w:jc w:val="both"/>
        <w:rPr>
          <w:sz w:val="28"/>
        </w:rPr>
      </w:pPr>
      <w:r w:rsidRPr="00BB5D52">
        <w:rPr>
          <w:sz w:val="28"/>
        </w:rPr>
        <w:t>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разі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дострокового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припинення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спеціального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інвестиційного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договору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платник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податку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втрачає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право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на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застосування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встановлених</w:t>
      </w:r>
      <w:r w:rsidRPr="00BB5D52">
        <w:rPr>
          <w:sz w:val="28"/>
        </w:rPr>
        <w:t xml:space="preserve"> </w:t>
      </w:r>
      <w:r w:rsidRPr="00BB5D52">
        <w:rPr>
          <w:sz w:val="28"/>
        </w:rPr>
        <w:t>цим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пунктом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правил</w:t>
      </w:r>
      <w:r w:rsidRPr="00BB5D52">
        <w:rPr>
          <w:sz w:val="28"/>
        </w:rPr>
        <w:t xml:space="preserve"> </w:t>
      </w:r>
      <w:r w:rsidRPr="00BB5D52">
        <w:rPr>
          <w:sz w:val="28"/>
        </w:rPr>
        <w:t>оподаткування.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При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цьому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такий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платник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зобов'язаний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за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підсумками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звітного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податкового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періоду,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</w:t>
      </w:r>
      <w:r w:rsidRPr="00BB5D52">
        <w:rPr>
          <w:sz w:val="28"/>
        </w:rPr>
        <w:t xml:space="preserve"> </w:t>
      </w:r>
      <w:r w:rsidRPr="00BB5D52">
        <w:rPr>
          <w:sz w:val="28"/>
        </w:rPr>
        <w:t>якому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достроково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припинений</w:t>
      </w:r>
      <w:r w:rsidRPr="00BB5D52">
        <w:rPr>
          <w:sz w:val="28"/>
        </w:rPr>
        <w:t xml:space="preserve"> </w:t>
      </w:r>
      <w:r w:rsidRPr="00BB5D52">
        <w:rPr>
          <w:sz w:val="28"/>
        </w:rPr>
        <w:t>спеціальний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інвестиційний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договір,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визначити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податкове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зобов'язання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податку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на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прибуток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підприємств</w:t>
      </w:r>
      <w:r w:rsidRPr="00BB5D52">
        <w:rPr>
          <w:sz w:val="28"/>
        </w:rPr>
        <w:t xml:space="preserve"> </w:t>
      </w:r>
      <w:r w:rsidRPr="00BB5D52">
        <w:rPr>
          <w:sz w:val="28"/>
        </w:rPr>
        <w:t>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загальному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порядку.</w:t>
      </w:r>
    </w:p>
    <w:p w:rsidR="00BB5D52" w:rsidRPr="00BB5D52" w:rsidRDefault="00BB5D52" w:rsidP="00BB5D52">
      <w:pPr>
        <w:ind w:firstLine="720"/>
        <w:jc w:val="both"/>
        <w:rPr>
          <w:sz w:val="28"/>
        </w:rPr>
      </w:pPr>
      <w:r w:rsidRPr="00BB5D52">
        <w:rPr>
          <w:sz w:val="28"/>
        </w:rPr>
        <w:t>За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всі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інші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попередні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періоди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застосування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звільнення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від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податку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на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прибуток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підприємств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відповідно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цього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пункту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платник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податку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зобов'язаний</w:t>
      </w:r>
      <w:r w:rsidRPr="00BB5D52">
        <w:rPr>
          <w:sz w:val="28"/>
        </w:rPr>
        <w:t xml:space="preserve"> </w:t>
      </w:r>
      <w:r w:rsidRPr="00BB5D52">
        <w:rPr>
          <w:sz w:val="28"/>
        </w:rPr>
        <w:t>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строк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визначений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для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квартального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податкового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(звітного)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періоду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починаючи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першого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дня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місяця,</w:t>
      </w:r>
      <w:r w:rsidRPr="00BB5D52">
        <w:rPr>
          <w:sz w:val="28"/>
        </w:rPr>
        <w:t xml:space="preserve"> </w:t>
      </w:r>
      <w:r w:rsidRPr="00BB5D52">
        <w:rPr>
          <w:sz w:val="28"/>
        </w:rPr>
        <w:t>наступного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за</w:t>
      </w:r>
      <w:r w:rsidRPr="00BB5D52">
        <w:rPr>
          <w:sz w:val="28"/>
        </w:rPr>
        <w:t xml:space="preserve"> </w:t>
      </w:r>
      <w:r w:rsidRPr="00BB5D52">
        <w:rPr>
          <w:sz w:val="28"/>
        </w:rPr>
        <w:t>місяцем,</w:t>
      </w:r>
      <w:r w:rsidRPr="00BB5D52">
        <w:rPr>
          <w:sz w:val="28"/>
        </w:rPr>
        <w:t xml:space="preserve"> </w:t>
      </w:r>
      <w:r w:rsidRPr="00BB5D52">
        <w:rPr>
          <w:sz w:val="28"/>
        </w:rPr>
        <w:t>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якому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достроково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припинений</w:t>
      </w:r>
      <w:r w:rsidRPr="00BB5D52">
        <w:rPr>
          <w:sz w:val="28"/>
        </w:rPr>
        <w:t xml:space="preserve"> </w:t>
      </w:r>
      <w:r w:rsidRPr="00BB5D52">
        <w:rPr>
          <w:sz w:val="28"/>
        </w:rPr>
        <w:t>спеціальний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інвестиційний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договір,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подати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уточнюючу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(уточнюючі)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податкову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декларацію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податку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на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прибуток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підприємств,</w:t>
      </w:r>
      <w:r w:rsidRPr="00BB5D52">
        <w:rPr>
          <w:sz w:val="28"/>
        </w:rPr>
        <w:t xml:space="preserve"> </w:t>
      </w:r>
      <w:r w:rsidRPr="00BB5D52">
        <w:rPr>
          <w:sz w:val="28"/>
        </w:rPr>
        <w:t>нарахувати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та</w:t>
      </w:r>
      <w:r w:rsidRPr="00BB5D52">
        <w:rPr>
          <w:sz w:val="28"/>
        </w:rPr>
        <w:t xml:space="preserve"> </w:t>
      </w:r>
      <w:r w:rsidRPr="00BB5D52">
        <w:rPr>
          <w:sz w:val="28"/>
        </w:rPr>
        <w:t>сплатити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податкове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зобов’язання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податку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на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прибуток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підприємств,</w:t>
      </w:r>
      <w:r w:rsidRPr="00BB5D52">
        <w:rPr>
          <w:sz w:val="28"/>
        </w:rPr>
        <w:t xml:space="preserve"> </w:t>
      </w:r>
      <w:r w:rsidRPr="00BB5D52">
        <w:rPr>
          <w:sz w:val="28"/>
        </w:rPr>
        <w:t>штрафні</w:t>
      </w:r>
      <w:r w:rsidRPr="00BB5D52">
        <w:rPr>
          <w:sz w:val="28"/>
        </w:rPr>
        <w:t xml:space="preserve"> </w:t>
      </w:r>
      <w:r w:rsidRPr="00BB5D52">
        <w:rPr>
          <w:sz w:val="28"/>
        </w:rPr>
        <w:t>санкції</w:t>
      </w:r>
      <w:r w:rsidRPr="00BB5D52">
        <w:rPr>
          <w:sz w:val="28"/>
        </w:rPr>
        <w:t xml:space="preserve"> </w:t>
      </w:r>
      <w:r w:rsidRPr="00BB5D52">
        <w:rPr>
          <w:sz w:val="28"/>
        </w:rPr>
        <w:t>та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пеню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відповідно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норм</w:t>
      </w:r>
      <w:r w:rsidRPr="00BB5D52">
        <w:rPr>
          <w:sz w:val="28"/>
        </w:rPr>
        <w:t xml:space="preserve"> </w:t>
      </w:r>
      <w:r w:rsidRPr="00BB5D52">
        <w:rPr>
          <w:sz w:val="28"/>
        </w:rPr>
        <w:t>цього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Кодексу.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Положення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цього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абзацу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не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застосовуються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випадку,</w:t>
      </w:r>
      <w:r w:rsidRPr="00BB5D52">
        <w:rPr>
          <w:sz w:val="28"/>
        </w:rPr>
        <w:t xml:space="preserve"> </w:t>
      </w:r>
      <w:r w:rsidRPr="00BB5D52">
        <w:rPr>
          <w:sz w:val="28"/>
        </w:rPr>
        <w:t>якщо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дострокове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припинення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спеціального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інвестиційного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договору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зумовлене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порушенням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зобов'язань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держави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щодо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надання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державної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підтримки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за</w:t>
      </w:r>
      <w:r w:rsidRPr="00BB5D52">
        <w:rPr>
          <w:sz w:val="28"/>
        </w:rPr>
        <w:t xml:space="preserve"> </w:t>
      </w:r>
      <w:r w:rsidRPr="00BB5D52">
        <w:rPr>
          <w:sz w:val="28"/>
        </w:rPr>
        <w:t>спеціальним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інвестиційним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договором</w:t>
      </w:r>
      <w:r w:rsidRPr="00BB5D52">
        <w:rPr>
          <w:sz w:val="28"/>
        </w:rPr>
        <w:t xml:space="preserve"> </w:t>
      </w:r>
      <w:r w:rsidRPr="00BB5D52">
        <w:rPr>
          <w:sz w:val="28"/>
        </w:rPr>
        <w:t>або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виникненням</w:t>
      </w:r>
      <w:r w:rsidRPr="00BB5D52">
        <w:rPr>
          <w:sz w:val="28"/>
        </w:rPr>
        <w:t xml:space="preserve"> </w:t>
      </w:r>
      <w:r w:rsidRPr="00BB5D52">
        <w:rPr>
          <w:sz w:val="28"/>
        </w:rPr>
        <w:t>форс-мажорних</w:t>
      </w:r>
      <w:r w:rsidRPr="00BB5D52">
        <w:rPr>
          <w:sz w:val="28"/>
        </w:rPr>
        <w:t xml:space="preserve"> </w:t>
      </w:r>
      <w:r w:rsidRPr="00BB5D52">
        <w:rPr>
          <w:sz w:val="28"/>
        </w:rPr>
        <w:t>обставин</w:t>
      </w:r>
      <w:r w:rsidRPr="00BB5D52">
        <w:rPr>
          <w:sz w:val="28"/>
        </w:rPr>
        <w:t xml:space="preserve"> </w:t>
      </w:r>
      <w:r w:rsidRPr="00BB5D52">
        <w:rPr>
          <w:sz w:val="28"/>
        </w:rPr>
        <w:t>(обставин</w:t>
      </w:r>
      <w:r w:rsidRPr="00BB5D52">
        <w:rPr>
          <w:sz w:val="28"/>
        </w:rPr>
        <w:t xml:space="preserve"> </w:t>
      </w:r>
      <w:r w:rsidRPr="00BB5D52">
        <w:rPr>
          <w:sz w:val="28"/>
        </w:rPr>
        <w:t>непереборної</w:t>
      </w:r>
      <w:r w:rsidRPr="00BB5D52">
        <w:rPr>
          <w:sz w:val="28"/>
        </w:rPr>
        <w:t xml:space="preserve"> </w:t>
      </w:r>
      <w:r w:rsidRPr="00BB5D52">
        <w:rPr>
          <w:sz w:val="28"/>
        </w:rPr>
        <w:t>сили).</w:t>
      </w:r>
    </w:p>
    <w:p w:rsidR="00BB5D52" w:rsidRPr="00BB5D52" w:rsidRDefault="00BB5D52" w:rsidP="00BB5D52">
      <w:pPr>
        <w:ind w:firstLine="720"/>
        <w:jc w:val="both"/>
        <w:rPr>
          <w:sz w:val="28"/>
        </w:rPr>
      </w:pPr>
      <w:r w:rsidRPr="00BB5D52">
        <w:rPr>
          <w:sz w:val="28"/>
        </w:rPr>
        <w:t>При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цьому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встановлені</w:t>
      </w:r>
      <w:r w:rsidRPr="00BB5D52">
        <w:rPr>
          <w:sz w:val="28"/>
        </w:rPr>
        <w:t xml:space="preserve"> </w:t>
      </w:r>
      <w:r w:rsidRPr="00BB5D52">
        <w:rPr>
          <w:sz w:val="28"/>
        </w:rPr>
        <w:t>статтею</w:t>
      </w:r>
      <w:r w:rsidRPr="00BB5D52">
        <w:rPr>
          <w:sz w:val="28"/>
        </w:rPr>
        <w:t xml:space="preserve"> </w:t>
      </w:r>
      <w:r w:rsidRPr="00BB5D52">
        <w:rPr>
          <w:sz w:val="28"/>
        </w:rPr>
        <w:t>102</w:t>
      </w:r>
      <w:r w:rsidRPr="00BB5D52">
        <w:rPr>
          <w:sz w:val="28"/>
        </w:rPr>
        <w:t xml:space="preserve"> </w:t>
      </w:r>
      <w:r w:rsidRPr="00BB5D52">
        <w:rPr>
          <w:sz w:val="28"/>
        </w:rPr>
        <w:t>цього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Кодексу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строки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давності</w:t>
      </w:r>
      <w:r w:rsidRPr="00BB5D52">
        <w:rPr>
          <w:sz w:val="28"/>
        </w:rPr>
        <w:t xml:space="preserve"> </w:t>
      </w:r>
      <w:r w:rsidRPr="00BB5D52">
        <w:rPr>
          <w:sz w:val="28"/>
        </w:rPr>
        <w:t>не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застосовуються»;</w:t>
      </w:r>
    </w:p>
    <w:p w:rsidR="00BB5D52" w:rsidRPr="00BB5D52" w:rsidRDefault="00BB5D52" w:rsidP="00BB5D52">
      <w:pPr>
        <w:ind w:firstLine="720"/>
        <w:jc w:val="both"/>
        <w:rPr>
          <w:sz w:val="28"/>
        </w:rPr>
      </w:pPr>
      <w:r w:rsidRPr="00BB5D52">
        <w:rPr>
          <w:sz w:val="28"/>
        </w:rPr>
        <w:t>3)</w:t>
      </w:r>
      <w:r w:rsidRPr="00BB5D52">
        <w:rPr>
          <w:sz w:val="28"/>
        </w:rPr>
        <w:t xml:space="preserve"> </w:t>
      </w:r>
      <w:r w:rsidRPr="00BB5D52">
        <w:rPr>
          <w:color w:val="0563C1"/>
          <w:sz w:val="28"/>
          <w:u w:val="single"/>
        </w:rPr>
        <w:t>підрозділ</w:t>
      </w:r>
      <w:r w:rsidRPr="00BB5D52">
        <w:rPr>
          <w:color w:val="0563C1"/>
          <w:sz w:val="28"/>
          <w:u w:val="single"/>
        </w:rPr>
        <w:t xml:space="preserve"> </w:t>
      </w:r>
      <w:r w:rsidRPr="00BB5D52">
        <w:rPr>
          <w:color w:val="0563C1"/>
          <w:sz w:val="28"/>
          <w:u w:val="single"/>
        </w:rPr>
        <w:t>6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доповнити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пунктом</w:t>
      </w:r>
      <w:r w:rsidRPr="00BB5D52">
        <w:rPr>
          <w:sz w:val="28"/>
        </w:rPr>
        <w:t xml:space="preserve"> </w:t>
      </w:r>
      <w:r w:rsidRPr="00BB5D52">
        <w:rPr>
          <w:sz w:val="28"/>
        </w:rPr>
        <w:t>11</w:t>
      </w:r>
      <w:r w:rsidRPr="00BB5D52">
        <w:rPr>
          <w:sz w:val="28"/>
        </w:rPr>
        <w:t xml:space="preserve"> </w:t>
      </w:r>
      <w:r w:rsidRPr="00BB5D52">
        <w:rPr>
          <w:sz w:val="28"/>
        </w:rPr>
        <w:t>такого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змісту:</w:t>
      </w:r>
    </w:p>
    <w:p w:rsidR="00BB5D52" w:rsidRPr="00BB5D52" w:rsidRDefault="00BB5D52" w:rsidP="00BB5D52">
      <w:pPr>
        <w:ind w:firstLine="720"/>
        <w:jc w:val="both"/>
        <w:rPr>
          <w:sz w:val="28"/>
        </w:rPr>
      </w:pPr>
      <w:r w:rsidRPr="00BB5D52">
        <w:rPr>
          <w:sz w:val="28"/>
        </w:rPr>
        <w:t>«11.</w:t>
      </w:r>
      <w:r w:rsidRPr="00BB5D52">
        <w:rPr>
          <w:sz w:val="28"/>
        </w:rPr>
        <w:t xml:space="preserve"> </w:t>
      </w:r>
      <w:r w:rsidRPr="00BB5D52">
        <w:rPr>
          <w:sz w:val="28"/>
        </w:rPr>
        <w:t>Тимчасово,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1</w:t>
      </w:r>
      <w:r w:rsidRPr="00BB5D52">
        <w:rPr>
          <w:sz w:val="28"/>
        </w:rPr>
        <w:t xml:space="preserve"> </w:t>
      </w:r>
      <w:r w:rsidRPr="00BB5D52">
        <w:rPr>
          <w:sz w:val="28"/>
        </w:rPr>
        <w:t>січня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2035</w:t>
      </w:r>
      <w:r w:rsidRPr="00BB5D52">
        <w:rPr>
          <w:sz w:val="28"/>
        </w:rPr>
        <w:t xml:space="preserve"> </w:t>
      </w:r>
      <w:r w:rsidRPr="00BB5D52">
        <w:rPr>
          <w:sz w:val="28"/>
        </w:rPr>
        <w:t>року,</w:t>
      </w:r>
      <w:r w:rsidRPr="00BB5D52">
        <w:rPr>
          <w:sz w:val="28"/>
        </w:rPr>
        <w:t xml:space="preserve"> </w:t>
      </w:r>
      <w:r w:rsidRPr="00BB5D52">
        <w:rPr>
          <w:sz w:val="28"/>
        </w:rPr>
        <w:t>установити,</w:t>
      </w:r>
      <w:r w:rsidRPr="00BB5D52">
        <w:rPr>
          <w:sz w:val="28"/>
        </w:rPr>
        <w:t xml:space="preserve"> </w:t>
      </w:r>
      <w:r w:rsidRPr="00BB5D52">
        <w:rPr>
          <w:sz w:val="28"/>
        </w:rPr>
        <w:t>що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</w:t>
      </w:r>
      <w:r w:rsidRPr="00BB5D52">
        <w:rPr>
          <w:sz w:val="28"/>
        </w:rPr>
        <w:t xml:space="preserve"> </w:t>
      </w:r>
      <w:r w:rsidRPr="00BB5D52">
        <w:rPr>
          <w:sz w:val="28"/>
        </w:rPr>
        <w:t>частині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плати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за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землю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за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земельні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ділянки,</w:t>
      </w:r>
      <w:r w:rsidRPr="00BB5D52">
        <w:rPr>
          <w:sz w:val="28"/>
        </w:rPr>
        <w:t xml:space="preserve"> </w:t>
      </w:r>
      <w:r w:rsidRPr="00BB5D52">
        <w:rPr>
          <w:sz w:val="28"/>
        </w:rPr>
        <w:t>нормативну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грошову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оцінку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яких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проведено,</w:t>
      </w:r>
      <w:r w:rsidRPr="00BB5D52">
        <w:rPr>
          <w:sz w:val="28"/>
        </w:rPr>
        <w:t xml:space="preserve"> </w:t>
      </w:r>
      <w:r w:rsidRPr="00BB5D52">
        <w:rPr>
          <w:sz w:val="28"/>
        </w:rPr>
        <w:t>що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використовуються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</w:t>
      </w:r>
      <w:r w:rsidRPr="00BB5D52">
        <w:rPr>
          <w:sz w:val="28"/>
        </w:rPr>
        <w:t xml:space="preserve"> </w:t>
      </w:r>
      <w:r w:rsidRPr="00BB5D52">
        <w:rPr>
          <w:sz w:val="28"/>
        </w:rPr>
        <w:t>рамках</w:t>
      </w:r>
      <w:r w:rsidRPr="00BB5D52">
        <w:rPr>
          <w:sz w:val="28"/>
        </w:rPr>
        <w:t xml:space="preserve"> </w:t>
      </w:r>
      <w:r w:rsidRPr="00BB5D52">
        <w:rPr>
          <w:sz w:val="28"/>
        </w:rPr>
        <w:t>реалізації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інвестиційних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проектів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із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значними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інвестиціями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(крім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інвестиційних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проектів</w:t>
      </w:r>
      <w:r w:rsidRPr="00BB5D52">
        <w:rPr>
          <w:sz w:val="28"/>
        </w:rPr>
        <w:t xml:space="preserve"> </w:t>
      </w:r>
      <w:r w:rsidRPr="00BB5D52">
        <w:rPr>
          <w:sz w:val="28"/>
        </w:rPr>
        <w:t>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сферах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добування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</w:t>
      </w:r>
      <w:r w:rsidRPr="00BB5D52">
        <w:rPr>
          <w:sz w:val="28"/>
        </w:rPr>
        <w:t xml:space="preserve"> </w:t>
      </w:r>
      <w:r w:rsidRPr="00BB5D52">
        <w:rPr>
          <w:sz w:val="28"/>
        </w:rPr>
        <w:t>метою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подальшої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переробки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та/або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збагачення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корисних</w:t>
      </w:r>
      <w:r w:rsidRPr="00BB5D52">
        <w:rPr>
          <w:sz w:val="28"/>
        </w:rPr>
        <w:t xml:space="preserve"> </w:t>
      </w:r>
      <w:r w:rsidRPr="00BB5D52">
        <w:rPr>
          <w:sz w:val="28"/>
        </w:rPr>
        <w:t>копалин)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відповідно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Закону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України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"Про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державну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підтримку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інвестиційних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проектів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із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значними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інвестиціями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</w:t>
      </w:r>
      <w:r w:rsidRPr="00BB5D52">
        <w:rPr>
          <w:sz w:val="28"/>
        </w:rPr>
        <w:t xml:space="preserve"> </w:t>
      </w:r>
      <w:r w:rsidRPr="00BB5D52">
        <w:rPr>
          <w:sz w:val="28"/>
        </w:rPr>
        <w:t>Україні"</w:t>
      </w:r>
      <w:r w:rsidRPr="00BB5D52">
        <w:rPr>
          <w:sz w:val="28"/>
        </w:rPr>
        <w:t xml:space="preserve"> </w:t>
      </w:r>
      <w:r w:rsidRPr="00BB5D52">
        <w:rPr>
          <w:sz w:val="28"/>
        </w:rPr>
        <w:t>органи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місцевого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самоврядування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можуть:</w:t>
      </w:r>
    </w:p>
    <w:p w:rsidR="00BB5D52" w:rsidRPr="00BB5D52" w:rsidRDefault="00BB5D52" w:rsidP="00BB5D52">
      <w:pPr>
        <w:ind w:firstLine="720"/>
        <w:jc w:val="both"/>
        <w:rPr>
          <w:sz w:val="28"/>
        </w:rPr>
      </w:pPr>
      <w:r w:rsidRPr="00BB5D52">
        <w:rPr>
          <w:sz w:val="28"/>
        </w:rPr>
        <w:t>встановлювати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ставки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земельного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податку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та</w:t>
      </w:r>
      <w:r w:rsidRPr="00BB5D52">
        <w:rPr>
          <w:sz w:val="28"/>
        </w:rPr>
        <w:t xml:space="preserve"> </w:t>
      </w:r>
      <w:r w:rsidRPr="00BB5D52">
        <w:rPr>
          <w:sz w:val="28"/>
        </w:rPr>
        <w:t>орендну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плату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за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землі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державної</w:t>
      </w:r>
      <w:r w:rsidRPr="00BB5D52">
        <w:rPr>
          <w:sz w:val="28"/>
        </w:rPr>
        <w:t xml:space="preserve"> </w:t>
      </w:r>
      <w:r w:rsidRPr="00BB5D52">
        <w:rPr>
          <w:sz w:val="28"/>
        </w:rPr>
        <w:t>та</w:t>
      </w:r>
      <w:r w:rsidRPr="00BB5D52">
        <w:rPr>
          <w:sz w:val="28"/>
        </w:rPr>
        <w:t xml:space="preserve"> </w:t>
      </w:r>
      <w:r w:rsidRPr="00BB5D52">
        <w:rPr>
          <w:sz w:val="28"/>
        </w:rPr>
        <w:t>комунальної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власності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</w:t>
      </w:r>
      <w:r w:rsidRPr="00BB5D52">
        <w:rPr>
          <w:sz w:val="28"/>
        </w:rPr>
        <w:t xml:space="preserve"> </w:t>
      </w:r>
      <w:r w:rsidRPr="00BB5D52">
        <w:rPr>
          <w:sz w:val="28"/>
        </w:rPr>
        <w:t>розмірі</w:t>
      </w:r>
      <w:r w:rsidRPr="00BB5D52">
        <w:rPr>
          <w:sz w:val="28"/>
        </w:rPr>
        <w:t xml:space="preserve"> </w:t>
      </w:r>
      <w:r w:rsidRPr="00BB5D52">
        <w:rPr>
          <w:sz w:val="28"/>
        </w:rPr>
        <w:t>меншому,</w:t>
      </w:r>
      <w:r w:rsidRPr="00BB5D52">
        <w:rPr>
          <w:sz w:val="28"/>
        </w:rPr>
        <w:t xml:space="preserve"> </w:t>
      </w:r>
      <w:r w:rsidRPr="00BB5D52">
        <w:rPr>
          <w:sz w:val="28"/>
        </w:rPr>
        <w:t>ніж</w:t>
      </w:r>
      <w:r w:rsidRPr="00BB5D52">
        <w:rPr>
          <w:sz w:val="28"/>
        </w:rPr>
        <w:t xml:space="preserve"> </w:t>
      </w:r>
      <w:r w:rsidRPr="00BB5D52">
        <w:rPr>
          <w:sz w:val="28"/>
        </w:rPr>
        <w:t>розмір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земельного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податку,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встановлений</w:t>
      </w:r>
      <w:r w:rsidRPr="00BB5D52">
        <w:rPr>
          <w:sz w:val="28"/>
        </w:rPr>
        <w:t xml:space="preserve"> </w:t>
      </w:r>
      <w:r w:rsidRPr="00BB5D52">
        <w:rPr>
          <w:sz w:val="28"/>
        </w:rPr>
        <w:t>рішенням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відповідного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органу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місцевого</w:t>
      </w:r>
      <w:r w:rsidRPr="00BB5D52">
        <w:rPr>
          <w:sz w:val="28"/>
        </w:rPr>
        <w:t xml:space="preserve"> </w:t>
      </w:r>
      <w:r w:rsidRPr="00BB5D52">
        <w:rPr>
          <w:sz w:val="28"/>
        </w:rPr>
        <w:lastRenderedPageBreak/>
        <w:t>самоврядування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для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певної</w:t>
      </w:r>
      <w:r w:rsidRPr="00BB5D52">
        <w:rPr>
          <w:sz w:val="28"/>
        </w:rPr>
        <w:t xml:space="preserve"> </w:t>
      </w:r>
      <w:r w:rsidRPr="00BB5D52">
        <w:rPr>
          <w:sz w:val="28"/>
        </w:rPr>
        <w:t>категорії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земель,</w:t>
      </w:r>
      <w:r w:rsidRPr="00BB5D52">
        <w:rPr>
          <w:sz w:val="28"/>
        </w:rPr>
        <w:t xml:space="preserve"> </w:t>
      </w:r>
      <w:r w:rsidRPr="00BB5D52">
        <w:rPr>
          <w:sz w:val="28"/>
        </w:rPr>
        <w:t>що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сплачується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на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відповідній</w:t>
      </w:r>
      <w:r w:rsidRPr="00BB5D52">
        <w:rPr>
          <w:sz w:val="28"/>
        </w:rPr>
        <w:t xml:space="preserve"> </w:t>
      </w:r>
      <w:r w:rsidRPr="00BB5D52">
        <w:rPr>
          <w:sz w:val="28"/>
        </w:rPr>
        <w:t>території;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звільняти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від</w:t>
      </w:r>
      <w:r w:rsidRPr="00BB5D52">
        <w:rPr>
          <w:sz w:val="28"/>
        </w:rPr>
        <w:t xml:space="preserve"> </w:t>
      </w:r>
      <w:r w:rsidRPr="00BB5D52">
        <w:rPr>
          <w:sz w:val="28"/>
        </w:rPr>
        <w:t>сплати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земельного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податку.</w:t>
      </w:r>
    </w:p>
    <w:p w:rsidR="00BB5D52" w:rsidRPr="00BB5D52" w:rsidRDefault="00BB5D52" w:rsidP="00BB5D52">
      <w:pPr>
        <w:ind w:firstLine="720"/>
        <w:jc w:val="both"/>
        <w:rPr>
          <w:sz w:val="28"/>
        </w:rPr>
      </w:pPr>
      <w:r w:rsidRPr="00BB5D52">
        <w:rPr>
          <w:sz w:val="28"/>
        </w:rPr>
        <w:t>До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таких</w:t>
      </w:r>
      <w:r w:rsidRPr="00BB5D52">
        <w:rPr>
          <w:sz w:val="28"/>
        </w:rPr>
        <w:t xml:space="preserve"> </w:t>
      </w:r>
      <w:r w:rsidRPr="00BB5D52">
        <w:rPr>
          <w:sz w:val="28"/>
        </w:rPr>
        <w:t>рішень</w:t>
      </w:r>
      <w:r w:rsidRPr="00BB5D52">
        <w:rPr>
          <w:sz w:val="28"/>
        </w:rPr>
        <w:t xml:space="preserve"> </w:t>
      </w:r>
      <w:r w:rsidRPr="00BB5D52">
        <w:rPr>
          <w:sz w:val="28"/>
        </w:rPr>
        <w:t>органів</w:t>
      </w:r>
      <w:r w:rsidRPr="00BB5D52">
        <w:rPr>
          <w:sz w:val="28"/>
        </w:rPr>
        <w:t xml:space="preserve"> </w:t>
      </w:r>
      <w:r w:rsidRPr="00BB5D52">
        <w:rPr>
          <w:sz w:val="28"/>
        </w:rPr>
        <w:t>місцевого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самоврядування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та/або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рішень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про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внесення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змін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таких</w:t>
      </w:r>
      <w:r w:rsidRPr="00BB5D52">
        <w:rPr>
          <w:sz w:val="28"/>
        </w:rPr>
        <w:t xml:space="preserve"> </w:t>
      </w:r>
      <w:r w:rsidRPr="00BB5D52">
        <w:rPr>
          <w:sz w:val="28"/>
        </w:rPr>
        <w:t>рішень</w:t>
      </w:r>
      <w:r w:rsidRPr="00BB5D52">
        <w:rPr>
          <w:sz w:val="28"/>
        </w:rPr>
        <w:t xml:space="preserve"> </w:t>
      </w:r>
      <w:r w:rsidRPr="00BB5D52">
        <w:rPr>
          <w:sz w:val="28"/>
        </w:rPr>
        <w:t>не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застосовуються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вимоги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підпункту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4.1.9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пункту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4.1</w:t>
      </w:r>
      <w:r w:rsidRPr="00BB5D52">
        <w:rPr>
          <w:sz w:val="28"/>
        </w:rPr>
        <w:t xml:space="preserve"> </w:t>
      </w:r>
      <w:r w:rsidRPr="00BB5D52">
        <w:rPr>
          <w:sz w:val="28"/>
        </w:rPr>
        <w:t>та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пункту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4.5</w:t>
      </w:r>
      <w:r w:rsidRPr="00BB5D52">
        <w:rPr>
          <w:sz w:val="28"/>
        </w:rPr>
        <w:t xml:space="preserve"> </w:t>
      </w:r>
      <w:r w:rsidRPr="00BB5D52">
        <w:rPr>
          <w:sz w:val="28"/>
        </w:rPr>
        <w:t>статі</w:t>
      </w:r>
      <w:r w:rsidRPr="00BB5D52">
        <w:rPr>
          <w:sz w:val="28"/>
        </w:rPr>
        <w:t xml:space="preserve"> </w:t>
      </w:r>
      <w:r w:rsidRPr="00BB5D52">
        <w:rPr>
          <w:sz w:val="28"/>
        </w:rPr>
        <w:t>4,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підпунктів</w:t>
      </w:r>
      <w:r w:rsidRPr="00BB5D52">
        <w:rPr>
          <w:sz w:val="28"/>
        </w:rPr>
        <w:t xml:space="preserve"> </w:t>
      </w:r>
      <w:r w:rsidRPr="00BB5D52">
        <w:rPr>
          <w:sz w:val="28"/>
        </w:rPr>
        <w:t>12.3.3,</w:t>
      </w:r>
      <w:r w:rsidRPr="00BB5D52">
        <w:rPr>
          <w:sz w:val="28"/>
        </w:rPr>
        <w:t xml:space="preserve"> </w:t>
      </w:r>
      <w:r w:rsidRPr="00BB5D52">
        <w:rPr>
          <w:sz w:val="28"/>
        </w:rPr>
        <w:t>12.3.4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</w:t>
      </w:r>
      <w:r w:rsidRPr="00BB5D52">
        <w:rPr>
          <w:sz w:val="28"/>
        </w:rPr>
        <w:t xml:space="preserve"> </w:t>
      </w:r>
      <w:r w:rsidRPr="00BB5D52">
        <w:rPr>
          <w:sz w:val="28"/>
        </w:rPr>
        <w:t>12.3.7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пункту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12.3,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підпункту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12.4.3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пункту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12.4</w:t>
      </w:r>
      <w:r w:rsidRPr="00BB5D52">
        <w:rPr>
          <w:sz w:val="28"/>
        </w:rPr>
        <w:t xml:space="preserve"> </w:t>
      </w:r>
      <w:r w:rsidRPr="00BB5D52">
        <w:rPr>
          <w:sz w:val="28"/>
        </w:rPr>
        <w:t>та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пункту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12.5</w:t>
      </w:r>
      <w:r w:rsidRPr="00BB5D52">
        <w:rPr>
          <w:sz w:val="28"/>
        </w:rPr>
        <w:t xml:space="preserve"> </w:t>
      </w:r>
      <w:r w:rsidRPr="00BB5D52">
        <w:rPr>
          <w:sz w:val="28"/>
        </w:rPr>
        <w:t>статті</w:t>
      </w:r>
      <w:r w:rsidRPr="00BB5D52">
        <w:rPr>
          <w:sz w:val="28"/>
        </w:rPr>
        <w:t xml:space="preserve"> </w:t>
      </w:r>
      <w:r w:rsidRPr="00BB5D52">
        <w:rPr>
          <w:sz w:val="28"/>
        </w:rPr>
        <w:t>12</w:t>
      </w:r>
      <w:r w:rsidRPr="00BB5D52">
        <w:rPr>
          <w:sz w:val="28"/>
        </w:rPr>
        <w:t xml:space="preserve"> </w:t>
      </w:r>
      <w:r w:rsidRPr="00BB5D52">
        <w:rPr>
          <w:sz w:val="28"/>
        </w:rPr>
        <w:t>цього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Кодексу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та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Закону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України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"Про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засади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державної</w:t>
      </w:r>
      <w:r w:rsidRPr="00BB5D52">
        <w:rPr>
          <w:sz w:val="28"/>
        </w:rPr>
        <w:t xml:space="preserve"> </w:t>
      </w:r>
      <w:r w:rsidRPr="00BB5D52">
        <w:rPr>
          <w:sz w:val="28"/>
        </w:rPr>
        <w:t>регуляторної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політики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сфері</w:t>
      </w:r>
      <w:r w:rsidRPr="00BB5D52">
        <w:rPr>
          <w:sz w:val="28"/>
        </w:rPr>
        <w:t xml:space="preserve"> </w:t>
      </w:r>
      <w:r w:rsidRPr="00BB5D52">
        <w:rPr>
          <w:sz w:val="28"/>
        </w:rPr>
        <w:t>господарської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діяльності".</w:t>
      </w:r>
    </w:p>
    <w:p w:rsidR="00BB5D52" w:rsidRPr="00BB5D52" w:rsidRDefault="00BB5D52" w:rsidP="00BB5D52">
      <w:pPr>
        <w:ind w:firstLine="720"/>
        <w:jc w:val="both"/>
        <w:rPr>
          <w:sz w:val="28"/>
        </w:rPr>
      </w:pPr>
      <w:r w:rsidRPr="00BB5D52">
        <w:rPr>
          <w:sz w:val="28"/>
        </w:rPr>
        <w:t>Загальна</w:t>
      </w:r>
      <w:r w:rsidRPr="00BB5D52">
        <w:rPr>
          <w:sz w:val="28"/>
        </w:rPr>
        <w:t xml:space="preserve"> </w:t>
      </w:r>
      <w:r w:rsidRPr="00BB5D52">
        <w:rPr>
          <w:sz w:val="28"/>
        </w:rPr>
        <w:t>сума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вивільнених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від</w:t>
      </w:r>
      <w:r w:rsidRPr="00BB5D52">
        <w:rPr>
          <w:sz w:val="28"/>
        </w:rPr>
        <w:t xml:space="preserve"> </w:t>
      </w:r>
      <w:r w:rsidRPr="00BB5D52">
        <w:rPr>
          <w:sz w:val="28"/>
        </w:rPr>
        <w:t>оподаткування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коштів</w:t>
      </w:r>
      <w:r w:rsidRPr="00BB5D52">
        <w:rPr>
          <w:sz w:val="28"/>
        </w:rPr>
        <w:t xml:space="preserve"> </w:t>
      </w:r>
      <w:r w:rsidRPr="00BB5D52">
        <w:rPr>
          <w:sz w:val="28"/>
        </w:rPr>
        <w:t>(сум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податку,</w:t>
      </w:r>
      <w:r w:rsidRPr="00BB5D52">
        <w:rPr>
          <w:sz w:val="28"/>
        </w:rPr>
        <w:t xml:space="preserve"> </w:t>
      </w:r>
      <w:r w:rsidRPr="00BB5D52">
        <w:rPr>
          <w:sz w:val="28"/>
        </w:rPr>
        <w:t>що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не</w:t>
      </w:r>
      <w:r w:rsidRPr="00BB5D52">
        <w:rPr>
          <w:sz w:val="28"/>
        </w:rPr>
        <w:t xml:space="preserve"> </w:t>
      </w:r>
      <w:r w:rsidRPr="00BB5D52">
        <w:rPr>
          <w:sz w:val="28"/>
        </w:rPr>
        <w:t>сплачуються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бюджету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та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залишаються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розпорядженні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платника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податку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–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інвестора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із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значними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інвестиціями)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враховується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складі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загального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обсягу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передбаченої</w:t>
      </w:r>
      <w:r w:rsidRPr="00BB5D52">
        <w:rPr>
          <w:sz w:val="28"/>
        </w:rPr>
        <w:t xml:space="preserve"> </w:t>
      </w:r>
      <w:r w:rsidRPr="00BB5D52">
        <w:rPr>
          <w:sz w:val="28"/>
        </w:rPr>
        <w:t>спеціальним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інвестиційним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договором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державної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підтримки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інвестиційного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проекту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із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значними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інвестиціями,</w:t>
      </w:r>
      <w:r w:rsidRPr="00BB5D52">
        <w:rPr>
          <w:sz w:val="28"/>
        </w:rPr>
        <w:t xml:space="preserve"> </w:t>
      </w:r>
      <w:r w:rsidRPr="00BB5D52">
        <w:rPr>
          <w:sz w:val="28"/>
        </w:rPr>
        <w:t>яка</w:t>
      </w:r>
      <w:r w:rsidRPr="00BB5D52">
        <w:rPr>
          <w:sz w:val="28"/>
        </w:rPr>
        <w:t xml:space="preserve"> </w:t>
      </w:r>
      <w:r w:rsidRPr="00BB5D52">
        <w:rPr>
          <w:sz w:val="28"/>
        </w:rPr>
        <w:t>надається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відповідно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Закону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України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"Про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державну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підтримку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інвестиційних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проектів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із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значними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інвестиціями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</w:t>
      </w:r>
      <w:r w:rsidRPr="00BB5D52">
        <w:rPr>
          <w:sz w:val="28"/>
        </w:rPr>
        <w:t xml:space="preserve"> </w:t>
      </w:r>
      <w:r w:rsidRPr="00BB5D52">
        <w:rPr>
          <w:sz w:val="28"/>
        </w:rPr>
        <w:t>Україні".</w:t>
      </w:r>
    </w:p>
    <w:p w:rsidR="00BB5D52" w:rsidRPr="00BB5D52" w:rsidRDefault="00BB5D52" w:rsidP="00BB5D52">
      <w:pPr>
        <w:ind w:firstLine="720"/>
        <w:jc w:val="both"/>
        <w:rPr>
          <w:sz w:val="28"/>
        </w:rPr>
      </w:pPr>
      <w:r w:rsidRPr="00BB5D52">
        <w:rPr>
          <w:sz w:val="28"/>
        </w:rPr>
        <w:t>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разі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досягнення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загального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обсягу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державної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підтримки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інвестиційного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проекту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із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значними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інвестиціями,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платник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податку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–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інвестор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із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значними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інвестиціями,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починаючи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</w:t>
      </w:r>
      <w:r w:rsidRPr="00BB5D52">
        <w:rPr>
          <w:sz w:val="28"/>
        </w:rPr>
        <w:t xml:space="preserve"> </w:t>
      </w:r>
      <w:r w:rsidRPr="00BB5D52">
        <w:rPr>
          <w:sz w:val="28"/>
        </w:rPr>
        <w:t>календарного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місяця,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</w:t>
      </w:r>
      <w:r w:rsidRPr="00BB5D52">
        <w:rPr>
          <w:sz w:val="28"/>
        </w:rPr>
        <w:t xml:space="preserve"> </w:t>
      </w:r>
      <w:r w:rsidRPr="00BB5D52">
        <w:rPr>
          <w:sz w:val="28"/>
        </w:rPr>
        <w:t>якому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досягнуто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зазначений</w:t>
      </w:r>
      <w:r w:rsidRPr="00BB5D52">
        <w:rPr>
          <w:sz w:val="28"/>
        </w:rPr>
        <w:t xml:space="preserve"> </w:t>
      </w:r>
      <w:r w:rsidRPr="00BB5D52">
        <w:rPr>
          <w:sz w:val="28"/>
        </w:rPr>
        <w:t>обсяг,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втрачає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право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на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застосування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пільги,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визначеної</w:t>
      </w:r>
      <w:r w:rsidRPr="00BB5D52">
        <w:rPr>
          <w:sz w:val="28"/>
        </w:rPr>
        <w:t xml:space="preserve"> </w:t>
      </w:r>
      <w:r w:rsidRPr="00BB5D52">
        <w:rPr>
          <w:sz w:val="28"/>
        </w:rPr>
        <w:t>цим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пунктом.</w:t>
      </w:r>
    </w:p>
    <w:p w:rsidR="00BB5D52" w:rsidRPr="00BB5D52" w:rsidRDefault="00BB5D52" w:rsidP="00BB5D52">
      <w:pPr>
        <w:ind w:firstLine="720"/>
        <w:jc w:val="both"/>
        <w:rPr>
          <w:sz w:val="28"/>
        </w:rPr>
      </w:pPr>
      <w:r w:rsidRPr="00BB5D52">
        <w:rPr>
          <w:sz w:val="28"/>
        </w:rPr>
        <w:t>При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досягненні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загального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обсягу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державної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підтримки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інвестиційного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проекту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із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значними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інвестиціями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протягом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звітного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(податкового)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періоду,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платник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податку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–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інвестор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із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значними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інвестиціями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зобов’язаний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протягом</w:t>
      </w:r>
      <w:r w:rsidRPr="00BB5D52">
        <w:rPr>
          <w:sz w:val="28"/>
        </w:rPr>
        <w:t xml:space="preserve"> </w:t>
      </w:r>
      <w:r w:rsidRPr="00BB5D52">
        <w:rPr>
          <w:sz w:val="28"/>
        </w:rPr>
        <w:t>20</w:t>
      </w:r>
      <w:r w:rsidRPr="00BB5D52">
        <w:rPr>
          <w:sz w:val="28"/>
        </w:rPr>
        <w:t xml:space="preserve"> </w:t>
      </w:r>
      <w:r w:rsidRPr="00BB5D52">
        <w:rPr>
          <w:sz w:val="28"/>
        </w:rPr>
        <w:t>календарних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днів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дати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внесення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відповідної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інформації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реєстру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інвестиційних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проектів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із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значними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інвестиціями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подати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уточнюючу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податкову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декларацію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за</w:t>
      </w:r>
      <w:r w:rsidRPr="00BB5D52">
        <w:rPr>
          <w:sz w:val="28"/>
        </w:rPr>
        <w:t xml:space="preserve"> </w:t>
      </w:r>
      <w:r w:rsidRPr="00BB5D52">
        <w:rPr>
          <w:sz w:val="28"/>
        </w:rPr>
        <w:t>такий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звітний</w:t>
      </w:r>
      <w:r w:rsidRPr="00BB5D52">
        <w:rPr>
          <w:sz w:val="28"/>
        </w:rPr>
        <w:t xml:space="preserve"> </w:t>
      </w:r>
      <w:r w:rsidRPr="00BB5D52">
        <w:rPr>
          <w:sz w:val="28"/>
        </w:rPr>
        <w:t>(податковий)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період,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</w:t>
      </w:r>
      <w:r w:rsidRPr="00BB5D52">
        <w:rPr>
          <w:sz w:val="28"/>
        </w:rPr>
        <w:t xml:space="preserve"> </w:t>
      </w:r>
      <w:r w:rsidRPr="00BB5D52">
        <w:rPr>
          <w:sz w:val="28"/>
        </w:rPr>
        <w:t>якій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збільшити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податкові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зобов’язання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із</w:t>
      </w:r>
      <w:r w:rsidRPr="00BB5D52">
        <w:rPr>
          <w:sz w:val="28"/>
        </w:rPr>
        <w:t xml:space="preserve"> </w:t>
      </w:r>
      <w:r w:rsidRPr="00BB5D52">
        <w:rPr>
          <w:sz w:val="28"/>
        </w:rPr>
        <w:t>сплати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плати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за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землю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за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період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починаючи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</w:t>
      </w:r>
      <w:r w:rsidRPr="00BB5D52">
        <w:rPr>
          <w:sz w:val="28"/>
        </w:rPr>
        <w:t xml:space="preserve"> </w:t>
      </w:r>
      <w:r w:rsidRPr="00BB5D52">
        <w:rPr>
          <w:sz w:val="28"/>
        </w:rPr>
        <w:t>календарного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місяця,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</w:t>
      </w:r>
      <w:r w:rsidRPr="00BB5D52">
        <w:rPr>
          <w:sz w:val="28"/>
        </w:rPr>
        <w:t xml:space="preserve"> </w:t>
      </w:r>
      <w:r w:rsidRPr="00BB5D52">
        <w:rPr>
          <w:sz w:val="28"/>
        </w:rPr>
        <w:t>якому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досягнуто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загального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обсягу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державної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підтримки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інвестиційного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проекту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із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значними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інвестиціями.</w:t>
      </w:r>
    </w:p>
    <w:p w:rsidR="00BB5D52" w:rsidRPr="00BB5D52" w:rsidRDefault="00BB5D52" w:rsidP="00BB5D52">
      <w:pPr>
        <w:ind w:firstLine="720"/>
        <w:jc w:val="both"/>
        <w:rPr>
          <w:sz w:val="28"/>
        </w:rPr>
      </w:pPr>
      <w:r w:rsidRPr="00BB5D52">
        <w:rPr>
          <w:sz w:val="28"/>
        </w:rPr>
        <w:t>При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цьому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дати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внесення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змін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договори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оренди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земельних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ділянок,</w:t>
      </w:r>
      <w:r w:rsidRPr="00BB5D52">
        <w:rPr>
          <w:sz w:val="28"/>
        </w:rPr>
        <w:t xml:space="preserve"> </w:t>
      </w:r>
      <w:r w:rsidRPr="00BB5D52">
        <w:rPr>
          <w:sz w:val="28"/>
        </w:rPr>
        <w:t>що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використовуються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</w:t>
      </w:r>
      <w:r w:rsidRPr="00BB5D52">
        <w:rPr>
          <w:sz w:val="28"/>
        </w:rPr>
        <w:t xml:space="preserve"> </w:t>
      </w:r>
      <w:r w:rsidRPr="00BB5D52">
        <w:rPr>
          <w:sz w:val="28"/>
        </w:rPr>
        <w:t>рамках</w:t>
      </w:r>
      <w:r w:rsidRPr="00BB5D52">
        <w:rPr>
          <w:sz w:val="28"/>
        </w:rPr>
        <w:t xml:space="preserve"> </w:t>
      </w:r>
      <w:r w:rsidRPr="00BB5D52">
        <w:rPr>
          <w:sz w:val="28"/>
        </w:rPr>
        <w:t>реалізації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інвестиційних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проектів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із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значними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інвестиціями,</w:t>
      </w:r>
      <w:r w:rsidRPr="00BB5D52">
        <w:rPr>
          <w:sz w:val="28"/>
        </w:rPr>
        <w:t xml:space="preserve"> </w:t>
      </w:r>
      <w:r w:rsidRPr="00BB5D52">
        <w:rPr>
          <w:sz w:val="28"/>
        </w:rPr>
        <w:t>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зв’язку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досягненням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загального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обсягу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державної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підтримки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інвестиційного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проекту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із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значними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інвестиціями,</w:t>
      </w:r>
      <w:r w:rsidRPr="00BB5D52">
        <w:rPr>
          <w:sz w:val="28"/>
        </w:rPr>
        <w:t xml:space="preserve"> </w:t>
      </w:r>
      <w:r w:rsidRPr="00BB5D52">
        <w:rPr>
          <w:sz w:val="28"/>
        </w:rPr>
        <w:t>розмір</w:t>
      </w:r>
      <w:r w:rsidRPr="00BB5D52">
        <w:rPr>
          <w:sz w:val="28"/>
        </w:rPr>
        <w:t xml:space="preserve"> </w:t>
      </w:r>
      <w:r w:rsidRPr="00BB5D52">
        <w:rPr>
          <w:sz w:val="28"/>
        </w:rPr>
        <w:t>орендної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плати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для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нарахування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податкових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зобов’язань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</w:t>
      </w:r>
      <w:r w:rsidRPr="00BB5D52">
        <w:rPr>
          <w:sz w:val="28"/>
        </w:rPr>
        <w:t xml:space="preserve"> </w:t>
      </w:r>
      <w:r w:rsidRPr="00BB5D52">
        <w:rPr>
          <w:sz w:val="28"/>
        </w:rPr>
        <w:t>орендної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плати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визначається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за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правилами,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визначеними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пунктом</w:t>
      </w:r>
      <w:r w:rsidRPr="00BB5D52">
        <w:rPr>
          <w:sz w:val="28"/>
        </w:rPr>
        <w:t xml:space="preserve"> </w:t>
      </w:r>
      <w:r w:rsidRPr="00BB5D52">
        <w:rPr>
          <w:sz w:val="28"/>
        </w:rPr>
        <w:t>288.5</w:t>
      </w:r>
      <w:r w:rsidRPr="00BB5D52">
        <w:rPr>
          <w:sz w:val="28"/>
        </w:rPr>
        <w:t xml:space="preserve"> </w:t>
      </w:r>
      <w:r w:rsidRPr="00BB5D52">
        <w:rPr>
          <w:sz w:val="28"/>
        </w:rPr>
        <w:t>статті</w:t>
      </w:r>
      <w:r w:rsidRPr="00BB5D52">
        <w:rPr>
          <w:sz w:val="28"/>
        </w:rPr>
        <w:t xml:space="preserve"> </w:t>
      </w:r>
      <w:r w:rsidRPr="00BB5D52">
        <w:rPr>
          <w:sz w:val="28"/>
        </w:rPr>
        <w:t>288</w:t>
      </w:r>
      <w:r w:rsidRPr="00BB5D52">
        <w:rPr>
          <w:sz w:val="28"/>
        </w:rPr>
        <w:t xml:space="preserve"> </w:t>
      </w:r>
      <w:r w:rsidRPr="00BB5D52">
        <w:rPr>
          <w:sz w:val="28"/>
        </w:rPr>
        <w:t>Розділу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ХІІ</w:t>
      </w:r>
      <w:r w:rsidRPr="00BB5D52">
        <w:rPr>
          <w:sz w:val="28"/>
        </w:rPr>
        <w:t xml:space="preserve"> </w:t>
      </w:r>
      <w:r w:rsidRPr="00BB5D52">
        <w:rPr>
          <w:sz w:val="28"/>
        </w:rPr>
        <w:t>цього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Кодексу.</w:t>
      </w:r>
    </w:p>
    <w:p w:rsidR="00BB5D52" w:rsidRPr="00BB5D52" w:rsidRDefault="00BB5D52" w:rsidP="00BB5D52">
      <w:pPr>
        <w:ind w:firstLine="720"/>
        <w:jc w:val="both"/>
        <w:rPr>
          <w:sz w:val="28"/>
        </w:rPr>
      </w:pPr>
      <w:r w:rsidRPr="00BB5D52">
        <w:rPr>
          <w:sz w:val="28"/>
        </w:rPr>
        <w:t>Штрафні</w:t>
      </w:r>
      <w:r w:rsidRPr="00BB5D52">
        <w:rPr>
          <w:sz w:val="28"/>
        </w:rPr>
        <w:t xml:space="preserve"> </w:t>
      </w:r>
      <w:r w:rsidRPr="00BB5D52">
        <w:rPr>
          <w:sz w:val="28"/>
        </w:rPr>
        <w:t>санкції</w:t>
      </w:r>
      <w:r w:rsidRPr="00BB5D52">
        <w:rPr>
          <w:sz w:val="28"/>
        </w:rPr>
        <w:t xml:space="preserve"> </w:t>
      </w:r>
      <w:r w:rsidRPr="00BB5D52">
        <w:rPr>
          <w:sz w:val="28"/>
        </w:rPr>
        <w:t>та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пеня,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визначені</w:t>
      </w:r>
      <w:r w:rsidRPr="00BB5D52">
        <w:rPr>
          <w:sz w:val="28"/>
        </w:rPr>
        <w:t xml:space="preserve"> </w:t>
      </w:r>
      <w:r w:rsidRPr="00BB5D52">
        <w:rPr>
          <w:sz w:val="28"/>
        </w:rPr>
        <w:t>цим</w:t>
      </w:r>
      <w:r w:rsidRPr="00BB5D52">
        <w:rPr>
          <w:sz w:val="28"/>
        </w:rPr>
        <w:t xml:space="preserve"> </w:t>
      </w:r>
      <w:r w:rsidRPr="00BB5D52">
        <w:rPr>
          <w:sz w:val="28"/>
        </w:rPr>
        <w:t>Кодексом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за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заниження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податкового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зобов’язання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плати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за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землю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за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період,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починаючи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дати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досягнення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загального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обсягу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державної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підтримки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інвестиційного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проекту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із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значними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інвестиціями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дати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внесення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відповідної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інформації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реєстру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інвестиційних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проектів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із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значними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інвестиціями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щодо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досягнення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загального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обсягу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такої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підтримки,</w:t>
      </w:r>
      <w:r w:rsidRPr="00BB5D52">
        <w:rPr>
          <w:sz w:val="28"/>
        </w:rPr>
        <w:t xml:space="preserve"> </w:t>
      </w:r>
      <w:r w:rsidRPr="00BB5D52">
        <w:rPr>
          <w:sz w:val="28"/>
        </w:rPr>
        <w:t>не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визначаються.</w:t>
      </w:r>
    </w:p>
    <w:p w:rsidR="00BB5D52" w:rsidRPr="00BB5D52" w:rsidRDefault="00BB5D52" w:rsidP="00BB5D52">
      <w:pPr>
        <w:ind w:firstLine="720"/>
        <w:jc w:val="both"/>
        <w:rPr>
          <w:sz w:val="28"/>
        </w:rPr>
      </w:pPr>
      <w:r w:rsidRPr="00BB5D52">
        <w:rPr>
          <w:sz w:val="28"/>
        </w:rPr>
        <w:lastRenderedPageBreak/>
        <w:t>Прийняття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органами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місцевого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самоврядування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рішень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відповідно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абзацу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першого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цього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пункту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здійснюється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</w:t>
      </w:r>
      <w:r w:rsidRPr="00BB5D52">
        <w:rPr>
          <w:sz w:val="28"/>
        </w:rPr>
        <w:t xml:space="preserve"> </w:t>
      </w:r>
      <w:r w:rsidRPr="00BB5D52">
        <w:rPr>
          <w:sz w:val="28"/>
        </w:rPr>
        <w:t>урахуванням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вимог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Закону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України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"Про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державну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підтримку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інвестиційних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проектів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із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значними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інвестиціями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</w:t>
      </w:r>
      <w:r w:rsidRPr="00BB5D52">
        <w:rPr>
          <w:sz w:val="28"/>
        </w:rPr>
        <w:t xml:space="preserve"> </w:t>
      </w:r>
      <w:r w:rsidRPr="00BB5D52">
        <w:rPr>
          <w:sz w:val="28"/>
        </w:rPr>
        <w:t>Україні"</w:t>
      </w:r>
      <w:r w:rsidRPr="00BB5D52">
        <w:rPr>
          <w:sz w:val="28"/>
        </w:rPr>
        <w:t xml:space="preserve"> </w:t>
      </w:r>
      <w:r w:rsidRPr="00BB5D52">
        <w:rPr>
          <w:sz w:val="28"/>
        </w:rPr>
        <w:t>стосовно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обмеження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загального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обсягу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державної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підтримки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інвестиційного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проекту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із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значними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інвестиціями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та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положень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відповідних</w:t>
      </w:r>
      <w:r w:rsidRPr="00BB5D52">
        <w:rPr>
          <w:sz w:val="28"/>
        </w:rPr>
        <w:t xml:space="preserve"> </w:t>
      </w:r>
      <w:r w:rsidRPr="00BB5D52">
        <w:rPr>
          <w:sz w:val="28"/>
        </w:rPr>
        <w:t>спеціальних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інвестиційних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договорів,</w:t>
      </w:r>
      <w:r w:rsidRPr="00BB5D52">
        <w:rPr>
          <w:sz w:val="28"/>
        </w:rPr>
        <w:t xml:space="preserve"> </w:t>
      </w:r>
      <w:r w:rsidRPr="00BB5D52">
        <w:rPr>
          <w:sz w:val="28"/>
        </w:rPr>
        <w:t>укладених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відповідно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Закону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України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"Про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державну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підтримку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інвестиційних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проектів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із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значними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інвестиціями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</w:t>
      </w:r>
      <w:r w:rsidRPr="00BB5D52">
        <w:rPr>
          <w:sz w:val="28"/>
        </w:rPr>
        <w:t xml:space="preserve"> </w:t>
      </w:r>
      <w:r w:rsidRPr="00BB5D52">
        <w:rPr>
          <w:sz w:val="28"/>
        </w:rPr>
        <w:t>Україні";</w:t>
      </w:r>
    </w:p>
    <w:p w:rsidR="00BB5D52" w:rsidRPr="00BB5D52" w:rsidRDefault="00BB5D52" w:rsidP="00BB5D52">
      <w:pPr>
        <w:ind w:firstLine="720"/>
        <w:jc w:val="both"/>
        <w:rPr>
          <w:sz w:val="28"/>
        </w:rPr>
      </w:pPr>
      <w:r w:rsidRPr="00BB5D52">
        <w:rPr>
          <w:sz w:val="28"/>
        </w:rPr>
        <w:t>4)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підрозділ</w:t>
      </w:r>
      <w:r w:rsidRPr="00BB5D52">
        <w:rPr>
          <w:sz w:val="28"/>
        </w:rPr>
        <w:t xml:space="preserve"> </w:t>
      </w:r>
      <w:r w:rsidRPr="00BB5D52">
        <w:rPr>
          <w:sz w:val="28"/>
        </w:rPr>
        <w:t>10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доповнити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пунктом</w:t>
      </w:r>
      <w:r w:rsidRPr="00BB5D52">
        <w:rPr>
          <w:sz w:val="28"/>
        </w:rPr>
        <w:t xml:space="preserve"> </w:t>
      </w:r>
      <w:r w:rsidRPr="00BB5D52">
        <w:rPr>
          <w:sz w:val="28"/>
        </w:rPr>
        <w:t>63</w:t>
      </w:r>
      <w:r w:rsidRPr="00BB5D52">
        <w:rPr>
          <w:sz w:val="28"/>
        </w:rPr>
        <w:t xml:space="preserve"> </w:t>
      </w:r>
      <w:r w:rsidRPr="00BB5D52">
        <w:rPr>
          <w:sz w:val="28"/>
        </w:rPr>
        <w:t>такого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змісту:</w:t>
      </w:r>
    </w:p>
    <w:p w:rsidR="00BB5D52" w:rsidRPr="00BB5D52" w:rsidRDefault="00BB5D52" w:rsidP="00BB5D52">
      <w:pPr>
        <w:ind w:firstLine="720"/>
        <w:jc w:val="both"/>
        <w:rPr>
          <w:sz w:val="28"/>
        </w:rPr>
      </w:pPr>
      <w:r w:rsidRPr="00BB5D52">
        <w:rPr>
          <w:sz w:val="28"/>
        </w:rPr>
        <w:t>«63.</w:t>
      </w:r>
      <w:r w:rsidRPr="00BB5D52">
        <w:rPr>
          <w:sz w:val="28"/>
        </w:rPr>
        <w:t xml:space="preserve"> </w:t>
      </w:r>
      <w:r w:rsidRPr="00BB5D52">
        <w:rPr>
          <w:sz w:val="28"/>
        </w:rPr>
        <w:t>Ц</w:t>
      </w:r>
      <w:r w:rsidRPr="00BB5D52">
        <w:rPr>
          <w:color w:val="333333"/>
          <w:sz w:val="28"/>
        </w:rPr>
        <w:t>ентральний</w:t>
      </w:r>
      <w:r w:rsidRPr="00BB5D52">
        <w:rPr>
          <w:color w:val="333333"/>
          <w:sz w:val="28"/>
        </w:rPr>
        <w:t xml:space="preserve"> </w:t>
      </w:r>
      <w:r w:rsidRPr="00BB5D52">
        <w:rPr>
          <w:color w:val="333333"/>
          <w:sz w:val="28"/>
        </w:rPr>
        <w:t>орган</w:t>
      </w:r>
      <w:r w:rsidRPr="00BB5D52">
        <w:rPr>
          <w:color w:val="333333"/>
          <w:sz w:val="28"/>
        </w:rPr>
        <w:t xml:space="preserve"> </w:t>
      </w:r>
      <w:r w:rsidRPr="00BB5D52">
        <w:rPr>
          <w:color w:val="333333"/>
          <w:sz w:val="28"/>
        </w:rPr>
        <w:t>виконавчої</w:t>
      </w:r>
      <w:r w:rsidRPr="00BB5D52">
        <w:rPr>
          <w:color w:val="333333"/>
          <w:sz w:val="28"/>
        </w:rPr>
        <w:t xml:space="preserve"> </w:t>
      </w:r>
      <w:r w:rsidRPr="00BB5D52">
        <w:rPr>
          <w:color w:val="333333"/>
          <w:sz w:val="28"/>
        </w:rPr>
        <w:t>влади,</w:t>
      </w:r>
      <w:r w:rsidRPr="00BB5D52">
        <w:rPr>
          <w:color w:val="333333"/>
          <w:sz w:val="28"/>
        </w:rPr>
        <w:t xml:space="preserve"> </w:t>
      </w:r>
      <w:r w:rsidRPr="00BB5D52">
        <w:rPr>
          <w:color w:val="333333"/>
          <w:sz w:val="28"/>
        </w:rPr>
        <w:t>що</w:t>
      </w:r>
      <w:r w:rsidRPr="00BB5D52">
        <w:rPr>
          <w:color w:val="333333"/>
          <w:sz w:val="28"/>
        </w:rPr>
        <w:t xml:space="preserve"> </w:t>
      </w:r>
      <w:r w:rsidRPr="00BB5D52">
        <w:rPr>
          <w:color w:val="333333"/>
          <w:sz w:val="28"/>
        </w:rPr>
        <w:t>реалізує</w:t>
      </w:r>
      <w:r w:rsidRPr="00BB5D52">
        <w:rPr>
          <w:color w:val="333333"/>
          <w:sz w:val="28"/>
        </w:rPr>
        <w:t xml:space="preserve"> </w:t>
      </w:r>
      <w:r w:rsidRPr="00BB5D52">
        <w:rPr>
          <w:color w:val="333333"/>
          <w:sz w:val="28"/>
        </w:rPr>
        <w:t>державну</w:t>
      </w:r>
      <w:r w:rsidRPr="00BB5D52">
        <w:rPr>
          <w:color w:val="333333"/>
          <w:sz w:val="28"/>
        </w:rPr>
        <w:t xml:space="preserve"> </w:t>
      </w:r>
      <w:r w:rsidRPr="00BB5D52">
        <w:rPr>
          <w:color w:val="333333"/>
          <w:sz w:val="28"/>
        </w:rPr>
        <w:t>митну</w:t>
      </w:r>
      <w:r w:rsidRPr="00BB5D52">
        <w:rPr>
          <w:color w:val="333333"/>
          <w:sz w:val="28"/>
        </w:rPr>
        <w:t xml:space="preserve"> </w:t>
      </w:r>
      <w:r w:rsidRPr="00BB5D52">
        <w:rPr>
          <w:color w:val="333333"/>
          <w:sz w:val="28"/>
        </w:rPr>
        <w:t>політику,</w:t>
      </w:r>
      <w:r w:rsidRPr="00BB5D52">
        <w:rPr>
          <w:color w:val="333333"/>
          <w:sz w:val="28"/>
        </w:rPr>
        <w:t xml:space="preserve"> </w:t>
      </w:r>
      <w:r w:rsidRPr="00BB5D52">
        <w:rPr>
          <w:color w:val="333333"/>
          <w:sz w:val="28"/>
        </w:rPr>
        <w:t>центральний</w:t>
      </w:r>
      <w:r w:rsidRPr="00BB5D52">
        <w:rPr>
          <w:color w:val="333333"/>
          <w:sz w:val="28"/>
        </w:rPr>
        <w:t xml:space="preserve"> </w:t>
      </w:r>
      <w:r w:rsidRPr="00BB5D52">
        <w:rPr>
          <w:color w:val="333333"/>
          <w:sz w:val="28"/>
        </w:rPr>
        <w:t>орган</w:t>
      </w:r>
      <w:r w:rsidRPr="00BB5D52">
        <w:rPr>
          <w:color w:val="333333"/>
          <w:sz w:val="28"/>
        </w:rPr>
        <w:t xml:space="preserve"> </w:t>
      </w:r>
      <w:r w:rsidRPr="00BB5D52">
        <w:rPr>
          <w:color w:val="333333"/>
          <w:sz w:val="28"/>
        </w:rPr>
        <w:t>виконавчої</w:t>
      </w:r>
      <w:r w:rsidRPr="00BB5D52">
        <w:rPr>
          <w:color w:val="333333"/>
          <w:sz w:val="28"/>
        </w:rPr>
        <w:t xml:space="preserve"> </w:t>
      </w:r>
      <w:r w:rsidRPr="00BB5D52">
        <w:rPr>
          <w:color w:val="333333"/>
          <w:sz w:val="28"/>
        </w:rPr>
        <w:t>влади,</w:t>
      </w:r>
      <w:r w:rsidRPr="00BB5D52">
        <w:rPr>
          <w:color w:val="333333"/>
          <w:sz w:val="28"/>
        </w:rPr>
        <w:t xml:space="preserve"> </w:t>
      </w:r>
      <w:r w:rsidRPr="00BB5D52">
        <w:rPr>
          <w:color w:val="333333"/>
          <w:sz w:val="28"/>
        </w:rPr>
        <w:t>що</w:t>
      </w:r>
      <w:r w:rsidRPr="00BB5D52">
        <w:rPr>
          <w:color w:val="333333"/>
          <w:sz w:val="28"/>
        </w:rPr>
        <w:t xml:space="preserve"> </w:t>
      </w:r>
      <w:r w:rsidRPr="00BB5D52">
        <w:rPr>
          <w:color w:val="333333"/>
          <w:sz w:val="28"/>
        </w:rPr>
        <w:t>реалізує</w:t>
      </w:r>
      <w:r w:rsidRPr="00BB5D52">
        <w:rPr>
          <w:color w:val="333333"/>
          <w:sz w:val="28"/>
        </w:rPr>
        <w:t xml:space="preserve"> </w:t>
      </w:r>
      <w:r w:rsidRPr="00BB5D52">
        <w:rPr>
          <w:color w:val="333333"/>
          <w:sz w:val="28"/>
        </w:rPr>
        <w:t>державну</w:t>
      </w:r>
      <w:r w:rsidRPr="00BB5D52">
        <w:rPr>
          <w:color w:val="333333"/>
          <w:sz w:val="28"/>
        </w:rPr>
        <w:t xml:space="preserve"> </w:t>
      </w:r>
      <w:r w:rsidRPr="00BB5D52">
        <w:rPr>
          <w:color w:val="333333"/>
          <w:sz w:val="28"/>
        </w:rPr>
        <w:t>податкову</w:t>
      </w:r>
      <w:r w:rsidRPr="00BB5D52">
        <w:rPr>
          <w:color w:val="333333"/>
          <w:sz w:val="28"/>
        </w:rPr>
        <w:t xml:space="preserve"> </w:t>
      </w:r>
      <w:r w:rsidRPr="00BB5D52">
        <w:rPr>
          <w:color w:val="333333"/>
          <w:sz w:val="28"/>
        </w:rPr>
        <w:t>політику,</w:t>
      </w:r>
      <w:r w:rsidRPr="00BB5D52">
        <w:rPr>
          <w:sz w:val="28"/>
        </w:rPr>
        <w:t xml:space="preserve"> </w:t>
      </w:r>
      <w:r w:rsidRPr="00BB5D52">
        <w:rPr>
          <w:sz w:val="28"/>
        </w:rPr>
        <w:t>та</w:t>
      </w:r>
      <w:r w:rsidRPr="00BB5D52">
        <w:rPr>
          <w:sz w:val="28"/>
        </w:rPr>
        <w:t xml:space="preserve"> </w:t>
      </w:r>
      <w:r w:rsidRPr="00BB5D52">
        <w:rPr>
          <w:sz w:val="28"/>
        </w:rPr>
        <w:t>центральний</w:t>
      </w:r>
      <w:r w:rsidRPr="00BB5D52">
        <w:rPr>
          <w:sz w:val="28"/>
        </w:rPr>
        <w:t xml:space="preserve"> </w:t>
      </w:r>
      <w:r w:rsidRPr="00BB5D52">
        <w:rPr>
          <w:sz w:val="28"/>
        </w:rPr>
        <w:t>орган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виконавчої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влади,</w:t>
      </w:r>
      <w:r w:rsidRPr="00BB5D52">
        <w:rPr>
          <w:sz w:val="28"/>
        </w:rPr>
        <w:t xml:space="preserve"> </w:t>
      </w:r>
      <w:r w:rsidRPr="00BB5D52">
        <w:rPr>
          <w:sz w:val="28"/>
        </w:rPr>
        <w:t>що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забезпечує</w:t>
      </w:r>
      <w:r w:rsidRPr="00BB5D52">
        <w:rPr>
          <w:sz w:val="28"/>
        </w:rPr>
        <w:t xml:space="preserve"> </w:t>
      </w:r>
      <w:r w:rsidRPr="00BB5D52">
        <w:rPr>
          <w:sz w:val="28"/>
        </w:rPr>
        <w:t>формування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та</w:t>
      </w:r>
      <w:r w:rsidRPr="00BB5D52">
        <w:rPr>
          <w:sz w:val="28"/>
        </w:rPr>
        <w:t xml:space="preserve"> </w:t>
      </w:r>
      <w:r w:rsidRPr="00BB5D52">
        <w:rPr>
          <w:sz w:val="28"/>
        </w:rPr>
        <w:t>реалізує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державну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інвестиційну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політику,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здійснюють</w:t>
      </w:r>
      <w:r w:rsidRPr="00BB5D52">
        <w:rPr>
          <w:sz w:val="28"/>
        </w:rPr>
        <w:t xml:space="preserve"> </w:t>
      </w:r>
      <w:r w:rsidRPr="00BB5D52">
        <w:rPr>
          <w:sz w:val="28"/>
        </w:rPr>
        <w:t>автоматичний</w:t>
      </w:r>
      <w:r w:rsidRPr="00BB5D52">
        <w:rPr>
          <w:sz w:val="28"/>
        </w:rPr>
        <w:t xml:space="preserve"> </w:t>
      </w:r>
      <w:r w:rsidRPr="00BB5D52">
        <w:rPr>
          <w:sz w:val="28"/>
        </w:rPr>
        <w:t>обмін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інформацією,</w:t>
      </w:r>
      <w:r w:rsidRPr="00BB5D52">
        <w:rPr>
          <w:sz w:val="28"/>
        </w:rPr>
        <w:t xml:space="preserve"> </w:t>
      </w:r>
      <w:r w:rsidRPr="00BB5D52">
        <w:rPr>
          <w:sz w:val="28"/>
        </w:rPr>
        <w:t>що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міститься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та/або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повинна</w:t>
      </w:r>
      <w:r w:rsidRPr="00BB5D52">
        <w:rPr>
          <w:sz w:val="28"/>
        </w:rPr>
        <w:t xml:space="preserve"> </w:t>
      </w:r>
      <w:r w:rsidRPr="00BB5D52">
        <w:rPr>
          <w:sz w:val="28"/>
        </w:rPr>
        <w:t>міститися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реєстрі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інвестиційних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проектів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із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значними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інвестиціями,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</w:t>
      </w:r>
      <w:r w:rsidRPr="00BB5D52">
        <w:rPr>
          <w:sz w:val="28"/>
        </w:rPr>
        <w:t xml:space="preserve"> </w:t>
      </w:r>
      <w:r w:rsidRPr="00BB5D52">
        <w:rPr>
          <w:sz w:val="28"/>
        </w:rPr>
        <w:t>тому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числі</w:t>
      </w:r>
      <w:r w:rsidRPr="00BB5D52">
        <w:rPr>
          <w:sz w:val="28"/>
        </w:rPr>
        <w:t xml:space="preserve"> </w:t>
      </w:r>
      <w:r w:rsidRPr="00BB5D52">
        <w:rPr>
          <w:sz w:val="28"/>
        </w:rPr>
        <w:t>щодо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наданого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відповідно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пункту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74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підрозділу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2</w:t>
      </w:r>
      <w:r w:rsidRPr="00BB5D52">
        <w:rPr>
          <w:sz w:val="28"/>
        </w:rPr>
        <w:t xml:space="preserve"> </w:t>
      </w:r>
      <w:r w:rsidRPr="00BB5D52">
        <w:rPr>
          <w:sz w:val="28"/>
        </w:rPr>
        <w:t>цього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розділу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звільнення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від</w:t>
      </w:r>
      <w:r w:rsidRPr="00BB5D52">
        <w:rPr>
          <w:sz w:val="28"/>
        </w:rPr>
        <w:t xml:space="preserve"> </w:t>
      </w:r>
      <w:r w:rsidRPr="00BB5D52">
        <w:rPr>
          <w:sz w:val="28"/>
        </w:rPr>
        <w:t>оподаткування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податком</w:t>
      </w:r>
      <w:r w:rsidRPr="00BB5D52">
        <w:rPr>
          <w:sz w:val="28"/>
        </w:rPr>
        <w:t xml:space="preserve"> </w:t>
      </w:r>
      <w:r w:rsidRPr="00BB5D52">
        <w:rPr>
          <w:sz w:val="28"/>
        </w:rPr>
        <w:t>на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додану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вартість,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</w:t>
      </w:r>
      <w:r w:rsidRPr="00BB5D52">
        <w:rPr>
          <w:sz w:val="28"/>
        </w:rPr>
        <w:t xml:space="preserve"> </w:t>
      </w:r>
      <w:r w:rsidRPr="00BB5D52">
        <w:rPr>
          <w:sz w:val="28"/>
        </w:rPr>
        <w:t>обсязі</w:t>
      </w:r>
      <w:r w:rsidRPr="00BB5D52">
        <w:rPr>
          <w:sz w:val="28"/>
        </w:rPr>
        <w:t xml:space="preserve"> </w:t>
      </w:r>
      <w:r w:rsidRPr="00BB5D52">
        <w:rPr>
          <w:sz w:val="28"/>
        </w:rPr>
        <w:t>та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порядку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визначеному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центральним</w:t>
      </w:r>
      <w:r w:rsidRPr="00BB5D52">
        <w:rPr>
          <w:sz w:val="28"/>
        </w:rPr>
        <w:t xml:space="preserve"> </w:t>
      </w:r>
      <w:r w:rsidRPr="00BB5D52">
        <w:rPr>
          <w:sz w:val="28"/>
        </w:rPr>
        <w:t>органом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виконавчої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влади,</w:t>
      </w:r>
      <w:r w:rsidRPr="00BB5D52">
        <w:rPr>
          <w:sz w:val="28"/>
        </w:rPr>
        <w:t xml:space="preserve"> </w:t>
      </w:r>
      <w:r w:rsidRPr="00BB5D52">
        <w:rPr>
          <w:sz w:val="28"/>
        </w:rPr>
        <w:t>що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забезпечує</w:t>
      </w:r>
      <w:r w:rsidRPr="00BB5D52">
        <w:rPr>
          <w:sz w:val="28"/>
        </w:rPr>
        <w:t xml:space="preserve"> </w:t>
      </w:r>
      <w:r w:rsidRPr="00BB5D52">
        <w:rPr>
          <w:sz w:val="28"/>
        </w:rPr>
        <w:t>формування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та</w:t>
      </w:r>
      <w:r w:rsidRPr="00BB5D52">
        <w:rPr>
          <w:sz w:val="28"/>
        </w:rPr>
        <w:t xml:space="preserve"> </w:t>
      </w:r>
      <w:r w:rsidRPr="00BB5D52">
        <w:rPr>
          <w:sz w:val="28"/>
        </w:rPr>
        <w:t>реалізує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державну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фінансову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політику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за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погодженням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</w:t>
      </w:r>
      <w:r w:rsidRPr="00BB5D52">
        <w:rPr>
          <w:sz w:val="28"/>
        </w:rPr>
        <w:t xml:space="preserve"> </w:t>
      </w:r>
      <w:r w:rsidRPr="00BB5D52">
        <w:rPr>
          <w:sz w:val="28"/>
        </w:rPr>
        <w:t>центральним</w:t>
      </w:r>
      <w:r w:rsidRPr="00BB5D52">
        <w:rPr>
          <w:sz w:val="28"/>
        </w:rPr>
        <w:t xml:space="preserve"> </w:t>
      </w:r>
      <w:r w:rsidRPr="00BB5D52">
        <w:rPr>
          <w:sz w:val="28"/>
        </w:rPr>
        <w:t>органом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виконавчої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влади,</w:t>
      </w:r>
      <w:r w:rsidRPr="00BB5D52">
        <w:rPr>
          <w:sz w:val="28"/>
        </w:rPr>
        <w:t xml:space="preserve"> </w:t>
      </w:r>
      <w:r w:rsidRPr="00BB5D52">
        <w:rPr>
          <w:sz w:val="28"/>
        </w:rPr>
        <w:t>що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забезпечує</w:t>
      </w:r>
      <w:r w:rsidRPr="00BB5D52">
        <w:rPr>
          <w:sz w:val="28"/>
        </w:rPr>
        <w:t xml:space="preserve"> </w:t>
      </w:r>
      <w:r w:rsidRPr="00BB5D52">
        <w:rPr>
          <w:sz w:val="28"/>
        </w:rPr>
        <w:t>формування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та</w:t>
      </w:r>
      <w:r w:rsidRPr="00BB5D52">
        <w:rPr>
          <w:sz w:val="28"/>
        </w:rPr>
        <w:t xml:space="preserve"> </w:t>
      </w:r>
      <w:r w:rsidRPr="00BB5D52">
        <w:rPr>
          <w:sz w:val="28"/>
        </w:rPr>
        <w:t>реалізує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державну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інвестиційну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політику».</w:t>
      </w:r>
    </w:p>
    <w:p w:rsidR="00BB5D52" w:rsidRPr="00BB5D52" w:rsidRDefault="00BB5D52" w:rsidP="00BB5D52">
      <w:pPr>
        <w:ind w:firstLine="720"/>
        <w:jc w:val="both"/>
        <w:rPr>
          <w:sz w:val="28"/>
        </w:rPr>
      </w:pPr>
      <w:r w:rsidRPr="00BB5D52">
        <w:rPr>
          <w:sz w:val="28"/>
        </w:rPr>
        <w:t>II.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Прикінцеві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положення</w:t>
      </w:r>
    </w:p>
    <w:p w:rsidR="00BB5D52" w:rsidRPr="00BB5D52" w:rsidRDefault="00BB5D52" w:rsidP="00BB5D52">
      <w:pPr>
        <w:ind w:firstLine="720"/>
        <w:jc w:val="both"/>
        <w:rPr>
          <w:sz w:val="28"/>
        </w:rPr>
      </w:pPr>
      <w:r w:rsidRPr="00BB5D52">
        <w:rPr>
          <w:sz w:val="28"/>
        </w:rPr>
        <w:t>1.</w:t>
      </w:r>
      <w:r w:rsidRPr="00BB5D52">
        <w:rPr>
          <w:sz w:val="28"/>
        </w:rPr>
        <w:t xml:space="preserve"> </w:t>
      </w:r>
      <w:r w:rsidRPr="00BB5D52">
        <w:rPr>
          <w:sz w:val="28"/>
        </w:rPr>
        <w:t>Цей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Закон</w:t>
      </w:r>
      <w:r w:rsidRPr="00BB5D52">
        <w:rPr>
          <w:sz w:val="28"/>
        </w:rPr>
        <w:t xml:space="preserve"> </w:t>
      </w:r>
      <w:r w:rsidRPr="00BB5D52">
        <w:rPr>
          <w:sz w:val="28"/>
        </w:rPr>
        <w:t>набирає</w:t>
      </w:r>
      <w:r w:rsidRPr="00BB5D52">
        <w:rPr>
          <w:sz w:val="28"/>
        </w:rPr>
        <w:t xml:space="preserve"> </w:t>
      </w:r>
      <w:r w:rsidRPr="00BB5D52">
        <w:rPr>
          <w:sz w:val="28"/>
        </w:rPr>
        <w:t>чинності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дня,</w:t>
      </w:r>
      <w:r w:rsidRPr="00BB5D52">
        <w:rPr>
          <w:sz w:val="28"/>
        </w:rPr>
        <w:t xml:space="preserve"> </w:t>
      </w:r>
      <w:r w:rsidRPr="00BB5D52">
        <w:rPr>
          <w:sz w:val="28"/>
        </w:rPr>
        <w:t>наступного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за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днем</w:t>
      </w:r>
      <w:r w:rsidRPr="00BB5D52">
        <w:rPr>
          <w:sz w:val="28"/>
        </w:rPr>
        <w:t xml:space="preserve"> </w:t>
      </w:r>
      <w:r w:rsidRPr="00BB5D52">
        <w:rPr>
          <w:sz w:val="28"/>
        </w:rPr>
        <w:t>його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опублікування,</w:t>
      </w:r>
      <w:r w:rsidRPr="00BB5D52">
        <w:rPr>
          <w:sz w:val="28"/>
        </w:rPr>
        <w:t xml:space="preserve"> </w:t>
      </w:r>
      <w:r w:rsidRPr="00BB5D52">
        <w:rPr>
          <w:sz w:val="28"/>
        </w:rPr>
        <w:t>але</w:t>
      </w:r>
      <w:r w:rsidRPr="00BB5D52">
        <w:rPr>
          <w:sz w:val="28"/>
        </w:rPr>
        <w:t xml:space="preserve"> </w:t>
      </w:r>
      <w:r w:rsidRPr="00BB5D52">
        <w:rPr>
          <w:sz w:val="28"/>
        </w:rPr>
        <w:t>не</w:t>
      </w:r>
      <w:r w:rsidRPr="00BB5D52">
        <w:rPr>
          <w:sz w:val="28"/>
        </w:rPr>
        <w:t xml:space="preserve"> </w:t>
      </w:r>
      <w:r w:rsidRPr="00BB5D52">
        <w:rPr>
          <w:sz w:val="28"/>
        </w:rPr>
        <w:t>раніше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дня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набрання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чинності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Законом</w:t>
      </w:r>
      <w:r w:rsidRPr="00BB5D52">
        <w:rPr>
          <w:sz w:val="28"/>
        </w:rPr>
        <w:t xml:space="preserve"> </w:t>
      </w:r>
      <w:r w:rsidRPr="00BB5D52">
        <w:rPr>
          <w:sz w:val="28"/>
        </w:rPr>
        <w:t>України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“Про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державну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підтримку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інвестиційних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проектів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із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значними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інвестиціями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</w:t>
      </w:r>
      <w:r w:rsidRPr="00BB5D52">
        <w:rPr>
          <w:sz w:val="28"/>
        </w:rPr>
        <w:t xml:space="preserve"> </w:t>
      </w:r>
      <w:r w:rsidRPr="00BB5D52">
        <w:rPr>
          <w:sz w:val="28"/>
        </w:rPr>
        <w:t>Україні”.</w:t>
      </w:r>
    </w:p>
    <w:p w:rsidR="00BB5D52" w:rsidRPr="00BB5D52" w:rsidRDefault="00BB5D52" w:rsidP="00BB5D52">
      <w:pPr>
        <w:ind w:firstLine="720"/>
        <w:jc w:val="both"/>
        <w:rPr>
          <w:sz w:val="28"/>
        </w:rPr>
      </w:pPr>
      <w:r w:rsidRPr="00BB5D52">
        <w:rPr>
          <w:sz w:val="28"/>
        </w:rPr>
        <w:t>2.</w:t>
      </w:r>
      <w:r w:rsidRPr="00BB5D52">
        <w:rPr>
          <w:sz w:val="28"/>
        </w:rPr>
        <w:t xml:space="preserve"> </w:t>
      </w:r>
      <w:r w:rsidRPr="00BB5D52">
        <w:rPr>
          <w:sz w:val="28"/>
        </w:rPr>
        <w:t>Кабінету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Міністрів</w:t>
      </w:r>
      <w:r w:rsidRPr="00BB5D52">
        <w:rPr>
          <w:sz w:val="28"/>
        </w:rPr>
        <w:t xml:space="preserve"> </w:t>
      </w:r>
      <w:r w:rsidRPr="00BB5D52">
        <w:rPr>
          <w:sz w:val="28"/>
        </w:rPr>
        <w:t>України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протягом</w:t>
      </w:r>
      <w:r w:rsidRPr="00BB5D52">
        <w:rPr>
          <w:sz w:val="28"/>
        </w:rPr>
        <w:t xml:space="preserve"> </w:t>
      </w:r>
      <w:r w:rsidRPr="00BB5D52">
        <w:rPr>
          <w:sz w:val="28"/>
        </w:rPr>
        <w:t>шести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місяців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дня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набрання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чинності</w:t>
      </w:r>
      <w:r w:rsidRPr="00BB5D52">
        <w:rPr>
          <w:sz w:val="28"/>
        </w:rPr>
        <w:t xml:space="preserve"> </w:t>
      </w:r>
      <w:r w:rsidRPr="00BB5D52">
        <w:rPr>
          <w:sz w:val="28"/>
        </w:rPr>
        <w:t>цим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Законом:</w:t>
      </w:r>
    </w:p>
    <w:p w:rsidR="00BB5D52" w:rsidRPr="00BB5D52" w:rsidRDefault="00BB5D52" w:rsidP="00BB5D52">
      <w:pPr>
        <w:ind w:firstLine="720"/>
        <w:jc w:val="both"/>
        <w:rPr>
          <w:sz w:val="28"/>
        </w:rPr>
      </w:pPr>
      <w:r w:rsidRPr="00BB5D52">
        <w:rPr>
          <w:sz w:val="28"/>
        </w:rPr>
        <w:t>прийняти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нормативно-правові</w:t>
      </w:r>
      <w:r w:rsidRPr="00BB5D52">
        <w:rPr>
          <w:sz w:val="28"/>
        </w:rPr>
        <w:t xml:space="preserve"> </w:t>
      </w:r>
      <w:r w:rsidRPr="00BB5D52">
        <w:rPr>
          <w:sz w:val="28"/>
        </w:rPr>
        <w:t>акти,</w:t>
      </w:r>
      <w:r w:rsidRPr="00BB5D52">
        <w:rPr>
          <w:sz w:val="28"/>
        </w:rPr>
        <w:t xml:space="preserve"> </w:t>
      </w:r>
      <w:r w:rsidRPr="00BB5D52">
        <w:rPr>
          <w:sz w:val="28"/>
        </w:rPr>
        <w:t>необхідні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для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реалізації</w:t>
      </w:r>
      <w:r w:rsidRPr="00BB5D52">
        <w:rPr>
          <w:sz w:val="28"/>
        </w:rPr>
        <w:t xml:space="preserve"> </w:t>
      </w:r>
      <w:r w:rsidRPr="00BB5D52">
        <w:rPr>
          <w:sz w:val="28"/>
        </w:rPr>
        <w:t>цього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Закону;</w:t>
      </w:r>
    </w:p>
    <w:p w:rsidR="00BB5D52" w:rsidRPr="00BB5D52" w:rsidRDefault="00BB5D52" w:rsidP="00BB5D52">
      <w:pPr>
        <w:ind w:firstLine="720"/>
        <w:jc w:val="both"/>
        <w:rPr>
          <w:sz w:val="28"/>
        </w:rPr>
      </w:pPr>
      <w:r w:rsidRPr="00BB5D52">
        <w:rPr>
          <w:sz w:val="28"/>
        </w:rPr>
        <w:t>привести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свої</w:t>
      </w:r>
      <w:r w:rsidRPr="00BB5D52">
        <w:rPr>
          <w:sz w:val="28"/>
        </w:rPr>
        <w:t xml:space="preserve"> </w:t>
      </w:r>
      <w:r w:rsidRPr="00BB5D52">
        <w:rPr>
          <w:sz w:val="28"/>
        </w:rPr>
        <w:t>нормативно-правові</w:t>
      </w:r>
      <w:r w:rsidRPr="00BB5D52">
        <w:rPr>
          <w:sz w:val="28"/>
        </w:rPr>
        <w:t xml:space="preserve"> </w:t>
      </w:r>
      <w:r w:rsidRPr="00BB5D52">
        <w:rPr>
          <w:sz w:val="28"/>
        </w:rPr>
        <w:t>акти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відповідність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із</w:t>
      </w:r>
      <w:r w:rsidRPr="00BB5D52">
        <w:rPr>
          <w:sz w:val="28"/>
        </w:rPr>
        <w:t xml:space="preserve"> </w:t>
      </w:r>
      <w:r w:rsidRPr="00BB5D52">
        <w:rPr>
          <w:sz w:val="28"/>
        </w:rPr>
        <w:t>цим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Законом;</w:t>
      </w:r>
    </w:p>
    <w:p w:rsidR="00BB5D52" w:rsidRPr="00BB5D52" w:rsidRDefault="00BB5D52" w:rsidP="00BB5D52">
      <w:pPr>
        <w:ind w:firstLine="720"/>
        <w:jc w:val="both"/>
        <w:rPr>
          <w:sz w:val="28"/>
        </w:rPr>
      </w:pPr>
      <w:r w:rsidRPr="00BB5D52">
        <w:rPr>
          <w:sz w:val="28"/>
        </w:rPr>
        <w:t>забезпечити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перегляд</w:t>
      </w:r>
      <w:r w:rsidRPr="00BB5D52">
        <w:rPr>
          <w:sz w:val="28"/>
        </w:rPr>
        <w:t xml:space="preserve"> </w:t>
      </w:r>
      <w:r w:rsidRPr="00BB5D52">
        <w:rPr>
          <w:sz w:val="28"/>
        </w:rPr>
        <w:t>та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приведення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міністерствами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та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іншими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центральними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органами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виконавчої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влади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їх</w:t>
      </w:r>
      <w:r w:rsidRPr="00BB5D52">
        <w:rPr>
          <w:sz w:val="28"/>
        </w:rPr>
        <w:t xml:space="preserve"> </w:t>
      </w:r>
      <w:r w:rsidRPr="00BB5D52">
        <w:rPr>
          <w:sz w:val="28"/>
        </w:rPr>
        <w:t>нормативно-правових</w:t>
      </w:r>
      <w:r w:rsidRPr="00BB5D52">
        <w:rPr>
          <w:sz w:val="28"/>
        </w:rPr>
        <w:t xml:space="preserve"> </w:t>
      </w:r>
      <w:r w:rsidRPr="00BB5D52">
        <w:rPr>
          <w:sz w:val="28"/>
        </w:rPr>
        <w:t>актів</w:t>
      </w:r>
      <w:r w:rsidRPr="00BB5D52">
        <w:rPr>
          <w:sz w:val="28"/>
        </w:rPr>
        <w:t xml:space="preserve"> </w:t>
      </w:r>
      <w:r w:rsidRPr="00BB5D52">
        <w:rPr>
          <w:sz w:val="28"/>
        </w:rPr>
        <w:t>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відповідність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із</w:t>
      </w:r>
      <w:r w:rsidRPr="00BB5D52">
        <w:rPr>
          <w:sz w:val="28"/>
        </w:rPr>
        <w:t xml:space="preserve"> </w:t>
      </w:r>
      <w:r w:rsidRPr="00BB5D52">
        <w:rPr>
          <w:sz w:val="28"/>
        </w:rPr>
        <w:t>цим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Законом.</w:t>
      </w:r>
    </w:p>
    <w:p w:rsidR="00BB5D52" w:rsidRPr="00BB5D52" w:rsidRDefault="00BB5D52" w:rsidP="00BB5D52">
      <w:pPr>
        <w:ind w:firstLine="720"/>
        <w:jc w:val="both"/>
        <w:rPr>
          <w:sz w:val="28"/>
        </w:rPr>
      </w:pPr>
      <w:r w:rsidRPr="00BB5D52">
        <w:rPr>
          <w:sz w:val="28"/>
        </w:rPr>
        <w:t>3.</w:t>
      </w:r>
      <w:r w:rsidRPr="00BB5D52">
        <w:rPr>
          <w:sz w:val="28"/>
        </w:rPr>
        <w:t xml:space="preserve"> </w:t>
      </w:r>
      <w:r w:rsidRPr="00BB5D52">
        <w:rPr>
          <w:sz w:val="28"/>
        </w:rPr>
        <w:t>Кабінету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Міністрів</w:t>
      </w:r>
      <w:r w:rsidRPr="00BB5D52">
        <w:rPr>
          <w:sz w:val="28"/>
        </w:rPr>
        <w:t xml:space="preserve"> </w:t>
      </w:r>
      <w:r w:rsidRPr="00BB5D52">
        <w:rPr>
          <w:sz w:val="28"/>
        </w:rPr>
        <w:t>України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включати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інформацію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про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виконання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цього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Закону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звіту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про</w:t>
      </w:r>
      <w:r w:rsidRPr="00BB5D52">
        <w:rPr>
          <w:sz w:val="28"/>
        </w:rPr>
        <w:t xml:space="preserve"> </w:t>
      </w:r>
      <w:r w:rsidRPr="00BB5D52">
        <w:rPr>
          <w:sz w:val="28"/>
        </w:rPr>
        <w:t>хід</w:t>
      </w:r>
      <w:r w:rsidRPr="00BB5D52">
        <w:rPr>
          <w:sz w:val="28"/>
        </w:rPr>
        <w:t xml:space="preserve"> </w:t>
      </w:r>
      <w:r w:rsidRPr="00BB5D52">
        <w:rPr>
          <w:sz w:val="28"/>
        </w:rPr>
        <w:t>і</w:t>
      </w:r>
      <w:r w:rsidRPr="00BB5D52">
        <w:rPr>
          <w:sz w:val="28"/>
        </w:rPr>
        <w:t xml:space="preserve"> </w:t>
      </w:r>
      <w:r w:rsidRPr="00BB5D52">
        <w:rPr>
          <w:sz w:val="28"/>
        </w:rPr>
        <w:t>результати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виконання</w:t>
      </w:r>
      <w:r w:rsidRPr="00BB5D52">
        <w:rPr>
          <w:sz w:val="28"/>
        </w:rPr>
        <w:t xml:space="preserve"> </w:t>
      </w:r>
      <w:r w:rsidRPr="00BB5D52">
        <w:rPr>
          <w:sz w:val="28"/>
        </w:rPr>
        <w:t>Програми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діяльності</w:t>
      </w:r>
      <w:r w:rsidRPr="00BB5D52">
        <w:rPr>
          <w:sz w:val="28"/>
        </w:rPr>
        <w:t xml:space="preserve"> </w:t>
      </w:r>
      <w:r w:rsidRPr="00BB5D52">
        <w:rPr>
          <w:sz w:val="28"/>
        </w:rPr>
        <w:t>Кабінету</w:t>
      </w:r>
      <w:r w:rsidRPr="00BB5D52">
        <w:rPr>
          <w:sz w:val="28"/>
        </w:rPr>
        <w:t xml:space="preserve"> </w:t>
      </w:r>
      <w:r w:rsidRPr="00BB5D52">
        <w:rPr>
          <w:sz w:val="28"/>
        </w:rPr>
        <w:t>Міністрів</w:t>
      </w:r>
      <w:r w:rsidRPr="00BB5D52">
        <w:rPr>
          <w:sz w:val="28"/>
        </w:rPr>
        <w:t xml:space="preserve"> </w:t>
      </w:r>
      <w:r w:rsidRPr="00BB5D52">
        <w:rPr>
          <w:sz w:val="28"/>
        </w:rPr>
        <w:t>України</w:t>
      </w:r>
      <w:r w:rsidRPr="00BB5D52">
        <w:rPr>
          <w:sz w:val="28"/>
        </w:rPr>
        <w:t xml:space="preserve"> </w:t>
      </w:r>
      <w:r w:rsidRPr="00BB5D52">
        <w:rPr>
          <w:sz w:val="28"/>
        </w:rPr>
        <w:t>за</w:t>
      </w:r>
      <w:r w:rsidRPr="00BB5D52">
        <w:rPr>
          <w:sz w:val="28"/>
        </w:rPr>
        <w:t xml:space="preserve"> </w:t>
      </w:r>
      <w:r w:rsidRPr="00BB5D52">
        <w:rPr>
          <w:sz w:val="28"/>
        </w:rPr>
        <w:t>відповідний</w:t>
      </w:r>
      <w:r w:rsidRPr="00BB5D52">
        <w:rPr>
          <w:sz w:val="28"/>
        </w:rPr>
        <w:t xml:space="preserve"> </w:t>
      </w:r>
      <w:r w:rsidRPr="00BB5D52">
        <w:rPr>
          <w:sz w:val="28"/>
        </w:rPr>
        <w:t>рік.</w:t>
      </w:r>
    </w:p>
    <w:p w:rsidR="00BB5D52" w:rsidRPr="00BB5D52" w:rsidRDefault="00BB5D52" w:rsidP="00BB5D52">
      <w:pPr>
        <w:ind w:firstLine="720"/>
        <w:jc w:val="both"/>
        <w:rPr>
          <w:sz w:val="28"/>
        </w:rPr>
      </w:pPr>
      <w:r w:rsidRPr="00BB5D52">
        <w:rPr>
          <w:b/>
          <w:sz w:val="28"/>
        </w:rPr>
        <w:t>Голова</w:t>
      </w:r>
      <w:r w:rsidRPr="00BB5D52">
        <w:rPr>
          <w:b/>
          <w:sz w:val="28"/>
        </w:rPr>
        <w:t xml:space="preserve"> </w:t>
      </w:r>
      <w:r w:rsidRPr="00BB5D52">
        <w:rPr>
          <w:b/>
          <w:sz w:val="28"/>
        </w:rPr>
        <w:t>Верховної</w:t>
      </w:r>
      <w:r w:rsidRPr="00BB5D52">
        <w:rPr>
          <w:b/>
          <w:sz w:val="28"/>
        </w:rPr>
        <w:t xml:space="preserve"> </w:t>
      </w:r>
      <w:r w:rsidRPr="00BB5D52">
        <w:rPr>
          <w:b/>
          <w:sz w:val="28"/>
        </w:rPr>
        <w:t>Ради</w:t>
      </w:r>
      <w:r w:rsidRPr="00BB5D52">
        <w:rPr>
          <w:b/>
          <w:sz w:val="28"/>
        </w:rPr>
        <w:t xml:space="preserve"> </w:t>
      </w:r>
      <w:r w:rsidRPr="00BB5D52">
        <w:rPr>
          <w:b/>
          <w:sz w:val="28"/>
        </w:rPr>
        <w:t>України</w:t>
      </w:r>
    </w:p>
    <w:p w:rsidR="00595064" w:rsidRPr="00BB5D52" w:rsidRDefault="00595064" w:rsidP="00BB5D52">
      <w:pPr>
        <w:ind w:firstLine="720"/>
        <w:jc w:val="both"/>
        <w:rPr>
          <w:sz w:val="28"/>
        </w:rPr>
      </w:pPr>
    </w:p>
    <w:sectPr w:rsidR="00595064" w:rsidRPr="00BB5D52" w:rsidSect="00BB5D52">
      <w:footerReference w:type="even" r:id="rId7"/>
      <w:footerReference w:type="default" r:id="rId8"/>
      <w:pgSz w:w="11907" w:h="16840" w:code="9"/>
      <w:pgMar w:top="1440" w:right="864" w:bottom="1440" w:left="1699" w:header="56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5D52" w:rsidRDefault="00BB5D52">
      <w:r>
        <w:separator/>
      </w:r>
    </w:p>
  </w:endnote>
  <w:endnote w:type="continuationSeparator" w:id="0">
    <w:p w:rsidR="00BB5D52" w:rsidRDefault="00BB5D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5D52" w:rsidRDefault="00BB5D52" w:rsidP="008706E2">
    <w:pPr>
      <w:pStyle w:val="a6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end"/>
    </w:r>
  </w:p>
  <w:p w:rsidR="00BB5D52" w:rsidRDefault="00BB5D52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5D52" w:rsidRDefault="00BB5D52" w:rsidP="008706E2">
    <w:pPr>
      <w:pStyle w:val="a6"/>
      <w:framePr w:wrap="around" w:vAnchor="text" w:hAnchor="margin" w:xAlign="center" w:y="1"/>
      <w:rPr>
        <w:rStyle w:val="a9"/>
      </w:rPr>
    </w:pPr>
    <w:r>
      <w:rPr>
        <w:rStyle w:val="a9"/>
      </w:rPr>
      <w:t xml:space="preserve">- </w:t>
    </w: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>
      <w:rPr>
        <w:rStyle w:val="a9"/>
        <w:noProof/>
      </w:rPr>
      <w:t>7</w:t>
    </w:r>
    <w:r>
      <w:rPr>
        <w:rStyle w:val="a9"/>
      </w:rPr>
      <w:fldChar w:fldCharType="end"/>
    </w:r>
    <w:r>
      <w:rPr>
        <w:rStyle w:val="a9"/>
      </w:rPr>
      <w:t xml:space="preserve"> -</w:t>
    </w:r>
  </w:p>
  <w:p w:rsidR="00BB5D52" w:rsidRDefault="00BB5D52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5D52" w:rsidRDefault="00BB5D52">
      <w:r>
        <w:separator/>
      </w:r>
    </w:p>
  </w:footnote>
  <w:footnote w:type="continuationSeparator" w:id="0">
    <w:p w:rsidR="00BB5D52" w:rsidRDefault="00BB5D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3798454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66254D"/>
    <w:multiLevelType w:val="multilevel"/>
    <w:tmpl w:val="1E4A575A"/>
    <w:lvl w:ilvl="0">
      <w:start w:val="1"/>
      <w:numFmt w:val="upperRoman"/>
      <w:lvlText w:val="Розділ %1"/>
      <w:lvlJc w:val="left"/>
      <w:pPr>
        <w:tabs>
          <w:tab w:val="num" w:pos="1440"/>
        </w:tabs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none"/>
      <w:isLgl/>
      <w:lvlText w:val="Стаття 1."/>
      <w:lvlJc w:val="left"/>
      <w:pPr>
        <w:tabs>
          <w:tab w:val="num" w:pos="108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" w15:restartNumberingAfterBreak="0">
    <w:nsid w:val="416800D9"/>
    <w:multiLevelType w:val="multilevel"/>
    <w:tmpl w:val="85AC80B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3D218DF"/>
    <w:multiLevelType w:val="multilevel"/>
    <w:tmpl w:val="DA5ED270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D8C3D17"/>
    <w:multiLevelType w:val="multilevel"/>
    <w:tmpl w:val="BA54985A"/>
    <w:lvl w:ilvl="0">
      <w:start w:val="1"/>
      <w:numFmt w:val="decimal"/>
      <w:lvlText w:val="Стаття %1."/>
      <w:lvlJc w:val="left"/>
      <w:pPr>
        <w:tabs>
          <w:tab w:val="num" w:pos="2211"/>
        </w:tabs>
        <w:ind w:left="2211" w:hanging="1491"/>
      </w:pPr>
      <w:rPr>
        <w:b/>
        <w:bCs/>
        <w:i w:val="0"/>
        <w:iCs w:val="0"/>
        <w:kern w:val="0"/>
        <w:sz w:val="28"/>
        <w:szCs w:val="28"/>
      </w:rPr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proofState w:grammar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B5D52"/>
    <w:rsid w:val="000268D9"/>
    <w:rsid w:val="000C1B55"/>
    <w:rsid w:val="000E52CE"/>
    <w:rsid w:val="00127AE4"/>
    <w:rsid w:val="001C5340"/>
    <w:rsid w:val="001E3226"/>
    <w:rsid w:val="002252DF"/>
    <w:rsid w:val="0026095E"/>
    <w:rsid w:val="002641E0"/>
    <w:rsid w:val="002A4711"/>
    <w:rsid w:val="00315D1B"/>
    <w:rsid w:val="003320AE"/>
    <w:rsid w:val="0034740D"/>
    <w:rsid w:val="00385232"/>
    <w:rsid w:val="003932D0"/>
    <w:rsid w:val="004310BA"/>
    <w:rsid w:val="004E34A2"/>
    <w:rsid w:val="004E5696"/>
    <w:rsid w:val="004F45D4"/>
    <w:rsid w:val="005721F5"/>
    <w:rsid w:val="0057562B"/>
    <w:rsid w:val="00595064"/>
    <w:rsid w:val="005F47FB"/>
    <w:rsid w:val="006216C3"/>
    <w:rsid w:val="006254A9"/>
    <w:rsid w:val="00654BEC"/>
    <w:rsid w:val="006C3615"/>
    <w:rsid w:val="006D1D96"/>
    <w:rsid w:val="007B23B8"/>
    <w:rsid w:val="0086391C"/>
    <w:rsid w:val="008B4C53"/>
    <w:rsid w:val="008C215C"/>
    <w:rsid w:val="009069A1"/>
    <w:rsid w:val="00A64CC1"/>
    <w:rsid w:val="00AE69D8"/>
    <w:rsid w:val="00B845D8"/>
    <w:rsid w:val="00BB5D52"/>
    <w:rsid w:val="00BC7AA8"/>
    <w:rsid w:val="00BD1260"/>
    <w:rsid w:val="00BE68DB"/>
    <w:rsid w:val="00C25AAE"/>
    <w:rsid w:val="00D26957"/>
    <w:rsid w:val="00D377FC"/>
    <w:rsid w:val="00D47C0D"/>
    <w:rsid w:val="00DA6574"/>
    <w:rsid w:val="00E02158"/>
    <w:rsid w:val="00E33870"/>
    <w:rsid w:val="00E50DCD"/>
    <w:rsid w:val="00E7376E"/>
    <w:rsid w:val="00ED1BD4"/>
    <w:rsid w:val="00F075C2"/>
    <w:rsid w:val="00F32C7D"/>
    <w:rsid w:val="00FB2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E5D899"/>
  <w15:chartTrackingRefBased/>
  <w15:docId w15:val="{152ED9F0-C449-46E5-AB7B-21ADF29E1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lang w:eastAsia="ru-RU"/>
    </w:rPr>
  </w:style>
  <w:style w:type="paragraph" w:styleId="1">
    <w:name w:val="heading 1"/>
    <w:basedOn w:val="a0"/>
    <w:next w:val="a0"/>
    <w:qFormat/>
    <w:rsid w:val="001E3226"/>
    <w:pPr>
      <w:keepNext/>
      <w:autoSpaceDE w:val="0"/>
      <w:autoSpaceDN w:val="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0"/>
    <w:next w:val="a0"/>
    <w:qFormat/>
    <w:rsid w:val="001E3226"/>
    <w:pPr>
      <w:keepNext/>
      <w:autoSpaceDE w:val="0"/>
      <w:autoSpaceDN w:val="0"/>
      <w:jc w:val="center"/>
      <w:outlineLvl w:val="1"/>
    </w:pPr>
    <w:rPr>
      <w:b/>
      <w:bCs/>
      <w:color w:val="FF0000"/>
      <w:sz w:val="24"/>
      <w:szCs w:val="24"/>
    </w:rPr>
  </w:style>
  <w:style w:type="paragraph" w:styleId="3">
    <w:name w:val="heading 3"/>
    <w:basedOn w:val="a0"/>
    <w:next w:val="a0"/>
    <w:qFormat/>
    <w:rsid w:val="001E3226"/>
    <w:pPr>
      <w:keepNext/>
      <w:autoSpaceDE w:val="0"/>
      <w:autoSpaceDN w:val="0"/>
      <w:ind w:left="-108"/>
      <w:jc w:val="right"/>
      <w:outlineLvl w:val="2"/>
    </w:pPr>
    <w:rPr>
      <w:b/>
      <w:bCs/>
      <w:sz w:val="24"/>
      <w:szCs w:val="24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StyleAwt">
    <w:name w:val="StyleAwt"/>
    <w:basedOn w:val="StyleNormal"/>
    <w:rPr>
      <w:b/>
      <w:i/>
      <w:sz w:val="18"/>
      <w:u w:val="single"/>
    </w:rPr>
  </w:style>
  <w:style w:type="paragraph" w:customStyle="1" w:styleId="StyleFooter">
    <w:name w:val="StyleFooter"/>
    <w:basedOn w:val="StyleNormal"/>
    <w:rPr>
      <w:sz w:val="10"/>
    </w:rPr>
  </w:style>
  <w:style w:type="paragraph" w:customStyle="1" w:styleId="StyleHeader">
    <w:name w:val="StyleHeader"/>
    <w:basedOn w:val="StyleNormal"/>
    <w:rPr>
      <w:sz w:val="12"/>
    </w:rPr>
  </w:style>
  <w:style w:type="paragraph" w:customStyle="1" w:styleId="StyleNormal">
    <w:name w:val="StyleNormal"/>
    <w:pPr>
      <w:spacing w:line="220" w:lineRule="exact"/>
    </w:pPr>
    <w:rPr>
      <w:lang w:eastAsia="ru-RU"/>
    </w:rPr>
  </w:style>
  <w:style w:type="paragraph" w:customStyle="1" w:styleId="StyleOstRed">
    <w:name w:val="StyleOstRed"/>
    <w:basedOn w:val="StyleNormal"/>
    <w:pPr>
      <w:spacing w:after="120" w:line="240" w:lineRule="auto"/>
      <w:ind w:firstLine="720"/>
      <w:jc w:val="both"/>
    </w:pPr>
    <w:rPr>
      <w:sz w:val="28"/>
    </w:rPr>
  </w:style>
  <w:style w:type="paragraph" w:customStyle="1" w:styleId="StyleProp">
    <w:name w:val="StyleProp"/>
    <w:basedOn w:val="StyleNormal"/>
    <w:pPr>
      <w:spacing w:line="200" w:lineRule="exact"/>
      <w:ind w:firstLine="227"/>
      <w:jc w:val="both"/>
    </w:pPr>
    <w:rPr>
      <w:sz w:val="18"/>
    </w:rPr>
  </w:style>
  <w:style w:type="paragraph" w:customStyle="1" w:styleId="StyleShap">
    <w:name w:val="StyleShap"/>
    <w:basedOn w:val="StyleNormal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pPr>
      <w:spacing w:after="60"/>
      <w:ind w:firstLine="284"/>
      <w:jc w:val="both"/>
    </w:pPr>
  </w:style>
  <w:style w:type="paragraph" w:styleId="30">
    <w:name w:val="Body Text 3"/>
    <w:basedOn w:val="a0"/>
    <w:rsid w:val="001E3226"/>
    <w:pPr>
      <w:autoSpaceDE w:val="0"/>
      <w:autoSpaceDN w:val="0"/>
      <w:jc w:val="both"/>
    </w:pPr>
    <w:rPr>
      <w:color w:val="FF0000"/>
      <w:sz w:val="24"/>
      <w:szCs w:val="24"/>
    </w:rPr>
  </w:style>
  <w:style w:type="paragraph" w:customStyle="1" w:styleId="StyleProp2">
    <w:name w:val="StyleProp2"/>
    <w:basedOn w:val="StyleNormal"/>
    <w:pPr>
      <w:spacing w:after="120" w:line="200" w:lineRule="exact"/>
      <w:ind w:firstLine="227"/>
      <w:jc w:val="both"/>
    </w:pPr>
    <w:rPr>
      <w:sz w:val="18"/>
    </w:rPr>
  </w:style>
  <w:style w:type="paragraph" w:customStyle="1" w:styleId="StyleWisnow">
    <w:name w:val="StyleWisnow"/>
    <w:basedOn w:val="StyleNormal"/>
    <w:rPr>
      <w:sz w:val="18"/>
    </w:rPr>
  </w:style>
  <w:style w:type="paragraph" w:customStyle="1" w:styleId="StyleStorinka">
    <w:name w:val="StyleStorinka"/>
    <w:basedOn w:val="StyleNormal"/>
    <w:pPr>
      <w:jc w:val="right"/>
    </w:pPr>
    <w:rPr>
      <w:sz w:val="18"/>
    </w:rPr>
  </w:style>
  <w:style w:type="paragraph" w:styleId="a">
    <w:name w:val="List Number"/>
    <w:basedOn w:val="a0"/>
    <w:rsid w:val="001E3226"/>
    <w:pPr>
      <w:numPr>
        <w:numId w:val="1"/>
      </w:numPr>
      <w:tabs>
        <w:tab w:val="clear" w:pos="360"/>
        <w:tab w:val="num" w:pos="1440"/>
      </w:tabs>
      <w:autoSpaceDE w:val="0"/>
      <w:autoSpaceDN w:val="0"/>
      <w:ind w:left="0" w:firstLine="0"/>
    </w:pPr>
    <w:rPr>
      <w:sz w:val="24"/>
      <w:szCs w:val="24"/>
    </w:rPr>
  </w:style>
  <w:style w:type="character" w:customStyle="1" w:styleId="a4">
    <w:name w:val="Печатная машинка"/>
    <w:rsid w:val="001E3226"/>
    <w:rPr>
      <w:rFonts w:ascii="Times New Roman" w:hAnsi="Times New Roman" w:cs="Times New Roman"/>
      <w:color w:val="000000"/>
      <w:sz w:val="28"/>
      <w:szCs w:val="28"/>
    </w:rPr>
  </w:style>
  <w:style w:type="paragraph" w:styleId="31">
    <w:name w:val="Body Text Indent 3"/>
    <w:basedOn w:val="a0"/>
    <w:rsid w:val="001E3226"/>
    <w:pPr>
      <w:autoSpaceDE w:val="0"/>
      <w:autoSpaceDN w:val="0"/>
      <w:ind w:firstLine="708"/>
      <w:jc w:val="both"/>
    </w:pPr>
    <w:rPr>
      <w:sz w:val="28"/>
      <w:szCs w:val="28"/>
    </w:rPr>
  </w:style>
  <w:style w:type="paragraph" w:styleId="20">
    <w:name w:val="Body Text 2"/>
    <w:basedOn w:val="a0"/>
    <w:rsid w:val="001E3226"/>
    <w:pPr>
      <w:autoSpaceDE w:val="0"/>
      <w:autoSpaceDN w:val="0"/>
      <w:jc w:val="center"/>
    </w:pPr>
    <w:rPr>
      <w:sz w:val="24"/>
      <w:szCs w:val="24"/>
    </w:rPr>
  </w:style>
  <w:style w:type="paragraph" w:styleId="a5">
    <w:name w:val="Body Text"/>
    <w:basedOn w:val="a0"/>
    <w:rsid w:val="001E3226"/>
    <w:pPr>
      <w:autoSpaceDE w:val="0"/>
      <w:autoSpaceDN w:val="0"/>
      <w:jc w:val="center"/>
    </w:pPr>
    <w:rPr>
      <w:b/>
      <w:bCs/>
      <w:color w:val="FF0000"/>
      <w:sz w:val="28"/>
      <w:szCs w:val="28"/>
    </w:rPr>
  </w:style>
  <w:style w:type="paragraph" w:styleId="HTML">
    <w:name w:val="HTML Preformatted"/>
    <w:basedOn w:val="a0"/>
    <w:rsid w:val="001E32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color w:val="000000"/>
      <w:sz w:val="21"/>
      <w:szCs w:val="21"/>
      <w:lang w:val="ru-RU"/>
    </w:rPr>
  </w:style>
  <w:style w:type="paragraph" w:styleId="a6">
    <w:name w:val="footer"/>
    <w:basedOn w:val="a0"/>
    <w:rsid w:val="001E3226"/>
    <w:pPr>
      <w:tabs>
        <w:tab w:val="center" w:pos="4153"/>
        <w:tab w:val="right" w:pos="8306"/>
      </w:tabs>
      <w:autoSpaceDE w:val="0"/>
      <w:autoSpaceDN w:val="0"/>
    </w:pPr>
    <w:rPr>
      <w:sz w:val="24"/>
      <w:szCs w:val="24"/>
      <w:lang w:val="ru-RU"/>
    </w:rPr>
  </w:style>
  <w:style w:type="paragraph" w:styleId="21">
    <w:name w:val="Body Text Indent 2"/>
    <w:basedOn w:val="a0"/>
    <w:rsid w:val="001E3226"/>
    <w:pPr>
      <w:autoSpaceDE w:val="0"/>
      <w:autoSpaceDN w:val="0"/>
      <w:ind w:firstLine="720"/>
      <w:jc w:val="both"/>
    </w:pPr>
    <w:rPr>
      <w:b/>
      <w:bCs/>
      <w:sz w:val="28"/>
      <w:szCs w:val="28"/>
    </w:rPr>
  </w:style>
  <w:style w:type="paragraph" w:styleId="a7">
    <w:name w:val="header"/>
    <w:basedOn w:val="a0"/>
    <w:rsid w:val="001E3226"/>
    <w:pPr>
      <w:tabs>
        <w:tab w:val="center" w:pos="4819"/>
        <w:tab w:val="right" w:pos="9639"/>
      </w:tabs>
    </w:pPr>
  </w:style>
  <w:style w:type="paragraph" w:customStyle="1" w:styleId="a8">
    <w:name w:val="Номер страницы"/>
    <w:basedOn w:val="a6"/>
    <w:rsid w:val="00BB5D52"/>
    <w:rPr>
      <w:sz w:val="28"/>
    </w:rPr>
  </w:style>
  <w:style w:type="character" w:styleId="a9">
    <w:name w:val="page number"/>
    <w:basedOn w:val="a1"/>
    <w:rsid w:val="00BB5D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izotova\AppData\Roaming\Microsoft\Word\STARTUP\Z97_V41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Z97_V41.DOT</Template>
  <TotalTime>1</TotalTime>
  <Pages>7</Pages>
  <Words>2250</Words>
  <Characters>15848</Characters>
  <Application>Microsoft Office Word</Application>
  <DocSecurity>0</DocSecurity>
  <Lines>293</Lines>
  <Paragraphs>68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Elcom Ltd</Company>
  <LinksUpToDate>false</LinksUpToDate>
  <CharactersWithSpaces>18030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О.П.Дяченко</dc:creator>
  <cp:keywords/>
  <dc:description/>
  <cp:lastModifiedBy>Людмила Анатоліївна Ізотова</cp:lastModifiedBy>
  <cp:revision>1</cp:revision>
  <cp:lastPrinted>1601-01-01T00:00:00Z</cp:lastPrinted>
  <dcterms:created xsi:type="dcterms:W3CDTF">2021-02-02T12:07:00Z</dcterms:created>
  <dcterms:modified xsi:type="dcterms:W3CDTF">2021-02-02T12:08:00Z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">
    <vt:i4>2554988</vt:i4>
  </property>
</Properties>
</file>