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606" w:rsidRPr="00397606" w:rsidRDefault="00397606" w:rsidP="00397606">
      <w:pPr>
        <w:ind w:firstLine="720"/>
        <w:jc w:val="right"/>
        <w:rPr>
          <w:sz w:val="28"/>
        </w:rPr>
      </w:pPr>
      <w:r w:rsidRPr="00397606">
        <w:rPr>
          <w:sz w:val="28"/>
        </w:rPr>
        <w:t>Проект</w:t>
      </w:r>
    </w:p>
    <w:p w:rsidR="00397606" w:rsidRDefault="00397606" w:rsidP="00397606">
      <w:pPr>
        <w:ind w:firstLine="720"/>
        <w:jc w:val="right"/>
        <w:rPr>
          <w:sz w:val="28"/>
          <w:lang w:val="en-US"/>
        </w:rPr>
      </w:pPr>
      <w:r w:rsidRPr="00397606">
        <w:rPr>
          <w:sz w:val="28"/>
          <w:lang w:val="en-US"/>
        </w:rPr>
        <w:t>(</w:t>
      </w:r>
      <w:r w:rsidRPr="00397606">
        <w:rPr>
          <w:sz w:val="28"/>
          <w:lang w:val="ru-RU"/>
        </w:rPr>
        <w:t>тираж 01.02.2021</w:t>
      </w:r>
      <w:r w:rsidRPr="00397606">
        <w:rPr>
          <w:sz w:val="28"/>
          <w:lang w:val="en-US"/>
        </w:rPr>
        <w:t>)</w:t>
      </w:r>
    </w:p>
    <w:p w:rsidR="00397606" w:rsidRPr="00397606" w:rsidRDefault="00397606" w:rsidP="00397606">
      <w:pPr>
        <w:ind w:firstLine="720"/>
        <w:jc w:val="right"/>
        <w:rPr>
          <w:sz w:val="28"/>
          <w:lang w:val="en-US"/>
        </w:rPr>
      </w:pPr>
    </w:p>
    <w:p w:rsidR="00397606" w:rsidRPr="00397606" w:rsidRDefault="00397606" w:rsidP="00397606">
      <w:pPr>
        <w:ind w:firstLine="720"/>
        <w:jc w:val="center"/>
        <w:rPr>
          <w:sz w:val="28"/>
          <w:u w:val="single"/>
          <w:lang w:val="ru-RU"/>
        </w:rPr>
      </w:pP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</w:t>
      </w:r>
      <w:r w:rsidRPr="00397606">
        <w:rPr>
          <w:sz w:val="28"/>
        </w:rPr>
        <w:t xml:space="preserve"> </w:t>
      </w:r>
      <w:r w:rsidRPr="00397606">
        <w:rPr>
          <w:sz w:val="28"/>
        </w:rPr>
        <w:t>И</w:t>
      </w:r>
    </w:p>
    <w:p w:rsidR="00397606" w:rsidRDefault="00397606" w:rsidP="00397606">
      <w:pPr>
        <w:ind w:firstLine="720"/>
        <w:jc w:val="center"/>
        <w:rPr>
          <w:sz w:val="28"/>
        </w:rPr>
      </w:pPr>
      <w:r w:rsidRPr="00397606">
        <w:rPr>
          <w:sz w:val="28"/>
        </w:rPr>
        <w:t>Про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внесення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зміни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пункту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4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розділу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XXІ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«Прикінцеві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перехідні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положення»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кодексу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звільнення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оподаткування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ввізним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нового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устаткування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(обладнання)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комплектуючих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виробів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нього,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ввозяться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для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реалізації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виконання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спеціального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договору.</w:t>
      </w:r>
    </w:p>
    <w:p w:rsidR="00397606" w:rsidRPr="00397606" w:rsidRDefault="00397606" w:rsidP="00397606">
      <w:pPr>
        <w:ind w:firstLine="720"/>
        <w:jc w:val="center"/>
        <w:rPr>
          <w:sz w:val="28"/>
        </w:rPr>
      </w:pPr>
      <w:bookmarkStart w:id="0" w:name="_GoBack"/>
      <w:bookmarkEnd w:id="0"/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Верховна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Рада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л</w:t>
      </w:r>
      <w:r w:rsidRPr="00397606">
        <w:rPr>
          <w:sz w:val="28"/>
        </w:rPr>
        <w:t xml:space="preserve"> </w:t>
      </w:r>
      <w:r w:rsidRPr="00397606">
        <w:rPr>
          <w:sz w:val="28"/>
        </w:rPr>
        <w:t>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є: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1.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Пункт</w:t>
      </w:r>
      <w:r w:rsidRPr="00397606">
        <w:rPr>
          <w:sz w:val="28"/>
        </w:rPr>
        <w:t xml:space="preserve"> </w:t>
      </w:r>
      <w:r w:rsidRPr="00397606">
        <w:rPr>
          <w:sz w:val="28"/>
        </w:rPr>
        <w:t>4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розділу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XXІ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"Прикінцеві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перехідні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положення"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кодексу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(Відомості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Верховної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Ради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2012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р.,</w:t>
      </w:r>
      <w:r w:rsidRPr="00397606">
        <w:rPr>
          <w:sz w:val="28"/>
        </w:rPr>
        <w:t xml:space="preserve"> </w:t>
      </w:r>
      <w:r w:rsidRPr="00397606">
        <w:rPr>
          <w:sz w:val="28"/>
        </w:rPr>
        <w:t>№</w:t>
      </w:r>
      <w:r w:rsidRPr="00397606">
        <w:rPr>
          <w:sz w:val="28"/>
        </w:rPr>
        <w:t xml:space="preserve"> </w:t>
      </w:r>
      <w:r w:rsidRPr="00397606">
        <w:rPr>
          <w:sz w:val="28"/>
        </w:rPr>
        <w:t>44</w:t>
      </w:r>
      <w:r w:rsidRPr="00397606">
        <w:rPr>
          <w:sz w:val="28"/>
        </w:rPr>
        <w:t xml:space="preserve"> </w:t>
      </w:r>
      <w:r w:rsidRPr="00397606">
        <w:rPr>
          <w:sz w:val="28"/>
        </w:rPr>
        <w:t>–</w:t>
      </w:r>
      <w:r w:rsidRPr="00397606">
        <w:rPr>
          <w:sz w:val="28"/>
        </w:rPr>
        <w:t xml:space="preserve"> </w:t>
      </w:r>
      <w:r w:rsidRPr="00397606">
        <w:rPr>
          <w:sz w:val="28"/>
        </w:rPr>
        <w:t>48,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ст.</w:t>
      </w:r>
      <w:r w:rsidRPr="00397606">
        <w:rPr>
          <w:sz w:val="28"/>
        </w:rPr>
        <w:t xml:space="preserve"> </w:t>
      </w:r>
      <w:r w:rsidRPr="00397606">
        <w:rPr>
          <w:sz w:val="28"/>
        </w:rPr>
        <w:t>552)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доповнити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підпунктом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15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змісту: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«15)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1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січня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2035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року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–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нове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устаткування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(обладнання)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комплектуючі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вироби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нього,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ввозяться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інвестором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виключно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для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власного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використання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реалізації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виконання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спеціального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договору,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укладеного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відповідно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"Про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підтримку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Україні",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умови,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відповідні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товари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виготовлені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раніше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ніж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три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роки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дати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їх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ввезення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територію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були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використанні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класифікуються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кодами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згідно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УКТ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ЗЕД: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8402</w:t>
      </w:r>
      <w:r w:rsidRPr="00397606">
        <w:rPr>
          <w:sz w:val="28"/>
        </w:rPr>
        <w:t xml:space="preserve"> </w:t>
      </w:r>
      <w:r w:rsidRPr="00397606">
        <w:rPr>
          <w:sz w:val="28"/>
        </w:rPr>
        <w:t>–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8405,</w:t>
      </w:r>
      <w:r w:rsidRPr="00397606">
        <w:rPr>
          <w:sz w:val="28"/>
        </w:rPr>
        <w:t xml:space="preserve"> </w:t>
      </w:r>
      <w:r w:rsidRPr="00397606">
        <w:rPr>
          <w:sz w:val="28"/>
          <w:lang w:eastAsia="uk-UA"/>
        </w:rPr>
        <w:t>8406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82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10,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8406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82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90,</w:t>
      </w:r>
      <w:r w:rsidRPr="00397606">
        <w:rPr>
          <w:rFonts w:cs="Helvetica"/>
          <w:sz w:val="28"/>
          <w:szCs w:val="24"/>
          <w:lang w:eastAsia="uk-UA"/>
        </w:rPr>
        <w:t xml:space="preserve"> </w:t>
      </w:r>
      <w:r w:rsidRPr="00397606">
        <w:rPr>
          <w:sz w:val="28"/>
        </w:rPr>
        <w:t>8411,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8412,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8413</w:t>
      </w:r>
      <w:r w:rsidRPr="00397606">
        <w:rPr>
          <w:sz w:val="28"/>
        </w:rPr>
        <w:t xml:space="preserve"> </w:t>
      </w:r>
      <w:r w:rsidRPr="00397606">
        <w:rPr>
          <w:sz w:val="28"/>
        </w:rPr>
        <w:t>40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8413</w:t>
      </w:r>
      <w:r w:rsidRPr="00397606">
        <w:rPr>
          <w:sz w:val="28"/>
        </w:rPr>
        <w:t xml:space="preserve"> </w:t>
      </w:r>
      <w:r w:rsidRPr="00397606">
        <w:rPr>
          <w:sz w:val="28"/>
        </w:rPr>
        <w:t>50,</w:t>
      </w:r>
      <w:r w:rsidRPr="00397606">
        <w:rPr>
          <w:sz w:val="28"/>
        </w:rPr>
        <w:t xml:space="preserve"> </w:t>
      </w:r>
      <w:r w:rsidRPr="00397606">
        <w:rPr>
          <w:sz w:val="28"/>
          <w:lang w:eastAsia="uk-UA"/>
        </w:rPr>
        <w:t>8413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60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20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8413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60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70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8413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60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8413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70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21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8413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70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29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8413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70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30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8413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70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35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8413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81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8413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82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</w:rPr>
        <w:t>8414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8414</w:t>
      </w:r>
      <w:r w:rsidRPr="00397606">
        <w:rPr>
          <w:sz w:val="28"/>
        </w:rPr>
        <w:t xml:space="preserve"> </w:t>
      </w:r>
      <w:r w:rsidRPr="00397606">
        <w:rPr>
          <w:sz w:val="28"/>
        </w:rPr>
        <w:t>40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8414</w:t>
      </w:r>
      <w:r w:rsidRPr="00397606">
        <w:rPr>
          <w:sz w:val="28"/>
        </w:rPr>
        <w:t xml:space="preserve"> </w:t>
      </w:r>
      <w:r w:rsidRPr="00397606">
        <w:rPr>
          <w:sz w:val="28"/>
        </w:rPr>
        <w:t>80,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8416,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8417,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(крім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</w:t>
      </w:r>
      <w:r w:rsidRPr="00397606">
        <w:rPr>
          <w:sz w:val="28"/>
        </w:rPr>
        <w:t xml:space="preserve"> </w:t>
      </w:r>
      <w:r w:rsidRPr="00397606">
        <w:rPr>
          <w:sz w:val="28"/>
        </w:rPr>
        <w:t>20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</w:t>
      </w:r>
      <w:r w:rsidRPr="00397606">
        <w:rPr>
          <w:sz w:val="28"/>
        </w:rPr>
        <w:t xml:space="preserve"> </w:t>
      </w:r>
      <w:r w:rsidRPr="00397606">
        <w:rPr>
          <w:sz w:val="28"/>
        </w:rPr>
        <w:t>80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21,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29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50,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91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99),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8419,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8422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(крім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8422</w:t>
      </w:r>
      <w:r w:rsidRPr="00397606">
        <w:rPr>
          <w:sz w:val="28"/>
        </w:rPr>
        <w:t xml:space="preserve"> </w:t>
      </w:r>
      <w:r w:rsidRPr="00397606">
        <w:rPr>
          <w:sz w:val="28"/>
        </w:rPr>
        <w:t>11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00),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8423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(крім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8423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8423</w:t>
      </w:r>
      <w:r w:rsidRPr="00397606">
        <w:rPr>
          <w:sz w:val="28"/>
        </w:rPr>
        <w:t xml:space="preserve"> </w:t>
      </w:r>
      <w:r w:rsidRPr="00397606">
        <w:rPr>
          <w:sz w:val="28"/>
        </w:rPr>
        <w:t>81</w:t>
      </w:r>
      <w:r w:rsidRPr="00397606">
        <w:rPr>
          <w:sz w:val="28"/>
        </w:rPr>
        <w:t xml:space="preserve"> </w:t>
      </w:r>
      <w:r w:rsidRPr="00397606">
        <w:rPr>
          <w:sz w:val="28"/>
        </w:rPr>
        <w:t>25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8423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90),</w:t>
      </w:r>
      <w:r w:rsidRPr="00397606">
        <w:rPr>
          <w:sz w:val="28"/>
        </w:rPr>
        <w:t xml:space="preserve"> </w:t>
      </w:r>
      <w:r w:rsidRPr="00397606">
        <w:rPr>
          <w:sz w:val="28"/>
          <w:lang w:eastAsia="uk-UA"/>
        </w:rPr>
        <w:t>8424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10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00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  <w:lang w:eastAsia="uk-UA"/>
        </w:rPr>
        <w:t>90,</w:t>
      </w:r>
      <w:r w:rsidRPr="00397606">
        <w:rPr>
          <w:sz w:val="28"/>
          <w:lang w:eastAsia="uk-UA"/>
        </w:rPr>
        <w:t xml:space="preserve"> </w:t>
      </w:r>
      <w:r w:rsidRPr="00397606">
        <w:rPr>
          <w:sz w:val="28"/>
        </w:rPr>
        <w:t>8425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(крім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8425</w:t>
      </w:r>
      <w:r w:rsidRPr="00397606">
        <w:rPr>
          <w:sz w:val="28"/>
        </w:rPr>
        <w:t xml:space="preserve"> </w:t>
      </w:r>
      <w:r w:rsidRPr="00397606">
        <w:rPr>
          <w:sz w:val="28"/>
        </w:rPr>
        <w:t>41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8425</w:t>
      </w:r>
      <w:r w:rsidRPr="00397606">
        <w:rPr>
          <w:sz w:val="28"/>
        </w:rPr>
        <w:t xml:space="preserve"> </w:t>
      </w:r>
      <w:r w:rsidRPr="00397606">
        <w:rPr>
          <w:sz w:val="28"/>
        </w:rPr>
        <w:t>42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8425</w:t>
      </w:r>
      <w:r w:rsidRPr="00397606">
        <w:rPr>
          <w:sz w:val="28"/>
        </w:rPr>
        <w:t xml:space="preserve"> </w:t>
      </w:r>
      <w:r w:rsidRPr="00397606">
        <w:rPr>
          <w:sz w:val="28"/>
        </w:rPr>
        <w:t>49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00),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8426</w:t>
      </w:r>
      <w:r w:rsidRPr="00397606">
        <w:rPr>
          <w:sz w:val="28"/>
        </w:rPr>
        <w:t xml:space="preserve"> </w:t>
      </w:r>
      <w:r w:rsidRPr="00397606">
        <w:rPr>
          <w:sz w:val="28"/>
        </w:rPr>
        <w:t>-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8431,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8433</w:t>
      </w:r>
      <w:r w:rsidRPr="00397606">
        <w:rPr>
          <w:sz w:val="28"/>
        </w:rPr>
        <w:t xml:space="preserve"> </w:t>
      </w:r>
      <w:r w:rsidRPr="00397606">
        <w:rPr>
          <w:sz w:val="28"/>
        </w:rPr>
        <w:t>60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8434,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8435</w:t>
      </w:r>
      <w:r w:rsidRPr="00397606">
        <w:rPr>
          <w:sz w:val="28"/>
        </w:rPr>
        <w:t xml:space="preserve"> </w:t>
      </w:r>
      <w:r w:rsidRPr="00397606">
        <w:rPr>
          <w:sz w:val="28"/>
        </w:rPr>
        <w:t>(тільки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машини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механізми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для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виробництва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соків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або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аналогічних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напоїв),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8436-8442,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8443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(крім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8443</w:t>
      </w:r>
      <w:r w:rsidRPr="00397606">
        <w:rPr>
          <w:sz w:val="28"/>
        </w:rPr>
        <w:t xml:space="preserve"> </w:t>
      </w:r>
      <w:r w:rsidRPr="00397606">
        <w:rPr>
          <w:sz w:val="28"/>
        </w:rPr>
        <w:t>13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00),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8444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8445-8448,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8449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8451,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8452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(крім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8452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8452</w:t>
      </w:r>
      <w:r w:rsidRPr="00397606">
        <w:rPr>
          <w:sz w:val="28"/>
        </w:rPr>
        <w:t xml:space="preserve"> </w:t>
      </w:r>
      <w:r w:rsidRPr="00397606">
        <w:rPr>
          <w:sz w:val="28"/>
        </w:rPr>
        <w:t>30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8452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00),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8453-8466,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8470</w:t>
      </w:r>
      <w:r w:rsidRPr="00397606">
        <w:rPr>
          <w:sz w:val="28"/>
        </w:rPr>
        <w:t xml:space="preserve"> </w:t>
      </w:r>
      <w:r w:rsidRPr="00397606">
        <w:rPr>
          <w:sz w:val="28"/>
        </w:rPr>
        <w:t>30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8471</w:t>
      </w:r>
      <w:r w:rsidRPr="00397606">
        <w:rPr>
          <w:sz w:val="28"/>
        </w:rPr>
        <w:t xml:space="preserve"> </w:t>
      </w:r>
      <w:r w:rsidRPr="00397606">
        <w:rPr>
          <w:sz w:val="28"/>
        </w:rPr>
        <w:t>50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8472</w:t>
      </w:r>
      <w:r w:rsidRPr="00397606">
        <w:rPr>
          <w:sz w:val="28"/>
        </w:rPr>
        <w:t xml:space="preserve"> </w:t>
      </w:r>
      <w:r w:rsidRPr="00397606">
        <w:rPr>
          <w:sz w:val="28"/>
        </w:rPr>
        <w:t>30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8474,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8475,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8477,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8479,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8480,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8481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(крім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8481</w:t>
      </w:r>
      <w:r w:rsidRPr="00397606">
        <w:rPr>
          <w:sz w:val="28"/>
        </w:rPr>
        <w:t xml:space="preserve"> </w:t>
      </w:r>
      <w:r w:rsidRPr="00397606">
        <w:rPr>
          <w:sz w:val="28"/>
        </w:rPr>
        <w:t>80),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8483,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8486,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8487,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8501,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8502,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8503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8504,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8506,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8507,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8511,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8514,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8515,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8525,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8526,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8528,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8529,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8530,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8537,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8538</w:t>
      </w:r>
      <w:r w:rsidRPr="00397606">
        <w:rPr>
          <w:sz w:val="28"/>
        </w:rPr>
        <w:t xml:space="preserve"> </w:t>
      </w:r>
      <w:r w:rsidRPr="00397606">
        <w:rPr>
          <w:sz w:val="28"/>
        </w:rPr>
        <w:t>10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8543,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8607,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8608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8709,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9006</w:t>
      </w:r>
      <w:r w:rsidRPr="00397606">
        <w:rPr>
          <w:sz w:val="28"/>
        </w:rPr>
        <w:t xml:space="preserve"> </w:t>
      </w:r>
      <w:r w:rsidRPr="00397606">
        <w:rPr>
          <w:sz w:val="28"/>
        </w:rPr>
        <w:t>30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(тільки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для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фотокамер,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призначених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для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медичного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хірургічного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обстеження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внутрішніх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органів),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9007,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9008,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9010</w:t>
      </w:r>
      <w:r w:rsidRPr="00397606">
        <w:rPr>
          <w:sz w:val="28"/>
        </w:rPr>
        <w:t xml:space="preserve"> </w:t>
      </w:r>
      <w:r w:rsidRPr="00397606">
        <w:rPr>
          <w:sz w:val="28"/>
        </w:rPr>
        <w:t>50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9010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</w:t>
      </w:r>
      <w:r w:rsidRPr="00397606">
        <w:rPr>
          <w:sz w:val="28"/>
        </w:rPr>
        <w:t xml:space="preserve"> </w:t>
      </w:r>
      <w:r w:rsidRPr="00397606">
        <w:rPr>
          <w:sz w:val="28"/>
        </w:rPr>
        <w:t>20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9011,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9012,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(крім</w:t>
      </w:r>
      <w:r w:rsidRPr="00397606">
        <w:rPr>
          <w:rFonts w:cs="Calibri"/>
          <w:color w:val="000000"/>
          <w:sz w:val="28"/>
          <w:szCs w:val="32"/>
          <w:shd w:val="clear" w:color="auto" w:fill="FFFFFF"/>
        </w:rPr>
        <w:t xml:space="preserve"> </w:t>
      </w:r>
      <w:r w:rsidRPr="00397606">
        <w:rPr>
          <w:sz w:val="28"/>
        </w:rPr>
        <w:t>9018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31,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32,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9018</w:t>
      </w:r>
      <w:r w:rsidRPr="00397606">
        <w:rPr>
          <w:sz w:val="28"/>
        </w:rPr>
        <w:t xml:space="preserve"> </w:t>
      </w:r>
      <w:r w:rsidRPr="00397606">
        <w:rPr>
          <w:sz w:val="28"/>
        </w:rPr>
        <w:t>39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00),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9019,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9020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9022,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9023</w:t>
      </w:r>
      <w:r w:rsidRPr="00397606">
        <w:rPr>
          <w:sz w:val="28"/>
        </w:rPr>
        <w:t xml:space="preserve"> </w:t>
      </w:r>
      <w:r w:rsidRPr="00397606">
        <w:rPr>
          <w:sz w:val="28"/>
        </w:rPr>
        <w:t>00,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9024,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9026,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9027,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9030,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9031,</w:t>
      </w:r>
      <w:r w:rsidRPr="00397606">
        <w:rPr>
          <w:sz w:val="28"/>
        </w:rPr>
        <w:t xml:space="preserve"> </w:t>
      </w:r>
      <w:r w:rsidRPr="00397606">
        <w:rPr>
          <w:sz w:val="28"/>
        </w:rPr>
        <w:t>9032.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Перелік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обсяги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ввезення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товарів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затверджуються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Кабінетом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Міністрів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разом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укладенням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спеціального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договору.</w:t>
      </w:r>
    </w:p>
    <w:p w:rsidR="00397606" w:rsidRPr="00397606" w:rsidRDefault="00397606" w:rsidP="00397606">
      <w:pPr>
        <w:ind w:firstLine="720"/>
        <w:jc w:val="both"/>
        <w:rPr>
          <w:sz w:val="28"/>
          <w:lang w:val="ru-RU"/>
        </w:rPr>
      </w:pPr>
      <w:r w:rsidRPr="00397606">
        <w:rPr>
          <w:sz w:val="28"/>
        </w:rPr>
        <w:lastRenderedPageBreak/>
        <w:t>Порядок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ввезення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цільового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використання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зазначених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товарів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визначаються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Кабінетом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Міністрів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України.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Звільнення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оподаткування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ввізним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надається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межах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строку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реалізації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невикористаного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момент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оформлення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товарів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загального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обсягу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надання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підтримки,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визначеного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спеціальному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інвестиційному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договорі,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укладеному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відповідно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«Про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підтримку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Україні»,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урахуванням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даних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реєстру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обсягу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підтримки,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також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дати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часу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внесення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відповідних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відомостей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реєстру.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Звільнення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оподаткування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ввізним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митом,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передбачене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підпунктом,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надане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моменту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отримання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органами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відомостей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досягнення/перевищення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загального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обсягу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підтримки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або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припинення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надання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підтримки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відповідно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реєстру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вважається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порушенням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та/або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податкового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законодавства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тягне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собою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виникнення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обов’язку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сплати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ввізного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та/або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пені.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Відшкодування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сум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ввізного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здійснюється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порядку,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передбаченому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законодавством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відповідним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спеціальним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договором,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поширюються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норми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цього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Кодексу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Податкового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кодексу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погашення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податкового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боргу.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Центральний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орган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виконавчої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влади,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реалізує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політику,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центральний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орган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виконавчої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влади,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забезпечує</w:t>
      </w:r>
      <w:r w:rsidRPr="00397606">
        <w:rPr>
          <w:sz w:val="28"/>
        </w:rPr>
        <w:t xml:space="preserve"> </w:t>
      </w:r>
      <w:r w:rsidRPr="00397606">
        <w:rPr>
          <w:sz w:val="28"/>
        </w:rPr>
        <w:t>формування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реалізує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політику,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здійснюють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автоматичний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обмін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інформацією,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міститься/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має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міститись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реєстрі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тому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числі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наданого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інвестору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звільнення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сплати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платежів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митному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оформленні,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обсязі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порядку,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визначаються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центральним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органом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виконавчої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влади,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забезпечує</w:t>
      </w:r>
      <w:r w:rsidRPr="00397606">
        <w:rPr>
          <w:sz w:val="28"/>
        </w:rPr>
        <w:t xml:space="preserve"> </w:t>
      </w:r>
      <w:r w:rsidRPr="00397606">
        <w:rPr>
          <w:sz w:val="28"/>
        </w:rPr>
        <w:t>формування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реалізує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фінансову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політику,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погодженням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центральним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органом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виконавчої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влади,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забезпечує</w:t>
      </w:r>
      <w:r w:rsidRPr="00397606">
        <w:rPr>
          <w:sz w:val="28"/>
        </w:rPr>
        <w:t xml:space="preserve"> </w:t>
      </w:r>
      <w:r w:rsidRPr="00397606">
        <w:rPr>
          <w:sz w:val="28"/>
        </w:rPr>
        <w:t>формування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реалізує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політику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Положення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цього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підпункту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поширюються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товари,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які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мають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походження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країни,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визнаної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державою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окупантом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згідно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та/або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визнаної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державою-агресором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згідно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законодавством,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або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ввозяться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території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окупанта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(агресора)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та/або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окупованої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території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визначеної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такою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згідно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законом.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Відчуження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таких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товарів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раніше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5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років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дати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ввезення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їх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територію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або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дострокове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припинення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спеціального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договору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(крім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випадків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дострокового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припинення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спеціального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договору,</w:t>
      </w:r>
      <w:r w:rsidRPr="00397606">
        <w:rPr>
          <w:sz w:val="28"/>
        </w:rPr>
        <w:t xml:space="preserve"> </w:t>
      </w:r>
      <w:r w:rsidRPr="00397606">
        <w:rPr>
          <w:sz w:val="28"/>
        </w:rPr>
        <w:t>яке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зумовлене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порушенням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зобов'язань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щодо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надання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підтримки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спеціальним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договором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або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виникненням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форс-мажорних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обставин</w:t>
      </w:r>
      <w:r w:rsidRPr="00397606">
        <w:rPr>
          <w:sz w:val="28"/>
        </w:rPr>
        <w:t xml:space="preserve"> </w:t>
      </w:r>
      <w:r w:rsidRPr="00397606">
        <w:rPr>
          <w:sz w:val="28"/>
        </w:rPr>
        <w:t>(обставин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непереборної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сили))</w:t>
      </w:r>
      <w:r w:rsidRPr="00397606">
        <w:rPr>
          <w:sz w:val="28"/>
        </w:rPr>
        <w:t xml:space="preserve"> </w:t>
      </w:r>
      <w:r w:rsidRPr="00397606">
        <w:rPr>
          <w:sz w:val="28"/>
        </w:rPr>
        <w:lastRenderedPageBreak/>
        <w:t>тягне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собою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виникнення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обов’язку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сплати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ввізного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мита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пені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строки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порядку,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визначеному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Кодексом.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При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цьому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встановлені</w:t>
      </w:r>
      <w:r w:rsidRPr="00397606">
        <w:rPr>
          <w:sz w:val="28"/>
        </w:rPr>
        <w:t xml:space="preserve"> </w:t>
      </w:r>
      <w:hyperlink r:id="rId7" w:tgtFrame="_blank" w:history="1">
        <w:r w:rsidRPr="00397606">
          <w:rPr>
            <w:sz w:val="28"/>
          </w:rPr>
          <w:t>статтею</w:t>
        </w:r>
        <w:r w:rsidRPr="00397606">
          <w:rPr>
            <w:sz w:val="28"/>
          </w:rPr>
          <w:t xml:space="preserve"> </w:t>
        </w:r>
        <w:r w:rsidRPr="00397606">
          <w:rPr>
            <w:sz w:val="28"/>
          </w:rPr>
          <w:t>102</w:t>
        </w:r>
      </w:hyperlink>
      <w:r w:rsidRPr="00397606">
        <w:rPr>
          <w:sz w:val="28"/>
        </w:rPr>
        <w:t xml:space="preserve"> </w:t>
      </w:r>
      <w:r w:rsidRPr="00397606">
        <w:rPr>
          <w:sz w:val="28"/>
        </w:rPr>
        <w:t>Податкового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кодексу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строки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давності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застосовуються.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Терміни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"інвестор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інвестиціями",</w:t>
      </w:r>
      <w:r w:rsidRPr="00397606">
        <w:rPr>
          <w:sz w:val="28"/>
        </w:rPr>
        <w:t xml:space="preserve"> </w:t>
      </w:r>
      <w:r w:rsidRPr="00397606">
        <w:rPr>
          <w:sz w:val="28"/>
        </w:rPr>
        <w:t>"інвестиційний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інвестиціями",</w:t>
      </w:r>
      <w:r w:rsidRPr="00397606">
        <w:rPr>
          <w:sz w:val="28"/>
        </w:rPr>
        <w:t xml:space="preserve"> </w:t>
      </w:r>
      <w:r w:rsidRPr="00397606">
        <w:rPr>
          <w:sz w:val="28"/>
        </w:rPr>
        <w:t>"спеціальний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договір"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вживаються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значенні,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наведеному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"Про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підтримку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Україні».»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2.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Цей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набирає</w:t>
      </w:r>
      <w:r w:rsidRPr="00397606">
        <w:rPr>
          <w:sz w:val="28"/>
        </w:rPr>
        <w:t xml:space="preserve"> </w:t>
      </w:r>
      <w:r w:rsidRPr="00397606">
        <w:rPr>
          <w:sz w:val="28"/>
        </w:rPr>
        <w:t>чинності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дня,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наступного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днем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його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опублікування,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але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раніше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набрання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чинності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«Про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державну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підтримку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інвестиційних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проектів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значними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інвестиціями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Україні».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3.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Кабінету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Міністрів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протягом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шести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місяців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набрання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чинності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Законом: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прийняти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нормативно-правові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акти,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необхідні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для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реалізації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цього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Закону;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привести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свої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нормативно-правові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акти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відповідність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Законом;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забезпечити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приведення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міністерствами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та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іншими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центральними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органами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виконавчої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влади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їх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нормативно-правових</w:t>
      </w:r>
      <w:r w:rsidRPr="00397606">
        <w:rPr>
          <w:sz w:val="28"/>
        </w:rPr>
        <w:t xml:space="preserve"> </w:t>
      </w:r>
      <w:r w:rsidRPr="00397606">
        <w:rPr>
          <w:sz w:val="28"/>
        </w:rPr>
        <w:t>актів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відповідність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із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цим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Законом.</w:t>
      </w:r>
    </w:p>
    <w:p w:rsidR="00397606" w:rsidRPr="00397606" w:rsidRDefault="00397606" w:rsidP="00397606">
      <w:pPr>
        <w:ind w:firstLine="720"/>
        <w:jc w:val="both"/>
        <w:rPr>
          <w:sz w:val="28"/>
        </w:rPr>
      </w:pPr>
      <w:r w:rsidRPr="00397606">
        <w:rPr>
          <w:sz w:val="28"/>
        </w:rPr>
        <w:t>4.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Кабінету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Міністрів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включати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інформацію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виконання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цього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Закону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звіту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</w:t>
      </w:r>
      <w:r w:rsidRPr="00397606">
        <w:rPr>
          <w:sz w:val="28"/>
        </w:rPr>
        <w:t xml:space="preserve"> </w:t>
      </w:r>
      <w:r w:rsidRPr="00397606">
        <w:rPr>
          <w:sz w:val="28"/>
        </w:rPr>
        <w:t>хід</w:t>
      </w:r>
      <w:r w:rsidRPr="00397606">
        <w:rPr>
          <w:sz w:val="28"/>
        </w:rPr>
        <w:t xml:space="preserve"> </w:t>
      </w:r>
      <w:r w:rsidRPr="00397606">
        <w:rPr>
          <w:sz w:val="28"/>
        </w:rPr>
        <w:t>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результати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виконання</w:t>
      </w:r>
      <w:r w:rsidRPr="00397606">
        <w:rPr>
          <w:sz w:val="28"/>
        </w:rPr>
        <w:t xml:space="preserve"> </w:t>
      </w:r>
      <w:r w:rsidRPr="00397606">
        <w:rPr>
          <w:sz w:val="28"/>
        </w:rPr>
        <w:t>Програми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діяльності</w:t>
      </w:r>
      <w:r w:rsidRPr="00397606">
        <w:rPr>
          <w:sz w:val="28"/>
        </w:rPr>
        <w:t xml:space="preserve"> </w:t>
      </w:r>
      <w:r w:rsidRPr="00397606">
        <w:rPr>
          <w:sz w:val="28"/>
        </w:rPr>
        <w:t>Кабінету</w:t>
      </w:r>
      <w:r w:rsidRPr="00397606">
        <w:rPr>
          <w:sz w:val="28"/>
        </w:rPr>
        <w:t xml:space="preserve"> </w:t>
      </w:r>
      <w:r w:rsidRPr="00397606">
        <w:rPr>
          <w:sz w:val="28"/>
        </w:rPr>
        <w:t>Міністрів</w:t>
      </w:r>
      <w:r w:rsidRPr="00397606">
        <w:rPr>
          <w:sz w:val="28"/>
        </w:rPr>
        <w:t xml:space="preserve"> </w:t>
      </w:r>
      <w:r w:rsidRPr="00397606">
        <w:rPr>
          <w:sz w:val="28"/>
        </w:rPr>
        <w:t>України</w:t>
      </w:r>
      <w:r w:rsidRPr="00397606">
        <w:rPr>
          <w:sz w:val="28"/>
        </w:rPr>
        <w:t xml:space="preserve"> </w:t>
      </w:r>
      <w:r w:rsidRPr="00397606">
        <w:rPr>
          <w:sz w:val="28"/>
        </w:rPr>
        <w:t>за</w:t>
      </w:r>
      <w:r w:rsidRPr="00397606">
        <w:rPr>
          <w:sz w:val="28"/>
        </w:rPr>
        <w:t xml:space="preserve"> </w:t>
      </w:r>
      <w:r w:rsidRPr="00397606">
        <w:rPr>
          <w:sz w:val="28"/>
        </w:rPr>
        <w:t>відповідний</w:t>
      </w:r>
      <w:r w:rsidRPr="00397606">
        <w:rPr>
          <w:sz w:val="28"/>
        </w:rPr>
        <w:t xml:space="preserve"> </w:t>
      </w:r>
      <w:r w:rsidRPr="00397606">
        <w:rPr>
          <w:sz w:val="28"/>
        </w:rPr>
        <w:t>рік.</w:t>
      </w:r>
    </w:p>
    <w:p w:rsidR="00595064" w:rsidRPr="00397606" w:rsidRDefault="00595064" w:rsidP="00397606">
      <w:pPr>
        <w:ind w:firstLine="720"/>
        <w:jc w:val="both"/>
        <w:rPr>
          <w:sz w:val="28"/>
        </w:rPr>
      </w:pPr>
    </w:p>
    <w:sectPr w:rsidR="00595064" w:rsidRPr="00397606" w:rsidSect="00397606">
      <w:footerReference w:type="even" r:id="rId8"/>
      <w:footerReference w:type="default" r:id="rId9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606" w:rsidRDefault="00397606">
      <w:r>
        <w:separator/>
      </w:r>
    </w:p>
  </w:endnote>
  <w:endnote w:type="continuationSeparator" w:id="0">
    <w:p w:rsidR="00397606" w:rsidRDefault="0039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606" w:rsidRDefault="00397606" w:rsidP="0001790D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397606" w:rsidRDefault="0039760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606" w:rsidRDefault="00397606" w:rsidP="0001790D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397606" w:rsidRDefault="0039760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606" w:rsidRDefault="00397606">
      <w:r>
        <w:separator/>
      </w:r>
    </w:p>
  </w:footnote>
  <w:footnote w:type="continuationSeparator" w:id="0">
    <w:p w:rsidR="00397606" w:rsidRDefault="003976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606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397606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643D61"/>
  <w15:chartTrackingRefBased/>
  <w15:docId w15:val="{DE86C0D7-E771-48D2-A212-7BB158D74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3976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397606"/>
    <w:rPr>
      <w:sz w:val="28"/>
    </w:rPr>
  </w:style>
  <w:style w:type="character" w:styleId="aa">
    <w:name w:val="page number"/>
    <w:basedOn w:val="a1"/>
    <w:rsid w:val="00397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755-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3</Pages>
  <Words>993</Words>
  <Characters>5842</Characters>
  <Application>Microsoft Office Word</Application>
  <DocSecurity>0</DocSecurity>
  <Lines>110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2021-02-02T12:38:00Z</dcterms:created>
  <dcterms:modified xsi:type="dcterms:W3CDTF">2021-02-02T12:40:00Z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