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D23" w:rsidRPr="00EC5D23" w:rsidRDefault="00EC5D23" w:rsidP="00EC5D23">
      <w:pPr>
        <w:ind w:firstLine="720"/>
        <w:jc w:val="right"/>
        <w:rPr>
          <w:sz w:val="28"/>
        </w:rPr>
      </w:pPr>
      <w:bookmarkStart w:id="0" w:name="_GoBack"/>
      <w:bookmarkEnd w:id="0"/>
      <w:r w:rsidRPr="00EC5D23">
        <w:rPr>
          <w:sz w:val="28"/>
        </w:rPr>
        <w:t>Проект</w:t>
      </w:r>
    </w:p>
    <w:p w:rsidR="00EC5D23" w:rsidRDefault="00EC5D23" w:rsidP="00EC5D23">
      <w:pPr>
        <w:ind w:firstLine="720"/>
        <w:jc w:val="right"/>
        <w:rPr>
          <w:b/>
          <w:sz w:val="28"/>
        </w:rPr>
      </w:pPr>
      <w:r w:rsidRPr="00EC5D23">
        <w:rPr>
          <w:sz w:val="28"/>
        </w:rPr>
        <w:t>(тираж 01.06.2021)</w:t>
      </w:r>
    </w:p>
    <w:p w:rsidR="00EC5D23" w:rsidRPr="00EC5D23" w:rsidRDefault="00EC5D23" w:rsidP="00EC5D23">
      <w:pPr>
        <w:ind w:firstLine="720"/>
        <w:jc w:val="center"/>
        <w:rPr>
          <w:sz w:val="28"/>
        </w:rPr>
      </w:pPr>
      <w:r w:rsidRPr="00EC5D23">
        <w:rPr>
          <w:b/>
          <w:sz w:val="28"/>
        </w:rPr>
        <w:t>ЗАКОН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</w:p>
    <w:p w:rsidR="00EC5D23" w:rsidRDefault="00EC5D23" w:rsidP="00EC5D23">
      <w:pPr>
        <w:ind w:firstLine="720"/>
        <w:jc w:val="center"/>
        <w:rPr>
          <w:b/>
          <w:sz w:val="28"/>
        </w:rPr>
      </w:pP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</w:t>
      </w:r>
    </w:p>
    <w:p w:rsidR="00EC5D23" w:rsidRPr="00EC5D23" w:rsidRDefault="00EC5D23" w:rsidP="00EC5D23">
      <w:pPr>
        <w:ind w:firstLine="720"/>
        <w:jc w:val="center"/>
        <w:rPr>
          <w:b/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Цей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правового,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економічного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регулювання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їхнім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спрямований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обороноздатності,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захисту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інтересів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ЗАГАЛЬНІ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ПОЛОЖЕННЯ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термінів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наведені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нижче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терміни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вживаються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значенні: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(злиття,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приєднання,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поділу)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створена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результаті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юридичних,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організаційних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Державний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створене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1)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товариство;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перебуває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терміни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вживаються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значеннях,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наведених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комунального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Мета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1.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запровадження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моделі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рекомендацій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економічного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співробітництва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підвищення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конкурентоспроможності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залучення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ІІ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ФУНКЦІОНУВАННЯ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функціонування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комерційного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урахуванням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особливостей,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затверджуються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"Укроборонпром"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Головою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комісії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концерну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"Укроборонпром"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генеральний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директор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концерну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"Укроборонпром".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процедури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концерну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"Укроборонпром"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продовжують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здійснювати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обсязі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концерну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"Укроборонпром".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"Укроборонпром"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розробляється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затверджується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комісією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концерну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"Укроборонпром".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затверджується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sz w:val="28"/>
        </w:rPr>
        <w:t>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Реєстрація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корпоратизації.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Акціонерне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товариство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правонаступником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усіх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увійшли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8.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вносяться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9.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відступлення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боргу,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необхідності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одержання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(переведення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боргу),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обов'язковість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вимагати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дострокового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відшкодування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збитків;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внаслідок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гарантії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(контргарантії),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особою;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неможливості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завершення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задоволення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заявлених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кредиторами;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акціями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зберігають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закінчення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стороною,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страхування,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банківського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поточні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застосовуються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акціями,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частками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капіталах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рахунок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часток.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10.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бюджету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пізніше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вересня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настає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звітним.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виключно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грошовими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коштами.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Розмір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спрямовується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фінансово-господарської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30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рахунок: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закріпленого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3)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бюджету;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джерел,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заборонених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sz w:val="28"/>
        </w:rPr>
        <w:t>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Джерелами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операцій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цінними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паперами,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вкладень;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придбане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фізичних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осіб;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акціями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набуте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обліку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(залишковою)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вартістю.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набутого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продавати,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вчиняти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тягнуть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собою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перехід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спосіб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акціями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згоди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Кабінету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самостійно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6.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“Про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товариства”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урахуванням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особливостей,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Вищим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збори.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захист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інтересів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</w:t>
      </w:r>
      <w:r w:rsidRPr="00EC5D23">
        <w:rPr>
          <w:b/>
          <w:sz w:val="28"/>
        </w:rPr>
        <w:t>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регулює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члени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кількості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третини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більше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половини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Членом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бути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громадянином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(підданим)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працювала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секторі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державою-агресором.</w:t>
      </w:r>
    </w:p>
    <w:p w:rsidR="00EC5D23" w:rsidRPr="00EC5D23" w:rsidRDefault="00EC5D23" w:rsidP="00EC5D23">
      <w:pPr>
        <w:ind w:firstLine="720"/>
        <w:jc w:val="both"/>
        <w:rPr>
          <w:b/>
          <w:sz w:val="28"/>
        </w:rPr>
      </w:pPr>
      <w:r w:rsidRPr="00EC5D23">
        <w:rPr>
          <w:b/>
          <w:sz w:val="28"/>
        </w:rPr>
        <w:lastRenderedPageBreak/>
        <w:t>Призначення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звільнення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представників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центрального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влади,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забезпечує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реалізацію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політики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сфері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конкурсного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відбору,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проводиться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конкурсного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відбору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важливого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Незалежними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виключно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громадяни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sz w:val="28"/>
        </w:rPr>
        <w:t>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50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Члени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працюють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цивільно-правових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сторін,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винагороди,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страхування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дострокового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наслідки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розірвання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тощо.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Розмір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винагороди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умов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оплати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послуг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компенсації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витрат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унітарних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більше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50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відсотків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Кабінетом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Умови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оплати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послуг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компенсації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витрат,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пов’язаних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своїх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функцій,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умов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оплати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послуг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компенсації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витрат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унітарних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більше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50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відсотків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Кабінетом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підставі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зведених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(консолідованих,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комбінованих)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показників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чистого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річного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доходу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реалізації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продукції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(товарів,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робіт,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послуг)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даними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останньої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річної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фінансової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звітності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припиняються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достроково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разі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виявлення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невідповідності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вимогам,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8.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проводить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роботу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засідань.</w:t>
      </w:r>
    </w:p>
    <w:p w:rsidR="00EC5D23" w:rsidRPr="00EC5D23" w:rsidRDefault="00EC5D23" w:rsidP="00EC5D23">
      <w:pPr>
        <w:ind w:firstLine="720"/>
        <w:jc w:val="both"/>
        <w:rPr>
          <w:b/>
          <w:sz w:val="28"/>
        </w:rPr>
      </w:pPr>
      <w:r w:rsidRPr="00EC5D23">
        <w:rPr>
          <w:b/>
          <w:sz w:val="28"/>
        </w:rPr>
        <w:t>9.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компетенції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крім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питань,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товариства»,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належить: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розвитку,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політики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соціальної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відповідальності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напрямів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фінансового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плану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інвестиційного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плану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3)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показників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ефективності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оцінка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результатів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показників;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4)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обрання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конкурсній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основі,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голови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діяльністю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показників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ефективності;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5)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керівника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підрозділу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внутрішнього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положення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внутрішнього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погодження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плану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отримання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звітів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внутрішнього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6)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обрання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незалежного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аудитора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проведення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аудиторської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перевірки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7)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кодексу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етики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посадових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працівників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8)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реалізацією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заходів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впровадження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систем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9)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достовірності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своєчасності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підготовки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звітності,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досягненням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цілей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10)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прийняття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критеріїв,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згоди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вчинення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значних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правочинів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попереднє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згоди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вчинення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правочинів;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11)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прийняття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згоди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вчинення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правочинів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заінтересованістю;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12)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підготовка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Кабінету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проекту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нормативно-правових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внесення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змін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нього;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13)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затвердження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пропозицій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ліквідації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14)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прийняття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реорганізацію,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ліквідацію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відокремлених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підрозділів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набуття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інших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господарювання;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15)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погодження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кандидатур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Статутом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можуть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визначатися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інші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питання,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компетенції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10.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поточною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входити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громадянином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(підданим)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працювала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секторі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Компетенція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членів,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вимоги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кандидатів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посаду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кількісний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</w:t>
      </w:r>
      <w:r w:rsidRPr="00EC5D23">
        <w:rPr>
          <w:b/>
          <w:sz w:val="28"/>
        </w:rPr>
        <w:t>аглядовою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одноосібного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звільнення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ІІІ</w:t>
      </w:r>
    </w:p>
    <w:p w:rsidR="00EC5D23" w:rsidRPr="00EC5D23" w:rsidRDefault="00EC5D23" w:rsidP="00EC5D23">
      <w:pPr>
        <w:ind w:firstLine="720"/>
        <w:jc w:val="both"/>
        <w:rPr>
          <w:b/>
          <w:sz w:val="28"/>
        </w:rPr>
      </w:pP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7.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1.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регулювання,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координацію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спільні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ліквідацію;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належить,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належать,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дотриманням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статутів</w:t>
      </w:r>
      <w:r w:rsidRPr="00EC5D23">
        <w:rPr>
          <w:sz w:val="28"/>
        </w:rPr>
        <w:t>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компетенцію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відкликання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(обирає)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звільняє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(особу,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одноосібного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розриває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Членом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(особою,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одноосібного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органу)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бути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громадянином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(підданим)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працювала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секторі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обирає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цивільно-правових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трудових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винагороди,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підписання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доцільність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кількість.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Членом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бути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громадянином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(підданим)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працювала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секторі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8)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цивільно-правових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ради);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9)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конкурсного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відбору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кандидатів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доцільності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Незалежним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бути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громадянином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(підданим)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працювала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секторі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державою-агресором;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10)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стратегію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політику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соціальної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напрями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показники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критеріям,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75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календарний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середньострокову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перспективу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(три-п'ять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років);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моніторинг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13)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забезпечує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проведення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щорічної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аудиторської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перевірки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14)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веде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облік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об'єктів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ефективним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використанням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збереженням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об'єктів;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увійшло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залучення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іноземних,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реалізацію,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бере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залученні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міжнародних,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визначає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джерела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використання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фондів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інвестиційного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інноваційного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розвитку</w:t>
      </w:r>
      <w:r w:rsidRPr="00EC5D23">
        <w:rPr>
          <w:sz w:val="28"/>
        </w:rPr>
        <w:t>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матеріальних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носіїв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секретної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інформації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18)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увійшли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19)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мобілізаційної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підготовки,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виробничих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потужностей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мобілізаційного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обсягів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запасів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мобілізаційного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резерву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урахуванням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доцільності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їх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подальшого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зберігання</w:t>
      </w:r>
      <w:r w:rsidRPr="00EC5D23">
        <w:rPr>
          <w:sz w:val="28"/>
        </w:rPr>
        <w:t>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20)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віднесені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компетенції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реалізує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(учасника),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належить;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22)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ІV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8.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своїх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завдань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погодженням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уповноваженим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спільні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ліквідацію;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залучення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іноземних,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реалізацію,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бере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залученні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міжнародних;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своєї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матеріальних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носіїв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секретної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інформації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(повноваження),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1,</w:t>
      </w:r>
      <w:r w:rsidRPr="00EC5D23">
        <w:rPr>
          <w:sz w:val="28"/>
        </w:rPr>
        <w:t xml:space="preserve"> </w:t>
      </w:r>
      <w:r w:rsidRPr="00EC5D23">
        <w:rPr>
          <w:sz w:val="28"/>
        </w:rPr>
        <w:t>3-13,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18,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V</w:t>
      </w:r>
    </w:p>
    <w:p w:rsidR="00EC5D23" w:rsidRPr="00EC5D23" w:rsidRDefault="00EC5D23" w:rsidP="00EC5D23">
      <w:pPr>
        <w:ind w:firstLine="720"/>
        <w:jc w:val="both"/>
        <w:rPr>
          <w:b/>
          <w:sz w:val="28"/>
        </w:rPr>
      </w:pPr>
      <w:r w:rsidRPr="00EC5D23">
        <w:rPr>
          <w:b/>
          <w:sz w:val="28"/>
        </w:rPr>
        <w:t>ПІДГОТОВКА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ПЕРЕТВОРЕННЯ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9.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заходів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підготовки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перетворення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повідомляє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потребує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трудовим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колективом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Рішення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уповноваженого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суб'єкта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безоплатну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об'єктів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підлягають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обов'язковому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оприлюдненню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офіційному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веб-сайті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протягом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трьох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робочих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після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прийняття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урахуванням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таємницю</w:t>
      </w:r>
      <w:r w:rsidRPr="00EC5D23">
        <w:rPr>
          <w:sz w:val="28"/>
        </w:rPr>
        <w:t>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будь-яке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основні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структурного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підрозділу,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продукція,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запаси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тощо.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попередньої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інтелектуальної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матеріалів,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технічної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тощо,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захищені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інтелектуальної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замовлення,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програм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підвищення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обороноздатності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продукції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робіт,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зовнішньоекономічних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пов’язаних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гарантій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(контргарантій)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пов’язаних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Зазначена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10.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виділу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процесі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підготовки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перетворення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(злиття,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приєднання,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поділ)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урахуванням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особливостей,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сектору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стратегічне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злиття,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приєднання,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поділу)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Головою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зовнішньоекономічних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безперервності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технічне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подвійного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комітента,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комісіонера,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посередника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делегувати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окремі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керівнику.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Комісія,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вказана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тримісячний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злиття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приєднання)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розподільчий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заявлення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своїх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місяці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оприлюднення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необхідності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одержання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(переведення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боргу),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обов'язковість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вимагати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дострокового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відшкодування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збитків;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внаслідок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гарантії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(контргарантії),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особою;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неможливості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завершення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задоволення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заявлених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кредиторами.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проведення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виділу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застосовуються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підлягають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приватизації,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правонаступника.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проведення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виділу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застосовуються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договором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обтяження,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правонаступника.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Дата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завершення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осіб,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фізичних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осіб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підприємців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громадських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формувань».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Правонаступництво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виділу,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правонаступництво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цільових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програм,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програм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підвищення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обороноздатності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стосуються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робіт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(військового)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подвійного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зовнішньоекономічних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експорту,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імпорту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містять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становлять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таємницю.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11.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Заміна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обтяженого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накладено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адміністративний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податкову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уповноваженого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суб'єкта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заміну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обтяженого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підлягають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обов'язковому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оприлюдненню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lastRenderedPageBreak/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офіційному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веб-сайті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протягом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трьох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робочих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після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прийняття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урахуванням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таємницю.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накладено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адміністративний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податкову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надходження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звернення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зняття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обтяженого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арешту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провадження,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адміністративного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арешту,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звільнення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податкової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зобов’язані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вчинити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адміністративного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звільнення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податкової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відкрито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(боржнику)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постановляється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клопотання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обтяжене,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скасуванню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проводяться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невідкладно,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пізніше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наступного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робочого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надходження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звернення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цілей,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визначається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підставі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незалежної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оцінки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професійну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оціночну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Україні».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12.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Фонду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приватизовані,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задіяні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замовлення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виробництва,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модернізації,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ремонту,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реалізації,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утилізації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озброєння,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спеціальної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техніки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боєприпасів,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VI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ФУНКЦІОНУВАННЯ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13.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засновником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(учасником)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та/або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(учасником)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пропозицією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(учасником)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набувається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(учасником)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вноситься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урахуванням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особливостей,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сектору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стратегічне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Головою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представник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зовнішньоекономічних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(контрактів,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безперервності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технічне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подвійного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комітента,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комісіонера,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посередника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делегувати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окремі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керівнику.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Комісія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тримісячний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проект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8.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Передавальний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9.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Товариство,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результаті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реорганізації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вважається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створеним,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припинилося,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внесення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запису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Єдиного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реєстру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фізичних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підприємців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реєстрацію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фізичних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підприємців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формувань»</w:t>
      </w:r>
      <w:r w:rsidRPr="00EC5D23">
        <w:rPr>
          <w:sz w:val="28"/>
        </w:rPr>
        <w:t>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14.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правонаступником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усіх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внесення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запису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Єдиного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реєстру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фізичних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підприємців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формувань</w:t>
      </w:r>
      <w:r w:rsidRPr="00EC5D23">
        <w:rPr>
          <w:sz w:val="28"/>
        </w:rPr>
        <w:t>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цільових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програм,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програм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підвищення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обороноздатності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стосуються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робіт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(військового)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подвійного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зовнішньоекономічних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експорту,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імпорту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містять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становлять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таємницю.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заявлення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своїх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b/>
          <w:sz w:val="28"/>
        </w:rPr>
        <w:t>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припиняється,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місяці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оприлюднення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відступлення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боргу,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необхідності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одержання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(переведення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боргу),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обов'язковість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вимагати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дострокового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відшкодування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збитків;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внаслідок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гарантії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(контргарантії),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особою;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неможливості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завершення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задоволення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заявлених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кредиторами;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будь-які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та/або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податкові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екологічного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аудиту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зберігають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закінчення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стороною,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зокрема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страхування,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банківського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поточні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застосовуються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організацій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рахунок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нерухомого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об'єктів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підлягають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приватизації.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застосовуються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акціями,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частками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капіталах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рахунок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корпоративних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часток.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попередньої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оперативного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15.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Обмеження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діяльності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процесі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шляхом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перетворення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внесення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Єдиного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реєстру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фізичних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осіб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підприємців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громадських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запису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правочини,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взаємопов'язані,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призвести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активів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останнього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звіту;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позики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(фінансову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допомогу);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оренду,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придбавати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паї)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(складеному)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16.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джерел</w:t>
      </w:r>
      <w:r w:rsidRPr="00EC5D23">
        <w:rPr>
          <w:sz w:val="28"/>
        </w:rPr>
        <w:t>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рахунок: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включаючи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закріплені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аеродроми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аеродромні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(злітно-посадкові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смуги,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руліжні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доріжки,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перони,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системи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наземні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засоби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навігації,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спостереження,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елементи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аеродромів),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польотів;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земельними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ділянками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інтелектуальної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вносяться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джерел,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включаючи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обліку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(залишковою)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вартістю.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закріплені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балансовою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(залишковою)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земельними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ділянками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нормативної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ділянок,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відсутності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експертної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корпоратизації.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17.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функціонування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акціонера/учасника)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Переоформлення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посвідчують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протягом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Державна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приймання-передачі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набуття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земельні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ділянки,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перебували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постійному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цільового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межах,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перебували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постійному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фактично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використовувалися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посвідчують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користування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земельними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ділянками.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пов'язану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таємницею,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необхідних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ліцензій,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сертифікатів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дозвільного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характеру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основі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межах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наявності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експорту,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імпорту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містять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становлять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зберігає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необхідних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ліцензій,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дозволів,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висновків,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сертифікатів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дозвільного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характеру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пов'язану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міжнародними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подвійного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межах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зберігаються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пільги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підтримки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сфері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землекористування,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оподаткування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тощо.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зобов’язань,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стороною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штрафні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санкції,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розмірах: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(комплектності)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(робіт,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послуг)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штраф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неякісних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(некомплектних)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(робіт,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послуг);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порушення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0,1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(робіт,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допущено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прострочення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кожний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прострочення,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прострочення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понад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30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стягується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штраф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вартості.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8.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утворюватися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підрозділ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службових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обов’язків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працівники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підрозділу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вогнепальну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зброю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спеціальні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засоби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самооборони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9.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Чистий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прибуток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розраховується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сплачується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чистого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прибутку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виплату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дивідендів,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зменшується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нарахованої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амортизації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відання.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10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виключно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грошовими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коштами.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18.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Органи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(акціонерів/учасників)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вищим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наглядовою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(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Компетенція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їх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утворення,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відкликання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доцільність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незалежних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членів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кількість,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визначаються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статуту</w:t>
      </w:r>
      <w:r w:rsidRPr="00EC5D23">
        <w:rPr>
          <w:sz w:val="28"/>
        </w:rPr>
        <w:t>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загальними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зборами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(акціонерів/учасників).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3.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Розмір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винагороди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перевищувати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Кабінетом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максимально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допустимий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розмір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винагороди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унітарних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більше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50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відсотків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належать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державі.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4.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припиняються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достроково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разі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виявлення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невідповідності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члена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вимогам,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19.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Гарантії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трудових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працівників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зобов'язаннями,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галузевою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угодою,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угоди.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Трудові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відносини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працівників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продовжуються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розпорядження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відчужувати,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вносити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третьому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вчиняти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правочини,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наслідком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продажу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звернено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стягнення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накладено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набутим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основні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засоби,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іншим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юридичним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фізичним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особам</w:t>
      </w:r>
      <w:r w:rsidRPr="00EC5D23">
        <w:rPr>
          <w:sz w:val="28"/>
        </w:rPr>
        <w:t>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4.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Відчуження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оренду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основних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засобів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конкурсних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засадах.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Початкова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вартість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підлягає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відчуженню,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вартість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передається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оренду,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визначаються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підставі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незалежної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оцінки,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проведеної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Стаття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21.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Передача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пакета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капіталі)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статутного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ефективного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завдань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пропозицією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цієї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заставу,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вчинення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правочинів,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наслідком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VII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ПРИКІНЦЕВІ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ПЕРЕХІДНІ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ПОЛОЖЕННЯ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Цей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набирає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наступного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днем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опублікування.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нормативно-правові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суперечить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2.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Визнати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втратив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2012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23;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№34,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594)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постачання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електричної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теплової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енергії,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послуги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водопостачання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водовідведення,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постачання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електричної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теплової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енергії,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водопостачання.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відсотків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належать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попереднього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одержання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дозволу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Антимонопольного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комітету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поширюються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неможливості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підприємницьке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особа.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8.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ефективного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завдань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пропозицією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(частка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належить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9.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відраховують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10.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закупівель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замовлення),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закріплення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відання.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11.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такі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регулювання,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координацію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(положення)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нормативні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документи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дотриманням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звільняє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посад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керівників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розриває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контракти,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розробляє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стратегії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річні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середньострокову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перспективу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(три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п'ять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плановий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розрахунковий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обсяг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перевищує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50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мільйонів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гривень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природних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монополій,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моніторинг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списання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8)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укладення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спільну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перебуває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оперативному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9)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щорічної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аудиторської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перевірки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10)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веде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облік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ефективним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збереженням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виявляє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тимчасово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підприємствами,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вносить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13)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розпоряднику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інформації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наявність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поточний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інвентаризації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15)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планування,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організацію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контроль</w:t>
      </w:r>
      <w:r w:rsidRPr="00EC5D23">
        <w:rPr>
          <w:b/>
          <w:sz w:val="28"/>
        </w:rPr>
        <w:t xml:space="preserve"> </w:t>
      </w:r>
      <w:r w:rsidRPr="00EC5D23">
        <w:rPr>
          <w:sz w:val="28"/>
        </w:rPr>
        <w:t>мобілізаційної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виробничих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потужностей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мобілізаційного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обсягів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запасів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мобілізаційного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резерву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урахуванням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доцільності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зберігання;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згоду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оренду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пропозиції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договору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оренди,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ефективне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орендованого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організовує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контроль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орендованого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18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реструктуризації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санації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стратегічне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безпеки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19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збереження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матеріальних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носіїв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секретної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інформації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20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внесків;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21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22)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інші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повноваження,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12.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потребує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трудовими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колективами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утворюватися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підрозділи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службових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обов’язків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працівники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підрозділів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відомчої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воєнізованої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охорони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застосовувати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вогнепальну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зброю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спеціальні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засоби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самооборони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15.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Установити,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тимчасово,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правоможного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3.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законодавчих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92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Земельного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2002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27):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«є»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«є)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цифрою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3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розділ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«Прикінцеві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перехідні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40-44,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356)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17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«17.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107,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153,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523,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третьої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559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цивільних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відносин,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виникають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урахуванням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особливостей,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18-22,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144):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73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викласти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редакції: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п’ятої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75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77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89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«Фінансові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плани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затверджуються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214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третьої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двома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новими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«4.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Переліку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але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задіяні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замовлення,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виробництві,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розробленні,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модернізації,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ремонті,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обслуговуванні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озброєння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техніки,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санації.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5.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Переліку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але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перебувають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реалізовано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судовій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санації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основні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виробничій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планується».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зв’язку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вважати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–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восьмою;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процедур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19,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74):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96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чотирнадцятою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«14.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підготовки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безоплатної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відкрито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менша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ринкову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заміняється,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(боржнику)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постановляється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підставі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клопотання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ухвали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замінюється,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скасуванню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розпорядження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власності».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Задоволення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кредиторів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здійснюватися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рахунок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розділ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«Прикінцеві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перехідні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  <w:vertAlign w:val="superscript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  <w:vertAlign w:val="superscript"/>
        </w:rPr>
        <w:t>4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«1</w:t>
      </w:r>
      <w:r w:rsidRPr="00EC5D23">
        <w:rPr>
          <w:sz w:val="28"/>
          <w:vertAlign w:val="superscript"/>
        </w:rPr>
        <w:t>3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допускається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відкриття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тих,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ліквідуються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боржника,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протягом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1</w:t>
      </w:r>
      <w:r w:rsidRPr="00EC5D23">
        <w:rPr>
          <w:sz w:val="28"/>
          <w:vertAlign w:val="superscript"/>
        </w:rPr>
        <w:t>4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період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комерційних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Кодексу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заборони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відкрито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справі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банкрутство»;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розділ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«Прикінцеві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захист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економічної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конкуренції»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64;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237)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4</w:t>
      </w:r>
      <w:r w:rsidRPr="00EC5D23">
        <w:rPr>
          <w:sz w:val="28"/>
          <w:vertAlign w:val="superscript"/>
        </w:rPr>
        <w:t>4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«4</w:t>
      </w:r>
      <w:r w:rsidRPr="00EC5D23">
        <w:rPr>
          <w:sz w:val="28"/>
          <w:vertAlign w:val="superscript"/>
        </w:rPr>
        <w:t>4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22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застосовуються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процедури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унітарних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пакетів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7)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професійну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оціночну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47,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251;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38,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313;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2004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6;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2015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7-9,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55;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2020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25)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"крім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законом"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10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холдингові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компанії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291)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4</w:t>
      </w:r>
      <w:r w:rsidRPr="00EC5D23">
        <w:rPr>
          <w:sz w:val="28"/>
          <w:vertAlign w:val="superscript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«4</w:t>
      </w:r>
      <w:r w:rsidRPr="00EC5D23">
        <w:rPr>
          <w:sz w:val="28"/>
          <w:vertAlign w:val="superscript"/>
        </w:rPr>
        <w:t>1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поширюється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процесі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(реорганізації),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утворюються,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припиняються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11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об'єктами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46,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456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наступними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змінами)</w:t>
      </w:r>
      <w:r w:rsidRPr="00EC5D23">
        <w:rPr>
          <w:sz w:val="28"/>
        </w:rPr>
        <w:t xml:space="preserve"> </w:t>
      </w:r>
      <w:r w:rsidRPr="00EC5D23">
        <w:rPr>
          <w:sz w:val="28"/>
        </w:rPr>
        <w:t>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підпункт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«й»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2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«крім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п’ятій: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абзаци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перше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восьмого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дванадцятим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тринадцятим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відрахування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значенні,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наведеному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виплату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розмір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протягом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розраховуються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сплачуються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зменшується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(доходу),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виникла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поповнення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оздоровлення,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погашення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заборгованості,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модернізації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виробництва,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науково-технічних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розробок,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інноваційної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спрямування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інвестиційного,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інноваційного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викласти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редакції: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«6.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Викуп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(часток)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емісії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рахунок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бюджетом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цілі,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обмін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корпоративні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сьомої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цифрою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організацій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дев’яту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третім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включених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Переліку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але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можуть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передане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базі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погодженням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уповноваженим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може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відчужено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встановленому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єдиного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забезпечує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основні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господарювання,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більше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виробничій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подальше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планується»;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</w:t>
      </w:r>
      <w:r w:rsidRPr="00EC5D23">
        <w:rPr>
          <w:sz w:val="28"/>
          <w:vertAlign w:val="superscript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третього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новим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«Установити,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протягом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трьох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розраховується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сплачується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(доходу),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зменшується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прибутку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(доходу),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виникла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результаті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сплати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дивідендів,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використання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поповнення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оздоровлення,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погашення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заборгованості,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модернізації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виробництва,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фінансування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науково-технічних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розробок,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інноваційної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умов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спрямування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коштів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фондів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інвестиційного,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інноваційного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вважати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п'ятим;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</w:t>
      </w:r>
      <w:r w:rsidRPr="00EC5D23">
        <w:rPr>
          <w:sz w:val="28"/>
          <w:vertAlign w:val="superscript"/>
        </w:rPr>
        <w:t>2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12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2008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50-51,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384;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2012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40,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480;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29,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337;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2020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40,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314)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сьомою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«7.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функціонування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14)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розділ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9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«Прикінцеві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перехідні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положення»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допомогу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суб’єктам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господарювання»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(Відомості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2014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34,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1173;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2020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43,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371)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доповнити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пунктом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</w:t>
      </w:r>
      <w:r w:rsidRPr="00EC5D23">
        <w:rPr>
          <w:b/>
          <w:sz w:val="28"/>
          <w:vertAlign w:val="superscript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«5</w:t>
      </w:r>
      <w:r w:rsidRPr="00EC5D23">
        <w:rPr>
          <w:b/>
          <w:sz w:val="28"/>
          <w:vertAlign w:val="superscript"/>
        </w:rPr>
        <w:t>1</w:t>
      </w:r>
      <w:r w:rsidRPr="00EC5D23">
        <w:rPr>
          <w:b/>
          <w:sz w:val="28"/>
        </w:rPr>
        <w:t>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Установити,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вимоги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цього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поширюються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заходи,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передбачені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внесення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змін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Податкового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кодексу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підтримки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процесі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їх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18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13,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69)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«4.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функціонування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обмеженою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відповідальністю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13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питання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заборгованості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стабільного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413;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38,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281):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преамбулу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викласти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редакції: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«Цей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визначає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економічних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спрямованих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питань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заборгованості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стабільного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(далі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комплексу)»;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назві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частинах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-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третій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</w:t>
      </w:r>
      <w:r w:rsidRPr="00EC5D23">
        <w:rPr>
          <w:b/>
          <w:sz w:val="28"/>
          <w:vertAlign w:val="superscript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«внесених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переліку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об'єктів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стратегічне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економіки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усіх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відмінках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числах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виключити;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тексті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«Державний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усіх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відмінках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«уповноважений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суб’єкт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управління»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відмінку;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слова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усіх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відмінках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«державні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відмінку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абзацом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«реалізації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заходів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досягнення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цілей,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передбачених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статтею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9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16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провадження»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30,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542;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2017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7</w:t>
      </w:r>
      <w:r w:rsidRPr="00EC5D23">
        <w:rPr>
          <w:sz w:val="28"/>
        </w:rPr>
        <w:t xml:space="preserve"> </w:t>
      </w:r>
      <w:r w:rsidRPr="00EC5D23">
        <w:rPr>
          <w:sz w:val="28"/>
        </w:rPr>
        <w:t>-</w:t>
      </w:r>
      <w:r w:rsidRPr="00EC5D23">
        <w:rPr>
          <w:sz w:val="28"/>
        </w:rPr>
        <w:t xml:space="preserve"> </w:t>
      </w:r>
      <w:r w:rsidRPr="00EC5D23">
        <w:rPr>
          <w:sz w:val="28"/>
        </w:rPr>
        <w:t>8,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50;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38,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281;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8):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частину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другу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5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після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абзацу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дванадцятого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доповнити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новим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абзацом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«12)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рішень,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боржником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уповноважений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рішень,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які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передбачають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вчинення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їх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зв'язку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абзаци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тринадцятий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–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п’ятнадцятий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вважати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абзацами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чотирнадцятим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–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шістнадцятим;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другу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18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«6)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невідкладно,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пізніше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наступного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робочого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одержання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звернення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cтвореного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було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вчинити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було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заходи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частину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59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10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«10)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отримання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виконавцем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шляхом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перетворення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унітарного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було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учасником,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звернення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порядку,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передбаченому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другій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78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«внесеного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переліку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стратегічне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економіки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виключити;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17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комунального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12,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68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змінами,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внесеними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4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лютого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2021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№1206-IX)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після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доповнити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новою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змісту: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lastRenderedPageBreak/>
        <w:t>«</w:t>
      </w:r>
      <w:r w:rsidRPr="00EC5D23">
        <w:rPr>
          <w:b/>
          <w:sz w:val="28"/>
        </w:rPr>
        <w:t>5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поширюється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внесення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статутних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капіталів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господарських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створюються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особливості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реформування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форми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власності»,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також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розміщення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додаткових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випусків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акціонерних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існуючої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номінальної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вартості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згідно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законодавством».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зв'язку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п'яту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вважати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шостою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сьомою;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19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пункті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розділу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ІІІ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"Прикінцеві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перехідні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положення"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таким,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втратив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чинність,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перелік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об’єктів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підлягають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приватизації»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2019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46,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302)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«вчиняти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виконавчі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«звернення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стягнення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накладення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арешту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15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четвертій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реєстрацію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речових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нерухоме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майно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їх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обтяжень»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9)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цифри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28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цифрами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статтею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28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випадках,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8)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введення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мораторію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примусову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реалізацію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майна»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(Відомості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2002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10,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77;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2005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31;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45,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493;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2012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32-33,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413;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2015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№36,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365):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преамбулу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доповнити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цифрою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також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частину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після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цифр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менше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25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відсотків»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доповнити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цифрою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абзац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перший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після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«статутних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капіталів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доповнити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цифрою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«акцій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(часток)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господарських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визначених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першою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lastRenderedPageBreak/>
        <w:t>5)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другій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24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заставу»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(Відомості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1992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47,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642;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2018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38,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281)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«внесене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переліку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стратегічне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економіки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виключити;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9)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частині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другій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статті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81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міжнародне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приватне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(Відомості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2005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32,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422;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2018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р.,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38,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281)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слова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«внесеного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переліку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об’єктів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стратегічне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значення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для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економіки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безпеки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держави»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виключити;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20</w:t>
      </w:r>
      <w:r w:rsidRPr="00EC5D23">
        <w:rPr>
          <w:sz w:val="28"/>
        </w:rPr>
        <w:t>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частині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першій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Декрету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впорядкування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підприємницької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діяльності,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участю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(Відомості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Верховної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Ради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1993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11,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94,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30,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321;</w:t>
      </w:r>
      <w:r w:rsidRPr="00EC5D23">
        <w:rPr>
          <w:sz w:val="28"/>
        </w:rPr>
        <w:t xml:space="preserve"> </w:t>
      </w:r>
      <w:r w:rsidRPr="00EC5D23">
        <w:rPr>
          <w:sz w:val="28"/>
        </w:rPr>
        <w:t>2016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р.,</w:t>
      </w:r>
      <w:r w:rsidRPr="00EC5D23">
        <w:rPr>
          <w:sz w:val="28"/>
        </w:rPr>
        <w:t xml:space="preserve"> </w:t>
      </w:r>
      <w:r w:rsidRPr="00EC5D23">
        <w:rPr>
          <w:sz w:val="28"/>
        </w:rPr>
        <w:t>№</w:t>
      </w:r>
      <w:r w:rsidRPr="00EC5D23">
        <w:rPr>
          <w:sz w:val="28"/>
        </w:rPr>
        <w:t xml:space="preserve"> </w:t>
      </w:r>
      <w:r w:rsidRPr="00EC5D23">
        <w:rPr>
          <w:sz w:val="28"/>
        </w:rPr>
        <w:t>34,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ст.</w:t>
      </w:r>
      <w:r w:rsidRPr="00EC5D23">
        <w:rPr>
          <w:sz w:val="28"/>
        </w:rPr>
        <w:t xml:space="preserve"> </w:t>
      </w:r>
      <w:r w:rsidRPr="00EC5D23">
        <w:rPr>
          <w:sz w:val="28"/>
        </w:rPr>
        <w:t>594)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цифру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суб'єктів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літакобудування,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підпадають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статті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2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розвиток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літакобудівної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промисловості»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замінити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словами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«державних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числі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казенних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або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момент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припинення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входили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його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складу,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створених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юридичних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осіб,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заснованих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державній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власності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оборонно-промисловому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комплексі».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16.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Установити,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тимчасово,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акціонерного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товариства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встановленому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законодавством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порядку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правоможного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складу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його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функції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наглядової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здійснює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суб’єкт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управління.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17.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рішенням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Кабінету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Міністрів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«Про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особливості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реформування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оборонно-промислового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комплексу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форми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власності»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можуть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бути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застосовані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процедур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перетворення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авіаційно-космічної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галузі,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також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державних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підприємств,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що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перебувають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управлінні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Міністерства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оборони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18</w:t>
      </w:r>
      <w:r w:rsidRPr="00EC5D23">
        <w:rPr>
          <w:sz w:val="28"/>
        </w:rPr>
        <w:t>.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Кабінету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України: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b/>
          <w:sz w:val="28"/>
        </w:rPr>
        <w:t>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дня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набрання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чинності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</w:t>
      </w:r>
      <w:r w:rsidRPr="00EC5D23">
        <w:rPr>
          <w:sz w:val="28"/>
        </w:rPr>
        <w:t>: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привести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свої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нормативно-правові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акти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відповідність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забезпечити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приведення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міністерствами,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іншими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центральними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органами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виконавчої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влади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їх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нормативно-правових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актів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відповідність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із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цим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Законом;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тримісячний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набрання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чинності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Законом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забезпечити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прийняття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рішення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реорганізацію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концерну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«Укроборонпром»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вимог</w:t>
      </w:r>
      <w:r w:rsidRPr="00EC5D23">
        <w:rPr>
          <w:sz w:val="28"/>
        </w:rPr>
        <w:t xml:space="preserve"> </w:t>
      </w:r>
      <w:r w:rsidRPr="00EC5D23">
        <w:rPr>
          <w:sz w:val="28"/>
        </w:rPr>
        <w:t>цього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Закону;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sz w:val="28"/>
        </w:rPr>
        <w:t>невідкладно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надати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товариствам,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є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правонаступниками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яким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надані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на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право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здійснення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експорту,</w:t>
      </w:r>
      <w:r w:rsidRPr="00EC5D23">
        <w:rPr>
          <w:sz w:val="28"/>
        </w:rPr>
        <w:t xml:space="preserve"> </w:t>
      </w:r>
      <w:r w:rsidRPr="00EC5D23">
        <w:rPr>
          <w:sz w:val="28"/>
        </w:rPr>
        <w:lastRenderedPageBreak/>
        <w:t>імпорту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військового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призначення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товарів,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містять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відомості,</w:t>
      </w:r>
      <w:r w:rsidRPr="00EC5D23">
        <w:rPr>
          <w:sz w:val="28"/>
        </w:rPr>
        <w:t xml:space="preserve"> </w:t>
      </w:r>
      <w:r w:rsidRPr="00EC5D23">
        <w:rPr>
          <w:sz w:val="28"/>
        </w:rPr>
        <w:t>що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становлять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державну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таємницю,</w:t>
      </w:r>
      <w:r w:rsidRPr="00EC5D23">
        <w:rPr>
          <w:sz w:val="28"/>
        </w:rPr>
        <w:t xml:space="preserve"> </w:t>
      </w:r>
      <w:r w:rsidRPr="00EC5D23">
        <w:rPr>
          <w:sz w:val="28"/>
        </w:rPr>
        <w:t>відповідні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повноваження</w:t>
      </w:r>
      <w:r w:rsidRPr="00EC5D23">
        <w:rPr>
          <w:sz w:val="28"/>
        </w:rPr>
        <w:t xml:space="preserve"> </w:t>
      </w:r>
      <w:r w:rsidRPr="00EC5D23">
        <w:rPr>
          <w:sz w:val="28"/>
        </w:rPr>
        <w:t>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межах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строку</w:t>
      </w:r>
      <w:r w:rsidRPr="00EC5D23">
        <w:rPr>
          <w:sz w:val="28"/>
        </w:rPr>
        <w:t xml:space="preserve"> </w:t>
      </w:r>
      <w:r w:rsidRPr="00EC5D23">
        <w:rPr>
          <w:sz w:val="28"/>
        </w:rPr>
        <w:t>дії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повноважень</w:t>
      </w:r>
      <w:r w:rsidRPr="00EC5D23">
        <w:rPr>
          <w:sz w:val="28"/>
        </w:rPr>
        <w:t xml:space="preserve"> </w:t>
      </w:r>
      <w:r w:rsidRPr="00EC5D23">
        <w:rPr>
          <w:sz w:val="28"/>
        </w:rPr>
        <w:t>зазначених</w:t>
      </w:r>
      <w:r w:rsidRPr="00EC5D23">
        <w:rPr>
          <w:sz w:val="28"/>
        </w:rPr>
        <w:t xml:space="preserve"> </w:t>
      </w:r>
      <w:r w:rsidRPr="00EC5D23">
        <w:rPr>
          <w:sz w:val="28"/>
        </w:rPr>
        <w:t>підприємств;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  <w:r w:rsidRPr="00EC5D23">
        <w:rPr>
          <w:b/>
          <w:sz w:val="28"/>
        </w:rPr>
        <w:t>поінформувати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2022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році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Верховну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Раду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України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про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стан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виконання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цього</w:t>
      </w:r>
      <w:r w:rsidRPr="00EC5D23">
        <w:rPr>
          <w:b/>
          <w:sz w:val="28"/>
        </w:rPr>
        <w:t xml:space="preserve"> </w:t>
      </w:r>
      <w:r w:rsidRPr="00EC5D23">
        <w:rPr>
          <w:b/>
          <w:sz w:val="28"/>
        </w:rPr>
        <w:t>Закону</w:t>
      </w:r>
      <w:r w:rsidRPr="00EC5D23">
        <w:rPr>
          <w:sz w:val="28"/>
        </w:rPr>
        <w:t>.</w:t>
      </w:r>
    </w:p>
    <w:p w:rsidR="00EC5D23" w:rsidRPr="00EC5D23" w:rsidRDefault="00EC5D23" w:rsidP="00EC5D23">
      <w:pPr>
        <w:ind w:firstLine="720"/>
        <w:jc w:val="both"/>
        <w:rPr>
          <w:sz w:val="28"/>
        </w:rPr>
      </w:pPr>
    </w:p>
    <w:p w:rsidR="00595064" w:rsidRPr="00EC5D23" w:rsidRDefault="00595064" w:rsidP="00EC5D23">
      <w:pPr>
        <w:ind w:firstLine="720"/>
        <w:jc w:val="both"/>
        <w:rPr>
          <w:sz w:val="28"/>
        </w:rPr>
      </w:pPr>
    </w:p>
    <w:sectPr w:rsidR="00595064" w:rsidRPr="00EC5D23" w:rsidSect="00EC5D23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D23" w:rsidRDefault="00EC5D23">
      <w:r>
        <w:separator/>
      </w:r>
    </w:p>
  </w:endnote>
  <w:endnote w:type="continuationSeparator" w:id="0">
    <w:p w:rsidR="00EC5D23" w:rsidRDefault="00EC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D23" w:rsidRDefault="00EC5D23" w:rsidP="0055573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EC5D23" w:rsidRDefault="00EC5D2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D23" w:rsidRDefault="00EC5D23" w:rsidP="0055573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36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EC5D23" w:rsidRDefault="00EC5D2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D23" w:rsidRDefault="00EC5D23">
      <w:r>
        <w:separator/>
      </w:r>
    </w:p>
  </w:footnote>
  <w:footnote w:type="continuationSeparator" w:id="0">
    <w:p w:rsidR="00EC5D23" w:rsidRDefault="00EC5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D23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C5D23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C427B"/>
  <w15:chartTrackingRefBased/>
  <w15:docId w15:val="{060A2827-7FBC-4D71-9B66-E29ED7A9E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EC5D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EC5D23"/>
    <w:rPr>
      <w:sz w:val="28"/>
    </w:rPr>
  </w:style>
  <w:style w:type="character" w:styleId="aa">
    <w:name w:val="page number"/>
    <w:basedOn w:val="a1"/>
    <w:rsid w:val="00EC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7</TotalTime>
  <Pages>36</Pages>
  <Words>10553</Words>
  <Characters>77357</Characters>
  <Application>Microsoft Office Word</Application>
  <DocSecurity>0</DocSecurity>
  <Lines>1516</Lines>
  <Paragraphs>446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87464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2021-06-02T09:55:00Z</dcterms:created>
  <dcterms:modified xsi:type="dcterms:W3CDTF">2021-06-02T10:02:00Z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