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D27" w:rsidRPr="00C4131A" w:rsidRDefault="006B51B9" w:rsidP="002C0D27">
      <w:pPr>
        <w:jc w:val="center"/>
        <w:rPr>
          <w:sz w:val="28"/>
          <w:szCs w:val="28"/>
          <w:lang w:eastAsia="uk-UA"/>
        </w:rPr>
      </w:pPr>
      <w:bookmarkStart w:id="0" w:name="_GoBack"/>
      <w:bookmarkEnd w:id="0"/>
      <w:r w:rsidRPr="002C0D27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876300" cy="89535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D27" w:rsidRPr="00C4131A" w:rsidRDefault="002C0D27" w:rsidP="002C0D27">
      <w:pPr>
        <w:spacing w:after="120"/>
        <w:jc w:val="center"/>
        <w:rPr>
          <w:sz w:val="32"/>
          <w:szCs w:val="32"/>
          <w:lang w:eastAsia="uk-UA"/>
        </w:rPr>
      </w:pPr>
      <w:r w:rsidRPr="00C4131A">
        <w:rPr>
          <w:sz w:val="32"/>
          <w:szCs w:val="32"/>
          <w:lang w:eastAsia="uk-UA"/>
        </w:rPr>
        <w:t>НАРОДНИЙ ДЕПУТАТ УКРАЇНИ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246"/>
      </w:tblGrid>
      <w:tr w:rsidR="002C0D27" w:rsidRPr="00C4131A" w:rsidTr="00C60AEF">
        <w:trPr>
          <w:trHeight w:val="351"/>
        </w:trPr>
        <w:tc>
          <w:tcPr>
            <w:tcW w:w="9733" w:type="dxa"/>
            <w:tcBorders>
              <w:left w:val="nil"/>
              <w:bottom w:val="nil"/>
              <w:right w:val="nil"/>
            </w:tcBorders>
          </w:tcPr>
          <w:p w:rsidR="002C0D27" w:rsidRPr="00C4131A" w:rsidRDefault="002C0D27" w:rsidP="00C60AEF">
            <w:pPr>
              <w:tabs>
                <w:tab w:val="left" w:pos="1824"/>
              </w:tabs>
              <w:spacing w:line="192" w:lineRule="auto"/>
              <w:rPr>
                <w:sz w:val="28"/>
                <w:szCs w:val="28"/>
                <w:lang w:eastAsia="uk-UA"/>
              </w:rPr>
            </w:pPr>
          </w:p>
        </w:tc>
      </w:tr>
    </w:tbl>
    <w:p w:rsidR="002C0D27" w:rsidRPr="00030B22" w:rsidRDefault="002C0D27" w:rsidP="002C0D27">
      <w:pPr>
        <w:rPr>
          <w:b/>
          <w:bCs/>
          <w:sz w:val="28"/>
          <w:szCs w:val="28"/>
          <w:lang w:val="uk-UA"/>
        </w:rPr>
      </w:pPr>
    </w:p>
    <w:p w:rsidR="004E4893" w:rsidRPr="00030B22" w:rsidRDefault="004E4893" w:rsidP="002C0D27">
      <w:pPr>
        <w:tabs>
          <w:tab w:val="left" w:pos="3852"/>
        </w:tabs>
        <w:ind w:right="140" w:firstLine="720"/>
        <w:jc w:val="right"/>
        <w:rPr>
          <w:b/>
          <w:bCs/>
          <w:sz w:val="25"/>
          <w:szCs w:val="25"/>
          <w:lang w:val="uk-UA"/>
        </w:rPr>
      </w:pPr>
      <w:r w:rsidRPr="00030B22">
        <w:rPr>
          <w:bCs/>
          <w:i/>
          <w:sz w:val="25"/>
          <w:szCs w:val="25"/>
          <w:lang w:val="uk-UA"/>
        </w:rPr>
        <w:tab/>
      </w:r>
      <w:r w:rsidRPr="00030B22">
        <w:rPr>
          <w:b/>
          <w:bCs/>
          <w:sz w:val="25"/>
          <w:szCs w:val="25"/>
          <w:lang w:val="uk-UA"/>
        </w:rPr>
        <w:t>ВЕРХОВНА РАДА УКРАЇНИ</w:t>
      </w:r>
    </w:p>
    <w:p w:rsidR="004E4893" w:rsidRDefault="004E4893" w:rsidP="00030B22">
      <w:pPr>
        <w:tabs>
          <w:tab w:val="left" w:pos="3852"/>
        </w:tabs>
        <w:ind w:right="848" w:firstLine="720"/>
        <w:jc w:val="right"/>
        <w:rPr>
          <w:b/>
          <w:bCs/>
          <w:sz w:val="28"/>
          <w:szCs w:val="28"/>
          <w:lang w:val="uk-UA"/>
        </w:rPr>
      </w:pPr>
    </w:p>
    <w:p w:rsidR="00442D41" w:rsidRPr="00030B22" w:rsidRDefault="00442D41" w:rsidP="00030B22">
      <w:pPr>
        <w:tabs>
          <w:tab w:val="left" w:pos="3852"/>
        </w:tabs>
        <w:ind w:right="848" w:firstLine="720"/>
        <w:jc w:val="right"/>
        <w:rPr>
          <w:b/>
          <w:bCs/>
          <w:sz w:val="28"/>
          <w:szCs w:val="28"/>
          <w:lang w:val="uk-UA"/>
        </w:rPr>
      </w:pPr>
    </w:p>
    <w:p w:rsidR="009C3DFB" w:rsidRDefault="004E4893" w:rsidP="00030B22">
      <w:pPr>
        <w:tabs>
          <w:tab w:val="left" w:pos="3852"/>
        </w:tabs>
        <w:spacing w:before="120"/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EC4173">
        <w:rPr>
          <w:bCs/>
          <w:color w:val="000000" w:themeColor="text1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</w:t>
      </w:r>
      <w:proofErr w:type="spellStart"/>
      <w:r w:rsidRPr="00EC4173">
        <w:rPr>
          <w:bCs/>
          <w:color w:val="000000" w:themeColor="text1"/>
          <w:sz w:val="28"/>
          <w:szCs w:val="28"/>
          <w:lang w:val="uk-UA"/>
        </w:rPr>
        <w:t>вношу</w:t>
      </w:r>
      <w:proofErr w:type="spellEnd"/>
      <w:r w:rsidRPr="00EC4173">
        <w:rPr>
          <w:bCs/>
          <w:color w:val="000000" w:themeColor="text1"/>
          <w:sz w:val="28"/>
          <w:szCs w:val="28"/>
          <w:lang w:val="uk-UA"/>
        </w:rPr>
        <w:t xml:space="preserve"> на розгляд Верховної Ради України </w:t>
      </w:r>
      <w:r w:rsidR="006B51B9">
        <w:rPr>
          <w:bCs/>
          <w:color w:val="000000"/>
          <w:sz w:val="28"/>
          <w:szCs w:val="28"/>
          <w:lang w:val="uk-UA"/>
        </w:rPr>
        <w:t>проекту Закону України  п</w:t>
      </w:r>
      <w:r w:rsidR="002E137A" w:rsidRPr="002E137A">
        <w:rPr>
          <w:bCs/>
          <w:color w:val="000000"/>
          <w:sz w:val="28"/>
          <w:szCs w:val="28"/>
          <w:lang w:val="uk-UA"/>
        </w:rPr>
        <w:t>ро внесення змін до Зак</w:t>
      </w:r>
      <w:r w:rsidR="006B51B9">
        <w:rPr>
          <w:bCs/>
          <w:color w:val="000000"/>
          <w:sz w:val="28"/>
          <w:szCs w:val="28"/>
          <w:lang w:val="uk-UA"/>
        </w:rPr>
        <w:t xml:space="preserve">ону України </w:t>
      </w:r>
      <w:r w:rsidR="002E137A" w:rsidRPr="002E137A">
        <w:rPr>
          <w:bCs/>
          <w:color w:val="000000"/>
          <w:sz w:val="28"/>
          <w:szCs w:val="28"/>
          <w:lang w:val="uk-UA"/>
        </w:rPr>
        <w:t>«Про судоустрій і статус суддів» щодо законодавчого врегулювання тр</w:t>
      </w:r>
      <w:r w:rsidR="006B51B9">
        <w:rPr>
          <w:bCs/>
          <w:color w:val="000000"/>
          <w:sz w:val="28"/>
          <w:szCs w:val="28"/>
          <w:lang w:val="uk-UA"/>
        </w:rPr>
        <w:t>удових відносин присяжних суду</w:t>
      </w:r>
      <w:r w:rsidR="002E137A">
        <w:rPr>
          <w:bCs/>
          <w:color w:val="000000"/>
          <w:sz w:val="28"/>
          <w:szCs w:val="28"/>
          <w:lang w:val="uk-UA"/>
        </w:rPr>
        <w:t>.</w:t>
      </w:r>
    </w:p>
    <w:p w:rsidR="004E4893" w:rsidRPr="00030B22" w:rsidRDefault="00601C4F" w:rsidP="00030B22">
      <w:pPr>
        <w:tabs>
          <w:tab w:val="left" w:pos="3852"/>
        </w:tabs>
        <w:spacing w:before="120"/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Доповідатиме проект Закону України</w:t>
      </w:r>
      <w:r w:rsidR="004E4893" w:rsidRPr="00030B22">
        <w:rPr>
          <w:bCs/>
          <w:sz w:val="28"/>
          <w:szCs w:val="28"/>
          <w:lang w:val="uk-UA"/>
        </w:rPr>
        <w:t xml:space="preserve"> під час його розгляду на пленарному засіданні народний депутат України</w:t>
      </w:r>
      <w:r w:rsidR="00E224B1" w:rsidRPr="00030B22">
        <w:rPr>
          <w:bCs/>
          <w:sz w:val="28"/>
          <w:szCs w:val="28"/>
          <w:lang w:val="uk-UA"/>
        </w:rPr>
        <w:t xml:space="preserve"> Мельник Павло Вікторович</w:t>
      </w:r>
      <w:r w:rsidR="004E4893" w:rsidRPr="00030B22">
        <w:rPr>
          <w:bCs/>
          <w:sz w:val="28"/>
          <w:szCs w:val="28"/>
          <w:lang w:val="uk-UA"/>
        </w:rPr>
        <w:t>.</w:t>
      </w: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Додатки:</w:t>
      </w: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 xml:space="preserve">1. Проект Закону України на 1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>.</w:t>
      </w: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2. Пояснювальна записк</w:t>
      </w:r>
      <w:r w:rsidR="006B51B9">
        <w:rPr>
          <w:bCs/>
          <w:sz w:val="28"/>
          <w:szCs w:val="28"/>
          <w:lang w:val="uk-UA"/>
        </w:rPr>
        <w:t>а до проекту Закону України на 4</w:t>
      </w:r>
      <w:r w:rsidRPr="00030B22">
        <w:rPr>
          <w:bCs/>
          <w:sz w:val="28"/>
          <w:szCs w:val="28"/>
          <w:lang w:val="uk-UA"/>
        </w:rPr>
        <w:t xml:space="preserve">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>.</w:t>
      </w: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3. Порівняльна таблиця до проекту Закону України на</w:t>
      </w:r>
      <w:r w:rsidR="00AA5674" w:rsidRPr="00AA5674">
        <w:rPr>
          <w:bCs/>
          <w:sz w:val="28"/>
          <w:szCs w:val="28"/>
        </w:rPr>
        <w:t xml:space="preserve"> </w:t>
      </w:r>
      <w:r w:rsidR="007E6C74">
        <w:rPr>
          <w:bCs/>
          <w:sz w:val="28"/>
          <w:szCs w:val="28"/>
          <w:lang w:val="uk-UA"/>
        </w:rPr>
        <w:t>1</w:t>
      </w:r>
      <w:r w:rsidRPr="00030B22">
        <w:rPr>
          <w:bCs/>
          <w:sz w:val="28"/>
          <w:szCs w:val="28"/>
          <w:lang w:val="uk-UA"/>
        </w:rPr>
        <w:t xml:space="preserve">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 xml:space="preserve">. </w:t>
      </w:r>
    </w:p>
    <w:p w:rsidR="004E4893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 xml:space="preserve">4. Проект Постанови Верховної Ради України за результатами розгляду         проекту на 1 </w:t>
      </w:r>
      <w:proofErr w:type="spellStart"/>
      <w:r w:rsidRPr="00030B22">
        <w:rPr>
          <w:bCs/>
          <w:sz w:val="28"/>
          <w:szCs w:val="28"/>
          <w:lang w:val="uk-UA"/>
        </w:rPr>
        <w:t>арк</w:t>
      </w:r>
      <w:proofErr w:type="spellEnd"/>
      <w:r w:rsidRPr="00030B22">
        <w:rPr>
          <w:bCs/>
          <w:sz w:val="28"/>
          <w:szCs w:val="28"/>
          <w:lang w:val="uk-UA"/>
        </w:rPr>
        <w:t>.</w:t>
      </w:r>
    </w:p>
    <w:p w:rsidR="008C64B4" w:rsidRPr="00030B22" w:rsidRDefault="004E4893" w:rsidP="00030B22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030B22">
        <w:rPr>
          <w:bCs/>
          <w:sz w:val="28"/>
          <w:szCs w:val="28"/>
          <w:lang w:val="uk-UA"/>
        </w:rPr>
        <w:t>5. Електронні копії вищезазначених матеріалів.</w:t>
      </w:r>
    </w:p>
    <w:p w:rsidR="00E10C13" w:rsidRPr="00030B22" w:rsidRDefault="00E10C13" w:rsidP="00030B22">
      <w:pPr>
        <w:spacing w:before="120"/>
        <w:ind w:left="851" w:firstLine="720"/>
        <w:jc w:val="both"/>
        <w:rPr>
          <w:bCs/>
          <w:i/>
          <w:sz w:val="28"/>
          <w:szCs w:val="28"/>
          <w:lang w:val="uk-UA"/>
        </w:rPr>
      </w:pPr>
    </w:p>
    <w:p w:rsidR="00CD4010" w:rsidRPr="00030B22" w:rsidRDefault="00A62AE2" w:rsidP="00030B22">
      <w:pPr>
        <w:spacing w:before="20"/>
        <w:ind w:firstLine="720"/>
        <w:rPr>
          <w:b/>
          <w:sz w:val="28"/>
          <w:szCs w:val="28"/>
          <w:lang w:val="uk-UA"/>
        </w:rPr>
      </w:pPr>
      <w:r w:rsidRPr="00030B22">
        <w:rPr>
          <w:b/>
          <w:sz w:val="28"/>
          <w:szCs w:val="28"/>
          <w:lang w:val="uk-UA"/>
        </w:rPr>
        <w:t>Н</w:t>
      </w:r>
      <w:r w:rsidR="006B51B9">
        <w:rPr>
          <w:b/>
          <w:sz w:val="28"/>
          <w:szCs w:val="28"/>
          <w:lang w:val="uk-UA"/>
        </w:rPr>
        <w:t>ародні</w:t>
      </w:r>
      <w:r w:rsidR="00BB3F29" w:rsidRPr="00030B22">
        <w:rPr>
          <w:b/>
          <w:sz w:val="28"/>
          <w:szCs w:val="28"/>
          <w:lang w:val="uk-UA"/>
        </w:rPr>
        <w:t xml:space="preserve"> депутат</w:t>
      </w:r>
      <w:r w:rsidR="006B51B9">
        <w:rPr>
          <w:b/>
          <w:sz w:val="28"/>
          <w:szCs w:val="28"/>
          <w:lang w:val="uk-UA"/>
        </w:rPr>
        <w:t>и</w:t>
      </w:r>
      <w:r w:rsidR="00BB3F29" w:rsidRPr="00030B22">
        <w:rPr>
          <w:b/>
          <w:sz w:val="28"/>
          <w:szCs w:val="28"/>
          <w:lang w:val="uk-UA"/>
        </w:rPr>
        <w:t xml:space="preserve"> України</w:t>
      </w:r>
      <w:r w:rsidR="00BB3F29" w:rsidRPr="00030B22">
        <w:rPr>
          <w:b/>
          <w:sz w:val="28"/>
          <w:szCs w:val="28"/>
          <w:lang w:val="uk-UA"/>
        </w:rPr>
        <w:tab/>
      </w:r>
      <w:r w:rsidR="00BB3F29" w:rsidRPr="00030B22">
        <w:rPr>
          <w:b/>
          <w:sz w:val="28"/>
          <w:szCs w:val="28"/>
          <w:lang w:val="uk-UA"/>
        </w:rPr>
        <w:tab/>
      </w:r>
      <w:r w:rsidR="00E63B91" w:rsidRPr="00030B22">
        <w:rPr>
          <w:b/>
          <w:sz w:val="28"/>
          <w:szCs w:val="28"/>
          <w:lang w:val="uk-UA"/>
        </w:rPr>
        <w:tab/>
      </w:r>
      <w:r w:rsidR="006477B5" w:rsidRPr="00030B22">
        <w:rPr>
          <w:b/>
          <w:sz w:val="28"/>
          <w:szCs w:val="28"/>
          <w:lang w:val="uk-UA"/>
        </w:rPr>
        <w:t xml:space="preserve">    </w:t>
      </w:r>
      <w:r w:rsidR="007B44BB" w:rsidRPr="00030B22">
        <w:rPr>
          <w:b/>
          <w:sz w:val="28"/>
          <w:szCs w:val="28"/>
          <w:lang w:val="uk-UA"/>
        </w:rPr>
        <w:t xml:space="preserve">Павло </w:t>
      </w:r>
      <w:r w:rsidR="00E224B1" w:rsidRPr="00030B22">
        <w:rPr>
          <w:b/>
          <w:sz w:val="28"/>
          <w:szCs w:val="28"/>
          <w:lang w:val="uk-UA"/>
        </w:rPr>
        <w:t xml:space="preserve">Мельник  </w:t>
      </w:r>
      <w:r w:rsidR="006B51B9">
        <w:rPr>
          <w:b/>
          <w:sz w:val="28"/>
          <w:szCs w:val="28"/>
          <w:lang w:val="uk-UA"/>
        </w:rPr>
        <w:t>та ін.</w:t>
      </w:r>
    </w:p>
    <w:p w:rsidR="00915A87" w:rsidRPr="00EC4173" w:rsidRDefault="00030B22" w:rsidP="00030B22">
      <w:pPr>
        <w:spacing w:before="20"/>
        <w:ind w:left="5664"/>
        <w:rPr>
          <w:b/>
          <w:sz w:val="20"/>
          <w:szCs w:val="20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="00EC4173">
        <w:rPr>
          <w:b/>
          <w:sz w:val="28"/>
          <w:szCs w:val="28"/>
          <w:lang w:val="uk-UA"/>
        </w:rPr>
        <w:t xml:space="preserve">    </w:t>
      </w:r>
      <w:r w:rsidR="00E224B1" w:rsidRPr="00EC4173">
        <w:rPr>
          <w:b/>
          <w:sz w:val="20"/>
          <w:szCs w:val="20"/>
          <w:lang w:val="uk-UA"/>
        </w:rPr>
        <w:t>(</w:t>
      </w:r>
      <w:proofErr w:type="spellStart"/>
      <w:r w:rsidR="00E224B1" w:rsidRPr="00EC4173">
        <w:rPr>
          <w:b/>
          <w:sz w:val="20"/>
          <w:szCs w:val="20"/>
          <w:lang w:val="uk-UA"/>
        </w:rPr>
        <w:t>посв</w:t>
      </w:r>
      <w:proofErr w:type="spellEnd"/>
      <w:r w:rsidR="00E224B1" w:rsidRPr="00EC4173">
        <w:rPr>
          <w:b/>
          <w:sz w:val="20"/>
          <w:szCs w:val="20"/>
          <w:lang w:val="uk-UA"/>
        </w:rPr>
        <w:t>. № 287</w:t>
      </w:r>
      <w:r w:rsidR="00601C4F" w:rsidRPr="00EC4173">
        <w:rPr>
          <w:b/>
          <w:sz w:val="20"/>
          <w:szCs w:val="20"/>
          <w:lang w:val="uk-UA"/>
        </w:rPr>
        <w:t>)</w:t>
      </w:r>
    </w:p>
    <w:sectPr w:rsidR="00915A87" w:rsidRPr="00EC4173" w:rsidSect="00F55526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752A"/>
    <w:multiLevelType w:val="hybridMultilevel"/>
    <w:tmpl w:val="6B58AABC"/>
    <w:lvl w:ilvl="0" w:tplc="4E48788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2911EC"/>
    <w:multiLevelType w:val="hybridMultilevel"/>
    <w:tmpl w:val="592C8274"/>
    <w:lvl w:ilvl="0" w:tplc="68C02EF2">
      <w:start w:val="10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53B3091"/>
    <w:multiLevelType w:val="hybridMultilevel"/>
    <w:tmpl w:val="DB4A1E1E"/>
    <w:lvl w:ilvl="0" w:tplc="46BC2398">
      <w:start w:val="1011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2AC74807"/>
    <w:multiLevelType w:val="hybridMultilevel"/>
    <w:tmpl w:val="8C007882"/>
    <w:lvl w:ilvl="0" w:tplc="8BC0D50A">
      <w:start w:val="160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6F926D4"/>
    <w:multiLevelType w:val="hybridMultilevel"/>
    <w:tmpl w:val="D792739A"/>
    <w:lvl w:ilvl="0" w:tplc="00B6A83E">
      <w:start w:val="10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7AB60E4"/>
    <w:multiLevelType w:val="hybridMultilevel"/>
    <w:tmpl w:val="D1CAE592"/>
    <w:lvl w:ilvl="0" w:tplc="E2022CE6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1383292"/>
    <w:multiLevelType w:val="hybridMultilevel"/>
    <w:tmpl w:val="4030D2B4"/>
    <w:lvl w:ilvl="0" w:tplc="4B2C6B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DF2B11"/>
    <w:multiLevelType w:val="hybridMultilevel"/>
    <w:tmpl w:val="18DAD0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4C16A4F"/>
    <w:multiLevelType w:val="hybridMultilevel"/>
    <w:tmpl w:val="EAF42232"/>
    <w:lvl w:ilvl="0" w:tplc="2F42709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09A"/>
    <w:rsid w:val="00030B22"/>
    <w:rsid w:val="000453B8"/>
    <w:rsid w:val="000509E3"/>
    <w:rsid w:val="000903B3"/>
    <w:rsid w:val="000C1E18"/>
    <w:rsid w:val="000D61A9"/>
    <w:rsid w:val="00110E64"/>
    <w:rsid w:val="00151235"/>
    <w:rsid w:val="001870B0"/>
    <w:rsid w:val="001B123E"/>
    <w:rsid w:val="001E447B"/>
    <w:rsid w:val="001F7AC0"/>
    <w:rsid w:val="002001B9"/>
    <w:rsid w:val="00203D6B"/>
    <w:rsid w:val="002073CF"/>
    <w:rsid w:val="002217DC"/>
    <w:rsid w:val="0024575E"/>
    <w:rsid w:val="00250B62"/>
    <w:rsid w:val="0026638C"/>
    <w:rsid w:val="00267F0D"/>
    <w:rsid w:val="00271C8F"/>
    <w:rsid w:val="00294A52"/>
    <w:rsid w:val="002A356B"/>
    <w:rsid w:val="002C0D27"/>
    <w:rsid w:val="002D3A5B"/>
    <w:rsid w:val="002E137A"/>
    <w:rsid w:val="002F7448"/>
    <w:rsid w:val="0030685E"/>
    <w:rsid w:val="00314C3D"/>
    <w:rsid w:val="00333183"/>
    <w:rsid w:val="00336D6C"/>
    <w:rsid w:val="003460A5"/>
    <w:rsid w:val="003B476F"/>
    <w:rsid w:val="003C1BF4"/>
    <w:rsid w:val="003D0AF2"/>
    <w:rsid w:val="003F4B4C"/>
    <w:rsid w:val="004249B1"/>
    <w:rsid w:val="004250F7"/>
    <w:rsid w:val="0043386B"/>
    <w:rsid w:val="00441A4F"/>
    <w:rsid w:val="00442D41"/>
    <w:rsid w:val="00463924"/>
    <w:rsid w:val="004D04A8"/>
    <w:rsid w:val="004D1AF0"/>
    <w:rsid w:val="004E4893"/>
    <w:rsid w:val="004E7F6D"/>
    <w:rsid w:val="0051698D"/>
    <w:rsid w:val="00524BEA"/>
    <w:rsid w:val="00524E6E"/>
    <w:rsid w:val="00530BA0"/>
    <w:rsid w:val="005546D3"/>
    <w:rsid w:val="00596FAD"/>
    <w:rsid w:val="005B136C"/>
    <w:rsid w:val="005B393B"/>
    <w:rsid w:val="005C66FA"/>
    <w:rsid w:val="005F4303"/>
    <w:rsid w:val="00601C4F"/>
    <w:rsid w:val="00612C40"/>
    <w:rsid w:val="00633055"/>
    <w:rsid w:val="006477B5"/>
    <w:rsid w:val="00656A1D"/>
    <w:rsid w:val="006704BD"/>
    <w:rsid w:val="0068022F"/>
    <w:rsid w:val="00690FD1"/>
    <w:rsid w:val="00697C8E"/>
    <w:rsid w:val="006B51B9"/>
    <w:rsid w:val="006B6240"/>
    <w:rsid w:val="006D3B85"/>
    <w:rsid w:val="006D4898"/>
    <w:rsid w:val="006D7DFE"/>
    <w:rsid w:val="0070309A"/>
    <w:rsid w:val="00745B20"/>
    <w:rsid w:val="00752995"/>
    <w:rsid w:val="00771AD7"/>
    <w:rsid w:val="00773926"/>
    <w:rsid w:val="007A4211"/>
    <w:rsid w:val="007A7D3C"/>
    <w:rsid w:val="007B44BB"/>
    <w:rsid w:val="007C673E"/>
    <w:rsid w:val="007D6D31"/>
    <w:rsid w:val="007E071C"/>
    <w:rsid w:val="007E6947"/>
    <w:rsid w:val="007E6C74"/>
    <w:rsid w:val="007F6BF0"/>
    <w:rsid w:val="0081670E"/>
    <w:rsid w:val="00863948"/>
    <w:rsid w:val="00886CAF"/>
    <w:rsid w:val="008A16B0"/>
    <w:rsid w:val="008B574C"/>
    <w:rsid w:val="008C64B4"/>
    <w:rsid w:val="008D7D32"/>
    <w:rsid w:val="008E0931"/>
    <w:rsid w:val="008E100B"/>
    <w:rsid w:val="008E5E97"/>
    <w:rsid w:val="008E6AA3"/>
    <w:rsid w:val="00915A87"/>
    <w:rsid w:val="009201C5"/>
    <w:rsid w:val="00951F7B"/>
    <w:rsid w:val="00962719"/>
    <w:rsid w:val="00963AE0"/>
    <w:rsid w:val="00984FD8"/>
    <w:rsid w:val="0099398B"/>
    <w:rsid w:val="009B4360"/>
    <w:rsid w:val="009B7956"/>
    <w:rsid w:val="009C3DFB"/>
    <w:rsid w:val="009C5C6E"/>
    <w:rsid w:val="009E1ED6"/>
    <w:rsid w:val="009E491B"/>
    <w:rsid w:val="00A33DB7"/>
    <w:rsid w:val="00A46E88"/>
    <w:rsid w:val="00A53948"/>
    <w:rsid w:val="00A55660"/>
    <w:rsid w:val="00A62AE2"/>
    <w:rsid w:val="00A6712D"/>
    <w:rsid w:val="00A76804"/>
    <w:rsid w:val="00A95B20"/>
    <w:rsid w:val="00AA5674"/>
    <w:rsid w:val="00AA5E59"/>
    <w:rsid w:val="00AC60A3"/>
    <w:rsid w:val="00AF6ED8"/>
    <w:rsid w:val="00B162C5"/>
    <w:rsid w:val="00B411AA"/>
    <w:rsid w:val="00B54D79"/>
    <w:rsid w:val="00B579F2"/>
    <w:rsid w:val="00B66F2E"/>
    <w:rsid w:val="00BB3F29"/>
    <w:rsid w:val="00BC3B92"/>
    <w:rsid w:val="00BC4A6C"/>
    <w:rsid w:val="00BF4C5C"/>
    <w:rsid w:val="00C031C0"/>
    <w:rsid w:val="00C34947"/>
    <w:rsid w:val="00C4131A"/>
    <w:rsid w:val="00C52A6A"/>
    <w:rsid w:val="00C53AB7"/>
    <w:rsid w:val="00C60AEF"/>
    <w:rsid w:val="00C71BC3"/>
    <w:rsid w:val="00C76F8A"/>
    <w:rsid w:val="00C91B30"/>
    <w:rsid w:val="00CD00C2"/>
    <w:rsid w:val="00CD4010"/>
    <w:rsid w:val="00CE44AC"/>
    <w:rsid w:val="00CF0C16"/>
    <w:rsid w:val="00D20F62"/>
    <w:rsid w:val="00D37072"/>
    <w:rsid w:val="00D41A28"/>
    <w:rsid w:val="00D46D8C"/>
    <w:rsid w:val="00D825D0"/>
    <w:rsid w:val="00DA5B99"/>
    <w:rsid w:val="00DA775B"/>
    <w:rsid w:val="00DC31FC"/>
    <w:rsid w:val="00DC440C"/>
    <w:rsid w:val="00DC4804"/>
    <w:rsid w:val="00DE7DCD"/>
    <w:rsid w:val="00E03F6A"/>
    <w:rsid w:val="00E10C13"/>
    <w:rsid w:val="00E150FD"/>
    <w:rsid w:val="00E168F6"/>
    <w:rsid w:val="00E224B1"/>
    <w:rsid w:val="00E32EAC"/>
    <w:rsid w:val="00E355BB"/>
    <w:rsid w:val="00E370A6"/>
    <w:rsid w:val="00E37E00"/>
    <w:rsid w:val="00E47CF2"/>
    <w:rsid w:val="00E56360"/>
    <w:rsid w:val="00E63B91"/>
    <w:rsid w:val="00E6495C"/>
    <w:rsid w:val="00E768D6"/>
    <w:rsid w:val="00E77F4D"/>
    <w:rsid w:val="00E87839"/>
    <w:rsid w:val="00EA1124"/>
    <w:rsid w:val="00EA20AF"/>
    <w:rsid w:val="00EA45D9"/>
    <w:rsid w:val="00EA488E"/>
    <w:rsid w:val="00EC4173"/>
    <w:rsid w:val="00ED00B0"/>
    <w:rsid w:val="00ED5160"/>
    <w:rsid w:val="00EF1B03"/>
    <w:rsid w:val="00EF4F65"/>
    <w:rsid w:val="00F05F72"/>
    <w:rsid w:val="00F20518"/>
    <w:rsid w:val="00F329C9"/>
    <w:rsid w:val="00F55526"/>
    <w:rsid w:val="00FD096B"/>
    <w:rsid w:val="00FE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82BC06-EBC7-4675-9675-D925E041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09A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70309A"/>
    <w:pPr>
      <w:keepNext/>
      <w:spacing w:before="120"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styleId="a3">
    <w:name w:val="Strong"/>
    <w:basedOn w:val="a0"/>
    <w:uiPriority w:val="22"/>
    <w:qFormat/>
    <w:rsid w:val="000453B8"/>
    <w:rPr>
      <w:rFonts w:cs="Times New Roman"/>
      <w:b/>
    </w:rPr>
  </w:style>
  <w:style w:type="paragraph" w:styleId="a4">
    <w:name w:val="Normal (Web)"/>
    <w:basedOn w:val="a"/>
    <w:uiPriority w:val="99"/>
    <w:rsid w:val="000453B8"/>
    <w:pPr>
      <w:spacing w:before="69"/>
    </w:pPr>
    <w:rPr>
      <w:rFonts w:ascii="Verdana" w:hAnsi="Verdana"/>
      <w:color w:val="000000"/>
      <w:sz w:val="17"/>
      <w:szCs w:val="17"/>
    </w:rPr>
  </w:style>
  <w:style w:type="table" w:styleId="a5">
    <w:name w:val="Table Grid"/>
    <w:basedOn w:val="a1"/>
    <w:uiPriority w:val="39"/>
    <w:rsid w:val="003D0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8B574C"/>
  </w:style>
  <w:style w:type="character" w:customStyle="1" w:styleId="adress">
    <w:name w:val="adress"/>
    <w:rsid w:val="00EF4F65"/>
  </w:style>
  <w:style w:type="character" w:customStyle="1" w:styleId="rvts44">
    <w:name w:val="rvts44"/>
    <w:rsid w:val="0024575E"/>
  </w:style>
  <w:style w:type="character" w:styleId="a6">
    <w:name w:val="Emphasis"/>
    <w:basedOn w:val="a0"/>
    <w:uiPriority w:val="20"/>
    <w:qFormat/>
    <w:rsid w:val="0024575E"/>
    <w:rPr>
      <w:rFonts w:cs="Times New Roman"/>
      <w:i/>
    </w:rPr>
  </w:style>
  <w:style w:type="paragraph" w:styleId="HTML">
    <w:name w:val="HTML Preformatted"/>
    <w:aliases w:val="Знак2"/>
    <w:basedOn w:val="a"/>
    <w:link w:val="HTML0"/>
    <w:uiPriority w:val="99"/>
    <w:unhideWhenUsed/>
    <w:rsid w:val="00C031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rvts9">
    <w:name w:val="rvts9"/>
    <w:rsid w:val="00C031C0"/>
  </w:style>
  <w:style w:type="character" w:customStyle="1" w:styleId="HTML0">
    <w:name w:val="Стандартний HTML Знак"/>
    <w:aliases w:val="Знак2 Знак"/>
    <w:basedOn w:val="a0"/>
    <w:link w:val="HTML"/>
    <w:uiPriority w:val="99"/>
    <w:locked/>
    <w:rsid w:val="00C031C0"/>
    <w:rPr>
      <w:rFonts w:ascii="Courier New" w:hAnsi="Courier New" w:cs="Times New Roman"/>
    </w:rPr>
  </w:style>
  <w:style w:type="paragraph" w:customStyle="1" w:styleId="tjbmf">
    <w:name w:val="tj bmf"/>
    <w:basedOn w:val="a"/>
    <w:rsid w:val="004E4893"/>
    <w:pPr>
      <w:spacing w:before="100" w:beforeAutospacing="1" w:after="100" w:afterAutospacing="1"/>
    </w:pPr>
    <w:rPr>
      <w:lang w:val="uk-UA" w:eastAsia="uk-UA"/>
    </w:rPr>
  </w:style>
  <w:style w:type="paragraph" w:styleId="a7">
    <w:name w:val="List Paragraph"/>
    <w:basedOn w:val="a"/>
    <w:uiPriority w:val="34"/>
    <w:qFormat/>
    <w:rsid w:val="004E4893"/>
    <w:pPr>
      <w:ind w:left="720"/>
      <w:contextualSpacing/>
    </w:pPr>
    <w:rPr>
      <w:lang w:val="uk-UA" w:eastAsia="uk-UA"/>
    </w:rPr>
  </w:style>
  <w:style w:type="paragraph" w:styleId="a8">
    <w:name w:val="Balloon Text"/>
    <w:basedOn w:val="a"/>
    <w:link w:val="a9"/>
    <w:uiPriority w:val="99"/>
    <w:rsid w:val="00AF6ED8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locked/>
    <w:rsid w:val="00AF6E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68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8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8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8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8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68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68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68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uka\Application%20Data\Microsoft\&#1064;&#1072;&#1073;&#1083;&#1086;&#1085;&#1099;\&#1041;&#1083;&#1072;&#1085;&#1082;%20&#1076;&#1077;&#1087;&#1091;&#1090;&#1072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4036AD-2F31-4620-B45D-B9ED8C9015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AB71BA-1712-4780-ADAD-EB7978ECA2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6A50E3-EB34-4319-B585-CEACDACF9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депутата</Template>
  <TotalTime>0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2020-07-22T12:01:00Z</dcterms:created>
  <dcterms:modified xsi:type="dcterms:W3CDTF">2020-07-22T12:01:00Z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