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640" w:rsidRDefault="00A71640" w:rsidP="00A71640">
      <w:pPr>
        <w:pStyle w:val="3"/>
        <w:ind w:left="8100" w:firstLine="0"/>
      </w:pPr>
      <w:bookmarkStart w:id="0" w:name="_GoBack"/>
      <w:bookmarkEnd w:id="0"/>
      <w:r>
        <w:t>ПРОЕКТ</w:t>
      </w:r>
    </w:p>
    <w:p w:rsidR="00A71640" w:rsidRDefault="00A71640" w:rsidP="00A71640">
      <w:pPr>
        <w:ind w:left="3540"/>
        <w:jc w:val="both"/>
      </w:pPr>
    </w:p>
    <w:p w:rsidR="00AF6E77" w:rsidRDefault="00395C4B" w:rsidP="00DF1231">
      <w:pPr>
        <w:ind w:left="3969"/>
      </w:pPr>
      <w:r>
        <w:t>Вноситься народним депутатом</w:t>
      </w:r>
      <w:r w:rsidR="00AF6E77">
        <w:t xml:space="preserve"> України -</w:t>
      </w:r>
    </w:p>
    <w:p w:rsidR="00C87045" w:rsidRPr="00F27C63" w:rsidRDefault="00395C4B" w:rsidP="00DF1231">
      <w:pPr>
        <w:pStyle w:val="21"/>
        <w:ind w:left="3969" w:firstLine="0"/>
      </w:pPr>
      <w:proofErr w:type="spellStart"/>
      <w:r>
        <w:t>Кулінічем</w:t>
      </w:r>
      <w:proofErr w:type="spellEnd"/>
      <w:r>
        <w:t xml:space="preserve"> О.І.</w:t>
      </w:r>
    </w:p>
    <w:p w:rsidR="007D1621" w:rsidRDefault="007D1621">
      <w:pPr>
        <w:ind w:left="3540"/>
        <w:jc w:val="both"/>
      </w:pPr>
    </w:p>
    <w:p w:rsidR="007D1621" w:rsidRDefault="007D1621">
      <w:pPr>
        <w:jc w:val="both"/>
      </w:pPr>
    </w:p>
    <w:p w:rsidR="001012DB" w:rsidRDefault="001012DB">
      <w:pPr>
        <w:jc w:val="both"/>
      </w:pPr>
    </w:p>
    <w:p w:rsidR="00AD1E7D" w:rsidRDefault="00AD1E7D">
      <w:pPr>
        <w:jc w:val="both"/>
      </w:pPr>
    </w:p>
    <w:p w:rsidR="00AD1E7D" w:rsidRDefault="00AD1E7D">
      <w:pPr>
        <w:jc w:val="both"/>
      </w:pPr>
    </w:p>
    <w:p w:rsidR="00AD1E7D" w:rsidRDefault="00AD1E7D">
      <w:pPr>
        <w:jc w:val="both"/>
      </w:pPr>
    </w:p>
    <w:p w:rsidR="00AD1E7D" w:rsidRDefault="00AD1E7D">
      <w:pPr>
        <w:jc w:val="both"/>
      </w:pPr>
    </w:p>
    <w:p w:rsidR="007D1621" w:rsidRDefault="007D1621">
      <w:pPr>
        <w:spacing w:line="360" w:lineRule="auto"/>
        <w:jc w:val="both"/>
      </w:pPr>
    </w:p>
    <w:p w:rsidR="007D1621" w:rsidRDefault="007D1621" w:rsidP="004D6871">
      <w:pPr>
        <w:spacing w:line="360" w:lineRule="auto"/>
        <w:jc w:val="center"/>
      </w:pPr>
      <w:r>
        <w:t>П О С Т А Н О В А</w:t>
      </w:r>
    </w:p>
    <w:p w:rsidR="007D1621" w:rsidRDefault="007D1621" w:rsidP="004D6871">
      <w:pPr>
        <w:spacing w:line="360" w:lineRule="auto"/>
        <w:jc w:val="center"/>
      </w:pPr>
      <w:r>
        <w:t>ВЕРХОВНОЇ  РАДИ  УКРАЇНИ</w:t>
      </w:r>
    </w:p>
    <w:p w:rsidR="00352914" w:rsidRDefault="00352914" w:rsidP="009D0CDA">
      <w:pPr>
        <w:pStyle w:val="2"/>
        <w:spacing w:line="360" w:lineRule="auto"/>
        <w:jc w:val="center"/>
      </w:pPr>
    </w:p>
    <w:p w:rsidR="00E65EEF" w:rsidRDefault="00DA4F6E" w:rsidP="00680A1B">
      <w:pPr>
        <w:pStyle w:val="2"/>
        <w:spacing w:line="360" w:lineRule="auto"/>
        <w:ind w:firstLine="0"/>
        <w:jc w:val="center"/>
      </w:pPr>
      <w:r>
        <w:t xml:space="preserve">Про перейменування </w:t>
      </w:r>
      <w:r w:rsidR="002C23C2">
        <w:t xml:space="preserve">села </w:t>
      </w:r>
      <w:proofErr w:type="spellStart"/>
      <w:r w:rsidR="002C23C2">
        <w:t>Мокріївка</w:t>
      </w:r>
      <w:proofErr w:type="spellEnd"/>
    </w:p>
    <w:p w:rsidR="00B36AF3" w:rsidRDefault="002C23C2" w:rsidP="00E65EEF">
      <w:pPr>
        <w:pStyle w:val="2"/>
        <w:spacing w:line="360" w:lineRule="auto"/>
        <w:ind w:firstLine="0"/>
        <w:jc w:val="center"/>
      </w:pPr>
      <w:r w:rsidRPr="002C23C2">
        <w:t>Миргородського</w:t>
      </w:r>
      <w:r w:rsidRPr="007226C3">
        <w:rPr>
          <w:b/>
        </w:rPr>
        <w:t xml:space="preserve"> </w:t>
      </w:r>
      <w:r w:rsidR="00680A1B" w:rsidRPr="00680A1B">
        <w:t xml:space="preserve">району </w:t>
      </w:r>
      <w:r w:rsidRPr="002C23C2">
        <w:t>Полтавської</w:t>
      </w:r>
      <w:r>
        <w:rPr>
          <w:b/>
        </w:rPr>
        <w:t xml:space="preserve"> </w:t>
      </w:r>
      <w:r w:rsidR="00680A1B" w:rsidRPr="00680A1B">
        <w:t xml:space="preserve">області </w:t>
      </w:r>
    </w:p>
    <w:p w:rsidR="007D1621" w:rsidRDefault="007D1621" w:rsidP="00680A1B">
      <w:pPr>
        <w:pStyle w:val="2"/>
        <w:spacing w:line="360" w:lineRule="auto"/>
        <w:ind w:firstLine="0"/>
        <w:jc w:val="center"/>
      </w:pPr>
      <w:r>
        <w:t>_________________________________________________</w:t>
      </w:r>
    </w:p>
    <w:p w:rsidR="007D1621" w:rsidRDefault="007D1621">
      <w:pPr>
        <w:ind w:firstLine="709"/>
        <w:jc w:val="center"/>
      </w:pPr>
    </w:p>
    <w:p w:rsidR="007D1621" w:rsidRDefault="004B3DE9">
      <w:pPr>
        <w:spacing w:line="360" w:lineRule="auto"/>
        <w:jc w:val="both"/>
      </w:pPr>
      <w:r>
        <w:t xml:space="preserve"> </w:t>
      </w:r>
      <w:r>
        <w:tab/>
      </w:r>
      <w:r w:rsidR="007D1621">
        <w:t>Верховна Рада України п о с т а н о в л я є:</w:t>
      </w:r>
    </w:p>
    <w:p w:rsidR="007D1621" w:rsidRDefault="004B3DE9" w:rsidP="009D0CDA">
      <w:pPr>
        <w:spacing w:line="360" w:lineRule="auto"/>
        <w:ind w:firstLine="720"/>
        <w:jc w:val="both"/>
      </w:pPr>
      <w:r>
        <w:t xml:space="preserve">Перейменувати </w:t>
      </w:r>
      <w:r w:rsidR="00487EFC">
        <w:rPr>
          <w:bCs/>
        </w:rPr>
        <w:t>село</w:t>
      </w:r>
      <w:r w:rsidR="00452520" w:rsidRPr="00EE1765">
        <w:rPr>
          <w:bCs/>
        </w:rPr>
        <w:t xml:space="preserve"> </w:t>
      </w:r>
      <w:proofErr w:type="spellStart"/>
      <w:r w:rsidR="00487EFC" w:rsidRPr="00B80EB9">
        <w:rPr>
          <w:bCs/>
        </w:rPr>
        <w:t>Мокріївка</w:t>
      </w:r>
      <w:proofErr w:type="spellEnd"/>
      <w:r w:rsidR="00487EFC" w:rsidRPr="00B80EB9">
        <w:rPr>
          <w:bCs/>
        </w:rPr>
        <w:t xml:space="preserve"> Миргородського району Полтавської області </w:t>
      </w:r>
      <w:r w:rsidR="00487EFC">
        <w:rPr>
          <w:bCs/>
        </w:rPr>
        <w:t xml:space="preserve">на село </w:t>
      </w:r>
      <w:proofErr w:type="spellStart"/>
      <w:r w:rsidR="00487EFC">
        <w:rPr>
          <w:bCs/>
        </w:rPr>
        <w:t>Мокрії</w:t>
      </w:r>
      <w:proofErr w:type="spellEnd"/>
      <w:r>
        <w:t>.</w:t>
      </w:r>
    </w:p>
    <w:p w:rsidR="007D1621" w:rsidRDefault="007D1621">
      <w:pPr>
        <w:pStyle w:val="2"/>
        <w:spacing w:line="360" w:lineRule="auto"/>
        <w:jc w:val="center"/>
      </w:pPr>
    </w:p>
    <w:p w:rsidR="007D1621" w:rsidRDefault="007D1621">
      <w:pPr>
        <w:pStyle w:val="2"/>
        <w:spacing w:line="360" w:lineRule="auto"/>
        <w:jc w:val="center"/>
      </w:pPr>
    </w:p>
    <w:p w:rsidR="007D1621" w:rsidRDefault="007D1621" w:rsidP="002B39C3">
      <w:pPr>
        <w:pStyle w:val="2"/>
        <w:spacing w:line="360" w:lineRule="auto"/>
      </w:pPr>
      <w:r>
        <w:t xml:space="preserve">Голова Верховної Ради </w:t>
      </w:r>
    </w:p>
    <w:p w:rsidR="007D1621" w:rsidRDefault="002B39C3" w:rsidP="002B39C3">
      <w:pPr>
        <w:pStyle w:val="2"/>
        <w:spacing w:line="360" w:lineRule="auto"/>
        <w:ind w:left="696"/>
      </w:pPr>
      <w:r>
        <w:t xml:space="preserve">   </w:t>
      </w:r>
      <w:r w:rsidR="007D1621">
        <w:t>України</w:t>
      </w:r>
    </w:p>
    <w:p w:rsidR="007D1621" w:rsidRDefault="007D1621">
      <w:pPr>
        <w:jc w:val="both"/>
      </w:pPr>
      <w:r>
        <w:t xml:space="preserve"> </w:t>
      </w:r>
    </w:p>
    <w:sectPr w:rsidR="007D1621">
      <w:pgSz w:w="11906" w:h="16838"/>
      <w:pgMar w:top="567" w:right="851" w:bottom="1134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71"/>
    <w:rsid w:val="0003472A"/>
    <w:rsid w:val="00045CF5"/>
    <w:rsid w:val="00051F50"/>
    <w:rsid w:val="000674BD"/>
    <w:rsid w:val="00071BE9"/>
    <w:rsid w:val="00095CE3"/>
    <w:rsid w:val="000A15BA"/>
    <w:rsid w:val="001012DB"/>
    <w:rsid w:val="00106F9E"/>
    <w:rsid w:val="00133666"/>
    <w:rsid w:val="00185188"/>
    <w:rsid w:val="001C07B8"/>
    <w:rsid w:val="001F1565"/>
    <w:rsid w:val="001F39CF"/>
    <w:rsid w:val="002344F9"/>
    <w:rsid w:val="002B39C3"/>
    <w:rsid w:val="002C23C2"/>
    <w:rsid w:val="003179E8"/>
    <w:rsid w:val="00352914"/>
    <w:rsid w:val="00365237"/>
    <w:rsid w:val="00375B18"/>
    <w:rsid w:val="00395C4B"/>
    <w:rsid w:val="003E1F05"/>
    <w:rsid w:val="00452520"/>
    <w:rsid w:val="004755F1"/>
    <w:rsid w:val="00487EFC"/>
    <w:rsid w:val="004B3DE9"/>
    <w:rsid w:val="004D6871"/>
    <w:rsid w:val="005E0383"/>
    <w:rsid w:val="005F3498"/>
    <w:rsid w:val="006268A3"/>
    <w:rsid w:val="00671EAF"/>
    <w:rsid w:val="00680A1B"/>
    <w:rsid w:val="006869D4"/>
    <w:rsid w:val="006C0AD2"/>
    <w:rsid w:val="007226C3"/>
    <w:rsid w:val="00764884"/>
    <w:rsid w:val="007C6318"/>
    <w:rsid w:val="007D0BDE"/>
    <w:rsid w:val="007D1621"/>
    <w:rsid w:val="00846E98"/>
    <w:rsid w:val="008B4387"/>
    <w:rsid w:val="008E5FB7"/>
    <w:rsid w:val="00982CB5"/>
    <w:rsid w:val="009B3545"/>
    <w:rsid w:val="009D0CDA"/>
    <w:rsid w:val="00A04851"/>
    <w:rsid w:val="00A2682D"/>
    <w:rsid w:val="00A55B5C"/>
    <w:rsid w:val="00A71640"/>
    <w:rsid w:val="00A83713"/>
    <w:rsid w:val="00AD1E7D"/>
    <w:rsid w:val="00AF6E77"/>
    <w:rsid w:val="00B31995"/>
    <w:rsid w:val="00B36AF3"/>
    <w:rsid w:val="00B80EB9"/>
    <w:rsid w:val="00BA14ED"/>
    <w:rsid w:val="00C06BCC"/>
    <w:rsid w:val="00C87045"/>
    <w:rsid w:val="00CC47EC"/>
    <w:rsid w:val="00CE7736"/>
    <w:rsid w:val="00D21344"/>
    <w:rsid w:val="00D82C1C"/>
    <w:rsid w:val="00D9238E"/>
    <w:rsid w:val="00DA0246"/>
    <w:rsid w:val="00DA4F6E"/>
    <w:rsid w:val="00DB313B"/>
    <w:rsid w:val="00DF1231"/>
    <w:rsid w:val="00E65EEF"/>
    <w:rsid w:val="00E87EC2"/>
    <w:rsid w:val="00EE1765"/>
    <w:rsid w:val="00F27C63"/>
    <w:rsid w:val="00F4143C"/>
    <w:rsid w:val="00F84A62"/>
    <w:rsid w:val="00FA4F8D"/>
    <w:rsid w:val="00FE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5D20D21-A99D-4246-9A79-F1FE34CBD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ind w:left="7200" w:firstLine="720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Body Text"/>
    <w:basedOn w:val="a"/>
    <w:link w:val="a4"/>
    <w:uiPriority w:val="99"/>
    <w:pPr>
      <w:jc w:val="center"/>
    </w:p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5">
    <w:name w:val="Title"/>
    <w:basedOn w:val="a"/>
    <w:link w:val="a6"/>
    <w:uiPriority w:val="99"/>
    <w:qFormat/>
    <w:pPr>
      <w:jc w:val="center"/>
    </w:pPr>
    <w:rPr>
      <w:rFonts w:ascii="Peterburg" w:hAnsi="Peterburg" w:cs="Peterburg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pPr>
      <w:autoSpaceDE w:val="0"/>
      <w:autoSpaceDN w:val="0"/>
      <w:ind w:firstLine="720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pPr>
      <w:tabs>
        <w:tab w:val="left" w:pos="0"/>
      </w:tabs>
      <w:ind w:firstLine="1080"/>
    </w:pPr>
  </w:style>
  <w:style w:type="character" w:customStyle="1" w:styleId="22">
    <w:name w:val="Основний текст з відступом 2 Знак"/>
    <w:basedOn w:val="a0"/>
    <w:link w:val="21"/>
    <w:uiPriority w:val="99"/>
    <w:locked/>
    <w:rPr>
      <w:rFonts w:cs="Times New Roman"/>
      <w:sz w:val="28"/>
      <w:szCs w:val="28"/>
      <w:lang w:val="x-none" w:eastAsia="ru-RU"/>
    </w:rPr>
  </w:style>
  <w:style w:type="paragraph" w:styleId="a7">
    <w:name w:val="Balloon Text"/>
    <w:basedOn w:val="a"/>
    <w:link w:val="a8"/>
    <w:uiPriority w:val="99"/>
    <w:semiHidden/>
    <w:rsid w:val="004D687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rchuk\Application%20Data\Microsoft\&#1064;&#1072;&#1073;&#1083;&#1086;&#1085;&#1099;\PS&#1050;&#1086;&#1084;&#1089;&#1086;&#1084;&#1086;&#1083;&#1100;&#1089;&#1100;&#1082;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4D4251-3FD2-4555-80BA-AF3103DD6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C564AE-F2F5-4EF0-A97E-4822C69282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820DC10-3715-46BB-B63F-94E464B4D9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PSКомсомольськ1</Template>
  <TotalTime>0</TotalTime>
  <Pages>1</Pages>
  <Words>263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2020-08-11T15:09:00Z</dcterms:created>
  <dcterms:modified xsi:type="dcterms:W3CDTF">2020-08-11T15:09:00Z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