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D60" w:rsidRPr="00E80D60" w:rsidRDefault="00E80D60" w:rsidP="00E80D60">
      <w:pPr>
        <w:ind w:firstLine="720"/>
        <w:jc w:val="right"/>
        <w:rPr>
          <w:sz w:val="28"/>
          <w:lang w:val="en-US"/>
        </w:rPr>
      </w:pPr>
      <w:bookmarkStart w:id="0" w:name="_GoBack"/>
      <w:bookmarkEnd w:id="0"/>
      <w:r w:rsidRPr="00E80D60">
        <w:rPr>
          <w:sz w:val="28"/>
          <w:lang w:val="en-US"/>
        </w:rPr>
        <w:t>Проект</w:t>
      </w:r>
    </w:p>
    <w:p w:rsidR="00E80D60" w:rsidRDefault="00E80D60" w:rsidP="00E80D60">
      <w:pPr>
        <w:ind w:firstLine="720"/>
        <w:jc w:val="right"/>
        <w:rPr>
          <w:sz w:val="28"/>
          <w:lang w:val="en-US"/>
        </w:rPr>
      </w:pPr>
      <w:r w:rsidRPr="00E80D60">
        <w:rPr>
          <w:sz w:val="28"/>
          <w:lang w:val="en-US"/>
        </w:rPr>
        <w:t>(тираж 26.04.2021)</w:t>
      </w:r>
    </w:p>
    <w:p w:rsidR="00E80D60" w:rsidRPr="00E80D60" w:rsidRDefault="00E80D60" w:rsidP="00E80D60">
      <w:pPr>
        <w:ind w:firstLine="720"/>
        <w:jc w:val="right"/>
        <w:rPr>
          <w:b/>
          <w:sz w:val="28"/>
          <w:lang w:val="en-US"/>
        </w:rPr>
      </w:pPr>
    </w:p>
    <w:p w:rsidR="00E80D60" w:rsidRPr="00E80D60" w:rsidRDefault="00E80D60" w:rsidP="00E80D60">
      <w:pPr>
        <w:ind w:firstLine="720"/>
        <w:jc w:val="center"/>
        <w:rPr>
          <w:sz w:val="28"/>
        </w:rPr>
      </w:pPr>
      <w:r w:rsidRPr="00E80D60">
        <w:rPr>
          <w:b/>
          <w:sz w:val="28"/>
        </w:rPr>
        <w:t>ЗАКОН</w:t>
      </w:r>
      <w:r w:rsidRPr="00E80D60">
        <w:rPr>
          <w:b/>
          <w:sz w:val="28"/>
        </w:rPr>
        <w:t xml:space="preserve"> </w:t>
      </w:r>
      <w:r w:rsidRPr="00E80D60">
        <w:rPr>
          <w:b/>
          <w:sz w:val="28"/>
        </w:rPr>
        <w:t>УКРАЇНИ</w:t>
      </w:r>
    </w:p>
    <w:p w:rsidR="00E80D60" w:rsidRDefault="00E80D60" w:rsidP="00E80D60">
      <w:pPr>
        <w:ind w:firstLine="720"/>
        <w:jc w:val="center"/>
        <w:rPr>
          <w:b/>
          <w:sz w:val="28"/>
        </w:rPr>
      </w:pPr>
      <w:r w:rsidRPr="00E80D60">
        <w:rPr>
          <w:b/>
          <w:sz w:val="28"/>
        </w:rPr>
        <w:t>Про</w:t>
      </w:r>
      <w:r w:rsidRPr="00E80D60">
        <w:rPr>
          <w:b/>
          <w:sz w:val="28"/>
        </w:rPr>
        <w:t xml:space="preserve"> </w:t>
      </w:r>
      <w:r w:rsidRPr="00E80D60">
        <w:rPr>
          <w:b/>
          <w:sz w:val="28"/>
        </w:rPr>
        <w:t>внесення</w:t>
      </w:r>
      <w:r w:rsidRPr="00E80D60">
        <w:rPr>
          <w:b/>
          <w:sz w:val="28"/>
        </w:rPr>
        <w:t xml:space="preserve"> </w:t>
      </w:r>
      <w:r w:rsidRPr="00E80D60">
        <w:rPr>
          <w:b/>
          <w:sz w:val="28"/>
        </w:rPr>
        <w:t>змін</w:t>
      </w:r>
      <w:r w:rsidRPr="00E80D60">
        <w:rPr>
          <w:b/>
          <w:sz w:val="28"/>
        </w:rPr>
        <w:t xml:space="preserve"> </w:t>
      </w:r>
      <w:r w:rsidRPr="00E80D60">
        <w:rPr>
          <w:b/>
          <w:sz w:val="28"/>
        </w:rPr>
        <w:t>до</w:t>
      </w:r>
      <w:r w:rsidRPr="00E80D60">
        <w:rPr>
          <w:b/>
          <w:sz w:val="28"/>
        </w:rPr>
        <w:t xml:space="preserve"> </w:t>
      </w:r>
      <w:r w:rsidRPr="00E80D60">
        <w:rPr>
          <w:b/>
          <w:sz w:val="28"/>
        </w:rPr>
        <w:t>деяких</w:t>
      </w:r>
      <w:r w:rsidRPr="00E80D60">
        <w:rPr>
          <w:b/>
          <w:sz w:val="28"/>
        </w:rPr>
        <w:t xml:space="preserve"> </w:t>
      </w:r>
      <w:r w:rsidRPr="00E80D60">
        <w:rPr>
          <w:b/>
          <w:sz w:val="28"/>
        </w:rPr>
        <w:t>законодавчих</w:t>
      </w:r>
      <w:r w:rsidRPr="00E80D60">
        <w:rPr>
          <w:b/>
          <w:sz w:val="28"/>
        </w:rPr>
        <w:t xml:space="preserve"> </w:t>
      </w:r>
      <w:r w:rsidRPr="00E80D60">
        <w:rPr>
          <w:b/>
          <w:sz w:val="28"/>
        </w:rPr>
        <w:t>актів</w:t>
      </w:r>
      <w:r w:rsidRPr="00E80D60">
        <w:rPr>
          <w:b/>
          <w:sz w:val="28"/>
        </w:rPr>
        <w:t xml:space="preserve"> </w:t>
      </w:r>
      <w:r w:rsidRPr="00E80D60">
        <w:rPr>
          <w:b/>
          <w:sz w:val="28"/>
        </w:rPr>
        <w:t>України</w:t>
      </w:r>
      <w:r w:rsidRPr="00E80D60">
        <w:rPr>
          <w:b/>
          <w:sz w:val="28"/>
        </w:rPr>
        <w:t xml:space="preserve"> </w:t>
      </w:r>
      <w:r w:rsidRPr="00E80D60">
        <w:rPr>
          <w:b/>
          <w:sz w:val="28"/>
        </w:rPr>
        <w:t>щодо</w:t>
      </w:r>
      <w:r w:rsidRPr="00E80D60">
        <w:rPr>
          <w:b/>
          <w:sz w:val="28"/>
        </w:rPr>
        <w:t xml:space="preserve"> </w:t>
      </w:r>
      <w:r w:rsidRPr="00E80D60">
        <w:rPr>
          <w:b/>
          <w:sz w:val="28"/>
        </w:rPr>
        <w:t>забезпечення</w:t>
      </w:r>
      <w:r w:rsidRPr="00E80D60">
        <w:rPr>
          <w:b/>
          <w:sz w:val="28"/>
        </w:rPr>
        <w:t xml:space="preserve"> </w:t>
      </w:r>
      <w:r w:rsidRPr="00E80D60">
        <w:rPr>
          <w:b/>
          <w:sz w:val="28"/>
        </w:rPr>
        <w:t>поетапного</w:t>
      </w:r>
      <w:r w:rsidRPr="00E80D60">
        <w:rPr>
          <w:b/>
          <w:sz w:val="28"/>
        </w:rPr>
        <w:t xml:space="preserve"> </w:t>
      </w:r>
      <w:r w:rsidRPr="00E80D60">
        <w:rPr>
          <w:b/>
          <w:sz w:val="28"/>
        </w:rPr>
        <w:t>впровадження</w:t>
      </w:r>
      <w:r w:rsidRPr="00E80D60">
        <w:rPr>
          <w:b/>
          <w:sz w:val="28"/>
        </w:rPr>
        <w:t xml:space="preserve"> </w:t>
      </w:r>
      <w:r w:rsidRPr="00E80D60">
        <w:rPr>
          <w:b/>
          <w:sz w:val="28"/>
        </w:rPr>
        <w:t>Єдиної</w:t>
      </w:r>
      <w:r w:rsidRPr="00E80D60">
        <w:rPr>
          <w:b/>
          <w:sz w:val="28"/>
        </w:rPr>
        <w:t xml:space="preserve"> </w:t>
      </w:r>
      <w:r w:rsidRPr="00E80D60">
        <w:rPr>
          <w:b/>
          <w:sz w:val="28"/>
        </w:rPr>
        <w:t>судової</w:t>
      </w:r>
      <w:r w:rsidRPr="00E80D60">
        <w:rPr>
          <w:b/>
          <w:sz w:val="28"/>
        </w:rPr>
        <w:t xml:space="preserve"> </w:t>
      </w:r>
      <w:r w:rsidRPr="00E80D60">
        <w:rPr>
          <w:b/>
          <w:sz w:val="28"/>
        </w:rPr>
        <w:t>інформаційно-телекомунікаційної</w:t>
      </w:r>
      <w:r w:rsidRPr="00E80D60">
        <w:rPr>
          <w:b/>
          <w:sz w:val="28"/>
        </w:rPr>
        <w:t xml:space="preserve"> </w:t>
      </w:r>
      <w:r w:rsidRPr="00E80D60">
        <w:rPr>
          <w:b/>
          <w:sz w:val="28"/>
        </w:rPr>
        <w:t>системи</w:t>
      </w:r>
    </w:p>
    <w:p w:rsidR="00E80D60" w:rsidRPr="00E80D60" w:rsidRDefault="00E80D60" w:rsidP="00E80D60">
      <w:pPr>
        <w:ind w:firstLine="720"/>
        <w:jc w:val="center"/>
        <w:rPr>
          <w:sz w:val="28"/>
        </w:rPr>
      </w:pP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Верховна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постановляє: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І.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Внести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зміни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законодавчих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актів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1.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Господарському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процесуальному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кодексі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(Відомості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Верховної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2017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р.,</w:t>
      </w:r>
      <w:r w:rsidRPr="00E80D60">
        <w:rPr>
          <w:sz w:val="28"/>
        </w:rPr>
        <w:t xml:space="preserve"> </w:t>
      </w:r>
      <w:r w:rsidRPr="00E80D60">
        <w:rPr>
          <w:sz w:val="28"/>
        </w:rPr>
        <w:t>№</w:t>
      </w:r>
      <w:r w:rsidRPr="00E80D60">
        <w:rPr>
          <w:sz w:val="28"/>
        </w:rPr>
        <w:t xml:space="preserve"> </w:t>
      </w:r>
      <w:r w:rsidRPr="00E80D60">
        <w:rPr>
          <w:sz w:val="28"/>
        </w:rPr>
        <w:t>48,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ст.</w:t>
      </w:r>
      <w:r w:rsidRPr="00E80D60">
        <w:rPr>
          <w:sz w:val="28"/>
        </w:rPr>
        <w:t xml:space="preserve"> </w:t>
      </w:r>
      <w:r w:rsidRPr="00E80D60">
        <w:rPr>
          <w:sz w:val="28"/>
        </w:rPr>
        <w:t>436):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1)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6: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п’ятій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замінити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восьмій: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абзаці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другому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«Закону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цифровий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замінити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«Закону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довірчі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послуги»;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абзац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третій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частини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дев’яту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тринадцяту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«9.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проводить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розгляд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матеріалами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паперовій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формі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порядку,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визначеному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«13.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розробляються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Державною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адміністрацією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затверджуються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Вищою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правосуддя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після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консультацій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суддів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2)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третю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9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дев’ятнадцяту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32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3)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шосту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42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«6.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Процесуальні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документи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формі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подаватися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використанням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порядку,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визначеному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lastRenderedPageBreak/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4)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восьму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60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положень,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5)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другій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96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«Закону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цифровий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замінити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«Закону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довірчі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послуги»;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6)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дев’яту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120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7)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122: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третю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«3.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Відомості,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зазначені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першій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цієї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оприлюднюються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офіційному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веб-порталі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влади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зазначенням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дати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оприлюднення,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номера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найменування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адреси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ціни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позову,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найменування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(імені)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позивача,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його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місцезнаходження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ідентифікаційного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(для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юридичних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осіб),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найменування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(імен)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інших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учасників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п’яту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8)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третю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197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«3.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беруть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режимі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відеоконференції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межами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приміщення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використанням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власних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технічних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засобів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згідно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вимогами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положень,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9)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222: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першу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«1.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розгляду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здійснює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повне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фіксування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допомогою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звукозаписувального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технічного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засобу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порядку,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передбаченому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заявою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будь-кого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учасників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ініціативою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повне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фіксування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здійснюється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допомогою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відеозаписувального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технічного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засобу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наявності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технічної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можливості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відсутності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заперечень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боку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будь-кого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учасників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процесу)»;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п’яту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другим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реченням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змісту: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зберігання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технічного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запису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10)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223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четвертою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змісту: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«4.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здійснення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повного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фіксування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технічними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засобами,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також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проведення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режимі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відеоконференції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протокол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створюється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lastRenderedPageBreak/>
        <w:t>інформаційно-телекомунікаційною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порядку,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визначеному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Протокол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скріплюється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секретаря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приєднується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11)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восьму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233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«8.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Усі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рішення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викладаються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письмово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паперовій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формах.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Судові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рішення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формі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викладаються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використанням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оприлюднюються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порядку,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визначеному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підписуються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судді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(у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разі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колегіального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розгляду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-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електронними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всіх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суддів,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входять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складу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колегії)»;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12)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першу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327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«1.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Виконання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рішення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здійснюється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підставі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наказу,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виданого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судом,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розглядав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першої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інстанції.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Накази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формі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викладаються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використанням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оприлюднюються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порядку,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визначеному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підписуються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судді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(у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разі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колегіального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розгляду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-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електронними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всіх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суддів,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входять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складу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колегії)»;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13)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підпункті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17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пункту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1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розділу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XI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«Перехідні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положення»: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абзац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перший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«17)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можливості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вчинення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передбачених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Кодексом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використанням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дії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вчиняються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порядку»;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після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абзацу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дев'ятнадцятого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новим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абзацом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змісту: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«17.16)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беруть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режимі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відеоконференції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межами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приміщення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використанням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власних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технічних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засобів.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Підтвердження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особи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здійснюється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застосуванням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особа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не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має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порядку,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визначеному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Законом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державний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демографічний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реєстр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документи,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підтверджують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громадянство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посвідчують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особу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спеціальний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статус»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Державною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адміністрацією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України».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lastRenderedPageBreak/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зв'язку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абзац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двадцятий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вважати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абзацом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двадцять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першим;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абзац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двадцять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перший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«Створення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забезпечення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здійснюється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поетапно»;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абзацами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двадцять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другим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двадцять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третім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змісту: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«Окремі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починають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через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30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днів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опублікування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Вищою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правосуддя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газеті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«Голос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веб-порталі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влади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оголошення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створення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забезпечення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відповідної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(модуля)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початок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складі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всіх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необхідних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для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повного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Вища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правосуддя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публікує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оголошення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газеті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«Голос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веб-порталі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влади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Оголошення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створення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забезпечення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(модуля)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має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містити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посилання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відповідний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підпункт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підпункту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17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пункту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1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розділу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ХI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«Перехідні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цього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Кодексу,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передбачає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особливості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вчинення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процесуальних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інших)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дій,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вчинення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зазнає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змін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після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початку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(модуля)»;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14)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тексті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Кодексу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«електронний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цифровий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усіх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відмінках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числах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замінити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«електронний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відповідному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відмінку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числі.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2.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Цивільному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процесуальному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кодексі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(Відомості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Верховної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2017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р.,</w:t>
      </w:r>
      <w:r w:rsidRPr="00E80D60">
        <w:rPr>
          <w:sz w:val="28"/>
        </w:rPr>
        <w:t xml:space="preserve"> </w:t>
      </w:r>
      <w:r w:rsidRPr="00E80D60">
        <w:rPr>
          <w:sz w:val="28"/>
        </w:rPr>
        <w:t>№</w:t>
      </w:r>
      <w:r w:rsidRPr="00E80D60">
        <w:rPr>
          <w:sz w:val="28"/>
        </w:rPr>
        <w:t xml:space="preserve"> </w:t>
      </w:r>
      <w:r w:rsidRPr="00E80D60">
        <w:rPr>
          <w:sz w:val="28"/>
        </w:rPr>
        <w:t>48,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ст.</w:t>
      </w:r>
      <w:r w:rsidRPr="00E80D60">
        <w:rPr>
          <w:sz w:val="28"/>
        </w:rPr>
        <w:t xml:space="preserve"> </w:t>
      </w:r>
      <w:r w:rsidRPr="00E80D60">
        <w:rPr>
          <w:sz w:val="28"/>
        </w:rPr>
        <w:t>436):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1)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третю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8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2)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14: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п’ятій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замінити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восьмій: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абзаці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другому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«Закону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цифровий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замінити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«Закону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довірчі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послуги»;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абзац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третій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частини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дев’яту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тринадцяту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«9.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проводить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розгляд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матеріалами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паперовій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формі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порядку,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визначеному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lastRenderedPageBreak/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та\або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«13.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розробляються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Державною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адміністрацією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затверджуються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Вищою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правосуддя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після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консультацій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суддів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3)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сімнадцяту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33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4)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шосту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сьому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43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«6.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Процесуальні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документи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формі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подаватися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використанням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порядку,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визначеному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7.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разі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документів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формі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зобов’язаний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надати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доказ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надсилання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листом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описом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вкладення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іншим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учасникам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копій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поданих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документів»;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5)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сьому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62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положень,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6)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другій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100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«Закону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цифровий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замінити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«Закону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довірчі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послуги»;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7)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дванадцяту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тринадцяту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128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8)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першу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177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абзацом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другим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змісту: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разі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позовної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заяви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документів,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додаються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неї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формі,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позивач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зобов’язаний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додати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позовної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заяви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доказ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надсилання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листом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описом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вкладення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іншим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учасникам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копій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поданих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документів»;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9)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третю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212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«3.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беруть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режимі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відеоконференції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межами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приміщення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використанням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власних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технічних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засобів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згідно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вимогами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положень,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10)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247: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першу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«1.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розгляду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здійснює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повне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фіксування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допомогою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звукозаписувального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технічного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засобу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lastRenderedPageBreak/>
        <w:t>порядку,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передбаченому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заявою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будь-кого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учасників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ініціативою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повне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фіксування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здійснюється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допомогою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відеозаписувального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технічного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засобу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наявності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технічної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можливості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відсутності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заперечень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боку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будь-кого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учасників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процесу)»;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четверту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другим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реченням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змісту: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зберігання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технічного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запису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11)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248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четвертою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змісту: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«4.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здійснення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повного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фіксування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технічними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засобами,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також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проведення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режимі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відеоконференції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протокол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створюється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порядку,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визначеному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Протокол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скріплюється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секретаря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приєднується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12)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восьму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259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«8.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Усі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рішення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викладаються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письмово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паперовій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формах.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Судові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рішення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формі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викладаються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використанням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оприлюднюються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порядку,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визначеному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підписуються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судді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(у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разі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колегіального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розгляду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–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електронними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всіх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суддів,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входять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складу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колегії)»;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13)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першу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431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«1.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Виконання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рішення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здійснюється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підставі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виконавчого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листа,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виданого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судом,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розглядав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першої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інстанції.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Виконавчі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листи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формі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викладаються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використанням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оприлюднюються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порядку,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визначеному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підписуються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судді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(у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разі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колегіального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розгляду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–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електронними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всіх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суддів,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входять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складу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колегії)»;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14)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підпункті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15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пункту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1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розділу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XIІІ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«Перехідні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положення»: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абзац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перший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lastRenderedPageBreak/>
        <w:t>«15)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можливості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вчинення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передбачених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Кодексом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використанням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дії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вчиняються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порядку»;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після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абзацу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дев'ятнадцятого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новим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абзацом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змісту: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«15.16)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беруть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режимі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відеоконференції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межами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приміщення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використанням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власних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технічних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засобів.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Підтвердження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особи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здійснюється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застосуванням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особа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не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має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порядку,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визначеному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Законом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"Про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державний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демографічний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реєстр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документи,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підтверджують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громадянство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посвідчують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особу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спеціальний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статус"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Державною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адміністрацією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України».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зв'язку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абзац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двадцятий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вважати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абзацом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двадцять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першим;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абзац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двадцять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перший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«Створення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забезпечення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здійснюється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поетапно»;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абзацами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двадцять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другим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двадцять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третім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змісту: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«Окремі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починають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через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30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днів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опублікування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Вищою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правосуддя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газеті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«Голос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веб-порталі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влади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оголошення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створення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забезпечення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відповідної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(модуля)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початок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складі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всіх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необхідних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для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повного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Вища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правосуддя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публікує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оголошення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газеті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«Голос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веб-порталі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влади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Оголошення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створення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забезпечення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(модуля)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має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містити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посилання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відповідний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підпункт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підпункту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15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пункту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1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розділу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XIІІ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«Перехідні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цього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Кодексу,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передбачає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особливості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вчинення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процесуальних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інших)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дій,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вчинення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зазнає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змін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після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початку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(модуля)»;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15)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тексті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Кодексу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«електронний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цифровий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усіх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відмінках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числах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замінити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«електронний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відповідному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відмінку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числі.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3.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Кодексі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адміністративного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судочинства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(Відомості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Верховної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2017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р.,</w:t>
      </w:r>
      <w:r w:rsidRPr="00E80D60">
        <w:rPr>
          <w:sz w:val="28"/>
        </w:rPr>
        <w:t xml:space="preserve"> </w:t>
      </w:r>
      <w:r w:rsidRPr="00E80D60">
        <w:rPr>
          <w:sz w:val="28"/>
        </w:rPr>
        <w:t>№</w:t>
      </w:r>
      <w:r w:rsidRPr="00E80D60">
        <w:rPr>
          <w:sz w:val="28"/>
        </w:rPr>
        <w:t xml:space="preserve"> </w:t>
      </w:r>
      <w:r w:rsidRPr="00E80D60">
        <w:rPr>
          <w:sz w:val="28"/>
        </w:rPr>
        <w:t>48,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ст.</w:t>
      </w:r>
      <w:r w:rsidRPr="00E80D60">
        <w:rPr>
          <w:sz w:val="28"/>
        </w:rPr>
        <w:t xml:space="preserve"> </w:t>
      </w:r>
      <w:r w:rsidRPr="00E80D60">
        <w:rPr>
          <w:sz w:val="28"/>
        </w:rPr>
        <w:t>436):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1)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третю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11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lastRenderedPageBreak/>
        <w:t>2)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18: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п’ятій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замінити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восьмій: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абзаці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другому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«Закону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цифровий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замінити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«Закону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довірчі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послуги»;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абзац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третій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частини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дев’яту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тринадцяту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«9.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проводить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розгляд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матеріалами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паперовій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формі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порядку,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визначеному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«13.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розробляються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Державною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адміністрацією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затверджуються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Вищою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правосуддя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після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консультацій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суддів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3)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дев’ятнадцяту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31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4)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восьму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дев'яту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44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«8.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Процесуальні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документи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формі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подаватися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використанням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порядку,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визначеному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та\або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9.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разі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документів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формі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зобов’язаний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надати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доказ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надсилання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листом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описом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вкладення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іншим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учасникам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копій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поданих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документів»;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5)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сьому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59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положень,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6)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другій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99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«Закону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цифровий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замінити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«Закону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довірчі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послуги»;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7)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другу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130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8)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другу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161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абзацом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другим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змісту: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lastRenderedPageBreak/>
        <w:t>«У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разі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документів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формі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суб'єкт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владних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повноважень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зобов’язаний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надати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доказ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надсилання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листом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описом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вкладення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іншим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учасникам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копій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поданих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документів»;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9)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третю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195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«3.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беруть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режимі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відеоконференції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межами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приміщення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використанням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власних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технічних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засобів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згідно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вимогами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положень,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10)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229: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першу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«1.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розгляду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здійснює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повне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фіксування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допомогою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звукозаписувального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технічного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засобу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порядку,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передбаченому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заявою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будь-кого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учасників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ініціативою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повне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фіксування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здійснюється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допомогою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відеозаписувального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технічного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засобу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наявності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технічної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можливості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відсутності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заперечень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боку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будь-кого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учасників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процесу)»;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третю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другим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реченням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змісту: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зберігання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технічного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запису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11)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230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четвертою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змісту: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«4.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здійснення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повного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фіксування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технічними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засобами,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також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проведення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режимі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відеоконференції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протокол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створюється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порядку,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визначеному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Протокол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скріплюється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секретаря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приєднується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12)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десяту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243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«10.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Усі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рішення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викладаються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письмово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паперовій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формах.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Судові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рішення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формі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викладаються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використанням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оприлюднюються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порядку,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визначеному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підписуються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lastRenderedPageBreak/>
        <w:t>електронним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судді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(у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разі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колегіального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розгляду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–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електронними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всіх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суддів,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входять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складу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колегії)»;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13)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першу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373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«1.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Виконання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рішення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здійснюється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підставі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виконавчого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листа,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виданого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судом,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розглядав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першої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інстанції.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Виконавчі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листи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формі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викладаються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використанням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оприлюднюються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порядку,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визначеному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підписуються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судді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(у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разі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колегіального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розгляду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–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електронними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всіх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суддів,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входять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складу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колегії)»;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14)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підпункті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15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пункту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1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розділу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VII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«Перехідні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положення»: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абзац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перший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«15)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можливості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вчинення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передбачених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Кодексом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використанням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дії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вчиняються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порядку»;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після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абзацу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двадцятого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новим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абзацом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змісту: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«15.17)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беруть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режимі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відеоконференції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межами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приміщення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використанням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власних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технічних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засобів.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Підтвердження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особи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учасника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здійснюється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застосуванням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особа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не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має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порядку,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визначеному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Законом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"Про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державний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демографічний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реєстр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документи,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підтверджують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громадянство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посвідчують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особу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спеціальний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статус"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Державною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адміністрацією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України».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зв'язку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абзац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двадцять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перший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вважати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абзацом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двадцять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другим;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абзац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двадцять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другий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«Створення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забезпечення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здійснюється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поетапно»;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доповнити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абзацами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двадцять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третім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двадцять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четвертим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змісту: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«Окремі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починають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через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30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днів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опублікування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Вищою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правосуддя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газеті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«Голос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веб-порталі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влади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оголошення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створення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забезпечення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відповідної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(модуля)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початок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складі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всіх</w:t>
      </w:r>
      <w:r w:rsidRPr="00E80D60">
        <w:rPr>
          <w:sz w:val="28"/>
        </w:rPr>
        <w:t xml:space="preserve"> </w:t>
      </w:r>
      <w:r w:rsidRPr="00E80D60">
        <w:rPr>
          <w:sz w:val="28"/>
        </w:rPr>
        <w:lastRenderedPageBreak/>
        <w:t>необхідних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для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повного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Вища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правосуддя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публікує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оголошення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газеті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«Голос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веб-порталі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влади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Оголошення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створення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забезпечення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(модуля)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має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містити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посилання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відповідний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підпункт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підпункту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15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пункту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1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розділу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VII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«Перехідні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цього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Кодексу,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передбачає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особливості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вчинення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процесуальних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інших)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дій,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вчинення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зазнає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змін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після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початку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(модуля)»;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15)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тексті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Кодексу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«електронний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цифровий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усіх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відмінках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числах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замінити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«електронний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підпис»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відповідному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відмінку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числі.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4.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пункті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13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першої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3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Закону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Вищу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правосуддя»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(Відомості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Верховної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2017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р.,</w:t>
      </w:r>
      <w:r w:rsidRPr="00E80D60">
        <w:rPr>
          <w:sz w:val="28"/>
        </w:rPr>
        <w:t xml:space="preserve"> </w:t>
      </w:r>
      <w:r w:rsidRPr="00E80D60">
        <w:rPr>
          <w:sz w:val="28"/>
        </w:rPr>
        <w:t>№</w:t>
      </w:r>
      <w:r w:rsidRPr="00E80D60">
        <w:rPr>
          <w:sz w:val="28"/>
        </w:rPr>
        <w:t xml:space="preserve"> </w:t>
      </w:r>
      <w:r w:rsidRPr="00E80D60">
        <w:rPr>
          <w:sz w:val="28"/>
        </w:rPr>
        <w:t>7-8,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ст.</w:t>
      </w:r>
      <w:r w:rsidRPr="00E80D60">
        <w:rPr>
          <w:sz w:val="28"/>
        </w:rPr>
        <w:t xml:space="preserve"> </w:t>
      </w:r>
      <w:r w:rsidRPr="00E80D60">
        <w:rPr>
          <w:sz w:val="28"/>
        </w:rPr>
        <w:t>50,</w:t>
      </w:r>
      <w:r w:rsidRPr="00E80D60">
        <w:rPr>
          <w:sz w:val="28"/>
        </w:rPr>
        <w:t xml:space="preserve"> </w:t>
      </w:r>
      <w:r w:rsidRPr="00E80D60">
        <w:rPr>
          <w:sz w:val="28"/>
        </w:rPr>
        <w:t>№</w:t>
      </w:r>
      <w:r w:rsidRPr="00E80D60">
        <w:rPr>
          <w:sz w:val="28"/>
        </w:rPr>
        <w:t xml:space="preserve"> </w:t>
      </w:r>
      <w:r w:rsidRPr="00E80D60">
        <w:rPr>
          <w:sz w:val="28"/>
        </w:rPr>
        <w:t>48,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ст.</w:t>
      </w:r>
      <w:r w:rsidRPr="00E80D60">
        <w:rPr>
          <w:sz w:val="28"/>
        </w:rPr>
        <w:t xml:space="preserve"> </w:t>
      </w:r>
      <w:r w:rsidRPr="00E80D60">
        <w:rPr>
          <w:sz w:val="28"/>
        </w:rPr>
        <w:t>436)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«Положення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(автоматизовану)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замінити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словами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«Положення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визначають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порядок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(модулів)».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5.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Законі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внесення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змін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Господарського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процесуального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кодексу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Цивільного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процесуального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кодексу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Кодексу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адміністративного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судочинства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інших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законодавчих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актів»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(Відомості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Верховної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2017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р.,</w:t>
      </w:r>
      <w:r w:rsidRPr="00E80D60">
        <w:rPr>
          <w:sz w:val="28"/>
        </w:rPr>
        <w:t xml:space="preserve"> </w:t>
      </w:r>
      <w:r w:rsidRPr="00E80D60">
        <w:rPr>
          <w:sz w:val="28"/>
        </w:rPr>
        <w:t>№</w:t>
      </w:r>
      <w:r w:rsidRPr="00E80D60">
        <w:rPr>
          <w:sz w:val="28"/>
        </w:rPr>
        <w:t xml:space="preserve"> </w:t>
      </w:r>
      <w:r w:rsidRPr="00E80D60">
        <w:rPr>
          <w:sz w:val="28"/>
        </w:rPr>
        <w:t>48,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ст.</w:t>
      </w:r>
      <w:r w:rsidRPr="00E80D60">
        <w:rPr>
          <w:sz w:val="28"/>
        </w:rPr>
        <w:t xml:space="preserve"> </w:t>
      </w:r>
      <w:r w:rsidRPr="00E80D60">
        <w:rPr>
          <w:sz w:val="28"/>
        </w:rPr>
        <w:t>436):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1)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пункт</w:t>
      </w:r>
      <w:r w:rsidRPr="00E80D60">
        <w:rPr>
          <w:sz w:val="28"/>
        </w:rPr>
        <w:t xml:space="preserve"> </w:t>
      </w:r>
      <w:r w:rsidRPr="00E80D60">
        <w:rPr>
          <w:sz w:val="28"/>
        </w:rPr>
        <w:t>2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параграфа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2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«Прикінцеві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розділу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4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«2.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Підпункт</w:t>
      </w:r>
      <w:r w:rsidRPr="00E80D60">
        <w:rPr>
          <w:sz w:val="28"/>
        </w:rPr>
        <w:t xml:space="preserve"> </w:t>
      </w:r>
      <w:r w:rsidRPr="00E80D60">
        <w:rPr>
          <w:sz w:val="28"/>
        </w:rPr>
        <w:t>1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пункту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3</w:t>
      </w:r>
      <w:r w:rsidRPr="00E80D60">
        <w:rPr>
          <w:sz w:val="28"/>
        </w:rPr>
        <w:t xml:space="preserve"> </w:t>
      </w:r>
      <w:r w:rsidRPr="00E80D60">
        <w:rPr>
          <w:sz w:val="28"/>
        </w:rPr>
        <w:t>§</w:t>
      </w:r>
      <w:r w:rsidRPr="00E80D60">
        <w:rPr>
          <w:sz w:val="28"/>
        </w:rPr>
        <w:t xml:space="preserve"> </w:t>
      </w:r>
      <w:r w:rsidRPr="00E80D60">
        <w:rPr>
          <w:sz w:val="28"/>
        </w:rPr>
        <w:t>1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цього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розділу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вводиться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дію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початку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хоча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б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однієї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Підпункт</w:t>
      </w:r>
      <w:r w:rsidRPr="00E80D60">
        <w:rPr>
          <w:sz w:val="28"/>
        </w:rPr>
        <w:t xml:space="preserve"> </w:t>
      </w:r>
      <w:r w:rsidRPr="00E80D60">
        <w:rPr>
          <w:sz w:val="28"/>
        </w:rPr>
        <w:t>5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пункту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7</w:t>
      </w:r>
      <w:r w:rsidRPr="00E80D60">
        <w:rPr>
          <w:sz w:val="28"/>
        </w:rPr>
        <w:t xml:space="preserve"> </w:t>
      </w:r>
      <w:r w:rsidRPr="00E80D60">
        <w:rPr>
          <w:sz w:val="28"/>
        </w:rPr>
        <w:t>§</w:t>
      </w:r>
      <w:r w:rsidRPr="00E80D60">
        <w:rPr>
          <w:sz w:val="28"/>
        </w:rPr>
        <w:t xml:space="preserve"> </w:t>
      </w:r>
      <w:r w:rsidRPr="00E80D60">
        <w:rPr>
          <w:sz w:val="28"/>
        </w:rPr>
        <w:t>1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цього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розділу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вводиться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дію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початку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забезпечують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автоматизований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розподіл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справ,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добір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осіб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для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запрошення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здійсненні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правосуддя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присяжних,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можливість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брати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участь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судовому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засіданні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режимі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відеоконференції,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офіційних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адрес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процедури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реєстрації,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автентифікації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доступу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осіб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функціонуючих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(електронний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кабінет).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Підпункти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1,</w:t>
      </w:r>
      <w:r w:rsidRPr="00E80D60">
        <w:rPr>
          <w:sz w:val="28"/>
        </w:rPr>
        <w:t xml:space="preserve"> </w:t>
      </w:r>
      <w:r w:rsidRPr="00E80D60">
        <w:rPr>
          <w:sz w:val="28"/>
        </w:rPr>
        <w:t>2,</w:t>
      </w:r>
      <w:r w:rsidRPr="00E80D60">
        <w:rPr>
          <w:sz w:val="28"/>
        </w:rPr>
        <w:t xml:space="preserve"> </w:t>
      </w:r>
      <w:r w:rsidRPr="00E80D60">
        <w:rPr>
          <w:sz w:val="28"/>
        </w:rPr>
        <w:t>4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пункту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13</w:t>
      </w:r>
      <w:r w:rsidRPr="00E80D60">
        <w:rPr>
          <w:sz w:val="28"/>
        </w:rPr>
        <w:t xml:space="preserve"> </w:t>
      </w:r>
      <w:r w:rsidRPr="00E80D60">
        <w:rPr>
          <w:sz w:val="28"/>
        </w:rPr>
        <w:t>§</w:t>
      </w:r>
      <w:r w:rsidRPr="00E80D60">
        <w:rPr>
          <w:sz w:val="28"/>
        </w:rPr>
        <w:t xml:space="preserve"> </w:t>
      </w:r>
      <w:r w:rsidRPr="00E80D60">
        <w:rPr>
          <w:sz w:val="28"/>
        </w:rPr>
        <w:t>1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цього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розділу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вводяться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дію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початку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(модуля)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забезпечує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державного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реєстру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рішень.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Підпункт</w:t>
      </w:r>
      <w:r w:rsidRPr="00E80D60">
        <w:rPr>
          <w:sz w:val="28"/>
        </w:rPr>
        <w:t xml:space="preserve"> </w:t>
      </w:r>
      <w:r w:rsidRPr="00E80D60">
        <w:rPr>
          <w:sz w:val="28"/>
        </w:rPr>
        <w:t>"б"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підпункту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1,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підпункт</w:t>
      </w:r>
      <w:r w:rsidRPr="00E80D60">
        <w:rPr>
          <w:sz w:val="28"/>
        </w:rPr>
        <w:t xml:space="preserve"> </w:t>
      </w:r>
      <w:r w:rsidRPr="00E80D60">
        <w:rPr>
          <w:sz w:val="28"/>
        </w:rPr>
        <w:t>"а"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підпункту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3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пункту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17,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пункт</w:t>
      </w:r>
      <w:r w:rsidRPr="00E80D60">
        <w:rPr>
          <w:sz w:val="28"/>
        </w:rPr>
        <w:t xml:space="preserve"> </w:t>
      </w:r>
      <w:r w:rsidRPr="00E80D60">
        <w:rPr>
          <w:sz w:val="28"/>
        </w:rPr>
        <w:t>19</w:t>
      </w:r>
      <w:r w:rsidRPr="00E80D60">
        <w:rPr>
          <w:sz w:val="28"/>
        </w:rPr>
        <w:t xml:space="preserve"> </w:t>
      </w:r>
      <w:r w:rsidRPr="00E80D60">
        <w:rPr>
          <w:sz w:val="28"/>
        </w:rPr>
        <w:t>§</w:t>
      </w:r>
      <w:r w:rsidRPr="00E80D60">
        <w:rPr>
          <w:sz w:val="28"/>
        </w:rPr>
        <w:t xml:space="preserve"> </w:t>
      </w:r>
      <w:r w:rsidRPr="00E80D60">
        <w:rPr>
          <w:sz w:val="28"/>
        </w:rPr>
        <w:t>1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цього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розділу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вводяться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дію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початку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lastRenderedPageBreak/>
        <w:t>(модуля)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забезпечує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процедури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реєстрації,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автентифікації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доступу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осіб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функціонуючих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(електронний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кабінет).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Підпункт</w:t>
      </w:r>
      <w:r w:rsidRPr="00E80D60">
        <w:rPr>
          <w:sz w:val="28"/>
        </w:rPr>
        <w:t xml:space="preserve"> </w:t>
      </w:r>
      <w:r w:rsidRPr="00E80D60">
        <w:rPr>
          <w:sz w:val="28"/>
        </w:rPr>
        <w:t>"б"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підпункту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13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пункту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24</w:t>
      </w:r>
      <w:r w:rsidRPr="00E80D60">
        <w:rPr>
          <w:sz w:val="28"/>
        </w:rPr>
        <w:t xml:space="preserve"> </w:t>
      </w:r>
      <w:r w:rsidRPr="00E80D60">
        <w:rPr>
          <w:sz w:val="28"/>
        </w:rPr>
        <w:t>§</w:t>
      </w:r>
      <w:r w:rsidRPr="00E80D60">
        <w:rPr>
          <w:sz w:val="28"/>
        </w:rPr>
        <w:t xml:space="preserve"> </w:t>
      </w:r>
      <w:r w:rsidRPr="00E80D60">
        <w:rPr>
          <w:sz w:val="28"/>
        </w:rPr>
        <w:t>1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цього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розділу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вводиться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дію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початку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забезпечують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офіційних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електронних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адрес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процедури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реєстрації,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автентифікації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доступу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осіб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(електронний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кабінет).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Створення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забезпечення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здійснюється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поетапно.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Окремі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починають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через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30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днів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опублікування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Вищою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правосуддя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газеті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"Голос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України"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веб-порталі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влади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оголошення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створення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забезпечення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відповідної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(модуля)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системи.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Таке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оголошення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має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містити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підпункти,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пункти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цього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розділу,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вводяться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дію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зв’язку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початком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відповідної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(модуля)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початок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складі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всіх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необхідних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для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повного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Вища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правосуддя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публікує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оголошення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газеті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"Голос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України"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веб-порталі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влади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України»;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2)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пункт</w:t>
      </w:r>
      <w:r w:rsidRPr="00E80D60">
        <w:rPr>
          <w:sz w:val="28"/>
        </w:rPr>
        <w:t xml:space="preserve"> </w:t>
      </w:r>
      <w:r w:rsidRPr="00E80D60">
        <w:rPr>
          <w:sz w:val="28"/>
        </w:rPr>
        <w:t>1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параграфа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2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«Прикінцеві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розділу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5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викласти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такій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редакції: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«1.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Пункти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4,</w:t>
      </w:r>
      <w:r w:rsidRPr="00E80D60">
        <w:rPr>
          <w:sz w:val="28"/>
        </w:rPr>
        <w:t xml:space="preserve"> </w:t>
      </w:r>
      <w:r w:rsidRPr="00E80D60">
        <w:rPr>
          <w:sz w:val="28"/>
        </w:rPr>
        <w:t>5,</w:t>
      </w:r>
      <w:r w:rsidRPr="00E80D60">
        <w:rPr>
          <w:sz w:val="28"/>
        </w:rPr>
        <w:t xml:space="preserve"> </w:t>
      </w:r>
      <w:r w:rsidRPr="00E80D60">
        <w:rPr>
          <w:sz w:val="28"/>
        </w:rPr>
        <w:t>14,</w:t>
      </w:r>
      <w:r w:rsidRPr="00E80D60">
        <w:rPr>
          <w:sz w:val="28"/>
        </w:rPr>
        <w:t xml:space="preserve"> </w:t>
      </w:r>
      <w:r w:rsidRPr="00E80D60">
        <w:rPr>
          <w:sz w:val="28"/>
        </w:rPr>
        <w:t>18</w:t>
      </w:r>
      <w:r w:rsidRPr="00E80D60">
        <w:rPr>
          <w:sz w:val="28"/>
        </w:rPr>
        <w:t xml:space="preserve"> </w:t>
      </w:r>
      <w:r w:rsidRPr="00E80D60">
        <w:rPr>
          <w:sz w:val="28"/>
        </w:rPr>
        <w:t>§</w:t>
      </w:r>
      <w:r w:rsidRPr="00E80D60">
        <w:rPr>
          <w:sz w:val="28"/>
        </w:rPr>
        <w:t xml:space="preserve"> </w:t>
      </w:r>
      <w:r w:rsidRPr="00E80D60">
        <w:rPr>
          <w:sz w:val="28"/>
        </w:rPr>
        <w:t>1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цього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розділу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вводяться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дію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початку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та/або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окремих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Створення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забезпечення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здійснюється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поетапно.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Окремі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починають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через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30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днів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опублікування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Вищою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радою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правосуддя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газеті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"Голос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України"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веб-порталі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влади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оголошення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створення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забезпечення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відповідної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(модуля)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системи.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Таке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оголошення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має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містити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пункти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цього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розділу,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які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вводяться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дію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зв’язку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початком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відповідної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(модуля)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початок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Єдиної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інформаційно-телекомунікаційної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системи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складі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всіх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необхідних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для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її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повного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функціонування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підсистем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(модулів)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Вища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рада</w:t>
      </w:r>
      <w:r w:rsidRPr="00E80D60">
        <w:rPr>
          <w:sz w:val="28"/>
        </w:rPr>
        <w:t xml:space="preserve"> </w:t>
      </w:r>
      <w:r w:rsidRPr="00E80D60">
        <w:rPr>
          <w:sz w:val="28"/>
        </w:rPr>
        <w:lastRenderedPageBreak/>
        <w:t>правосуддя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публікує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оголошення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газеті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"Голос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України"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веб-порталі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судової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влади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України».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II.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Прикінцеві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1.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Цей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Закон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набирає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чинності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дня,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наступного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днем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його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опублікування.</w:t>
      </w:r>
    </w:p>
    <w:p w:rsidR="00E80D60" w:rsidRPr="00E80D60" w:rsidRDefault="00E80D60" w:rsidP="00E80D60">
      <w:pPr>
        <w:ind w:firstLine="720"/>
        <w:jc w:val="both"/>
        <w:rPr>
          <w:sz w:val="28"/>
        </w:rPr>
      </w:pPr>
      <w:r w:rsidRPr="00E80D60">
        <w:rPr>
          <w:sz w:val="28"/>
        </w:rPr>
        <w:t>2.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Визнати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такими,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втратили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чинність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із</w:t>
      </w:r>
      <w:r w:rsidRPr="00E80D60">
        <w:rPr>
          <w:sz w:val="28"/>
        </w:rPr>
        <w:t xml:space="preserve"> </w:t>
      </w:r>
      <w:r w:rsidRPr="00E80D60">
        <w:rPr>
          <w:sz w:val="28"/>
        </w:rPr>
        <w:t>набранням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чинності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цим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Законом,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підпункт</w:t>
      </w:r>
      <w:r w:rsidRPr="00E80D60">
        <w:rPr>
          <w:sz w:val="28"/>
        </w:rPr>
        <w:t xml:space="preserve"> </w:t>
      </w:r>
      <w:r w:rsidRPr="00E80D60">
        <w:rPr>
          <w:sz w:val="28"/>
        </w:rPr>
        <w:t>1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пункту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25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параграфа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1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розділу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4</w:t>
      </w:r>
      <w:r w:rsidRPr="00E80D60">
        <w:rPr>
          <w:sz w:val="28"/>
        </w:rPr>
        <w:t xml:space="preserve"> </w:t>
      </w:r>
      <w:r w:rsidRPr="00E80D60">
        <w:rPr>
          <w:sz w:val="28"/>
        </w:rPr>
        <w:t>щодо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змін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статті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3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Закону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Вищу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правосуддя»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пункт</w:t>
      </w:r>
      <w:r w:rsidRPr="00E80D60">
        <w:rPr>
          <w:sz w:val="28"/>
        </w:rPr>
        <w:t xml:space="preserve"> </w:t>
      </w:r>
      <w:r w:rsidRPr="00E80D60">
        <w:rPr>
          <w:sz w:val="28"/>
        </w:rPr>
        <w:t>2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параграфа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2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«Прикінцеві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положення»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розділу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4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Закону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«Про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внесення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змін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Господарського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процесуального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кодексу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Цивільного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процесуального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кодексу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Кодексу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адміністративного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судочинства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та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інших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законодавчих</w:t>
      </w:r>
      <w:r w:rsidRPr="00E80D60">
        <w:rPr>
          <w:sz w:val="28"/>
        </w:rPr>
        <w:t xml:space="preserve"> </w:t>
      </w:r>
      <w:r w:rsidRPr="00E80D60">
        <w:rPr>
          <w:sz w:val="28"/>
        </w:rPr>
        <w:t>актів»</w:t>
      </w:r>
      <w:r w:rsidRPr="00E80D60">
        <w:rPr>
          <w:sz w:val="28"/>
        </w:rPr>
        <w:t xml:space="preserve"> </w:t>
      </w:r>
      <w:r w:rsidRPr="00E80D60">
        <w:rPr>
          <w:sz w:val="28"/>
        </w:rPr>
        <w:t>(Відомості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Верховної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Ради</w:t>
      </w:r>
      <w:r w:rsidRPr="00E80D60">
        <w:rPr>
          <w:sz w:val="28"/>
        </w:rPr>
        <w:t xml:space="preserve"> </w:t>
      </w:r>
      <w:r w:rsidRPr="00E80D60">
        <w:rPr>
          <w:sz w:val="28"/>
        </w:rPr>
        <w:t>України,</w:t>
      </w:r>
      <w:r w:rsidRPr="00E80D60">
        <w:rPr>
          <w:sz w:val="28"/>
        </w:rPr>
        <w:t xml:space="preserve"> </w:t>
      </w:r>
      <w:r w:rsidRPr="00E80D60">
        <w:rPr>
          <w:sz w:val="28"/>
        </w:rPr>
        <w:t>2017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р.,</w:t>
      </w:r>
      <w:r w:rsidRPr="00E80D60">
        <w:rPr>
          <w:sz w:val="28"/>
        </w:rPr>
        <w:t xml:space="preserve"> </w:t>
      </w:r>
      <w:r w:rsidRPr="00E80D60">
        <w:rPr>
          <w:sz w:val="28"/>
        </w:rPr>
        <w:t>№</w:t>
      </w:r>
      <w:r w:rsidRPr="00E80D60">
        <w:rPr>
          <w:sz w:val="28"/>
        </w:rPr>
        <w:t xml:space="preserve"> </w:t>
      </w:r>
      <w:r w:rsidRPr="00E80D60">
        <w:rPr>
          <w:sz w:val="28"/>
        </w:rPr>
        <w:t>48,</w:t>
      </w:r>
      <w:r w:rsidRPr="00E80D60">
        <w:rPr>
          <w:sz w:val="28"/>
        </w:rPr>
        <w:t xml:space="preserve"> </w:t>
      </w:r>
      <w:r w:rsidRPr="00E80D60">
        <w:rPr>
          <w:sz w:val="28"/>
        </w:rPr>
        <w:t>ст.</w:t>
      </w:r>
      <w:r w:rsidRPr="00E80D60">
        <w:rPr>
          <w:sz w:val="28"/>
        </w:rPr>
        <w:t xml:space="preserve"> </w:t>
      </w:r>
      <w:r w:rsidRPr="00E80D60">
        <w:rPr>
          <w:sz w:val="28"/>
        </w:rPr>
        <w:t>436)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частині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введення</w:t>
      </w:r>
      <w:r w:rsidRPr="00E80D60">
        <w:rPr>
          <w:sz w:val="28"/>
        </w:rPr>
        <w:t xml:space="preserve"> </w:t>
      </w:r>
      <w:r w:rsidRPr="00E80D60">
        <w:rPr>
          <w:sz w:val="28"/>
        </w:rPr>
        <w:t>в</w:t>
      </w:r>
      <w:r w:rsidRPr="00E80D60">
        <w:rPr>
          <w:sz w:val="28"/>
        </w:rPr>
        <w:t xml:space="preserve"> </w:t>
      </w:r>
      <w:r w:rsidRPr="00E80D60">
        <w:rPr>
          <w:sz w:val="28"/>
        </w:rPr>
        <w:t>дію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підпункту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1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пункту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25</w:t>
      </w:r>
      <w:r w:rsidRPr="00E80D60">
        <w:rPr>
          <w:sz w:val="28"/>
        </w:rPr>
        <w:t xml:space="preserve"> </w:t>
      </w:r>
      <w:r w:rsidRPr="00E80D60">
        <w:rPr>
          <w:sz w:val="28"/>
        </w:rPr>
        <w:t>параграфа</w:t>
      </w:r>
      <w:r w:rsidRPr="00E80D60">
        <w:rPr>
          <w:sz w:val="28"/>
        </w:rPr>
        <w:t xml:space="preserve"> </w:t>
      </w:r>
      <w:r w:rsidRPr="00E80D60">
        <w:rPr>
          <w:sz w:val="28"/>
        </w:rPr>
        <w:t>1</w:t>
      </w:r>
      <w:r w:rsidRPr="00E80D60">
        <w:rPr>
          <w:sz w:val="28"/>
        </w:rPr>
        <w:t xml:space="preserve"> </w:t>
      </w:r>
      <w:r w:rsidRPr="00E80D60">
        <w:rPr>
          <w:sz w:val="28"/>
        </w:rPr>
        <w:t>розділу</w:t>
      </w:r>
      <w:r w:rsidRPr="00E80D60">
        <w:rPr>
          <w:sz w:val="28"/>
        </w:rPr>
        <w:t xml:space="preserve"> </w:t>
      </w:r>
      <w:r w:rsidRPr="00E80D60">
        <w:rPr>
          <w:sz w:val="28"/>
        </w:rPr>
        <w:t>4</w:t>
      </w:r>
      <w:r w:rsidRPr="00E80D60">
        <w:rPr>
          <w:sz w:val="28"/>
        </w:rPr>
        <w:t xml:space="preserve"> </w:t>
      </w:r>
      <w:r w:rsidRPr="00E80D60">
        <w:rPr>
          <w:sz w:val="28"/>
        </w:rPr>
        <w:t>цього</w:t>
      </w:r>
      <w:r w:rsidRPr="00E80D60">
        <w:rPr>
          <w:sz w:val="28"/>
        </w:rPr>
        <w:t xml:space="preserve"> </w:t>
      </w:r>
      <w:r w:rsidRPr="00E80D60">
        <w:rPr>
          <w:sz w:val="28"/>
        </w:rPr>
        <w:t>Закону.</w:t>
      </w:r>
    </w:p>
    <w:p w:rsidR="00595064" w:rsidRPr="00E80D60" w:rsidRDefault="00595064" w:rsidP="00E80D60">
      <w:pPr>
        <w:ind w:firstLine="720"/>
        <w:jc w:val="both"/>
        <w:rPr>
          <w:sz w:val="28"/>
        </w:rPr>
      </w:pPr>
    </w:p>
    <w:sectPr w:rsidR="00595064" w:rsidRPr="00E80D60" w:rsidSect="00E80D60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D60" w:rsidRDefault="00E80D60">
      <w:r>
        <w:separator/>
      </w:r>
    </w:p>
  </w:endnote>
  <w:endnote w:type="continuationSeparator" w:id="0">
    <w:p w:rsidR="00E80D60" w:rsidRDefault="00E80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D60" w:rsidRDefault="00E80D60" w:rsidP="00B63799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E80D60" w:rsidRDefault="00E80D6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D60" w:rsidRDefault="00E80D60" w:rsidP="00B63799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6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E80D60" w:rsidRDefault="00E80D6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D60" w:rsidRDefault="00E80D60">
      <w:r>
        <w:separator/>
      </w:r>
    </w:p>
  </w:footnote>
  <w:footnote w:type="continuationSeparator" w:id="0">
    <w:p w:rsidR="00E80D60" w:rsidRDefault="00E80D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0D60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80D60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E369FE"/>
  <w15:chartTrackingRefBased/>
  <w15:docId w15:val="{7F2F2E18-B8B0-4E1C-B0F6-E32698952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E80D6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E80D60"/>
    <w:rPr>
      <w:sz w:val="28"/>
    </w:rPr>
  </w:style>
  <w:style w:type="character" w:styleId="aa">
    <w:name w:val="page number"/>
    <w:basedOn w:val="a1"/>
    <w:rsid w:val="00E80D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13</Pages>
  <Words>3835</Words>
  <Characters>27657</Characters>
  <Application>Microsoft Office Word</Application>
  <DocSecurity>0</DocSecurity>
  <Lines>531</Lines>
  <Paragraphs>180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31312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2021-04-27T07:13:00Z</dcterms:created>
  <dcterms:modified xsi:type="dcterms:W3CDTF">2021-04-27T07:14:00Z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