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C6A" w:rsidRPr="00AE0C6A" w:rsidRDefault="00AE0C6A" w:rsidP="00AE0C6A">
      <w:pPr>
        <w:ind w:firstLine="720"/>
        <w:jc w:val="right"/>
        <w:rPr>
          <w:sz w:val="28"/>
        </w:rPr>
      </w:pPr>
      <w:bookmarkStart w:id="0" w:name="_GoBack"/>
      <w:bookmarkEnd w:id="0"/>
      <w:r w:rsidRPr="00AE0C6A">
        <w:rPr>
          <w:sz w:val="28"/>
        </w:rPr>
        <w:t>Проект</w:t>
      </w:r>
    </w:p>
    <w:p w:rsidR="00AE0C6A" w:rsidRDefault="00AE0C6A" w:rsidP="00AE0C6A">
      <w:pPr>
        <w:ind w:firstLine="720"/>
        <w:jc w:val="right"/>
        <w:rPr>
          <w:sz w:val="28"/>
        </w:rPr>
      </w:pPr>
      <w:r w:rsidRPr="00AE0C6A">
        <w:rPr>
          <w:sz w:val="28"/>
        </w:rPr>
        <w:t>(тираж 15.12.2020)</w:t>
      </w:r>
    </w:p>
    <w:p w:rsidR="00AE0C6A" w:rsidRPr="00AE0C6A" w:rsidRDefault="00AE0C6A" w:rsidP="00AE0C6A">
      <w:pPr>
        <w:ind w:firstLine="720"/>
        <w:jc w:val="right"/>
        <w:rPr>
          <w:sz w:val="28"/>
        </w:rPr>
      </w:pPr>
    </w:p>
    <w:p w:rsidR="00AE0C6A" w:rsidRPr="00AE0C6A" w:rsidRDefault="00AE0C6A" w:rsidP="00AE0C6A">
      <w:pPr>
        <w:ind w:firstLine="720"/>
        <w:jc w:val="center"/>
        <w:rPr>
          <w:sz w:val="28"/>
        </w:rPr>
      </w:pPr>
      <w:r w:rsidRPr="00AE0C6A">
        <w:rPr>
          <w:b/>
          <w:sz w:val="28"/>
        </w:rPr>
        <w:t>ЗАКОН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УКРАЇНИ</w:t>
      </w:r>
    </w:p>
    <w:p w:rsidR="00AE0C6A" w:rsidRDefault="00AE0C6A" w:rsidP="00AE0C6A">
      <w:pPr>
        <w:ind w:firstLine="720"/>
        <w:jc w:val="center"/>
        <w:rPr>
          <w:b/>
          <w:sz w:val="28"/>
        </w:rPr>
      </w:pPr>
      <w:r w:rsidRPr="00AE0C6A">
        <w:rPr>
          <w:b/>
          <w:sz w:val="28"/>
        </w:rPr>
        <w:t>Про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внесення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змін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Податкового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кодексу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України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інших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законів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України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щодо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забезпечення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збору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даних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інформації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необхідних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для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декларування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окремих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об’єктів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оподаткування</w:t>
      </w:r>
    </w:p>
    <w:p w:rsidR="00AE0C6A" w:rsidRPr="00AE0C6A" w:rsidRDefault="00AE0C6A" w:rsidP="00AE0C6A">
      <w:pPr>
        <w:ind w:firstLine="720"/>
        <w:jc w:val="center"/>
        <w:rPr>
          <w:sz w:val="28"/>
        </w:rPr>
      </w:pP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b/>
          <w:sz w:val="28"/>
        </w:rPr>
        <w:t>Верховна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Рада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України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постановляє: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I.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Внести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(Відомості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Верховної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2011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р.,</w:t>
      </w:r>
      <w:r w:rsidRPr="00AE0C6A">
        <w:rPr>
          <w:sz w:val="28"/>
        </w:rPr>
        <w:t xml:space="preserve"> </w:t>
      </w:r>
      <w:r w:rsidRPr="00AE0C6A">
        <w:rPr>
          <w:sz w:val="28"/>
        </w:rPr>
        <w:t>№</w:t>
      </w:r>
      <w:r w:rsidRPr="00AE0C6A">
        <w:rPr>
          <w:sz w:val="28"/>
        </w:rPr>
        <w:t xml:space="preserve"> </w:t>
      </w:r>
      <w:r w:rsidRPr="00AE0C6A">
        <w:rPr>
          <w:sz w:val="28"/>
        </w:rPr>
        <w:t>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</w:t>
      </w:r>
      <w:r w:rsidRPr="00AE0C6A">
        <w:rPr>
          <w:sz w:val="28"/>
        </w:rPr>
        <w:t xml:space="preserve"> </w:t>
      </w:r>
      <w:r w:rsidRPr="00AE0C6A">
        <w:rPr>
          <w:sz w:val="28"/>
        </w:rPr>
        <w:t>–</w:t>
      </w:r>
      <w:r w:rsidRPr="00AE0C6A">
        <w:rPr>
          <w:sz w:val="28"/>
        </w:rPr>
        <w:t xml:space="preserve"> </w:t>
      </w:r>
      <w:r w:rsidRPr="00AE0C6A">
        <w:rPr>
          <w:sz w:val="28"/>
        </w:rPr>
        <w:t>17,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ст.</w:t>
      </w:r>
      <w:r w:rsidRPr="00AE0C6A">
        <w:rPr>
          <w:sz w:val="28"/>
        </w:rPr>
        <w:t xml:space="preserve"> </w:t>
      </w:r>
      <w:r w:rsidRPr="00AE0C6A">
        <w:rPr>
          <w:sz w:val="28"/>
        </w:rPr>
        <w:t>112)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зміни: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1.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14.1.54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1)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третьому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"и"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"довгострокової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оренди,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лізингу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аналогічного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договору"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"операційної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оренди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(лізінгу),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аналогічного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використання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відображатися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користування,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вимогами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національних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положень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(стандартів)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бухгалтерського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міжнародних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стандартів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звітності";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2)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"і"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"юридичною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резидентом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підставі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довгострокової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оренди,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лізингу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аналогічного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договору"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"юридичною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резидентом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підставі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операційної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оренди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(лізінгу),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аналогічного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використання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відображатися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користування,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вимогами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національних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положень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(стандартів)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бухгалтерського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міжнародних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стандартів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звітностіі".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3)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14.1.231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пункту14.1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новим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змісту: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«Цей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цілей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доведенні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обставин,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свідчать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відсутність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ділової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випадках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положень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Кодексу».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2.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1)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39.2.2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39.2: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підпункт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39.2.2.11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другим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змісту: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сторони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надають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достатнього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обґрунтування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фактичної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поведінки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сторін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фактичних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умов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її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проведення,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функції,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ризики,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розподіляються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сторони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резидентом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України»;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39.2.2.12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змісту: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«39.2.2.12.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комерційні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характеристики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цілей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трансфертного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ціноутворення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фактичними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сторін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фактичними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умовами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її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проведення,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відрізняються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умов,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між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непов’язаними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урахуванням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наявності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розумної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економічної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причини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(ділової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мети)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зіставних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обставинах,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буде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встановлено,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непов’язані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зіставних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умовах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ведуть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себе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комерційно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раціонально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урахуванням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альтернативних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варіантів,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реально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доступних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кожної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сторін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угоди,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вступали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операцію,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розрахунку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враховувати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визнавати)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операцію,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може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замінена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альтернативним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варіантом,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умов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(контракту),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були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узгоджені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непов’язаними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особами,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комерційно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раціонально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зіставних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умовах,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альтернативних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варіантів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реально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доступних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кожної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сторін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угоди,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необхідно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враховувати,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були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реалістичні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варіанти,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доступні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будь-якої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сторін,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привели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вигіднішого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економічного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ефекту,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сторона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укладала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угоду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непов’язаними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укладання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угоди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пов’язаними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особами.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збільшенні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внаслідок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врахування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визнання)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вимог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статтею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альтернативним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варіантом,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умов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альтернативної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принципу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«витягнутої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руки»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визначається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урахуванням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вимог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39.3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Обов’язок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доведення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обставин,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покладається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орган»;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2)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39.3.2.1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39.3.2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39.3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викласти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редакції: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«39.3.2.1.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умов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принципу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"витягнутої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руки"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визначається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допомогою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трансфертного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ціноутворення,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найбільш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доцільним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фактів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обставин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здійснення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крім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випадків,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коли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вимоги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обов’язковості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конкретного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встановлення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умов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принципу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"витягнутої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руки"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певного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виду.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Найбільш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доцільний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трансфертного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ціноутворення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обирається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урахуванням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критеріїв: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доцільності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обраного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характеру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визначається,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зокрема,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функціонального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аналізу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урахуванням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виконуваних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функцій,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використовуваних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понесених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ризиків);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наявності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повної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достовірної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інформації,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необхідної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обраного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трансфертного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ціноутворення;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ступеня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зіставності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між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неконтрольованими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операціями,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включаючи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надійність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зіставності,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можуть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використовуватися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усунення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розбіжностей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між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операціями.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Платник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урахуванням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критеріїв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використовує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будь-який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вважає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найбільш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доцільним,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однак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коли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існує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можливість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порівняльної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неконтрольованої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ціни,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будь-якого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порівняльної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неконтрольованої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ціни.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коли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урахуванням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критеріїв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перепродажу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"витрати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плюс"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чистого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прибутку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розподілення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прибутку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можуть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застосовуватися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однаковою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надійністю,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перепродажу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"витрати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плюс".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Платник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може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застосовувати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більше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одного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того,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умови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принципу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"витягнутої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руки".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використав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положенням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цієї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встановлення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умов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принципу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"витягнутої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руки"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базується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трансфертного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ціноутворення,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винятком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випадків,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коли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обґрунтує,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найбільш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доцільним.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Контролюючий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застосовувати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час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встановлення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умов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принципу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"витягнутої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руки"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трансфертного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ціноутворення,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ніж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попереднє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узгодження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ціноутворення;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3)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39.4.6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39.4: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підпункт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«д»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другим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змісту: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«Опис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придбання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(продажу)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товарів,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робіт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(послуг),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нематеріальних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предметів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господарських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операцій,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відмінних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товарів,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містити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обґрунтування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економічної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доцільності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(економічної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вигоди,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здійснення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порівнянні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неконтрольованими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операціями,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реально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доступними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альтернативними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варіантами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наявності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ділової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їх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придбання»;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абзац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другий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«е»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виключити.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3.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64.5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64: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1)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"Закону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"Про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платіжні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системи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переказ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коштів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Україні",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зобов’язані"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"Закону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«Про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платіжні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системи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переказ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коштів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Україні»,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набувають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власності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інвестиційний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третім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шостим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"е"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141,4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постійного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представництва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зобов’язані";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2)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після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п'ятого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новим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змісту: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здійснення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оплати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інвестиційний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придбавається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місцезнаходженням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української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акції,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корпоративні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формують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вартість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інвестиційного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предметом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правочину"".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4.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третьому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75.1.2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75.1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75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«підпунктів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140.5.4,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140.5.6»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«підпунктів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140.5.4,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140.5.5-1,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140.5.6».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5.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82.4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82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після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«платника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«крім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суб'єкта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малого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підприємництва»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6.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93.2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93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</w:t>
      </w:r>
      <w:hyperlink r:id="rId7">
        <w:r w:rsidRPr="00AE0C6A">
          <w:rPr>
            <w:color w:val="0563C1"/>
            <w:sz w:val="28"/>
            <w:u w:val="single"/>
          </w:rPr>
          <w:t>підпунктами</w:t>
        </w:r>
        <w:r w:rsidRPr="00AE0C6A">
          <w:rPr>
            <w:color w:val="0563C1"/>
            <w:sz w:val="28"/>
            <w:u w:val="single"/>
          </w:rPr>
          <w:t xml:space="preserve"> </w:t>
        </w:r>
        <w:r w:rsidRPr="00AE0C6A">
          <w:rPr>
            <w:color w:val="0563C1"/>
            <w:sz w:val="28"/>
            <w:u w:val="single"/>
          </w:rPr>
          <w:t>93.1.1-93.1.5</w:t>
        </w:r>
      </w:hyperlink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93.1»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«пунктом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93.1».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7.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94: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пункт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94.19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94.19.10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змісту: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«94.19.10.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взяттям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підставі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перевірки».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94.20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після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«94.19.9»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«94.19.10».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8.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1)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140.5.2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змісту: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«140.5.2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>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враховує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визнає)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внаслідок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39.2.2.12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39.2.2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збільшенні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(звітного)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вимог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Обов’язок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здійснення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покладається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зменшується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коригувань,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самостійно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уже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застосував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операції».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2)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140.5.4: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після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четвертого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п’ятим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змісту: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Фінансовий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збільшується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вартості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товарів,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необоротних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(крім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користування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оренди),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робіт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послуг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(крім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операцій,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140.5.6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операцій,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придбаних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третім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четвертим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ділової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мети.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Обов’язок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доведення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обставин,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покладається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застосуванням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положень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зменшується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самостійно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уже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застосував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зв’язку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п’ятий-сьомий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вважати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шостим-восьмим;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після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сьомого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восьмим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змісту: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випадку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незастосування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вимог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підставі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шостого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враховує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визнає)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аналізу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збільшується,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порядку,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140.5.21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зменшується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сьомим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самостійно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уже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застосував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операції»;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зв’язку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восьмий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вважати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дев’ятим;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3)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140.5.5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>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після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третього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четвертим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змісту: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«Фінансовий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збільшується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вартості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товарів,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необоротних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робіт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послуг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(крім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операцій,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реалізованих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другим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третім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ділової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мети.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Обов’язок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доведення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обставин,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покладається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застосуванням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положень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зменшується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самостійно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уже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застосував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операції»;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зв’язку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четвертий-шостий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вважати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п’ятим-сьомим.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після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шостого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сьомим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змісту: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випадку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незастосування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вимог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підставі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п’ятого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враховує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визнає)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аналізу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збільшується,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порядку,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140.5.21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зменшується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шостим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самостійно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уже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застосував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операції»;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зв’язку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сьомий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вважати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восьмим;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4)У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140.5.6: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після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другим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змісту: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«Фінансовий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збільшується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витрат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нарахуванню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роялті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(крім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операцій,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зареєстрованого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державах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територіях),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39.2.1.2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39.2.1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ділової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мети.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Обов’язок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доведення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обставин,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покладається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застосуванням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положень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зменшується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самостійно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уже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застосував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операції»;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зв’язку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другий-четвертий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вважати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третім-п’ятим.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після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четвертого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п’ятим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змісту: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випадку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незастосування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вимог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підставі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третього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четвертого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збільшується,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порядку,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140.5.2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застосовуються».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зв’язку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п’ятий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вважати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шостим;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5)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140.5.15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виключити.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9.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"е"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1)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п'ятому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"довгострокової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оренди,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лізингу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аналогічного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договору"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"операційної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оренди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(лізінгу),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аналогічного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використання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відображатися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користування,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вимогами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національних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положень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(стандартів)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бухгалтерського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міжнародних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стандартів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звітності";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2)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шостому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"такою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резидентом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підставі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довгострокової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оренди,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лізингу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аналогічного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договору"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"такою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резидентом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підставі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операційної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оренди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(лізінгу),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аналогічного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використання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відображатися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користування,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вимогами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національних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положень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(стандартів)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бухгалтерського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міжнародних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стандартів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звітності"".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10.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170.11.1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170.11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170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двома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новими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змісту:"У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випадку,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джерелом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виплат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грошовій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негрошовій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формі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зв’язку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розподілом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прибутку,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його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частини,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поточного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накопиченого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(нерозподіленого)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попередні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створене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підставі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правочину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зареєстроване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законодавства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держави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(території)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саме,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партнерство,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траст,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фонд,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законодавства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документів,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регулюють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його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(особистого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закону),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здійснювати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діяльність,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спрямовану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(прибутку)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інтересах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учасників,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партнерів,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засновників,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довірителів,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бенефіціарів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вигодоотримувачів,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учасників,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партнерів,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засновників,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довірителів,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бенефіціарів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вигодоотримувачів,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виплат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включається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загального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річного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оподатковуваного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отримувача,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оподатковується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ставкою,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167.5.4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167.5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167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отримувач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виплат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зобов'язаний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річну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декларацію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(податковий)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відобразити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виплати.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запит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зобов'язаний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надати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підтвердження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виплат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рішеннями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зокрема,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трастових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(довірчих)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керуючих".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11.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291.5.3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291.5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291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«100»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«300»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«400»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«900»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відповідно.».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12.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розділі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ХХ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«Перехідні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положення»: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1)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підрозділу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викласти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редакції: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«14.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Тимчасово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загального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місячного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(річного)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оподатковуваного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фізичних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осіб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2020-2021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(звітні)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включаються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вигляді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грошовій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майновій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формі,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внаслідок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ліквідації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(припинення)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1)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акціонером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(учасником,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партнером,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пайовиком,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засновником,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особою)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дотримання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усіх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умов: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а)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процедура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ліквідації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(припинення)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розпочата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раніше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завершена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пізніше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б)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одночасно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декларацією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(звітний)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складену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довільній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формі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заяву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звільнення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характеристик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майна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ліквідованої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(припиненої)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також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документи,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містять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відомості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вартість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майна,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складеної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міжнародних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стандартів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звітності,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дату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прийняття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рішення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розподіл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майна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виплати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зв’язку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ліквідацією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(припиненням)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в)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було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створено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підставі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правочину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держави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(території)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пізніше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було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зареєстровано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пізніше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законодавства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держави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(території)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випадку,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законодавства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держави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(території),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регуляторних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вимог,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документів,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регулюють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(особистого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закону)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(утворення)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підлягає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державі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(території),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2)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кінцевим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бенефіціарним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власником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(контролером)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номінального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утримувача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(номінального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власника),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розумінні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103.3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умови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дотримання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вимог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«а»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«в»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додатково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відомостей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документів,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«б»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зобов’язаний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надати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документи,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підтверджують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номінального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утримувача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(номінального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власника),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зв’язку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ліквідацією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(припиненням)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особи».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2)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підрозділі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5: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32-34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змісту: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«32.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Суб'єкти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господарювання,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підпадали,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підпадають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212.1.15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212.1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здійснюють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ввезення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митну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територію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реалізацію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палив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рідких,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газойлів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(дизпаливо),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встановлено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ставку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213,50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євро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літрів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(коди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62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68,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71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75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99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35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розчинників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розріджувачів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метанолу,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готових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сумішей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метанолу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3814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90</w:t>
      </w:r>
      <w:r w:rsidRPr="00AE0C6A">
        <w:rPr>
          <w:sz w:val="28"/>
        </w:rPr>
        <w:t xml:space="preserve"> </w:t>
      </w:r>
      <w:r w:rsidRPr="00AE0C6A">
        <w:rPr>
          <w:sz w:val="28"/>
        </w:rPr>
        <w:t>90):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1)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зобов’язані: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зареєструватися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реалізації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зареєструвати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системі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електронного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адміністрування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реалізації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спирту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етилового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розпорядниками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обладнати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витратомірами-лічильниками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рівнемірами-лічильниками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зареєструвати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їх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Єдиному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державному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витратомірів-лічильників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рівнемірів-лічильників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резервуарі;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2)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одноразово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сплати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заявку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поповнення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обсягів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залишку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/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заявки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поповнення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обсягів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залишку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системі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електронного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адміністрування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реалізації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спирту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етилового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станом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кожним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кожним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/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пересувним,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подальшого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використання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власного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споживання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палив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рідких,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газойлів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(дизпаливо),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встановлено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ставку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213,50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євро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літрів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(коди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62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68,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71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75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99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35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розчинників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розріджувачів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метанолу,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готових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сумішей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метанолу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3814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90</w:t>
      </w:r>
      <w:r w:rsidRPr="00AE0C6A">
        <w:rPr>
          <w:sz w:val="28"/>
        </w:rPr>
        <w:t xml:space="preserve"> </w:t>
      </w:r>
      <w:r w:rsidRPr="00AE0C6A">
        <w:rPr>
          <w:sz w:val="28"/>
        </w:rPr>
        <w:t>90).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поширюється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використання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заправлення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транспортних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засобів,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обладнання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пристроїв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двигунами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внутрішнього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згоряння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запалюванням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стиснення,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двигунами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внутрішнього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згоряння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іскровим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запалюванням,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двигунами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внутрішнього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згоряння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кривошипно-шатунним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механізмом;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власного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споживання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було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передано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(відпущено,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відвантажено)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суб'єктам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господарювання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ввезено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суб'єктом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господарювання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митну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територію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поширюється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пальне,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другому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промислової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переробки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(крім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виробництва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підакцизних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товарів,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215.3.4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215.3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Кодексу);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3)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зобов'язані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15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скласти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накладні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загальні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обсяги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використаного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власного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споживання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промислової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переробки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кожним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/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пересувним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кожним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товарної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підкатегорії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зареєструвати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накладні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Єдиному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накладних;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4)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одноразово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заявку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поповнення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обсягів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залишку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/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заявки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поповнення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обсягів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залишку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системі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електронного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адміністрування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реалізації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спирту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етилового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станом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кожним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кожним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/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пересувним,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списанням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картки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грошових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коштів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сплаченого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обсягів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подальшому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будуть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використовуватися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цілей,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ніж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5)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зобов'язані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15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скласти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накладні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загальні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обсяги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реалізованого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кожним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/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пересувним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кожним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товарної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підкатегорії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зареєструвати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накладні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Єдиному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накладних.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суб'єктів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господарювання,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пункті: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штрафні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санкції,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117.3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117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здійснення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реалізації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128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>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відсутність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складів)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128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>.3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неподання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електронних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документів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складів)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128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15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штрафні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санкції,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статтею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120</w:t>
      </w:r>
      <w:r w:rsidRPr="00AE0C6A">
        <w:rPr>
          <w:sz w:val="28"/>
          <w:vertAlign w:val="superscript"/>
        </w:rPr>
        <w:t>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порушення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строків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накладних,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реалізації,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здійснені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штрафні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санкції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128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>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128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обладнання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резервуарів,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знаходиться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витратомірами-лічильниками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рівнемірами-лічильниками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відсутність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їх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Єдиному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державному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витратомірів-лічильників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рівнемірів-лічильників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резервуарі.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33.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Суб'єкти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господарювання,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підпадали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212.1.15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212.1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станом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мали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залишки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палив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рідких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газойлів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(дизпаливо),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встановлено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ставку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213,50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євро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літрів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(коди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62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68,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71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75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99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35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розчинників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розріджувачів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метанолу,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готових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сумішей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метанолу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3814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90</w:t>
      </w:r>
      <w:r w:rsidRPr="00AE0C6A">
        <w:rPr>
          <w:sz w:val="28"/>
        </w:rPr>
        <w:t xml:space="preserve"> </w:t>
      </w:r>
      <w:r w:rsidRPr="00AE0C6A">
        <w:rPr>
          <w:sz w:val="28"/>
        </w:rPr>
        <w:t>90):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1)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зобов’язані: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зареєструвати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системі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електронного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адміністрування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реалізації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спирту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етилового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зберігаються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палива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рідкі,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газойлів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(дизпаливо),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встановлено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ставку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213,50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євро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літрів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(коди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62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68,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71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75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99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35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розчинники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розріджувачі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метанолу,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готових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сумішей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метанолу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3814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90</w:t>
      </w:r>
      <w:r w:rsidRPr="00AE0C6A">
        <w:rPr>
          <w:sz w:val="28"/>
        </w:rPr>
        <w:t xml:space="preserve"> </w:t>
      </w:r>
      <w:r w:rsidRPr="00AE0C6A">
        <w:rPr>
          <w:sz w:val="28"/>
        </w:rPr>
        <w:t>90);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обладнати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резервуари,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зберігаються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палива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рідкі,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газойлів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(дизпаливо),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встановлено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ставку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213,50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євро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літрів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(коди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62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68,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71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75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99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35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розчинники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розріджувачи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метанолу,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готових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сумішей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метанолу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3814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90</w:t>
      </w:r>
      <w:r w:rsidRPr="00AE0C6A">
        <w:rPr>
          <w:sz w:val="28"/>
        </w:rPr>
        <w:t xml:space="preserve"> </w:t>
      </w:r>
      <w:r w:rsidRPr="00AE0C6A">
        <w:rPr>
          <w:sz w:val="28"/>
        </w:rPr>
        <w:t>90),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витратомірами-лічильниками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рівнемірами-лічильниками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зареєструвати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їх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Єдиному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державному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витратомірів-лічильників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рівнемірів-лічильників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резервуарі;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2)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одноразово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сплати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заявку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поповнення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обсягів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залишку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/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заявки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поповнення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обсягів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залишку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системі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електронного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адміністрування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реалізації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спирту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етилового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станом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кожним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кожним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/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пересувним,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подальшого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використання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власного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споживання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палив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рідких,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газойлів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(дизпаливо),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встановлено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ставку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213,50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євро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літрів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(коди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62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68,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71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75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99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35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розчинників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розріджувачів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метанолу,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готових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сумішей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метанолу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3814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90</w:t>
      </w:r>
      <w:r w:rsidRPr="00AE0C6A">
        <w:rPr>
          <w:sz w:val="28"/>
        </w:rPr>
        <w:t xml:space="preserve"> </w:t>
      </w:r>
      <w:r w:rsidRPr="00AE0C6A">
        <w:rPr>
          <w:sz w:val="28"/>
        </w:rPr>
        <w:t>90).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поширюється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використання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заправлення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транспортних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засобів,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обладнання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пристроїв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двигунами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внутрішнього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згоряння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запалюванням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стиснення,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двигунами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внутрішнього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згоряння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іскровим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запалюванням,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двигунами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внутрішнього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згоряння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кривошипно-шатунним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механізмом;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промислової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переробки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(крім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виробництва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підакцизних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товарів,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215.3.4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215.3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215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Кодексу);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3)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зобов'язані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15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скласти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накладні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загальні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обсяги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використаного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власного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споживання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промислової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переробки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кожним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/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пересувним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кожним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товарної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підкатегорії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зареєструвати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накладні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Єдиному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накладних;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4)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одноразово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обсяги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палив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рідких,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газойлів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(дизпаливо),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встановлено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ставку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213,50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євро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літрів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(коди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62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68,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71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75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99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35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розчинників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розріджувачів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метанолу,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готових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сумішей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метанолу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3814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90</w:t>
      </w:r>
      <w:r w:rsidRPr="00AE0C6A">
        <w:rPr>
          <w:sz w:val="28"/>
        </w:rPr>
        <w:t xml:space="preserve"> </w:t>
      </w:r>
      <w:r w:rsidRPr="00AE0C6A">
        <w:rPr>
          <w:sz w:val="28"/>
        </w:rPr>
        <w:t>90)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заявку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поповнення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обсягів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залишку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/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заявки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поповнення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обсягів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залишку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системі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електронного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адміністрування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реалізації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спирту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етилового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станом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кожним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кожним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/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пересувним,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списанням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картки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грошових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коштів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сплаченого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обсягів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подальшому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буде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використовуватися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цілей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ніж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5)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зобов'язані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15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скласти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накладні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загальні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обсяги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реалізованого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кожним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/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пересувним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кожним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товарної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підкатегорії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зареєструвати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накладні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Єдиному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накладних.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суб'єктів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господарювання,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пункті: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штрафні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санкції,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128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>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відсутність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третьому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128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>.3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128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неподання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електронних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документів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третьому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b/>
          <w:sz w:val="28"/>
        </w:rPr>
        <w:t>15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січня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2021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штрафні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санкції,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статтею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120</w:t>
      </w:r>
      <w:r w:rsidRPr="00AE0C6A">
        <w:rPr>
          <w:sz w:val="28"/>
          <w:vertAlign w:val="superscript"/>
        </w:rPr>
        <w:t>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порушення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строків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накладних,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реалізації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палив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рідких,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газойлів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(дизпаливо),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встановлено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ставку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акцизного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213,50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євро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літрів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(коди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62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68,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71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75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</w:rPr>
        <w:t xml:space="preserve"> </w:t>
      </w:r>
      <w:r w:rsidRPr="00AE0C6A">
        <w:rPr>
          <w:sz w:val="28"/>
        </w:rPr>
        <w:t>99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35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розчинників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розріджувачів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метанолу,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готових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сумішей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основі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метанолу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3814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90</w:t>
      </w:r>
      <w:r w:rsidRPr="00AE0C6A">
        <w:rPr>
          <w:sz w:val="28"/>
        </w:rPr>
        <w:t xml:space="preserve"> </w:t>
      </w:r>
      <w:r w:rsidRPr="00AE0C6A">
        <w:rPr>
          <w:sz w:val="28"/>
        </w:rPr>
        <w:t>90),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здійснені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штрафні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санкції,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128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>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128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обладнання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резервуарів,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знаходиться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витратомірами-лічильниками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рівнемірами-лічильниками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відсутність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їх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Єдиному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державному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витратомірів-лічильників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рівнемірів-лічильників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резервуарі».</w:t>
      </w:r>
    </w:p>
    <w:p w:rsidR="00AE0C6A" w:rsidRPr="00AE0C6A" w:rsidRDefault="00AE0C6A" w:rsidP="00AE0C6A">
      <w:pPr>
        <w:ind w:firstLine="720"/>
        <w:jc w:val="both"/>
        <w:rPr>
          <w:b/>
          <w:sz w:val="28"/>
        </w:rPr>
      </w:pPr>
      <w:r w:rsidRPr="00AE0C6A">
        <w:rPr>
          <w:b/>
          <w:sz w:val="28"/>
        </w:rPr>
        <w:t>33-1.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Суб’єкти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господарювання,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зазначені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пункті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32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цього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підрозділу,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які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після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23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травня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2020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року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набрання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чинності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цими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пунктами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Кодексу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подали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сплатою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податку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заявки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поповнення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обсягів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залишку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/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коригування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заявки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поповнення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обсягів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залишку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системі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електронного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адміністрування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реалізації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спирту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етилового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станом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23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травня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2020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року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кожним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кодом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згідно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УКТЗЕД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кожним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акцизним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складом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/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акцизним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складом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пересувним,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яке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подальшому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буде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використовуватися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/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використане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для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цілей,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зазначених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підпункті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пункту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32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цього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підрозділу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одноразово: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можуть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подати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розрахунки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коригування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акцизної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накладної,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які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відміняють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операції,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зазначені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акцизній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накладній,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яка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коригується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-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для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обсягів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яке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використане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цілях,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зазначених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підпункті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пункту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32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цього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підрозділу;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межах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залишків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які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рахуються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системі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електронного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адміністрування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реалізації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спирту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етилового,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можуть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подати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коригування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поданої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сплатою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податку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заявки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поповнення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обсягів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залишку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яка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зменшує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обсяг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зазначеного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заявці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поповнення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обсягів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залишку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показники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якої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коригуються;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враховують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показники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розрахунків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коригування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акцизної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накладної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коригування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заявки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поповнення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обсягів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залишку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деклараціях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податку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календарні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періоди,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яких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були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враховані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накладні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заявки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поповнення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обсягів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залишку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показники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яких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скориговано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такими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розрахунками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коригування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акцизної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накладної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коригуваннями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заявки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поповнення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обсягів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залишку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пального.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Суми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надміру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сплачених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грошових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зобов’язань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податку,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що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виникнуть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результаті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такого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врахування,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підлягають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поверненню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порядку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статті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43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Кодексу.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Суб’єкти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господарювання,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зазначені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пункті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33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цього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підрозділу,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які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після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23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травня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2020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року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набрання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чинності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цими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пунктами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Кодексу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подали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сплатою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податку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заявки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поповнення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обсягів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залишку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/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коригування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заявки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поповнення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обсягів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залишку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палив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рідких,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основі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газойлів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(дизпаливо),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які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встановлено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ставку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податку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213,50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євро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1000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літрів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(коди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згідно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УКТЗЕД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2710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19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62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00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-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2710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19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68,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2710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19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71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00,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2710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19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75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00,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2710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19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99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00,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2710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31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00,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2710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35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00,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2710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39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00),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розчинників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або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розріджувачів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основі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метанолу,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інших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готових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сумішей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основі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метанолу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(код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згідно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УКТЗЕД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3814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00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90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90)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системі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електронного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адміністрування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реалізації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спирту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етилового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станом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23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травня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2020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року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кожним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кодом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згідно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УКТЗЕД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кожним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акцизним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складом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/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акцизним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складом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пересувним,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яке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подальшому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буде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використовуватися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/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використане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для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цілей,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зазначених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підпункті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пункту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33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цього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підрозділу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одноразово: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можуть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подати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розрахунки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коригування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акцизної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накладної,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які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відміняють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операції,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зазначені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акцизній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накладній,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яка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коригується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-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для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обсягів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яке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використане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цілях,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зазначених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підпункті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пункту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33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цього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підрозділу;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межах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залишків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які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рахуються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системі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електронного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адміністрування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реалізації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спирту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етилового,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можуть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подати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коригування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поданої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сплатою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податку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заявки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поповнення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обсягів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залишку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яка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зменшує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обсяг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зазначеного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заявці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поповнення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обсягів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залишку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показники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якої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коригуються;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враховують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показники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розрахунків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коригування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акцизної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накладної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коригування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заявки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поповнення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обсягів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залишку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деклараціях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податку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календарні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періоди,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яких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були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враховані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накладні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заявки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поповнення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обсягів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залишку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показники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яких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скориговано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такими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розрахунками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коригування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акцизної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накладної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коригуваннями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заявки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поповнення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обсягів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залишку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пального.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Суми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надміру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сплачених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грошових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зобов’язань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акцизного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податку,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що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виникнуть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результаті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такого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врахування,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підлягають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поверненню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порядку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статті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43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Кодексу.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34.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Положення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215.3.4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215.3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базових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олив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мастильних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матеріалів,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дистилятів,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час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фракційної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розгонки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ISO</w:t>
      </w:r>
      <w:r w:rsidRPr="00AE0C6A">
        <w:rPr>
          <w:sz w:val="28"/>
        </w:rPr>
        <w:t xml:space="preserve"> </w:t>
      </w:r>
      <w:r w:rsidRPr="00AE0C6A">
        <w:rPr>
          <w:sz w:val="28"/>
        </w:rPr>
        <w:t>3405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аналогічним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ASTM</w:t>
      </w:r>
      <w:r w:rsidRPr="00AE0C6A">
        <w:rPr>
          <w:sz w:val="28"/>
        </w:rPr>
        <w:t xml:space="preserve"> </w:t>
      </w:r>
      <w:r w:rsidRPr="00AE0C6A">
        <w:rPr>
          <w:sz w:val="28"/>
        </w:rPr>
        <w:t>D86)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температурі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350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атмосферному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тиску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переганяються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більше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35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об%,</w:t>
      </w:r>
      <w:r w:rsidRPr="00AE0C6A">
        <w:rPr>
          <w:sz w:val="28"/>
        </w:rPr>
        <w:t xml:space="preserve"> </w:t>
      </w:r>
      <w:r w:rsidRPr="00AE0C6A">
        <w:rPr>
          <w:b/>
          <w:sz w:val="28"/>
        </w:rPr>
        <w:t>в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редакції,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що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діяла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8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серпня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2020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року,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застосовуються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з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23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травня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2020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року»;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3)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підрозділі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1.9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16-1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після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14»;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пункт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54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викласти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редакції: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«54.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Встановити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особливості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положень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прибутку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компанії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протягом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перехідного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періоду: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першим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(податковим)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компанії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календарному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–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розпочинається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році).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компанії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одночасно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декларації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майновий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декларації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прибуток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підприємств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включенням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скоригованого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прибутку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компанії,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підлягає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показників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декларацій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рік.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штрафні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санкції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підпункт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"б"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  <w:vertAlign w:val="superscript"/>
        </w:rPr>
        <w:t>2</w:t>
      </w:r>
      <w:r w:rsidRPr="00AE0C6A">
        <w:rPr>
          <w:sz w:val="28"/>
        </w:rPr>
        <w:t>.1.2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  <w:vertAlign w:val="superscript"/>
        </w:rPr>
        <w:t>2</w:t>
      </w:r>
      <w:r w:rsidRPr="00AE0C6A">
        <w:rPr>
          <w:sz w:val="28"/>
        </w:rPr>
        <w:t>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  <w:vertAlign w:val="superscript"/>
        </w:rPr>
        <w:t>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2022-2023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(податкових)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редакції: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"б)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володіє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часткою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розмірі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більше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відсотків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умови,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декілька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фізичних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осіб</w:t>
      </w:r>
      <w:r w:rsidRPr="00AE0C6A">
        <w:rPr>
          <w:sz w:val="28"/>
        </w:rPr>
        <w:t xml:space="preserve"> </w:t>
      </w:r>
      <w:r w:rsidRPr="00AE0C6A">
        <w:rPr>
          <w:sz w:val="28"/>
        </w:rPr>
        <w:t>–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резидентів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осіб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резидентів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володіють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частками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розмір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сукупності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становить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50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більше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відсотків,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або";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підпункти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  <w:vertAlign w:val="superscript"/>
        </w:rPr>
        <w:t>2</w:t>
      </w:r>
      <w:r w:rsidRPr="00AE0C6A">
        <w:rPr>
          <w:sz w:val="28"/>
        </w:rPr>
        <w:t>.3.2.1-39</w:t>
      </w:r>
      <w:r w:rsidRPr="00AE0C6A">
        <w:rPr>
          <w:sz w:val="28"/>
          <w:vertAlign w:val="superscript"/>
        </w:rPr>
        <w:t>2</w:t>
      </w:r>
      <w:r w:rsidRPr="00AE0C6A">
        <w:rPr>
          <w:sz w:val="28"/>
        </w:rPr>
        <w:t>.3.2.4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  <w:vertAlign w:val="superscript"/>
        </w:rPr>
        <w:t>2</w:t>
      </w:r>
      <w:r w:rsidRPr="00AE0C6A">
        <w:rPr>
          <w:sz w:val="28"/>
        </w:rPr>
        <w:t>.3.2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  <w:vertAlign w:val="superscript"/>
        </w:rPr>
        <w:t>2</w:t>
      </w:r>
      <w:r w:rsidRPr="00AE0C6A">
        <w:rPr>
          <w:sz w:val="28"/>
        </w:rPr>
        <w:t>.3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  <w:vertAlign w:val="superscript"/>
        </w:rPr>
        <w:t>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розпочинаються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штрафні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санкції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порушення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вимог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  <w:vertAlign w:val="superscript"/>
        </w:rPr>
        <w:t>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час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обчислення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прибутку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компанії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2022-2023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(податкових)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років;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його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посадових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осіб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2022-2023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(податкових)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адміністративна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кримінальна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відповідальність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будь-які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порушення,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пов'язані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застосуванням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  <w:vertAlign w:val="superscript"/>
        </w:rPr>
        <w:t>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зв’язку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інформація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документи,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  <w:vertAlign w:val="superscript"/>
        </w:rPr>
        <w:t>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2022-2023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(податкових)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років: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а)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інформацією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обмеженим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доступом,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може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витребувана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передана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правоохоронним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органам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їх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запит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рамках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процедур,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Кримінальним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процесуальним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б)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може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вважатися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доказами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кримінальному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провадженні,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розумінні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84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Кримінального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процесуального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України»;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60: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липня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року»;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другому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липня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року»;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змісту: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«Постійні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представництва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були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зареєстровані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прибуток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підприємств)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періодах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01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залишаються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вимог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прибуток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підприємств)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нерезидентів»;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60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>-60</w:t>
      </w:r>
      <w:r w:rsidRPr="00AE0C6A">
        <w:rPr>
          <w:sz w:val="28"/>
          <w:vertAlign w:val="superscript"/>
        </w:rPr>
        <w:t>11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змісту: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«60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>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двадцять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п’ятим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14.1.193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120.7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третім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133.1.1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133.1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133,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дванадцятим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134.1.1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134.1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134,</w:t>
      </w:r>
      <w:r w:rsidRPr="00AE0C6A">
        <w:rPr>
          <w:b/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136.7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136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(звітних)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починаючи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67.5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67,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78.1.22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78.1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78,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86.13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86,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94.2.9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94.2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94,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117.4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117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(звітних)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починаючи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60</w:t>
      </w:r>
      <w:r w:rsidRPr="00AE0C6A">
        <w:rPr>
          <w:sz w:val="28"/>
          <w:vertAlign w:val="superscript"/>
        </w:rPr>
        <w:t>2</w:t>
      </w:r>
      <w:r w:rsidRPr="00AE0C6A">
        <w:rPr>
          <w:sz w:val="28"/>
        </w:rPr>
        <w:t>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14.1.54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(звітних)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починаючи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14.1.54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редакції: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«14.1.54.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джерелом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їх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походження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будь-який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дохід,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резидентами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нерезидентами,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будь-яких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видів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їх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території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(включаючи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виплату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(нарахування)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винагороди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роботодавцями),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її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континентальному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шельфі,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виключній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(морській)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економічній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зоні,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але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виключно,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вигляді: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а)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дивідендів,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роялті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будь-яких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пасивних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(інвестиційних)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сплачених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резидентами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б)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надання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резидентам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оренду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(користування)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майна,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розташованого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включаючи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рухомий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транспорту,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приписаного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розташованих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портів;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в)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продажу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рухомого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нерухомого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майна,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відчуження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корпоративних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цінних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паперів,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українських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емітентів;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г)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вигляді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внесків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премій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страхування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перестрахування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ризиків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території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ґ)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страховиків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резидентів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страхування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ризиків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страхувальників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резидентів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межами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діяльності,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пов'язаних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повною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частковою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переуступкою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обов'язків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угодами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розподіл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продукції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митній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території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територіях,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перебувають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контролем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зонах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митного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спеціалізованих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ліцензійних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митних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складах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тощо);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е)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спадщини,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подарунків,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виграшів,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призів;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є)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заробітної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виплат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винагород,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виплачених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умов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трудового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цивільно-правового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договору;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ж)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зайняття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підприємницькою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незалежною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професійною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діяльністю».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60</w:t>
      </w:r>
      <w:r w:rsidRPr="00AE0C6A">
        <w:rPr>
          <w:sz w:val="28"/>
          <w:vertAlign w:val="superscript"/>
        </w:rPr>
        <w:t>3</w:t>
      </w:r>
      <w:r w:rsidRPr="00AE0C6A">
        <w:rPr>
          <w:sz w:val="28"/>
        </w:rPr>
        <w:t>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14.1.193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(крім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двадцять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п’ятого)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(звітних)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починаючи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14.1.193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редакції: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«14.1.193.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постійне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представництво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постійне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місце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діяльності,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через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повністю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частково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проводиться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господарська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зокрема: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місце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управління;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філія;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офіс;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фабрика;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майстерня;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установка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споруда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розвідки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природних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ресурсів;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шахта,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нафтова/газова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свердловина,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кар’єр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будь-яке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місце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видобутку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природних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ресурсів;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приміщення,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використовується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доставки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товарів,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сервер.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термін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"постійне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представництво"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будівельний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майданчик,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будівельний,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складальний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монтажний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об’єкт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пов’язану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наглядову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діяльність,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тривалість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робіт,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пов’язана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майданчиком,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об’єктом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діяльністю,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перевищує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місяців;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надання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послуг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(крім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послуг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надання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персоналу),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консультаційних,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через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співробітників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персонал,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найнятий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цілей,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але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провадиться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рамках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одного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проекту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проекту,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пов’язаний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ним)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протягом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загальна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тривалість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становить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більш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місяців,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будь-якому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дванадцятимісячному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періоді;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резидентів,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повноваження: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імені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(проведення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переговорів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суттєвих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умов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укладення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(контрактів)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імені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призводить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виникнення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цивільних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обов’язків;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утримувати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(зберігати)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запаси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товарів,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належать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здійснюється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поставка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товару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імені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крім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резидентів,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тимчасового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зберігання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митного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ліцензійного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Постійним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представництвом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використання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будівель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споруд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зберігання,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демонстрації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доставки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товарів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виробів,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належать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нерезиденту;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зберігання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запасів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товарів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виробів,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належать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зберігання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демонстрації;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зберігання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запасів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товарів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виробів,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належать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переробки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підприємством;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утримання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постійного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місця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закупівлі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товарів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виробів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збирання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інформації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нерезидента;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направлення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розпорядження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фізичних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осіб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межах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виконання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угод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послуги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надання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персоналу;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утримання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постійного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місця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провадження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будь-якої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діяльності,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підготовчий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допоміжний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характер».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60</w:t>
      </w:r>
      <w:r w:rsidRPr="00AE0C6A">
        <w:rPr>
          <w:sz w:val="28"/>
          <w:vertAlign w:val="superscript"/>
        </w:rPr>
        <w:t>4</w:t>
      </w:r>
      <w:r w:rsidRPr="00AE0C6A">
        <w:rPr>
          <w:sz w:val="28"/>
        </w:rPr>
        <w:t>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47.1.1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47.1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47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(звітних)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починаючи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47.1.1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47.1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47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редакції: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«47.1.1.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постійні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представництва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також</w:t>
      </w:r>
      <w:r w:rsidRPr="00AE0C6A">
        <w:rPr>
          <w:sz w:val="28"/>
        </w:rPr>
        <w:t xml:space="preserve"> </w:t>
      </w:r>
      <w:r w:rsidRPr="00AE0C6A">
        <w:rPr>
          <w:sz w:val="28"/>
        </w:rPr>
        <w:t>їх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посадові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особи».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60</w:t>
      </w:r>
      <w:r w:rsidRPr="00AE0C6A">
        <w:rPr>
          <w:sz w:val="28"/>
          <w:vertAlign w:val="superscript"/>
        </w:rPr>
        <w:t>5</w:t>
      </w:r>
      <w:r w:rsidRPr="00AE0C6A">
        <w:rPr>
          <w:sz w:val="28"/>
        </w:rPr>
        <w:t>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64.5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64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(звітних)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починаючи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64.5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64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редакції: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«64.5.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Підставою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взяття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(внесення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змін,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перереєстрації)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відокремленого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підрозділу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компанії,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організації,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постійного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представництва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належна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акредитація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(реєстрація,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легалізація)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підрозділу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території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законом.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взяття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постійні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представництва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відокремлені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підрозділи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осіб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зобов'язані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звернутися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протягом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календарних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днів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їх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державної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(акредитації,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легалізації)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установленому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порядку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початку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провадження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господарської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діяльності,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реєстрація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обов'язковою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законодавством,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своїм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місцезнаходженням.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Взяття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здійснюється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hyperlink r:id="rId8">
        <w:r w:rsidRPr="00AE0C6A">
          <w:rPr>
            <w:color w:val="0563C1"/>
            <w:sz w:val="28"/>
            <w:u w:val="single"/>
          </w:rPr>
          <w:t>пункту</w:t>
        </w:r>
        <w:r w:rsidRPr="00AE0C6A">
          <w:rPr>
            <w:color w:val="0563C1"/>
            <w:sz w:val="28"/>
            <w:u w:val="single"/>
          </w:rPr>
          <w:t xml:space="preserve"> </w:t>
        </w:r>
        <w:r w:rsidRPr="00AE0C6A">
          <w:rPr>
            <w:color w:val="0563C1"/>
            <w:sz w:val="28"/>
            <w:u w:val="single"/>
          </w:rPr>
          <w:t>64.2</w:t>
        </w:r>
      </w:hyperlink>
      <w:r w:rsidRPr="00AE0C6A">
        <w:rPr>
          <w:sz w:val="28"/>
        </w:rPr>
        <w:t xml:space="preserve"> </w:t>
      </w:r>
      <w:r w:rsidRPr="00AE0C6A">
        <w:rPr>
          <w:sz w:val="28"/>
        </w:rPr>
        <w:t>цієї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встановлення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ведення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господарської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через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постійне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представництво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території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взяття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складається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надсилається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через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компетентний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компетентного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держави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організації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заходів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стягнення.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Форма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затверджується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центральним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виконавчої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влади,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забезпечує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формування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реалізує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державну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політику.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компанією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організацією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майнових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нерухомість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землю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підлягають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оподаткуванню,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спосіб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майна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потребують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компанією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(організацією)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відокремленого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підрозділу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постійного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представництва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береться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місцезнаходженням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об’єкта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після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документів: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заяви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формою,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затвердженою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центральним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виконавчої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влади,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забезпечує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формування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реалізує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державну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політику;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копії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витягу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торговельного,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банківського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судового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виданого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країні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компанії,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організації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легалізованого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установленому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порядку,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міжнародними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договорами,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згода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обов’язковість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надана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Верховною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Радою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супроводжується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нотаріально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засвідченим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перекладом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українською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мовою;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нотаріально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засвідченої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копії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правовстановлювальних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документів,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підтверджується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власності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нерухомість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власності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користування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земельною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ділянкою,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виданих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зареєстрованих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ім’я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уповноваженими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представника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податку».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60</w:t>
      </w:r>
      <w:r w:rsidRPr="00AE0C6A">
        <w:rPr>
          <w:sz w:val="28"/>
          <w:vertAlign w:val="superscript"/>
        </w:rPr>
        <w:t>6</w:t>
      </w:r>
      <w:r w:rsidRPr="00AE0C6A">
        <w:rPr>
          <w:sz w:val="28"/>
        </w:rPr>
        <w:t>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133.2.2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133.2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(звітних)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починаючи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133.2.2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133.2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редакції: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«133.2.2.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постійні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представництва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отримують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джерелом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походження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виконують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агентські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(представницькі)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функції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стосовно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їх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засновників».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60</w:t>
      </w:r>
      <w:r w:rsidRPr="00AE0C6A">
        <w:rPr>
          <w:sz w:val="28"/>
          <w:vertAlign w:val="superscript"/>
        </w:rPr>
        <w:t>7</w:t>
      </w:r>
      <w:r w:rsidRPr="00AE0C6A">
        <w:rPr>
          <w:sz w:val="28"/>
        </w:rPr>
        <w:t>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"е"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(звітних)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починаючи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"е"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редакції: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«е)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прибуток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здійснення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продажу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відчуження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цінних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паперів,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деривативів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корпоративних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розділу».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60</w:t>
      </w:r>
      <w:r w:rsidRPr="00AE0C6A">
        <w:rPr>
          <w:sz w:val="28"/>
          <w:vertAlign w:val="superscript"/>
        </w:rPr>
        <w:t>8</w:t>
      </w:r>
      <w:r w:rsidRPr="00AE0C6A">
        <w:rPr>
          <w:sz w:val="28"/>
        </w:rPr>
        <w:t>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(звітних)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починаючи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редакції: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«141.4.2.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Резидент,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фізична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підприємець,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фізична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особа,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провадить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незалежну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професійну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діяльність,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суб’єкт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господарювання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(юридична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фізична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підприємець),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обрав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спрощену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систему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постійне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представництво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здійснюють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уповноваженої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(крім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постійного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представництва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території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будь-яку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виплату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джерелом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його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походження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провадження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господарської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рахунки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ведуться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національній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валюті),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утримують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податок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ставкою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розмірі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15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відсотків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(крім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підпунктах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141.4.6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141.4.11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їх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їх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рахунок,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сплачується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бюджету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час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виплати,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положеннями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міжнародних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країнами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резиденції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осіб,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здійснюються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виплати,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набрали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чинності».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60</w:t>
      </w:r>
      <w:r w:rsidRPr="00AE0C6A">
        <w:rPr>
          <w:sz w:val="28"/>
          <w:vertAlign w:val="superscript"/>
        </w:rPr>
        <w:t>9</w:t>
      </w:r>
      <w:r w:rsidRPr="00AE0C6A">
        <w:rPr>
          <w:sz w:val="28"/>
        </w:rPr>
        <w:t>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(звітних)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починаючи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редакції;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«141.4.4.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фрахту,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сплачується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резидентом,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фізичною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підприємцем,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фізичною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особою,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провадить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незалежну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професійну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діяльність,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суб’єктом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господарювання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(юридичною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фізичною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підприємцем),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обрав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спрощену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систему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фрахту,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оподатковується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ставкою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6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відсотків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джерела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виплати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рахунок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доходів.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цьому:»;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60</w:t>
      </w:r>
      <w:r w:rsidRPr="00AE0C6A">
        <w:rPr>
          <w:sz w:val="28"/>
          <w:vertAlign w:val="superscript"/>
        </w:rPr>
        <w:t>10</w:t>
      </w:r>
      <w:r w:rsidRPr="00AE0C6A">
        <w:rPr>
          <w:sz w:val="28"/>
        </w:rPr>
        <w:t>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141.4.5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(звітних)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починаючи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141.4.5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редакції: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«141.4.5.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Страховики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резиденти,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фізичні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підприємці,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фізичні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провадять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незалежну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професійну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діяльність,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суб’єкти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господарювання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(юридичні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фізичні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підприємці),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обрали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спрощену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систему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здійснюють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страхові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платежі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(страхові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внески,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страхові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премії)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страхові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виплати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(страхові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відшкодування)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межах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страхування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перестрахування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ризиків,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страхування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життя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зобов’язані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оподатковувати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перераховуються,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чином:»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60</w:t>
      </w:r>
      <w:r w:rsidRPr="00AE0C6A">
        <w:rPr>
          <w:sz w:val="28"/>
          <w:vertAlign w:val="superscript"/>
        </w:rPr>
        <w:t>11</w:t>
      </w:r>
      <w:r w:rsidRPr="00AE0C6A">
        <w:rPr>
          <w:sz w:val="28"/>
        </w:rPr>
        <w:t>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141.4.7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(звітних)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починаючи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141.4.7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редакції: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«141.4.7.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прибутків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провадять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свою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території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через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постійне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представництво,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загальному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порядку.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постійне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представництво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прирівнюється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провадить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свою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незалежно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провадить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свою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її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межами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прибуток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своєї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діяльності,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ведеться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через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постійне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представництво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прибутку,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підлягає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визначається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підставі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окремого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балансу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фінансово-господарської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діяльності,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погодженого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місцезнаходженням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постійного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представництва,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урахуванням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вимог,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визначених</w:t>
      </w:r>
      <w:r w:rsidRPr="00AE0C6A">
        <w:rPr>
          <w:sz w:val="28"/>
        </w:rPr>
        <w:t xml:space="preserve"> </w:t>
      </w:r>
      <w:hyperlink r:id="rId9">
        <w:r w:rsidRPr="00AE0C6A">
          <w:rPr>
            <w:color w:val="0563C1"/>
            <w:sz w:val="28"/>
            <w:u w:val="single"/>
          </w:rPr>
          <w:t>статтею</w:t>
        </w:r>
        <w:r w:rsidRPr="00AE0C6A">
          <w:rPr>
            <w:color w:val="0563C1"/>
            <w:sz w:val="28"/>
            <w:u w:val="single"/>
          </w:rPr>
          <w:t xml:space="preserve"> </w:t>
        </w:r>
        <w:r w:rsidRPr="00AE0C6A">
          <w:rPr>
            <w:color w:val="0563C1"/>
            <w:sz w:val="28"/>
            <w:u w:val="single"/>
          </w:rPr>
          <w:t>39</w:t>
        </w:r>
      </w:hyperlink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неможливості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шляхом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прямого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підрахування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прибуток,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джерелом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його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походження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оподатковуваний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прибуток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визначається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різниця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між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витратами,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шляхом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коефіцієнта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0,7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урахуванням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вимог,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визначених</w:t>
      </w:r>
      <w:r w:rsidRPr="00AE0C6A">
        <w:rPr>
          <w:sz w:val="28"/>
        </w:rPr>
        <w:t xml:space="preserve"> </w:t>
      </w:r>
      <w:hyperlink r:id="rId10">
        <w:r w:rsidRPr="00AE0C6A">
          <w:rPr>
            <w:color w:val="0563C1"/>
            <w:sz w:val="28"/>
            <w:u w:val="single"/>
          </w:rPr>
          <w:t>статтею</w:t>
        </w:r>
        <w:r w:rsidRPr="00AE0C6A">
          <w:rPr>
            <w:color w:val="0563C1"/>
            <w:sz w:val="28"/>
            <w:u w:val="single"/>
          </w:rPr>
          <w:t xml:space="preserve"> </w:t>
        </w:r>
        <w:r w:rsidRPr="00AE0C6A">
          <w:rPr>
            <w:color w:val="0563C1"/>
            <w:sz w:val="28"/>
            <w:u w:val="single"/>
          </w:rPr>
          <w:t>39</w:t>
        </w:r>
      </w:hyperlink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Кодексу».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ІІ.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Прикінцеві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положення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1.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набирає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чинності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наступного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днем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його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опублікування,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крім: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змін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140.5.4,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140.5.6,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140.5.5-1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набирають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чинності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2.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Внести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законодавчих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1)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"Про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реєстраторів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розрахункових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сфері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торгівлі,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громадського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харчування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послуг"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(Відомості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Верховної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р.,</w:t>
      </w:r>
      <w:r w:rsidRPr="00AE0C6A">
        <w:rPr>
          <w:sz w:val="28"/>
        </w:rPr>
        <w:t xml:space="preserve"> </w:t>
      </w:r>
      <w:r w:rsidRPr="00AE0C6A">
        <w:rPr>
          <w:sz w:val="28"/>
        </w:rPr>
        <w:t>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38,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ст.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наступними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змінами):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абзац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четвертий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"операцій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видачі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готівкових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коштів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держателям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електронних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платіжних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засобів";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сімнадцятому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"та/або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програмних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реєстраторів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розрахункових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операцій"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виключити;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</w:p>
    <w:p w:rsidR="00AE0C6A" w:rsidRPr="00AE0C6A" w:rsidRDefault="00AE0C6A" w:rsidP="00AE0C6A">
      <w:pPr>
        <w:ind w:firstLine="720"/>
        <w:jc w:val="both"/>
        <w:rPr>
          <w:sz w:val="28"/>
        </w:rPr>
      </w:pP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пунктах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6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7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"купівлі-продажу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валюти"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"торгівлі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валютними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цінностями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готівковій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формі"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дев’ятому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органу"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фіскального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серверу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органу";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"органами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зборів"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"контролюючими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органами";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"у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статтях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28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"купівлі-продажу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валюти"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"торгівлі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валютними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цінностями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готівковій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формі";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2)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«Про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внесення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вдосконалення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адміністрування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усунення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технічних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логічних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неузгодженостей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законодавстві»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(Голос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офіційне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видання,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22.05.2020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—</w:t>
      </w:r>
      <w:r w:rsidRPr="00AE0C6A">
        <w:rPr>
          <w:sz w:val="28"/>
        </w:rPr>
        <w:t xml:space="preserve"> </w:t>
      </w:r>
      <w:r w:rsidRPr="00AE0C6A">
        <w:rPr>
          <w:sz w:val="28"/>
        </w:rPr>
        <w:t>№</w:t>
      </w:r>
      <w:r w:rsidRPr="00AE0C6A">
        <w:rPr>
          <w:sz w:val="28"/>
        </w:rPr>
        <w:t xml:space="preserve"> </w:t>
      </w:r>
      <w:r w:rsidRPr="00AE0C6A">
        <w:rPr>
          <w:sz w:val="28"/>
        </w:rPr>
        <w:t>84):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розділі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шістдесят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третьому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доповнення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дев'ятим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39-2.1.6)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"фізичної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вважається"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"фізичної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виконуючи,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цьому,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обов'язкові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виконання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вказівки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фізичної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вважається";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сімдесят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п’ятому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після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«…не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раніше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ніж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через»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«12»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«15»;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дев’яносто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другому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«разом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копіями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первинних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документів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компанії»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виключити;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дев’яносто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третьому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після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«подає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документацію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трансфертного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ціноутворення»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після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«подано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документацію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трансфертного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ціноутворення»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копії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первинних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документів»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виключити;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45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78.4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78)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«78.1.21»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замітини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«78.1.22»;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другому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59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102.1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102)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перевірки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зобов’язань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агентів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фізичних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осіб,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військового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збору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виплаті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заробітної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заохочувальних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компенсаційних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виплат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виплат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винагород,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нараховуються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(виплачуються,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надаються)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фізичній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зв’язку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трудовими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відносинами)»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виключити;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підпункт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3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64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111.3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111)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після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другого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новим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змісту: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«Притягнення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фізичної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відповідальності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правопорушення,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встановлення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презумпції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наявності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фізичної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посадових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(службових)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осіб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випадках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притягнення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фізичної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посадових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(службових)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осіб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відповідальності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видів,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звільняє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обов’язку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її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доведення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порядку,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законом»;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69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«Статтю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115»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115,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127»;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після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двадцять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третього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79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доповнити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змісту: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«124.5.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надіслав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вручив)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фізичній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податкове/податкові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повідомлення-рішення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майно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строки,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встановлені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фізичні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звільняються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відповідальності,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несвоєчасну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сплату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зобов’язання».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зв’язку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двадцять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четвертий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–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тридцять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сьомий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вважати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двадцять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п’ятим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–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тридцять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восьмим;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90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розділу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другий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одинадцятий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викласти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редакції: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«140.2.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боргових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зобов’язань,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цієї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виникли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операціями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нерезидентами,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перевищує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власного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капіталу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більше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ніж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3,5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раза,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збільшується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перевищення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нарахованих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бухгалтерському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процентів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кредитами,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позиками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борговими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зобов’язаннями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(крім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підлягають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капіталізації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національних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положень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(стандартів)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бухгалтерського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міжнародних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стандартів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моменту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введення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експлуатацію),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виникли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операціями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нерезидентами,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понад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30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відсотків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розрахованого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об’єкта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прибуток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(податкового)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здійснюється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нарахування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збільшеного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витрат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даними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амортизаційних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відрахувань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даними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самого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(податкового)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Сума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боргових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зобов’язань,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виникли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операціями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нерезидентами,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власного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капіталу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цілей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визначається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середнє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арифметичне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значень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боргових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зобов’язань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власного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капіталу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початок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кінець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урахуванням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цієї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цілей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об’єкт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визначається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статтею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коригуванням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усі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різниці,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положень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розділу,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крім: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від’ємного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значення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об’єкта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минулих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(звітних)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років;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різниці,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пунктом.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(податковому)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показник,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розрахований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від’ємне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значення,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збільшується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виникли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операціями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нерезидентами,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нарахованих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(податковому)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періоді.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цілей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процентних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витрат,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виникли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операціями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нерезидентами,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нарахованих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протягом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(податкового)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додається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частка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амортизаційних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відрахувань,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припадає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процентних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витрат,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капіталізованих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вартості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необоротного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моменту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введення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його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експлуатацію.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кожному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окремому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(податковому)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частку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амортизаційних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відрахувань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вартості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необоротного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припадає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капіталізованих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виходячи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методу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амортизації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корисного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використання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необоротного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перевищення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процентних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витрат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операціями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рівнем,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принципу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"витягнутої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руки”,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положення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процентних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витрат,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принципу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"витягнутої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руки".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Положення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наслідками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(податкового)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збільшується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підлягають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капіталізації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національних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положень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(стандартів)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бухгалтерського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міжнародних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стандартів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впливають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результат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(податковому)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моменту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введення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необоротного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активу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експлуатацію.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Коригування,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здійснюються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а)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такими,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принципу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"витягнутої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руки"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згідно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статтею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б)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нараховані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міжнародних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організацій,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міжнародних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договорів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наділені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привілеями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імунітетом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кредитами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(позиками),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суб’єктами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господарювання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виконання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забезпечено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державними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місцевими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гарантіями;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в)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нараховані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користь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банків.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Норми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застосовуються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установ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компаній,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займаються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виключно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лізинговою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діяльністю";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5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98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редакції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170.13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>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вісімнадцятий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–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двадцять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шостий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викласти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редакції: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«170.13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>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контрольованих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компаній.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включаються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загального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місячного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(річного)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оподатковуваного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1)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дивіденди,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порядку,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визначеному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170.13.3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170.13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170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раніше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оподатковані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рівні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української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компанії;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2)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грошовій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майновій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формі,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розподілом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прибутку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міжнародних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стандартів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звітності,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акціонером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(учасником,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партнером,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пайовиком,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засновником,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особою)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числі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ліквідації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(припиненні)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межах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вартості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грошових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коштів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майна,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раніше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внесеного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(членами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його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сім’ї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другого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ступенів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споріднення)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облікованого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капіталу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міжнародних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стандартів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обліку;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3)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грошовій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майновій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формі,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ліквідації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(припиненні)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акціонером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(учасником,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партнером,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пайовиком,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засновником,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особою)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дотримання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усіх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умов: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а)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процедура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ліквідації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(припинення)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розпочата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раніше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завершена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пізніше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рішення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акціонерів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уповноважених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осіб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ліквідацію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(припинення)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прийнято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після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але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пізніше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однак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процедура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ліквідації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(припинення)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може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завершена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зв’язку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обмеженнями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вимогами,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встановленими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особистим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зв’язку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участю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судовому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спорі,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умова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строків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завершення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процедури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ліквідації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(припинення)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вважається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виконаною,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процедура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ліквідації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(припинення)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завершена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протягом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365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послідовних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календарних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днів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після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завершення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обмежень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завершення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судового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спору.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разі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особистим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вимоги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мінімального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володіння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акціями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(частками,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паями)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цієї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її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дочірньої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організації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недотриманні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виникає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обов’язок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сплатити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суму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початок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припадає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закінчення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припадає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дату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після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31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грудня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умова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строків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завершення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процедури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ліквідації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(припинення)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виконаною,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процедура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ліквідації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(припинення)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завершена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протягом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365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послідовних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календарних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днів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завершення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періоду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мінімального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володіння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акціями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(частками,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паями);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б)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контролюючого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одночасно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податковою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декларацією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складену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довільній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формі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заяву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звільнення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оподаткування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зазначенням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характеристик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майна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ліквідованої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(припиненої)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також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документи,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містять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відомості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вартість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майна,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звітності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складеної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міжнародних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стандартів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фінансового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обліку,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дату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прийняття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рішення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розподіл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майна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виплати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зв’язку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ліквідацією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(припиненням)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в)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було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створено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підставі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правочину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держави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(території)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пізніше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було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зареєстровано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пізніше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23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травня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законодавства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держави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(території)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випадку,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якщо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законодавства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держави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(території),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регуляторних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вимог,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та/або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документів,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регулюють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діяльність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(особистого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закону)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(утворення)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підлягає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реєстрації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державі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(території);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4)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170.13-1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170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кінцевим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бенефіціарним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власником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(контролером)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номінального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утримувача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(номінального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власника),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розумінні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103.3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зв’язку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ліквідацією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(припиненням)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умови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дотримання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вимог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«а»-«в»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3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170.13-1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170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цьому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платник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додатково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відомостей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документів,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передбачених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«б»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3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170.13-1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170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зобов’язаний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надати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документи,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підтверджують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отримання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доходів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номінального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утримувача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(номінального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власника),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зв’язку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ліквідацією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(припиненням)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іноземного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утворення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без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статусу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юридичної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особи.».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«2402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90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Сигарили,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включаючи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сигарили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відрізаними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кінцями,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вмістом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тютюну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гривень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штук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3019,85,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але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менше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2836,08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гривень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кг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нетто";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виключити";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155: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цифри: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«1456,33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1747,60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2097,12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2516,54»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замінити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цифрами: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«1025,79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1343,79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1760,36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2306,07»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слова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цифри: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"2402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</w:t>
      </w:r>
      <w:r w:rsidRPr="00AE0C6A">
        <w:rPr>
          <w:sz w:val="28"/>
        </w:rPr>
        <w:t xml:space="preserve"> </w:t>
      </w:r>
      <w:r w:rsidRPr="00AE0C6A">
        <w:rPr>
          <w:sz w:val="28"/>
        </w:rPr>
        <w:t>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90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Сигарили,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включаючи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сигарили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відрізаними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кінцями,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вмістом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тютюну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гривень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1000</w:t>
      </w:r>
      <w:r w:rsidRPr="00AE0C6A">
        <w:rPr>
          <w:sz w:val="28"/>
        </w:rPr>
        <w:t xml:space="preserve"> </w:t>
      </w:r>
      <w:r w:rsidRPr="00AE0C6A">
        <w:rPr>
          <w:sz w:val="28"/>
        </w:rPr>
        <w:t>штук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1456,33,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але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менше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1367,71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гривень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кілограм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(нетто)*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1747,6,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але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менше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1641,26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гривень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кілограм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(нетто)*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2097,12,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але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менше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1969,51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гривень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кілограм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(нетто)*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2516,54,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але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менше</w:t>
      </w:r>
      <w:r w:rsidRPr="00AE0C6A">
        <w:rPr>
          <w:sz w:val="28"/>
        </w:rPr>
        <w:t xml:space="preserve"> </w:t>
      </w:r>
      <w:r w:rsidRPr="00AE0C6A">
        <w:rPr>
          <w:sz w:val="28"/>
        </w:rPr>
        <w:t>2363,4</w:t>
      </w:r>
      <w:r w:rsidRPr="00AE0C6A">
        <w:rPr>
          <w:sz w:val="28"/>
        </w:rPr>
        <w:t xml:space="preserve"> </w:t>
      </w:r>
      <w:r w:rsidRPr="00AE0C6A">
        <w:rPr>
          <w:sz w:val="28"/>
        </w:rPr>
        <w:t>гривень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кілограм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(нетто)*;»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виключити";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абзаци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третій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-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п’ятий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розділу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«Прикінцеві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положення»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замінити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п’ятьма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новими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такого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змісту: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«змін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14.1.49,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14.1.162,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14.1.265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17.1.16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17.1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17,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39.4.7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44.6,</w:t>
      </w:r>
      <w:r w:rsidRPr="00AE0C6A">
        <w:rPr>
          <w:sz w:val="28"/>
        </w:rPr>
        <w:t xml:space="preserve"> </w:t>
      </w:r>
      <w:r w:rsidRPr="00AE0C6A">
        <w:rPr>
          <w:sz w:val="28"/>
        </w:rPr>
        <w:t>44.7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44,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абзаців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першого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другого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53.1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53,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58.1,</w:t>
      </w:r>
      <w:r w:rsidRPr="00AE0C6A">
        <w:rPr>
          <w:sz w:val="28"/>
        </w:rPr>
        <w:t xml:space="preserve"> </w:t>
      </w:r>
      <w:r w:rsidRPr="00AE0C6A">
        <w:rPr>
          <w:sz w:val="28"/>
        </w:rPr>
        <w:t>58.2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58,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78.1.5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78.1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78,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86.7,</w:t>
      </w:r>
      <w:r w:rsidRPr="00AE0C6A">
        <w:rPr>
          <w:sz w:val="28"/>
        </w:rPr>
        <w:t xml:space="preserve"> </w:t>
      </w:r>
      <w:r w:rsidRPr="00AE0C6A">
        <w:rPr>
          <w:sz w:val="28"/>
        </w:rPr>
        <w:t>86.8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86,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102,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109,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110,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111,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112,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113,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114,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115,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116,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123,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124,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126,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127,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128,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129,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131,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"в"-"ґ"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137.5,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137,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140.1,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277.1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277,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297.1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297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набирають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чинності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доповнення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статтею</w:t>
      </w:r>
      <w:r w:rsidRPr="00AE0C6A">
        <w:rPr>
          <w:sz w:val="28"/>
        </w:rPr>
        <w:t xml:space="preserve"> </w:t>
      </w:r>
      <w:r w:rsidRPr="00AE0C6A">
        <w:rPr>
          <w:sz w:val="28"/>
        </w:rPr>
        <w:t>39</w:t>
      </w:r>
      <w:r w:rsidRPr="00AE0C6A">
        <w:rPr>
          <w:sz w:val="28"/>
          <w:vertAlign w:val="superscript"/>
        </w:rPr>
        <w:t>2</w:t>
      </w:r>
      <w:r w:rsidRPr="00AE0C6A">
        <w:rPr>
          <w:sz w:val="28"/>
        </w:rPr>
        <w:t>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набирає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чинності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доповнення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статтями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112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>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125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>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набирають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чинності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змін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14.1.56</w:t>
      </w:r>
      <w:r w:rsidRPr="00AE0C6A">
        <w:rPr>
          <w:sz w:val="28"/>
          <w:vertAlign w:val="superscript"/>
        </w:rPr>
        <w:t>3</w:t>
      </w:r>
      <w:r w:rsidRPr="00AE0C6A">
        <w:rPr>
          <w:sz w:val="28"/>
        </w:rPr>
        <w:t>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14.1.56</w:t>
      </w:r>
      <w:r w:rsidRPr="00AE0C6A">
        <w:rPr>
          <w:sz w:val="28"/>
          <w:vertAlign w:val="superscript"/>
        </w:rPr>
        <w:t>4</w:t>
      </w:r>
      <w:r w:rsidRPr="00AE0C6A">
        <w:rPr>
          <w:sz w:val="28"/>
        </w:rPr>
        <w:t>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14.1.107,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14.1.109,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14.1.114,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14.1.148,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14.1.190,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14.1.212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>.1.13,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>.1.16–19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>.1.18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>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19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>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80.2.5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80.2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80,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215.1,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215.3.2,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215.3.2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>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215.3.3,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215.3.3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215.3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215,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221.2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221,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222.1.2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222.1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222,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статей</w:t>
      </w:r>
      <w:r w:rsidRPr="00AE0C6A">
        <w:rPr>
          <w:sz w:val="28"/>
        </w:rPr>
        <w:t xml:space="preserve"> </w:t>
      </w:r>
      <w:r w:rsidRPr="00AE0C6A">
        <w:rPr>
          <w:sz w:val="28"/>
        </w:rPr>
        <w:t>226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227,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назви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228.1-228.4,</w:t>
      </w:r>
      <w:r w:rsidRPr="00AE0C6A">
        <w:rPr>
          <w:sz w:val="28"/>
        </w:rPr>
        <w:t xml:space="preserve"> </w:t>
      </w:r>
      <w:r w:rsidRPr="00AE0C6A">
        <w:rPr>
          <w:sz w:val="28"/>
        </w:rPr>
        <w:t>228.7-228.9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228,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17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підрозділу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5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розділу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XX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"Перехідні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положення"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Податкового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кодексу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набирають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чинності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змін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133.1.5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133.1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133,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134.1.7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134.1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134,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"д"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137.5,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137.9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137,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підпункту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140.4.2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140.4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140,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170.13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170.13</w:t>
      </w:r>
      <w:r w:rsidRPr="00AE0C6A">
        <w:rPr>
          <w:sz w:val="28"/>
          <w:vertAlign w:val="superscript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170,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пункту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297.6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статті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297,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набирають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чинності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січня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2022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року».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3.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Кабінету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Міністрів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протягом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трьох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місяців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опублікування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Закону: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прийняти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нормативно-правові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необхідні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для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реалізації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Закону;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привести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свої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нормативно-правові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Законом;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забезпечити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приведення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міністерствами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та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іншими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центральними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органами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виконавчої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влади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їх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нормативно-правових</w:t>
      </w:r>
      <w:r w:rsidRPr="00AE0C6A">
        <w:rPr>
          <w:sz w:val="28"/>
        </w:rPr>
        <w:t xml:space="preserve"> </w:t>
      </w:r>
      <w:r w:rsidRPr="00AE0C6A">
        <w:rPr>
          <w:sz w:val="28"/>
        </w:rPr>
        <w:t>актів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відповідність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цим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Законом.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sz w:val="28"/>
        </w:rPr>
        <w:t>4.</w:t>
      </w:r>
      <w:r w:rsidRPr="00AE0C6A">
        <w:rPr>
          <w:sz w:val="28"/>
        </w:rPr>
        <w:t xml:space="preserve"> </w:t>
      </w:r>
      <w:r w:rsidRPr="00AE0C6A">
        <w:rPr>
          <w:sz w:val="28"/>
        </w:rPr>
        <w:t>Кабінету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Міністрів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щорічно,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починаючи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</w:t>
      </w:r>
      <w:r w:rsidRPr="00AE0C6A">
        <w:rPr>
          <w:sz w:val="28"/>
        </w:rPr>
        <w:t xml:space="preserve"> </w:t>
      </w:r>
      <w:r w:rsidRPr="00AE0C6A">
        <w:rPr>
          <w:sz w:val="28"/>
        </w:rPr>
        <w:t>2021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року,</w:t>
      </w:r>
      <w:r w:rsidRPr="00AE0C6A">
        <w:rPr>
          <w:sz w:val="28"/>
        </w:rPr>
        <w:t xml:space="preserve"> </w:t>
      </w:r>
      <w:r w:rsidRPr="00AE0C6A">
        <w:rPr>
          <w:sz w:val="28"/>
        </w:rPr>
        <w:t>інформувати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Верховну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Раду</w:t>
      </w:r>
      <w:r w:rsidRPr="00AE0C6A">
        <w:rPr>
          <w:sz w:val="28"/>
        </w:rPr>
        <w:t xml:space="preserve"> </w:t>
      </w:r>
      <w:r w:rsidRPr="00AE0C6A">
        <w:rPr>
          <w:sz w:val="28"/>
        </w:rPr>
        <w:t>України</w:t>
      </w:r>
      <w:r w:rsidRPr="00AE0C6A">
        <w:rPr>
          <w:sz w:val="28"/>
        </w:rPr>
        <w:t xml:space="preserve"> </w:t>
      </w:r>
      <w:r w:rsidRPr="00AE0C6A">
        <w:rPr>
          <w:sz w:val="28"/>
        </w:rPr>
        <w:t>про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стан</w:t>
      </w:r>
      <w:r w:rsidRPr="00AE0C6A">
        <w:rPr>
          <w:sz w:val="28"/>
        </w:rPr>
        <w:t xml:space="preserve"> </w:t>
      </w:r>
      <w:r w:rsidRPr="00AE0C6A">
        <w:rPr>
          <w:sz w:val="28"/>
        </w:rPr>
        <w:t>виконання</w:t>
      </w:r>
      <w:r w:rsidRPr="00AE0C6A">
        <w:rPr>
          <w:sz w:val="28"/>
        </w:rPr>
        <w:t xml:space="preserve"> </w:t>
      </w:r>
      <w:r w:rsidRPr="00AE0C6A">
        <w:rPr>
          <w:sz w:val="28"/>
        </w:rPr>
        <w:t>цього</w:t>
      </w:r>
      <w:r w:rsidRPr="00AE0C6A">
        <w:rPr>
          <w:sz w:val="28"/>
        </w:rPr>
        <w:t xml:space="preserve"> </w:t>
      </w:r>
      <w:r w:rsidRPr="00AE0C6A">
        <w:rPr>
          <w:sz w:val="28"/>
        </w:rPr>
        <w:t>Закону.</w:t>
      </w:r>
    </w:p>
    <w:p w:rsidR="00AE0C6A" w:rsidRPr="00AE0C6A" w:rsidRDefault="00AE0C6A" w:rsidP="00AE0C6A">
      <w:pPr>
        <w:ind w:firstLine="720"/>
        <w:jc w:val="both"/>
        <w:rPr>
          <w:sz w:val="28"/>
        </w:rPr>
      </w:pPr>
      <w:r w:rsidRPr="00AE0C6A">
        <w:rPr>
          <w:b/>
          <w:sz w:val="28"/>
        </w:rPr>
        <w:t>Голова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Верховної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Ради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України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Д.</w:t>
      </w:r>
      <w:r w:rsidRPr="00AE0C6A">
        <w:rPr>
          <w:b/>
          <w:sz w:val="28"/>
        </w:rPr>
        <w:t xml:space="preserve"> </w:t>
      </w:r>
      <w:r w:rsidRPr="00AE0C6A">
        <w:rPr>
          <w:b/>
          <w:sz w:val="28"/>
        </w:rPr>
        <w:t>РАЗУМКОВ</w:t>
      </w:r>
    </w:p>
    <w:p w:rsidR="00595064" w:rsidRPr="00AE0C6A" w:rsidRDefault="00595064" w:rsidP="00AE0C6A">
      <w:pPr>
        <w:ind w:firstLine="720"/>
        <w:jc w:val="both"/>
        <w:rPr>
          <w:sz w:val="28"/>
        </w:rPr>
      </w:pPr>
    </w:p>
    <w:sectPr w:rsidR="00595064" w:rsidRPr="00AE0C6A" w:rsidSect="00AE0C6A">
      <w:footerReference w:type="even" r:id="rId11"/>
      <w:footerReference w:type="default" r:id="rId12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C6A" w:rsidRDefault="00AE0C6A">
      <w:r>
        <w:separator/>
      </w:r>
    </w:p>
  </w:endnote>
  <w:endnote w:type="continuationSeparator" w:id="0">
    <w:p w:rsidR="00AE0C6A" w:rsidRDefault="00AE0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C6A" w:rsidRDefault="00AE0C6A" w:rsidP="00DC5E61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AE0C6A" w:rsidRDefault="00AE0C6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C6A" w:rsidRDefault="00AE0C6A" w:rsidP="00DC5E61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27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AE0C6A" w:rsidRDefault="00AE0C6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C6A" w:rsidRDefault="00AE0C6A">
      <w:r>
        <w:separator/>
      </w:r>
    </w:p>
  </w:footnote>
  <w:footnote w:type="continuationSeparator" w:id="0">
    <w:p w:rsidR="00AE0C6A" w:rsidRDefault="00AE0C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0C6A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0C6A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6A9D91"/>
  <w15:chartTrackingRefBased/>
  <w15:docId w15:val="{C4D9665C-4E97-479C-9501-41C4F421E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AE0C6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AE0C6A"/>
    <w:rPr>
      <w:sz w:val="28"/>
    </w:rPr>
  </w:style>
  <w:style w:type="character" w:styleId="aa">
    <w:name w:val="page number"/>
    <w:basedOn w:val="a1"/>
    <w:rsid w:val="00AE0C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755-17/ed2020040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755-17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zakon.rada.gov.ua/laws/show/2755-17/ed20200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2755-17/ed20200402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4</TotalTime>
  <Pages>27</Pages>
  <Words>9510</Words>
  <Characters>61055</Characters>
  <Application>Microsoft Office Word</Application>
  <DocSecurity>0</DocSecurity>
  <Lines>1151</Lines>
  <Paragraphs>322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70243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2020-12-16T08:55:00Z</dcterms:created>
  <dcterms:modified xsi:type="dcterms:W3CDTF">2020-12-16T09:03:00Z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