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080" w:rsidRDefault="00054080" w:rsidP="00054080">
      <w:pPr>
        <w:ind w:firstLine="720"/>
        <w:jc w:val="right"/>
        <w:rPr>
          <w:sz w:val="28"/>
        </w:rPr>
      </w:pPr>
      <w:r w:rsidRPr="00054080">
        <w:rPr>
          <w:sz w:val="28"/>
        </w:rPr>
        <w:t>ПРОЕКТ</w:t>
      </w:r>
    </w:p>
    <w:p w:rsidR="00054080" w:rsidRDefault="00054080" w:rsidP="00054080">
      <w:pPr>
        <w:ind w:firstLine="720"/>
        <w:jc w:val="right"/>
        <w:rPr>
          <w:sz w:val="28"/>
        </w:rPr>
      </w:pPr>
      <w:r>
        <w:rPr>
          <w:sz w:val="28"/>
        </w:rPr>
        <w:t>(тираж 0</w:t>
      </w:r>
      <w:r w:rsidR="00791B85">
        <w:rPr>
          <w:sz w:val="28"/>
        </w:rPr>
        <w:t>2</w:t>
      </w:r>
      <w:bookmarkStart w:id="0" w:name="_GoBack"/>
      <w:bookmarkEnd w:id="0"/>
      <w:r>
        <w:rPr>
          <w:sz w:val="28"/>
        </w:rPr>
        <w:t>.06.2021)</w:t>
      </w:r>
    </w:p>
    <w:p w:rsidR="00054080" w:rsidRPr="00054080" w:rsidRDefault="00054080" w:rsidP="00054080">
      <w:pPr>
        <w:ind w:firstLine="720"/>
        <w:jc w:val="right"/>
        <w:rPr>
          <w:sz w:val="28"/>
        </w:rPr>
      </w:pPr>
    </w:p>
    <w:p w:rsidR="00054080" w:rsidRPr="00054080" w:rsidRDefault="00054080" w:rsidP="00054080">
      <w:pPr>
        <w:ind w:firstLine="720"/>
        <w:jc w:val="center"/>
        <w:rPr>
          <w:sz w:val="28"/>
        </w:rPr>
      </w:pPr>
      <w:r w:rsidRPr="00054080">
        <w:rPr>
          <w:sz w:val="28"/>
        </w:rPr>
        <w:t>Закон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</w:p>
    <w:p w:rsidR="00054080" w:rsidRDefault="00054080" w:rsidP="00054080">
      <w:pPr>
        <w:ind w:firstLine="720"/>
        <w:jc w:val="center"/>
        <w:rPr>
          <w:sz w:val="28"/>
        </w:rPr>
      </w:pPr>
      <w:r w:rsidRPr="00054080">
        <w:rPr>
          <w:sz w:val="28"/>
        </w:rPr>
        <w:t>Про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внесення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змін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деяких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щодо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підвищення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соціальних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гарантій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для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осіб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дітей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</w:p>
    <w:p w:rsidR="00054080" w:rsidRPr="00054080" w:rsidRDefault="00054080" w:rsidP="00054080">
      <w:pPr>
        <w:ind w:firstLine="720"/>
        <w:jc w:val="center"/>
        <w:rPr>
          <w:sz w:val="28"/>
        </w:rPr>
      </w:pP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Верховна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Рада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є: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I.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Внести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зміни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1.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“Про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основи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соціальної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захищеності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осіб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Україні”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(Відомості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Верховної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Ради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УРСР,</w:t>
      </w:r>
      <w:r w:rsidRPr="00054080">
        <w:rPr>
          <w:sz w:val="28"/>
        </w:rPr>
        <w:t xml:space="preserve"> </w:t>
      </w:r>
      <w:r w:rsidRPr="00054080">
        <w:rPr>
          <w:sz w:val="28"/>
        </w:rPr>
        <w:t>1991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р.,</w:t>
      </w:r>
      <w:r w:rsidRPr="00054080">
        <w:rPr>
          <w:sz w:val="28"/>
        </w:rPr>
        <w:t xml:space="preserve"> </w:t>
      </w:r>
      <w:r w:rsidRPr="00054080">
        <w:rPr>
          <w:sz w:val="28"/>
        </w:rPr>
        <w:t>№</w:t>
      </w:r>
      <w:r w:rsidRPr="00054080">
        <w:rPr>
          <w:sz w:val="28"/>
        </w:rPr>
        <w:t xml:space="preserve"> </w:t>
      </w:r>
      <w:r w:rsidRPr="00054080">
        <w:rPr>
          <w:sz w:val="28"/>
        </w:rPr>
        <w:t>21,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ст.</w:t>
      </w:r>
      <w:r w:rsidRPr="00054080">
        <w:rPr>
          <w:sz w:val="28"/>
        </w:rPr>
        <w:t xml:space="preserve"> </w:t>
      </w:r>
      <w:r w:rsidRPr="00054080">
        <w:rPr>
          <w:sz w:val="28"/>
        </w:rPr>
        <w:t>252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наступними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змінами):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1)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частині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шостій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статті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20: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абзац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другий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після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«у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спеціалізованими,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підприємствами,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організаціями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громадських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організацій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осіб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інвалідністю»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доповнити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«та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забезпечення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функціонування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установ,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закладів»;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абзац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дев’ятий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викласти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редакції: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«фінансування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реабілітаційної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допомоги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законодавства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порядку,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визначеному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Кабінетом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Міністрів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України»;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2)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статті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38: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частині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“для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письмового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спілкування”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виключити;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частину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сьому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викласти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редакції: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“Особи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діти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супроводжують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осіб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групи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дітей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(не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більш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одна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особа,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супроводжує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групи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дитину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інвалідністю),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мають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право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позачергове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обслуговування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будь-яких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касах,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також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підприємствах,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установах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організаціях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усіх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форм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власності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підпорядкування,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надають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будь-які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послуги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населенню.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прямують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лікування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(за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наявності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підтвердних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документів),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групи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діти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мають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право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пріоритет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перед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іншими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проходження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передбачених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законодавством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видів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контролю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пропуску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через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державний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кордон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контрольних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в’їзду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тимчасово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окуповані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території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виїзду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територій.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Разом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пріоритетному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порядку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можуть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слідувати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їх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супроводжують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(не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більше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двох),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разі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необхідності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-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близькі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родичі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лінії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спорідненості.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пропуску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через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державний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кордон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для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автомобільного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сполучення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контрольних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в’їзду-виїзду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тимчасово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окуповані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території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пріоритет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може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надаватися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слідуванні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пішому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порядку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легковому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автомобілі,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умови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відсутності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транспортному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засобі,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прямують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зазначені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інших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(крім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визначених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цією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статтею)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осіб”;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lastRenderedPageBreak/>
        <w:t>3)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тексті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“громадська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організація”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всіх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відмінках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замінити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“громадське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об’єднання”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відмінку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числі.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2.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тексті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“Про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державний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кордон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(Відомості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Верховної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Ради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1992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р.,</w:t>
      </w:r>
      <w:r w:rsidRPr="00054080">
        <w:rPr>
          <w:sz w:val="28"/>
        </w:rPr>
        <w:t xml:space="preserve"> </w:t>
      </w:r>
      <w:r w:rsidRPr="00054080">
        <w:rPr>
          <w:sz w:val="28"/>
        </w:rPr>
        <w:t>№</w:t>
      </w:r>
      <w:r w:rsidRPr="00054080">
        <w:rPr>
          <w:sz w:val="28"/>
        </w:rPr>
        <w:t xml:space="preserve"> </w:t>
      </w:r>
      <w:r w:rsidRPr="00054080">
        <w:rPr>
          <w:sz w:val="28"/>
        </w:rPr>
        <w:t>2,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ст.</w:t>
      </w:r>
      <w:r w:rsidRPr="00054080">
        <w:rPr>
          <w:sz w:val="28"/>
        </w:rPr>
        <w:t xml:space="preserve"> </w:t>
      </w:r>
      <w:r w:rsidRPr="00054080">
        <w:rPr>
          <w:sz w:val="28"/>
        </w:rPr>
        <w:t>5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наступними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змінами)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“громадська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організація”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всіх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відмінках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замінити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“громадське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об’єднання”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відмінку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числі.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3.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“Про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Державну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прикордонну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службу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(Відомості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Верховної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Ради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2003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р.,</w:t>
      </w:r>
      <w:r w:rsidRPr="00054080">
        <w:rPr>
          <w:sz w:val="28"/>
        </w:rPr>
        <w:t xml:space="preserve"> </w:t>
      </w:r>
      <w:r w:rsidRPr="00054080">
        <w:rPr>
          <w:sz w:val="28"/>
        </w:rPr>
        <w:t>№</w:t>
      </w:r>
      <w:r w:rsidRPr="00054080">
        <w:rPr>
          <w:sz w:val="28"/>
        </w:rPr>
        <w:t xml:space="preserve"> </w:t>
      </w:r>
      <w:r w:rsidRPr="00054080">
        <w:rPr>
          <w:sz w:val="28"/>
        </w:rPr>
        <w:t>27,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ст.</w:t>
      </w:r>
      <w:r w:rsidRPr="00054080">
        <w:rPr>
          <w:sz w:val="28"/>
        </w:rPr>
        <w:t xml:space="preserve"> </w:t>
      </w:r>
      <w:r w:rsidRPr="00054080">
        <w:rPr>
          <w:sz w:val="28"/>
        </w:rPr>
        <w:t>208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наступними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змінами):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1)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</w:t>
      </w:r>
      <w:r w:rsidRPr="00054080">
        <w:rPr>
          <w:sz w:val="28"/>
        </w:rPr>
        <w:t xml:space="preserve"> </w:t>
      </w:r>
      <w:r w:rsidRPr="00054080">
        <w:rPr>
          <w:sz w:val="28"/>
        </w:rPr>
        <w:t>3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частини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п’ятої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статті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23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доповнити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“крім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випадків,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установлених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законами”;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2)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тексті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“громадська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організація”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всіх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відмінках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замінити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словами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“громадське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об’єднання”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відмінку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числі.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4.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Частину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другу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статті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23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“Про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прикордонний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контроль”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(Відомості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Верховної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Ради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2010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р.,</w:t>
      </w:r>
      <w:r w:rsidRPr="00054080">
        <w:rPr>
          <w:sz w:val="28"/>
        </w:rPr>
        <w:t xml:space="preserve"> </w:t>
      </w:r>
      <w:r w:rsidRPr="00054080">
        <w:rPr>
          <w:sz w:val="28"/>
        </w:rPr>
        <w:t>№</w:t>
      </w:r>
      <w:r w:rsidRPr="00054080">
        <w:rPr>
          <w:sz w:val="28"/>
        </w:rPr>
        <w:t xml:space="preserve"> </w:t>
      </w:r>
      <w:r w:rsidRPr="00054080">
        <w:rPr>
          <w:sz w:val="28"/>
        </w:rPr>
        <w:t>6,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ст.</w:t>
      </w:r>
      <w:r w:rsidRPr="00054080">
        <w:rPr>
          <w:sz w:val="28"/>
        </w:rPr>
        <w:t xml:space="preserve"> </w:t>
      </w:r>
      <w:r w:rsidRPr="00054080">
        <w:rPr>
          <w:sz w:val="28"/>
        </w:rPr>
        <w:t>46)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після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абзацу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доповнити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новим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абзацом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змісту: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"Особи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прямують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лікування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(за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наявності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підтвердних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документів),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групи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діти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інвалідністю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мають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право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пріоритет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перед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іншими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проходження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передбачених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законодавством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видів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контролю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пропуску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через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державний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кордон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Разом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такими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пріоритетному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порядку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можуть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слідувати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їх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супроводжують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(не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більше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двох),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разі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необхідності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-</w:t>
      </w:r>
      <w:r w:rsidRPr="00054080">
        <w:rPr>
          <w:sz w:val="28"/>
        </w:rPr>
        <w:t xml:space="preserve"> </w:t>
      </w:r>
      <w:r w:rsidRPr="00054080">
        <w:rPr>
          <w:sz w:val="28"/>
        </w:rPr>
        <w:t>близькі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родичі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першої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лінії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спорідненості.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пунктах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пропуску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через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державний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кордон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для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автомобільного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сполучення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пріоритет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може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надаватися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слідуванні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пішому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порядку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легковому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автомобілі,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умови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відсутності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транспортному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засобі,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якому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прямують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зазначені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особи,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інших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(крім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визначених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цією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статтею)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осіб".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зв’язку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цим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абзаци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другий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третій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вважати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абзацами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третім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четвертим.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ІІ.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Прикінцеві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положення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1.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Цей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набирає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чинності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дня,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наступного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днем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його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опублікування.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2.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Кабінету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Міністрів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місячний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строк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дня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набрання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чинності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цим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Законом: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привести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свої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нормативно-правові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акти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відповідність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цим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Законом;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забезпечити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приведення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міністерствами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та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іншими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центральними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органами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виконавчої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влади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їх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нормативно-правових</w:t>
      </w:r>
      <w:r w:rsidRPr="00054080">
        <w:rPr>
          <w:sz w:val="28"/>
        </w:rPr>
        <w:t xml:space="preserve"> </w:t>
      </w:r>
      <w:r w:rsidRPr="00054080">
        <w:rPr>
          <w:sz w:val="28"/>
        </w:rPr>
        <w:t>актів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відповідність</w:t>
      </w:r>
      <w:r w:rsidRPr="00054080">
        <w:rPr>
          <w:sz w:val="28"/>
        </w:rPr>
        <w:t xml:space="preserve"> </w:t>
      </w:r>
      <w:r w:rsidRPr="00054080">
        <w:rPr>
          <w:sz w:val="28"/>
        </w:rPr>
        <w:t>із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цим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Законом.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sz w:val="28"/>
        </w:rPr>
        <w:t>3.</w:t>
      </w:r>
      <w:r w:rsidRPr="00054080">
        <w:rPr>
          <w:sz w:val="28"/>
        </w:rPr>
        <w:t xml:space="preserve"> </w:t>
      </w:r>
      <w:r w:rsidRPr="00054080">
        <w:rPr>
          <w:sz w:val="28"/>
        </w:rPr>
        <w:t>Кабінету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Міністрів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2022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році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поінформувати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Верховну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Раду</w:t>
      </w:r>
      <w:r w:rsidRPr="00054080">
        <w:rPr>
          <w:sz w:val="28"/>
        </w:rPr>
        <w:t xml:space="preserve"> </w:t>
      </w:r>
      <w:r w:rsidRPr="00054080">
        <w:rPr>
          <w:sz w:val="28"/>
        </w:rPr>
        <w:t>України</w:t>
      </w:r>
      <w:r w:rsidRPr="00054080">
        <w:rPr>
          <w:sz w:val="28"/>
        </w:rPr>
        <w:t xml:space="preserve"> </w:t>
      </w:r>
      <w:r w:rsidRPr="00054080">
        <w:rPr>
          <w:sz w:val="28"/>
        </w:rPr>
        <w:t>про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стан</w:t>
      </w:r>
      <w:r w:rsidRPr="00054080">
        <w:rPr>
          <w:sz w:val="28"/>
        </w:rPr>
        <w:t xml:space="preserve"> </w:t>
      </w:r>
      <w:r w:rsidRPr="00054080">
        <w:rPr>
          <w:sz w:val="28"/>
        </w:rPr>
        <w:t>виконання</w:t>
      </w:r>
      <w:r w:rsidRPr="00054080">
        <w:rPr>
          <w:sz w:val="28"/>
        </w:rPr>
        <w:t xml:space="preserve"> </w:t>
      </w:r>
      <w:r w:rsidRPr="00054080">
        <w:rPr>
          <w:sz w:val="28"/>
        </w:rPr>
        <w:t>цього</w:t>
      </w:r>
      <w:r w:rsidRPr="00054080">
        <w:rPr>
          <w:sz w:val="28"/>
        </w:rPr>
        <w:t xml:space="preserve"> </w:t>
      </w:r>
      <w:r w:rsidRPr="00054080">
        <w:rPr>
          <w:sz w:val="28"/>
        </w:rPr>
        <w:t>Закону.</w:t>
      </w:r>
    </w:p>
    <w:p w:rsidR="00054080" w:rsidRPr="00054080" w:rsidRDefault="00054080" w:rsidP="00054080">
      <w:pPr>
        <w:ind w:firstLine="720"/>
        <w:jc w:val="both"/>
        <w:rPr>
          <w:sz w:val="28"/>
        </w:rPr>
      </w:pPr>
      <w:r w:rsidRPr="00054080">
        <w:rPr>
          <w:b/>
          <w:sz w:val="28"/>
        </w:rPr>
        <w:lastRenderedPageBreak/>
        <w:t>Голова</w:t>
      </w:r>
      <w:r w:rsidRPr="00054080">
        <w:rPr>
          <w:b/>
          <w:sz w:val="28"/>
        </w:rPr>
        <w:t xml:space="preserve"> </w:t>
      </w:r>
      <w:r w:rsidRPr="00054080">
        <w:rPr>
          <w:b/>
          <w:sz w:val="28"/>
        </w:rPr>
        <w:t>Верховної</w:t>
      </w:r>
      <w:r w:rsidRPr="00054080">
        <w:rPr>
          <w:b/>
          <w:sz w:val="28"/>
        </w:rPr>
        <w:t xml:space="preserve"> </w:t>
      </w:r>
      <w:r w:rsidRPr="00054080">
        <w:rPr>
          <w:b/>
          <w:sz w:val="28"/>
        </w:rPr>
        <w:t>Ради</w:t>
      </w:r>
      <w:r w:rsidRPr="00054080">
        <w:rPr>
          <w:b/>
          <w:sz w:val="28"/>
        </w:rPr>
        <w:t xml:space="preserve"> </w:t>
      </w:r>
      <w:r w:rsidRPr="00054080">
        <w:rPr>
          <w:b/>
          <w:sz w:val="28"/>
        </w:rPr>
        <w:t>України</w:t>
      </w:r>
    </w:p>
    <w:p w:rsidR="00595064" w:rsidRPr="00054080" w:rsidRDefault="00595064" w:rsidP="00054080">
      <w:pPr>
        <w:ind w:firstLine="720"/>
        <w:jc w:val="both"/>
        <w:rPr>
          <w:sz w:val="28"/>
        </w:rPr>
      </w:pPr>
    </w:p>
    <w:sectPr w:rsidR="00595064" w:rsidRPr="00054080" w:rsidSect="0005408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080" w:rsidRDefault="00054080">
      <w:r>
        <w:separator/>
      </w:r>
    </w:p>
  </w:endnote>
  <w:endnote w:type="continuationSeparator" w:id="0">
    <w:p w:rsidR="00054080" w:rsidRDefault="00054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080" w:rsidRDefault="00054080" w:rsidP="0055573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054080" w:rsidRDefault="0005408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080" w:rsidRDefault="00054080" w:rsidP="0055573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791B85"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054080" w:rsidRDefault="0005408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080" w:rsidRDefault="00054080">
      <w:r>
        <w:separator/>
      </w:r>
    </w:p>
  </w:footnote>
  <w:footnote w:type="continuationSeparator" w:id="0">
    <w:p w:rsidR="00054080" w:rsidRDefault="00054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080"/>
    <w:rsid w:val="000268D9"/>
    <w:rsid w:val="00054080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91B85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10A8E"/>
  <w15:chartTrackingRefBased/>
  <w15:docId w15:val="{ECD1BC3B-3731-4FDE-83CF-9C278C12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540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054080"/>
    <w:rPr>
      <w:sz w:val="28"/>
    </w:rPr>
  </w:style>
  <w:style w:type="character" w:styleId="aa">
    <w:name w:val="page number"/>
    <w:basedOn w:val="a1"/>
    <w:rsid w:val="0005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7</TotalTime>
  <Pages>3</Pages>
  <Words>660</Words>
  <Characters>4023</Characters>
  <Application>Microsoft Office Word</Application>
  <DocSecurity>0</DocSecurity>
  <Lines>83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2021-06-02T10:04:00Z</dcterms:created>
  <dcterms:modified xsi:type="dcterms:W3CDTF">2021-06-02T10:11:00Z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