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B68" w:rsidRPr="00E6349F" w:rsidRDefault="002C40C1" w:rsidP="00CD59CC">
      <w:pPr>
        <w:pStyle w:val="StyleZakonu"/>
        <w:spacing w:after="0" w:line="240" w:lineRule="auto"/>
        <w:ind w:firstLine="567"/>
        <w:jc w:val="right"/>
        <w:rPr>
          <w:i/>
          <w:sz w:val="28"/>
        </w:rPr>
      </w:pPr>
      <w:bookmarkStart w:id="0" w:name="_GoBack"/>
      <w:bookmarkEnd w:id="0"/>
      <w:r>
        <w:rPr>
          <w:i/>
          <w:sz w:val="28"/>
        </w:rPr>
        <w:t>Проє</w:t>
      </w:r>
      <w:r w:rsidR="00801B68" w:rsidRPr="00E6349F">
        <w:rPr>
          <w:i/>
          <w:sz w:val="28"/>
        </w:rPr>
        <w:t>кт</w:t>
      </w:r>
    </w:p>
    <w:p w:rsidR="00C76888" w:rsidRPr="00E6349F" w:rsidRDefault="00A4277A" w:rsidP="00CD59CC">
      <w:pPr>
        <w:pStyle w:val="StyleZakonu"/>
        <w:spacing w:after="0" w:line="240" w:lineRule="auto"/>
        <w:ind w:firstLine="567"/>
        <w:jc w:val="right"/>
        <w:rPr>
          <w:i/>
          <w:sz w:val="28"/>
        </w:rPr>
      </w:pPr>
      <w:r w:rsidRPr="00E6349F">
        <w:rPr>
          <w:i/>
          <w:sz w:val="28"/>
        </w:rPr>
        <w:t>вноситься народним</w:t>
      </w:r>
      <w:r w:rsidR="00E0466C" w:rsidRPr="00E6349F">
        <w:rPr>
          <w:i/>
          <w:sz w:val="28"/>
        </w:rPr>
        <w:t>и</w:t>
      </w:r>
      <w:r w:rsidR="00C76888" w:rsidRPr="00E6349F">
        <w:rPr>
          <w:i/>
          <w:sz w:val="28"/>
        </w:rPr>
        <w:t xml:space="preserve"> </w:t>
      </w:r>
    </w:p>
    <w:p w:rsidR="00801B68" w:rsidRDefault="00E0466C" w:rsidP="00CD59CC">
      <w:pPr>
        <w:pStyle w:val="StyleZakonu"/>
        <w:spacing w:after="0" w:line="240" w:lineRule="auto"/>
        <w:ind w:firstLine="567"/>
        <w:jc w:val="right"/>
        <w:rPr>
          <w:i/>
          <w:sz w:val="28"/>
        </w:rPr>
      </w:pPr>
      <w:r w:rsidRPr="00E6349F">
        <w:rPr>
          <w:i/>
          <w:sz w:val="28"/>
        </w:rPr>
        <w:t>депутатами</w:t>
      </w:r>
      <w:r w:rsidR="00C76888" w:rsidRPr="00E6349F">
        <w:rPr>
          <w:i/>
          <w:sz w:val="28"/>
        </w:rPr>
        <w:t xml:space="preserve"> України</w:t>
      </w:r>
    </w:p>
    <w:p w:rsidR="002C40C1" w:rsidRDefault="002C40C1" w:rsidP="00CD59CC">
      <w:pPr>
        <w:pStyle w:val="StyleZakonu"/>
        <w:spacing w:after="0" w:line="240" w:lineRule="auto"/>
        <w:ind w:firstLine="567"/>
        <w:jc w:val="right"/>
        <w:rPr>
          <w:i/>
          <w:sz w:val="28"/>
        </w:rPr>
      </w:pPr>
      <w:r>
        <w:rPr>
          <w:i/>
          <w:sz w:val="28"/>
        </w:rPr>
        <w:t>Бакумовим О.С.</w:t>
      </w:r>
    </w:p>
    <w:p w:rsidR="002C40C1" w:rsidRDefault="002C40C1" w:rsidP="00CD59CC">
      <w:pPr>
        <w:pStyle w:val="StyleZakonu"/>
        <w:spacing w:after="0" w:line="240" w:lineRule="auto"/>
        <w:ind w:firstLine="567"/>
        <w:jc w:val="right"/>
        <w:rPr>
          <w:i/>
          <w:sz w:val="28"/>
        </w:rPr>
      </w:pPr>
      <w:r>
        <w:rPr>
          <w:i/>
          <w:sz w:val="28"/>
        </w:rPr>
        <w:t>Монастирським Д.А.</w:t>
      </w:r>
    </w:p>
    <w:p w:rsidR="002C40C1" w:rsidRPr="00E6349F" w:rsidRDefault="002C40C1" w:rsidP="00CD59CC">
      <w:pPr>
        <w:pStyle w:val="StyleZakonu"/>
        <w:spacing w:after="0" w:line="240" w:lineRule="auto"/>
        <w:ind w:firstLine="567"/>
        <w:jc w:val="right"/>
        <w:rPr>
          <w:i/>
          <w:sz w:val="28"/>
        </w:rPr>
      </w:pPr>
      <w:r>
        <w:rPr>
          <w:i/>
          <w:sz w:val="28"/>
        </w:rPr>
        <w:t>та ін.</w:t>
      </w:r>
    </w:p>
    <w:p w:rsidR="00F3330E" w:rsidRPr="00E6349F" w:rsidRDefault="00F3330E" w:rsidP="00CD59CC">
      <w:pPr>
        <w:pStyle w:val="StyleZakonu"/>
        <w:spacing w:after="0" w:line="240" w:lineRule="auto"/>
        <w:ind w:firstLine="567"/>
        <w:jc w:val="right"/>
        <w:rPr>
          <w:sz w:val="28"/>
        </w:rPr>
      </w:pPr>
    </w:p>
    <w:p w:rsidR="00F3330E" w:rsidRDefault="00F3330E" w:rsidP="00CD59CC">
      <w:pPr>
        <w:pStyle w:val="StyleZakonu"/>
        <w:spacing w:after="0" w:line="240" w:lineRule="auto"/>
        <w:ind w:firstLine="567"/>
        <w:jc w:val="right"/>
        <w:rPr>
          <w:sz w:val="28"/>
        </w:rPr>
      </w:pPr>
    </w:p>
    <w:p w:rsidR="00C2728F" w:rsidRDefault="00C2728F" w:rsidP="00CD59CC">
      <w:pPr>
        <w:pStyle w:val="StyleZakonu"/>
        <w:spacing w:after="0" w:line="240" w:lineRule="auto"/>
        <w:ind w:firstLine="567"/>
        <w:jc w:val="right"/>
        <w:rPr>
          <w:sz w:val="28"/>
        </w:rPr>
      </w:pPr>
    </w:p>
    <w:p w:rsidR="00C2728F" w:rsidRDefault="00C2728F" w:rsidP="00CD59CC">
      <w:pPr>
        <w:pStyle w:val="StyleZakonu"/>
        <w:spacing w:after="0" w:line="240" w:lineRule="auto"/>
        <w:ind w:firstLine="567"/>
        <w:jc w:val="right"/>
        <w:rPr>
          <w:sz w:val="28"/>
        </w:rPr>
      </w:pPr>
    </w:p>
    <w:p w:rsidR="00C2728F" w:rsidRPr="00E6349F" w:rsidRDefault="00C2728F" w:rsidP="00CD59CC">
      <w:pPr>
        <w:pStyle w:val="StyleZakonu"/>
        <w:spacing w:after="0" w:line="240" w:lineRule="auto"/>
        <w:ind w:firstLine="567"/>
        <w:jc w:val="right"/>
        <w:rPr>
          <w:sz w:val="28"/>
        </w:rPr>
      </w:pPr>
    </w:p>
    <w:p w:rsidR="00801B68" w:rsidRPr="00E6349F" w:rsidRDefault="00A4277A" w:rsidP="00F52E94">
      <w:pPr>
        <w:pStyle w:val="StyleZakonu"/>
        <w:spacing w:after="0" w:line="240" w:lineRule="auto"/>
        <w:ind w:firstLine="0"/>
        <w:jc w:val="center"/>
        <w:rPr>
          <w:b/>
          <w:i/>
          <w:sz w:val="44"/>
          <w:szCs w:val="44"/>
        </w:rPr>
      </w:pPr>
      <w:r w:rsidRPr="00E6349F">
        <w:rPr>
          <w:b/>
          <w:i/>
          <w:sz w:val="44"/>
          <w:szCs w:val="44"/>
        </w:rPr>
        <w:t>ЗАКО</w:t>
      </w:r>
      <w:r w:rsidR="00801B68" w:rsidRPr="00E6349F">
        <w:rPr>
          <w:b/>
          <w:i/>
          <w:sz w:val="44"/>
          <w:szCs w:val="44"/>
        </w:rPr>
        <w:t xml:space="preserve">Н </w:t>
      </w:r>
      <w:r w:rsidR="00C76888" w:rsidRPr="00E6349F">
        <w:rPr>
          <w:b/>
          <w:i/>
          <w:sz w:val="44"/>
          <w:szCs w:val="44"/>
        </w:rPr>
        <w:t>У</w:t>
      </w:r>
      <w:r w:rsidRPr="00E6349F">
        <w:rPr>
          <w:b/>
          <w:i/>
          <w:sz w:val="44"/>
          <w:szCs w:val="44"/>
        </w:rPr>
        <w:t>КРАЇН</w:t>
      </w:r>
      <w:r w:rsidR="00801B68" w:rsidRPr="00E6349F">
        <w:rPr>
          <w:b/>
          <w:i/>
          <w:sz w:val="44"/>
          <w:szCs w:val="44"/>
        </w:rPr>
        <w:t>И</w:t>
      </w:r>
    </w:p>
    <w:p w:rsidR="00801B68" w:rsidRPr="00E6349F" w:rsidRDefault="00801B68" w:rsidP="00CD59CC">
      <w:pPr>
        <w:pStyle w:val="StyleZakonu"/>
        <w:spacing w:after="0" w:line="240" w:lineRule="auto"/>
        <w:ind w:firstLine="567"/>
        <w:jc w:val="center"/>
        <w:rPr>
          <w:b/>
          <w:sz w:val="28"/>
        </w:rPr>
      </w:pPr>
    </w:p>
    <w:p w:rsidR="00801B68" w:rsidRPr="00E6349F" w:rsidRDefault="00A4277A" w:rsidP="00A4277A">
      <w:pPr>
        <w:pStyle w:val="StyleZakonu"/>
        <w:pBdr>
          <w:bottom w:val="single" w:sz="12" w:space="1" w:color="auto"/>
        </w:pBdr>
        <w:spacing w:after="0" w:line="240" w:lineRule="auto"/>
        <w:ind w:firstLine="567"/>
        <w:jc w:val="center"/>
        <w:rPr>
          <w:b/>
          <w:sz w:val="28"/>
        </w:rPr>
      </w:pPr>
      <w:r w:rsidRPr="00E6349F">
        <w:rPr>
          <w:b/>
          <w:sz w:val="28"/>
        </w:rPr>
        <w:t xml:space="preserve">Про внесення змін до Закону України «Про Національну поліцію» </w:t>
      </w:r>
      <w:r w:rsidR="004E279A">
        <w:rPr>
          <w:b/>
          <w:sz w:val="28"/>
        </w:rPr>
        <w:t>(</w:t>
      </w:r>
      <w:r w:rsidRPr="00E6349F">
        <w:rPr>
          <w:b/>
          <w:sz w:val="28"/>
        </w:rPr>
        <w:t xml:space="preserve">щодо </w:t>
      </w:r>
      <w:r w:rsidR="004E279A">
        <w:rPr>
          <w:b/>
          <w:sz w:val="28"/>
        </w:rPr>
        <w:t xml:space="preserve">відрядження поліцейських до </w:t>
      </w:r>
      <w:r w:rsidR="004E279A" w:rsidRPr="00E6349F">
        <w:rPr>
          <w:b/>
          <w:sz w:val="28"/>
        </w:rPr>
        <w:t>органів державної влади,</w:t>
      </w:r>
      <w:r w:rsidR="004E279A">
        <w:rPr>
          <w:b/>
          <w:sz w:val="28"/>
        </w:rPr>
        <w:t xml:space="preserve"> </w:t>
      </w:r>
      <w:r w:rsidR="004E279A" w:rsidRPr="00E6349F">
        <w:rPr>
          <w:b/>
          <w:sz w:val="28"/>
        </w:rPr>
        <w:t xml:space="preserve">підприємств, установ, організацій, </w:t>
      </w:r>
      <w:r w:rsidR="004E279A" w:rsidRPr="00E6349F">
        <w:rPr>
          <w:b/>
          <w:bCs/>
          <w:sz w:val="28"/>
        </w:rPr>
        <w:t>закладів вищої освіти зі специфічними умовами навчання</w:t>
      </w:r>
      <w:r w:rsidR="004E279A">
        <w:rPr>
          <w:b/>
          <w:bCs/>
          <w:sz w:val="28"/>
        </w:rPr>
        <w:t xml:space="preserve"> та присвоєння спеціальних звань відрядженим</w:t>
      </w:r>
      <w:r w:rsidR="00201780">
        <w:rPr>
          <w:b/>
          <w:bCs/>
          <w:sz w:val="28"/>
        </w:rPr>
        <w:t xml:space="preserve"> </w:t>
      </w:r>
      <w:r w:rsidR="004E279A">
        <w:rPr>
          <w:b/>
          <w:bCs/>
          <w:sz w:val="28"/>
        </w:rPr>
        <w:t xml:space="preserve">(прикомандированим) поліцейським) </w:t>
      </w:r>
      <w:r w:rsidR="004E279A">
        <w:rPr>
          <w:b/>
          <w:sz w:val="28"/>
        </w:rPr>
        <w:t xml:space="preserve"> </w:t>
      </w:r>
    </w:p>
    <w:p w:rsidR="00A4277A" w:rsidRPr="00E6349F" w:rsidRDefault="00A4277A" w:rsidP="00A4277A">
      <w:pPr>
        <w:pStyle w:val="StyleZakonu"/>
        <w:spacing w:after="0" w:line="240" w:lineRule="auto"/>
        <w:ind w:firstLine="567"/>
        <w:jc w:val="center"/>
        <w:rPr>
          <w:b/>
          <w:sz w:val="28"/>
        </w:rPr>
      </w:pPr>
    </w:p>
    <w:p w:rsidR="00A4277A" w:rsidRPr="00E6349F" w:rsidRDefault="00A4277A" w:rsidP="00E0466C">
      <w:pPr>
        <w:pStyle w:val="StyleZakonu"/>
        <w:spacing w:after="0" w:line="240" w:lineRule="auto"/>
        <w:ind w:firstLine="567"/>
        <w:jc w:val="center"/>
        <w:rPr>
          <w:sz w:val="28"/>
        </w:rPr>
      </w:pPr>
    </w:p>
    <w:p w:rsidR="00A4277A" w:rsidRPr="00E6349F" w:rsidRDefault="00A4277A" w:rsidP="00E0466C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E6349F">
        <w:rPr>
          <w:sz w:val="28"/>
          <w:szCs w:val="28"/>
        </w:rPr>
        <w:t xml:space="preserve">Верховна Рада України   </w:t>
      </w:r>
      <w:r w:rsidRPr="00E6349F">
        <w:rPr>
          <w:b/>
          <w:sz w:val="28"/>
          <w:szCs w:val="28"/>
        </w:rPr>
        <w:t>п о с т а н о в л я є:</w:t>
      </w:r>
    </w:p>
    <w:p w:rsidR="00A4277A" w:rsidRPr="00E6349F" w:rsidRDefault="00A4277A" w:rsidP="00E0466C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A4277A" w:rsidRPr="00E6349F" w:rsidRDefault="00A4277A" w:rsidP="00D561AA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E6349F">
        <w:rPr>
          <w:sz w:val="28"/>
          <w:szCs w:val="28"/>
        </w:rPr>
        <w:t>І. Внести до Закону України «Про Національну поліцію» (Відомості Верховної Ради (ВВР), 2015, № 40-41, ст.379 із наступними змінами) такі зміни:</w:t>
      </w:r>
    </w:p>
    <w:p w:rsidR="00A4277A" w:rsidRPr="00E6349F" w:rsidRDefault="00A4277A" w:rsidP="006A20DA">
      <w:pPr>
        <w:pStyle w:val="StyleZakonu"/>
        <w:numPr>
          <w:ilvl w:val="0"/>
          <w:numId w:val="39"/>
        </w:numPr>
        <w:spacing w:after="0" w:line="240" w:lineRule="auto"/>
        <w:ind w:left="0" w:firstLine="709"/>
        <w:rPr>
          <w:sz w:val="28"/>
          <w:szCs w:val="28"/>
        </w:rPr>
      </w:pPr>
      <w:r w:rsidRPr="00E6349F">
        <w:rPr>
          <w:sz w:val="28"/>
          <w:szCs w:val="28"/>
        </w:rPr>
        <w:t xml:space="preserve">У тексті </w:t>
      </w:r>
      <w:r w:rsidR="006A20DA">
        <w:rPr>
          <w:sz w:val="28"/>
          <w:szCs w:val="28"/>
        </w:rPr>
        <w:t>З</w:t>
      </w:r>
      <w:r w:rsidRPr="00E6349F">
        <w:rPr>
          <w:sz w:val="28"/>
          <w:szCs w:val="28"/>
        </w:rPr>
        <w:t>акону:</w:t>
      </w:r>
    </w:p>
    <w:p w:rsidR="00A4277A" w:rsidRPr="002C40C1" w:rsidRDefault="007771D7" w:rsidP="006A20DA">
      <w:pPr>
        <w:pStyle w:val="StyleZakonu"/>
        <w:numPr>
          <w:ilvl w:val="0"/>
          <w:numId w:val="40"/>
        </w:numPr>
        <w:spacing w:after="0" w:line="240" w:lineRule="auto"/>
        <w:ind w:left="0" w:firstLine="709"/>
        <w:rPr>
          <w:sz w:val="28"/>
          <w:szCs w:val="28"/>
        </w:rPr>
      </w:pPr>
      <w:r w:rsidRPr="00E6349F">
        <w:rPr>
          <w:sz w:val="28"/>
          <w:szCs w:val="28"/>
        </w:rPr>
        <w:t>с</w:t>
      </w:r>
      <w:r w:rsidR="00A4277A" w:rsidRPr="00E6349F">
        <w:rPr>
          <w:sz w:val="28"/>
          <w:szCs w:val="28"/>
        </w:rPr>
        <w:t xml:space="preserve">лова «вищий </w:t>
      </w:r>
      <w:r w:rsidR="00A4277A" w:rsidRPr="002C40C1">
        <w:rPr>
          <w:sz w:val="28"/>
          <w:szCs w:val="28"/>
        </w:rPr>
        <w:t>навчальний заклад»</w:t>
      </w:r>
      <w:r w:rsidR="006A20DA" w:rsidRPr="002C40C1">
        <w:rPr>
          <w:sz w:val="28"/>
          <w:szCs w:val="28"/>
        </w:rPr>
        <w:t xml:space="preserve"> у всіх відмінках </w:t>
      </w:r>
      <w:r w:rsidR="006A20DA" w:rsidRPr="002C40C1">
        <w:rPr>
          <w:bCs/>
          <w:sz w:val="28"/>
          <w:szCs w:val="28"/>
        </w:rPr>
        <w:t>та числах</w:t>
      </w:r>
      <w:r w:rsidR="00A4277A" w:rsidRPr="002C40C1">
        <w:rPr>
          <w:sz w:val="28"/>
          <w:szCs w:val="28"/>
        </w:rPr>
        <w:t xml:space="preserve"> замінити словами «заклад вищої освіти» у відповідн</w:t>
      </w:r>
      <w:r w:rsidR="006A20DA" w:rsidRPr="002C40C1">
        <w:rPr>
          <w:sz w:val="28"/>
          <w:szCs w:val="28"/>
        </w:rPr>
        <w:t>ому</w:t>
      </w:r>
      <w:r w:rsidR="00A4277A" w:rsidRPr="002C40C1">
        <w:rPr>
          <w:sz w:val="28"/>
          <w:szCs w:val="28"/>
        </w:rPr>
        <w:t xml:space="preserve"> відмінк</w:t>
      </w:r>
      <w:r w:rsidR="006A20DA" w:rsidRPr="002C40C1">
        <w:rPr>
          <w:sz w:val="28"/>
          <w:szCs w:val="28"/>
        </w:rPr>
        <w:t xml:space="preserve">у </w:t>
      </w:r>
      <w:r w:rsidR="006A20DA" w:rsidRPr="002C40C1">
        <w:rPr>
          <w:bCs/>
          <w:sz w:val="28"/>
          <w:szCs w:val="28"/>
        </w:rPr>
        <w:t>та числі</w:t>
      </w:r>
      <w:r w:rsidR="00A4277A" w:rsidRPr="002C40C1">
        <w:rPr>
          <w:sz w:val="28"/>
          <w:szCs w:val="28"/>
        </w:rPr>
        <w:t>;</w:t>
      </w:r>
    </w:p>
    <w:p w:rsidR="00E0466C" w:rsidRPr="002C40C1" w:rsidRDefault="00E0466C" w:rsidP="006A20DA">
      <w:pPr>
        <w:pStyle w:val="StyleZakonu"/>
        <w:numPr>
          <w:ilvl w:val="0"/>
          <w:numId w:val="40"/>
        </w:numPr>
        <w:spacing w:after="0" w:line="240" w:lineRule="auto"/>
        <w:ind w:left="0" w:firstLine="709"/>
        <w:rPr>
          <w:sz w:val="28"/>
          <w:szCs w:val="28"/>
        </w:rPr>
      </w:pPr>
      <w:r w:rsidRPr="002C40C1">
        <w:rPr>
          <w:sz w:val="28"/>
          <w:szCs w:val="28"/>
        </w:rPr>
        <w:t>слова «навчальний заклад</w:t>
      </w:r>
      <w:r w:rsidR="00624CC6" w:rsidRPr="002C40C1">
        <w:rPr>
          <w:sz w:val="28"/>
          <w:szCs w:val="28"/>
        </w:rPr>
        <w:t xml:space="preserve">» </w:t>
      </w:r>
      <w:r w:rsidR="006A20DA" w:rsidRPr="002C40C1">
        <w:rPr>
          <w:sz w:val="28"/>
          <w:szCs w:val="28"/>
        </w:rPr>
        <w:t xml:space="preserve">у всіх відмінках </w:t>
      </w:r>
      <w:r w:rsidR="006A20DA" w:rsidRPr="002C40C1">
        <w:rPr>
          <w:bCs/>
          <w:sz w:val="28"/>
          <w:szCs w:val="28"/>
        </w:rPr>
        <w:t>та числах</w:t>
      </w:r>
      <w:r w:rsidR="006A20DA" w:rsidRPr="002C40C1">
        <w:rPr>
          <w:sz w:val="28"/>
          <w:szCs w:val="28"/>
        </w:rPr>
        <w:t xml:space="preserve"> </w:t>
      </w:r>
      <w:r w:rsidRPr="002C40C1">
        <w:rPr>
          <w:sz w:val="28"/>
          <w:szCs w:val="28"/>
        </w:rPr>
        <w:t>замінити словами «заклад вищої освіти»</w:t>
      </w:r>
      <w:r w:rsidR="006A20DA" w:rsidRPr="002C40C1">
        <w:rPr>
          <w:sz w:val="28"/>
          <w:szCs w:val="28"/>
        </w:rPr>
        <w:t xml:space="preserve"> у відповідному</w:t>
      </w:r>
      <w:r w:rsidR="00624CC6" w:rsidRPr="002C40C1">
        <w:rPr>
          <w:sz w:val="28"/>
          <w:szCs w:val="28"/>
        </w:rPr>
        <w:t xml:space="preserve"> відмінк</w:t>
      </w:r>
      <w:r w:rsidR="006A20DA" w:rsidRPr="002C40C1">
        <w:rPr>
          <w:sz w:val="28"/>
          <w:szCs w:val="28"/>
        </w:rPr>
        <w:t xml:space="preserve">у </w:t>
      </w:r>
      <w:r w:rsidR="006A20DA" w:rsidRPr="002C40C1">
        <w:rPr>
          <w:bCs/>
          <w:sz w:val="28"/>
          <w:szCs w:val="28"/>
        </w:rPr>
        <w:t>та числі</w:t>
      </w:r>
      <w:r w:rsidR="006A20DA" w:rsidRPr="002C40C1">
        <w:rPr>
          <w:sz w:val="28"/>
          <w:szCs w:val="28"/>
        </w:rPr>
        <w:t>.</w:t>
      </w:r>
    </w:p>
    <w:p w:rsidR="00E0466C" w:rsidRPr="00E6349F" w:rsidRDefault="00E0466C" w:rsidP="00D561AA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052C97" w:rsidRPr="00E6349F" w:rsidRDefault="0020174E" w:rsidP="00D561AA">
      <w:pPr>
        <w:pStyle w:val="StyleZakonu"/>
        <w:numPr>
          <w:ilvl w:val="0"/>
          <w:numId w:val="39"/>
        </w:numPr>
        <w:spacing w:after="0" w:line="240" w:lineRule="auto"/>
        <w:ind w:left="0" w:firstLine="709"/>
        <w:rPr>
          <w:sz w:val="28"/>
          <w:szCs w:val="28"/>
        </w:rPr>
      </w:pPr>
      <w:r w:rsidRPr="00E6349F">
        <w:rPr>
          <w:sz w:val="28"/>
          <w:szCs w:val="28"/>
        </w:rPr>
        <w:t>Статтю 47 доповнити частиною четвертою такого змісту</w:t>
      </w:r>
      <w:r w:rsidR="00052C97" w:rsidRPr="00E6349F">
        <w:rPr>
          <w:sz w:val="28"/>
          <w:szCs w:val="28"/>
        </w:rPr>
        <w:t>:</w:t>
      </w:r>
    </w:p>
    <w:p w:rsidR="00052C97" w:rsidRPr="006A20DA" w:rsidRDefault="00052C97" w:rsidP="00D561AA">
      <w:pPr>
        <w:pStyle w:val="StyleZakonu"/>
        <w:spacing w:after="0" w:line="240" w:lineRule="auto"/>
        <w:ind w:firstLine="709"/>
        <w:rPr>
          <w:bCs/>
          <w:sz w:val="28"/>
          <w:szCs w:val="28"/>
        </w:rPr>
      </w:pPr>
      <w:r w:rsidRPr="006A20DA">
        <w:rPr>
          <w:bCs/>
          <w:sz w:val="28"/>
          <w:szCs w:val="28"/>
        </w:rPr>
        <w:t>«4.</w:t>
      </w:r>
      <w:r w:rsidR="00600F70" w:rsidRPr="006A20DA">
        <w:rPr>
          <w:bCs/>
          <w:sz w:val="28"/>
          <w:szCs w:val="28"/>
        </w:rPr>
        <w:t> </w:t>
      </w:r>
      <w:r w:rsidRPr="006A20DA">
        <w:rPr>
          <w:bCs/>
          <w:sz w:val="28"/>
          <w:szCs w:val="28"/>
        </w:rPr>
        <w:t xml:space="preserve">Призначення на посади, що можуть бути заміщеними поліцейськими у закладах вищої освіти </w:t>
      </w:r>
      <w:r w:rsidR="00A24054" w:rsidRPr="006A20DA">
        <w:rPr>
          <w:bCs/>
          <w:sz w:val="28"/>
          <w:szCs w:val="28"/>
        </w:rPr>
        <w:t>і</w:t>
      </w:r>
      <w:r w:rsidRPr="006A20DA">
        <w:rPr>
          <w:bCs/>
          <w:sz w:val="28"/>
          <w:szCs w:val="28"/>
        </w:rPr>
        <w:t xml:space="preserve">з специфічними умовами навчання, які здійснюють підготовку поліцейських, здійснюється </w:t>
      </w:r>
      <w:r w:rsidR="00A24054" w:rsidRPr="006A20DA">
        <w:rPr>
          <w:bCs/>
          <w:sz w:val="28"/>
          <w:szCs w:val="28"/>
        </w:rPr>
        <w:t>ректорами (</w:t>
      </w:r>
      <w:r w:rsidRPr="006A20DA">
        <w:rPr>
          <w:bCs/>
          <w:sz w:val="28"/>
          <w:szCs w:val="28"/>
        </w:rPr>
        <w:t>керівниками</w:t>
      </w:r>
      <w:r w:rsidR="00A24054" w:rsidRPr="006A20DA">
        <w:rPr>
          <w:bCs/>
          <w:sz w:val="28"/>
          <w:szCs w:val="28"/>
        </w:rPr>
        <w:t>)</w:t>
      </w:r>
      <w:r w:rsidR="006A20DA" w:rsidRPr="006A20DA">
        <w:rPr>
          <w:bCs/>
          <w:sz w:val="28"/>
          <w:szCs w:val="28"/>
        </w:rPr>
        <w:t xml:space="preserve"> таких закладів</w:t>
      </w:r>
      <w:r w:rsidRPr="006A20DA">
        <w:rPr>
          <w:bCs/>
          <w:sz w:val="28"/>
          <w:szCs w:val="28"/>
        </w:rPr>
        <w:t>».</w:t>
      </w:r>
    </w:p>
    <w:p w:rsidR="00052C97" w:rsidRPr="00E6349F" w:rsidRDefault="00052C97" w:rsidP="00D561AA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7771D7" w:rsidRPr="00E6349F" w:rsidRDefault="0020174E" w:rsidP="00E6349F">
      <w:pPr>
        <w:pStyle w:val="StyleZakonu"/>
        <w:numPr>
          <w:ilvl w:val="0"/>
          <w:numId w:val="39"/>
        </w:numPr>
        <w:spacing w:after="0" w:line="240" w:lineRule="auto"/>
        <w:rPr>
          <w:sz w:val="28"/>
          <w:szCs w:val="28"/>
        </w:rPr>
      </w:pPr>
      <w:r w:rsidRPr="00E6349F">
        <w:rPr>
          <w:sz w:val="28"/>
          <w:szCs w:val="28"/>
        </w:rPr>
        <w:t xml:space="preserve">Частину другу </w:t>
      </w:r>
      <w:r w:rsidR="007771D7" w:rsidRPr="00E6349F">
        <w:rPr>
          <w:sz w:val="28"/>
          <w:szCs w:val="28"/>
        </w:rPr>
        <w:t>статті 48</w:t>
      </w:r>
      <w:r w:rsidRPr="00E6349F">
        <w:rPr>
          <w:sz w:val="28"/>
          <w:szCs w:val="28"/>
        </w:rPr>
        <w:t xml:space="preserve"> </w:t>
      </w:r>
      <w:r w:rsidR="006A20DA">
        <w:rPr>
          <w:sz w:val="28"/>
          <w:szCs w:val="28"/>
        </w:rPr>
        <w:t>викласти в</w:t>
      </w:r>
      <w:r w:rsidR="007771D7" w:rsidRPr="00E6349F">
        <w:rPr>
          <w:sz w:val="28"/>
          <w:szCs w:val="28"/>
        </w:rPr>
        <w:t xml:space="preserve"> такій редакції:</w:t>
      </w:r>
    </w:p>
    <w:p w:rsidR="00441356" w:rsidRPr="002C40C1" w:rsidRDefault="007771D7" w:rsidP="002C40C1">
      <w:pPr>
        <w:pStyle w:val="StyleZakonu"/>
        <w:spacing w:after="0" w:line="240" w:lineRule="auto"/>
        <w:ind w:firstLine="709"/>
        <w:rPr>
          <w:bCs/>
          <w:color w:val="000000"/>
          <w:sz w:val="28"/>
          <w:shd w:val="clear" w:color="auto" w:fill="FFFFFF"/>
        </w:rPr>
      </w:pPr>
      <w:r w:rsidRPr="00E6349F">
        <w:rPr>
          <w:sz w:val="28"/>
          <w:szCs w:val="28"/>
        </w:rPr>
        <w:t>«</w:t>
      </w:r>
      <w:r w:rsidRPr="00E6349F">
        <w:rPr>
          <w:color w:val="000000"/>
          <w:sz w:val="28"/>
          <w:shd w:val="clear" w:color="auto" w:fill="FFFFFF"/>
        </w:rPr>
        <w:t xml:space="preserve">2. Накази про зарахування поліцейських курсантами, слухачами денної форми навчання до </w:t>
      </w:r>
      <w:r w:rsidRPr="006A20DA">
        <w:rPr>
          <w:bCs/>
          <w:color w:val="000000"/>
          <w:sz w:val="28"/>
          <w:shd w:val="clear" w:color="auto" w:fill="FFFFFF"/>
        </w:rPr>
        <w:t>закладів вищої освіти</w:t>
      </w:r>
      <w:r w:rsidRPr="0047103B">
        <w:rPr>
          <w:color w:val="000000"/>
          <w:sz w:val="28"/>
          <w:shd w:val="clear" w:color="auto" w:fill="FFFFFF"/>
        </w:rPr>
        <w:t xml:space="preserve"> </w:t>
      </w:r>
      <w:r w:rsidR="0047103B" w:rsidRPr="0047103B">
        <w:rPr>
          <w:color w:val="000000"/>
          <w:sz w:val="28"/>
          <w:shd w:val="clear" w:color="auto" w:fill="FFFFFF"/>
        </w:rPr>
        <w:t>із</w:t>
      </w:r>
      <w:r w:rsidRPr="00CD475C">
        <w:rPr>
          <w:color w:val="000000"/>
          <w:sz w:val="28"/>
          <w:shd w:val="clear" w:color="auto" w:fill="FFFFFF"/>
        </w:rPr>
        <w:t xml:space="preserve"> специфічними умовами навчання</w:t>
      </w:r>
      <w:r w:rsidRPr="00E6349F">
        <w:rPr>
          <w:color w:val="000000"/>
          <w:sz w:val="28"/>
          <w:shd w:val="clear" w:color="auto" w:fill="FFFFFF"/>
        </w:rPr>
        <w:t xml:space="preserve">, які здійснюють підготовку поліцейських, є підставою для звільнення таких осіб зі штатних посад, які вони займають в органах (закладах, установах) поліції, </w:t>
      </w:r>
      <w:r w:rsidRPr="006A20DA">
        <w:rPr>
          <w:bCs/>
          <w:color w:val="000000"/>
          <w:sz w:val="28"/>
          <w:shd w:val="clear" w:color="auto" w:fill="FFFFFF"/>
        </w:rPr>
        <w:t>із залишенням на службі в поліції та з подальшим направленням на навчання до таких закладів»</w:t>
      </w:r>
      <w:r w:rsidR="006A20DA" w:rsidRPr="006A20DA">
        <w:rPr>
          <w:bCs/>
          <w:color w:val="000000"/>
          <w:sz w:val="28"/>
          <w:shd w:val="clear" w:color="auto" w:fill="FFFFFF"/>
        </w:rPr>
        <w:t>.</w:t>
      </w:r>
    </w:p>
    <w:p w:rsidR="00052C97" w:rsidRPr="00E6349F" w:rsidRDefault="006A20DA" w:rsidP="006A20DA">
      <w:pPr>
        <w:pStyle w:val="StyleZakonu"/>
        <w:numPr>
          <w:ilvl w:val="0"/>
          <w:numId w:val="39"/>
        </w:numPr>
        <w:spacing w:after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Ч</w:t>
      </w:r>
      <w:r w:rsidRPr="00E6349F">
        <w:rPr>
          <w:sz w:val="28"/>
          <w:szCs w:val="28"/>
        </w:rPr>
        <w:t xml:space="preserve">астину четверту статті 59 </w:t>
      </w:r>
      <w:r>
        <w:rPr>
          <w:sz w:val="28"/>
          <w:szCs w:val="28"/>
        </w:rPr>
        <w:t>д</w:t>
      </w:r>
      <w:r w:rsidR="0020174E" w:rsidRPr="00E6349F">
        <w:rPr>
          <w:sz w:val="28"/>
          <w:szCs w:val="28"/>
        </w:rPr>
        <w:t xml:space="preserve">оповнити абзацом другим </w:t>
      </w:r>
      <w:r w:rsidR="00052C97" w:rsidRPr="00E6349F">
        <w:rPr>
          <w:sz w:val="28"/>
          <w:szCs w:val="28"/>
        </w:rPr>
        <w:t>такого змісту</w:t>
      </w:r>
      <w:r w:rsidR="009B197F" w:rsidRPr="00E6349F">
        <w:rPr>
          <w:sz w:val="28"/>
          <w:szCs w:val="28"/>
        </w:rPr>
        <w:t>:</w:t>
      </w:r>
    </w:p>
    <w:p w:rsidR="00243CBD" w:rsidRPr="006A20DA" w:rsidRDefault="009B197F" w:rsidP="00D561AA">
      <w:pPr>
        <w:pStyle w:val="StyleZakonu"/>
        <w:spacing w:after="0" w:line="240" w:lineRule="auto"/>
        <w:ind w:firstLine="709"/>
        <w:rPr>
          <w:bCs/>
          <w:sz w:val="28"/>
          <w:szCs w:val="28"/>
        </w:rPr>
      </w:pPr>
      <w:r w:rsidRPr="006A20DA">
        <w:rPr>
          <w:bCs/>
          <w:sz w:val="28"/>
          <w:szCs w:val="28"/>
        </w:rPr>
        <w:lastRenderedPageBreak/>
        <w:t>«Право видавати накази по особовому складу, який перебуває на посадах заміщених поліцейськими, мають ректори</w:t>
      </w:r>
      <w:r w:rsidR="0047103B" w:rsidRPr="006A20DA">
        <w:rPr>
          <w:bCs/>
          <w:sz w:val="28"/>
          <w:szCs w:val="28"/>
        </w:rPr>
        <w:t xml:space="preserve"> (керівники)</w:t>
      </w:r>
      <w:r w:rsidRPr="006A20DA">
        <w:rPr>
          <w:bCs/>
          <w:sz w:val="28"/>
          <w:szCs w:val="28"/>
        </w:rPr>
        <w:t xml:space="preserve"> закладів вищої освіти </w:t>
      </w:r>
      <w:r w:rsidR="0047103B" w:rsidRPr="006A20DA">
        <w:rPr>
          <w:bCs/>
          <w:sz w:val="28"/>
          <w:szCs w:val="28"/>
        </w:rPr>
        <w:t>і</w:t>
      </w:r>
      <w:r w:rsidRPr="006A20DA">
        <w:rPr>
          <w:bCs/>
          <w:sz w:val="28"/>
          <w:szCs w:val="28"/>
        </w:rPr>
        <w:t xml:space="preserve">з специфічними умовами навчання, які здійснюють </w:t>
      </w:r>
      <w:r w:rsidR="006A20DA">
        <w:rPr>
          <w:bCs/>
          <w:sz w:val="28"/>
          <w:szCs w:val="28"/>
        </w:rPr>
        <w:t>підготовку поліцейських</w:t>
      </w:r>
      <w:r w:rsidRPr="006A20DA">
        <w:rPr>
          <w:bCs/>
          <w:sz w:val="28"/>
          <w:szCs w:val="28"/>
        </w:rPr>
        <w:t>».</w:t>
      </w:r>
    </w:p>
    <w:p w:rsidR="009B197F" w:rsidRPr="00E6349F" w:rsidRDefault="009B197F" w:rsidP="00D561AA">
      <w:pPr>
        <w:pStyle w:val="StyleZakonu"/>
        <w:spacing w:after="0" w:line="240" w:lineRule="auto"/>
        <w:ind w:firstLine="0"/>
        <w:rPr>
          <w:sz w:val="28"/>
          <w:szCs w:val="28"/>
        </w:rPr>
      </w:pPr>
    </w:p>
    <w:p w:rsidR="00964CE4" w:rsidRDefault="00964CE4" w:rsidP="00964CE4">
      <w:pPr>
        <w:pStyle w:val="StyleZakonu"/>
        <w:numPr>
          <w:ilvl w:val="0"/>
          <w:numId w:val="39"/>
        </w:numPr>
        <w:spacing w:after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Пункт третій частини третьої</w:t>
      </w:r>
      <w:r w:rsidRPr="00E6349F">
        <w:rPr>
          <w:sz w:val="28"/>
          <w:szCs w:val="28"/>
        </w:rPr>
        <w:t xml:space="preserve"> </w:t>
      </w:r>
      <w:r>
        <w:rPr>
          <w:sz w:val="28"/>
          <w:szCs w:val="28"/>
        </w:rPr>
        <w:t>статті 63</w:t>
      </w:r>
      <w:r w:rsidR="006A20DA">
        <w:rPr>
          <w:sz w:val="28"/>
          <w:szCs w:val="28"/>
        </w:rPr>
        <w:t xml:space="preserve"> викласти в</w:t>
      </w:r>
      <w:r w:rsidRPr="00E6349F">
        <w:rPr>
          <w:sz w:val="28"/>
          <w:szCs w:val="28"/>
        </w:rPr>
        <w:t xml:space="preserve"> такій редакції:</w:t>
      </w:r>
    </w:p>
    <w:p w:rsidR="00964CE4" w:rsidRPr="006A20DA" w:rsidRDefault="00964CE4" w:rsidP="00964CE4">
      <w:pPr>
        <w:pStyle w:val="StyleZakonu"/>
        <w:spacing w:after="0" w:line="240" w:lineRule="auto"/>
        <w:ind w:firstLine="709"/>
        <w:rPr>
          <w:bCs/>
          <w:sz w:val="28"/>
          <w:szCs w:val="28"/>
        </w:rPr>
      </w:pPr>
      <w:r>
        <w:rPr>
          <w:sz w:val="28"/>
          <w:szCs w:val="28"/>
        </w:rPr>
        <w:t>«</w:t>
      </w:r>
      <w:r w:rsidRPr="000D22EA">
        <w:rPr>
          <w:rStyle w:val="rvts9"/>
          <w:color w:val="000000"/>
          <w:sz w:val="28"/>
          <w:shd w:val="clear" w:color="auto" w:fill="FFFFFF"/>
        </w:rPr>
        <w:t>3)</w:t>
      </w:r>
      <w:r w:rsidR="00D75DC6">
        <w:rPr>
          <w:rStyle w:val="rvts9"/>
          <w:color w:val="000000"/>
          <w:sz w:val="28"/>
          <w:shd w:val="clear" w:color="auto" w:fill="FFFFFF"/>
        </w:rPr>
        <w:t> </w:t>
      </w:r>
      <w:r w:rsidRPr="006A20DA">
        <w:rPr>
          <w:rStyle w:val="rvts9"/>
          <w:bCs/>
          <w:color w:val="000000"/>
          <w:sz w:val="28"/>
          <w:shd w:val="clear" w:color="auto" w:fill="FFFFFF"/>
        </w:rPr>
        <w:t xml:space="preserve">ректорам (керівникам) закладів вищої освіти із специфічними умовами навчання, які здійснюють підготовку поліцейських, - з курсантами та слухачами </w:t>
      </w:r>
      <w:r w:rsidRPr="006A20DA">
        <w:rPr>
          <w:rStyle w:val="rvts9"/>
          <w:bCs/>
          <w:sz w:val="28"/>
          <w:shd w:val="clear" w:color="auto" w:fill="FFFFFF"/>
        </w:rPr>
        <w:t>цих закладів вищої освіти</w:t>
      </w:r>
      <w:r w:rsidR="006A20DA">
        <w:rPr>
          <w:rStyle w:val="rvts9"/>
          <w:bCs/>
          <w:color w:val="000000"/>
          <w:sz w:val="28"/>
          <w:shd w:val="clear" w:color="auto" w:fill="FFFFFF"/>
        </w:rPr>
        <w:t xml:space="preserve"> про навчання</w:t>
      </w:r>
      <w:r w:rsidR="00D75DC6" w:rsidRPr="006A20DA">
        <w:rPr>
          <w:rStyle w:val="rvts9"/>
          <w:bCs/>
          <w:color w:val="000000"/>
          <w:sz w:val="28"/>
          <w:shd w:val="clear" w:color="auto" w:fill="FFFFFF"/>
        </w:rPr>
        <w:t>»</w:t>
      </w:r>
      <w:r w:rsidR="006A20DA">
        <w:rPr>
          <w:rStyle w:val="rvts9"/>
          <w:bCs/>
          <w:color w:val="000000"/>
          <w:sz w:val="28"/>
          <w:shd w:val="clear" w:color="auto" w:fill="FFFFFF"/>
        </w:rPr>
        <w:t>.</w:t>
      </w:r>
    </w:p>
    <w:p w:rsidR="00964CE4" w:rsidRPr="006A20DA" w:rsidRDefault="00964CE4" w:rsidP="00964CE4">
      <w:pPr>
        <w:pStyle w:val="StyleZakonu"/>
        <w:spacing w:after="0" w:line="240" w:lineRule="auto"/>
        <w:ind w:firstLine="709"/>
        <w:rPr>
          <w:bCs/>
          <w:sz w:val="28"/>
          <w:szCs w:val="28"/>
        </w:rPr>
      </w:pPr>
    </w:p>
    <w:p w:rsidR="007771D7" w:rsidRPr="00E6349F" w:rsidRDefault="00E312AC" w:rsidP="00D561AA">
      <w:pPr>
        <w:pStyle w:val="StyleZakonu"/>
        <w:numPr>
          <w:ilvl w:val="0"/>
          <w:numId w:val="39"/>
        </w:numPr>
        <w:spacing w:after="0" w:line="240" w:lineRule="auto"/>
        <w:ind w:left="0" w:firstLine="709"/>
        <w:rPr>
          <w:sz w:val="28"/>
          <w:szCs w:val="28"/>
        </w:rPr>
      </w:pPr>
      <w:r w:rsidRPr="00E6349F">
        <w:rPr>
          <w:sz w:val="28"/>
          <w:szCs w:val="28"/>
        </w:rPr>
        <w:t xml:space="preserve">Статтю </w:t>
      </w:r>
      <w:r w:rsidR="009B197F" w:rsidRPr="00E6349F">
        <w:rPr>
          <w:sz w:val="28"/>
          <w:szCs w:val="28"/>
        </w:rPr>
        <w:t>71 викласти в такій редакції</w:t>
      </w:r>
      <w:r w:rsidR="007771D7" w:rsidRPr="00E6349F">
        <w:rPr>
          <w:sz w:val="28"/>
          <w:szCs w:val="28"/>
        </w:rPr>
        <w:t>:</w:t>
      </w:r>
    </w:p>
    <w:p w:rsidR="009B197F" w:rsidRPr="00E6349F" w:rsidRDefault="003117BF" w:rsidP="00D561AA">
      <w:pPr>
        <w:pStyle w:val="a5"/>
        <w:ind w:firstLine="709"/>
        <w:jc w:val="both"/>
        <w:rPr>
          <w:b w:val="0"/>
          <w:color w:val="000000"/>
          <w:shd w:val="clear" w:color="auto" w:fill="FFFFFF"/>
        </w:rPr>
      </w:pPr>
      <w:r w:rsidRPr="00E6349F">
        <w:rPr>
          <w:rStyle w:val="rvts9"/>
          <w:b w:val="0"/>
          <w:color w:val="000000"/>
          <w:shd w:val="clear" w:color="auto" w:fill="FFFFFF"/>
        </w:rPr>
        <w:t xml:space="preserve"> </w:t>
      </w:r>
      <w:r w:rsidR="009B197F" w:rsidRPr="00E6349F">
        <w:rPr>
          <w:rStyle w:val="rvts9"/>
          <w:b w:val="0"/>
          <w:color w:val="000000"/>
          <w:shd w:val="clear" w:color="auto" w:fill="FFFFFF"/>
        </w:rPr>
        <w:t>«Стаття 71.</w:t>
      </w:r>
      <w:r w:rsidR="009B197F" w:rsidRPr="00E6349F">
        <w:rPr>
          <w:b w:val="0"/>
          <w:color w:val="000000"/>
          <w:shd w:val="clear" w:color="auto" w:fill="FFFFFF"/>
        </w:rPr>
        <w:t xml:space="preserve"> Відрядження поліцейських до державних (міждержавних) органів, </w:t>
      </w:r>
      <w:r w:rsidR="00754478" w:rsidRPr="006A20DA">
        <w:rPr>
          <w:b w:val="0"/>
          <w:bCs w:val="0"/>
          <w:color w:val="auto"/>
        </w:rPr>
        <w:t xml:space="preserve">підприємств, </w:t>
      </w:r>
      <w:r w:rsidR="009B197F" w:rsidRPr="00754478">
        <w:rPr>
          <w:b w:val="0"/>
          <w:color w:val="auto"/>
          <w:shd w:val="clear" w:color="auto" w:fill="FFFFFF"/>
        </w:rPr>
        <w:t>установ</w:t>
      </w:r>
      <w:r w:rsidR="009B197F" w:rsidRPr="00E6349F">
        <w:rPr>
          <w:b w:val="0"/>
          <w:color w:val="000000"/>
          <w:shd w:val="clear" w:color="auto" w:fill="FFFFFF"/>
        </w:rPr>
        <w:t xml:space="preserve"> та організацій із залишенням на службі в поліції</w:t>
      </w:r>
      <w:r w:rsidR="009B197F" w:rsidRPr="00E6349F">
        <w:rPr>
          <w:b w:val="0"/>
        </w:rPr>
        <w:t xml:space="preserve"> </w:t>
      </w:r>
    </w:p>
    <w:p w:rsidR="009B197F" w:rsidRPr="006A20DA" w:rsidRDefault="00754478" w:rsidP="00D561AA">
      <w:pPr>
        <w:ind w:firstLine="709"/>
        <w:jc w:val="both"/>
        <w:rPr>
          <w:bCs/>
          <w:sz w:val="28"/>
        </w:rPr>
      </w:pPr>
      <w:r>
        <w:rPr>
          <w:sz w:val="28"/>
        </w:rPr>
        <w:t>1. </w:t>
      </w:r>
      <w:r w:rsidR="009B197F" w:rsidRPr="00E6349F">
        <w:rPr>
          <w:sz w:val="28"/>
        </w:rPr>
        <w:t>Поліцейські</w:t>
      </w:r>
      <w:r w:rsidR="003117BF" w:rsidRPr="00E6349F">
        <w:rPr>
          <w:sz w:val="28"/>
        </w:rPr>
        <w:t>,</w:t>
      </w:r>
      <w:r w:rsidR="009B197F" w:rsidRPr="00E6349F">
        <w:rPr>
          <w:sz w:val="28"/>
        </w:rPr>
        <w:t xml:space="preserve"> за їхньою згодою</w:t>
      </w:r>
      <w:r w:rsidR="003117BF" w:rsidRPr="00E6349F">
        <w:rPr>
          <w:sz w:val="28"/>
        </w:rPr>
        <w:t>,</w:t>
      </w:r>
      <w:r w:rsidR="009B197F" w:rsidRPr="00E6349F">
        <w:rPr>
          <w:sz w:val="28"/>
        </w:rPr>
        <w:t xml:space="preserve"> можуть бути відряджені до органів державної влади, </w:t>
      </w:r>
      <w:r w:rsidR="009B197F" w:rsidRPr="006A20DA">
        <w:rPr>
          <w:bCs/>
          <w:sz w:val="28"/>
        </w:rPr>
        <w:t>підприємств,</w:t>
      </w:r>
      <w:r w:rsidR="009B197F" w:rsidRPr="00E6349F">
        <w:rPr>
          <w:sz w:val="28"/>
        </w:rPr>
        <w:t xml:space="preserve"> установ, організацій, </w:t>
      </w:r>
      <w:r w:rsidR="009B197F" w:rsidRPr="006A20DA">
        <w:rPr>
          <w:sz w:val="28"/>
        </w:rPr>
        <w:t xml:space="preserve">закладів вищої освіти </w:t>
      </w:r>
      <w:r w:rsidRPr="006A20DA">
        <w:rPr>
          <w:sz w:val="28"/>
        </w:rPr>
        <w:t>і</w:t>
      </w:r>
      <w:r w:rsidR="009B197F" w:rsidRPr="006A20DA">
        <w:rPr>
          <w:sz w:val="28"/>
        </w:rPr>
        <w:t>з специфічними умовами навчання, які здійснюють підготовку поліцейських,</w:t>
      </w:r>
      <w:r w:rsidR="009B197F" w:rsidRPr="00E6349F">
        <w:rPr>
          <w:sz w:val="28"/>
        </w:rPr>
        <w:t xml:space="preserve"> із залишенням на службі в поліції, але зі звільненням із займаної посади з подальшим призначенням на посади відповідно до переліку посад, які можуть бути заміщені поліцейськими</w:t>
      </w:r>
      <w:r>
        <w:rPr>
          <w:sz w:val="28"/>
        </w:rPr>
        <w:t>,</w:t>
      </w:r>
      <w:r w:rsidR="009B197F" w:rsidRPr="00E6349F">
        <w:rPr>
          <w:sz w:val="28"/>
        </w:rPr>
        <w:t xml:space="preserve"> </w:t>
      </w:r>
      <w:r w:rsidR="009B197F" w:rsidRPr="006A20DA">
        <w:rPr>
          <w:bCs/>
          <w:sz w:val="28"/>
        </w:rPr>
        <w:t xml:space="preserve">та граничних спеціальних звань за цими посадами в державних органах, підприємствах, установах, організаціях, закладах вищої освіти </w:t>
      </w:r>
      <w:r w:rsidRPr="006A20DA">
        <w:rPr>
          <w:bCs/>
          <w:sz w:val="28"/>
        </w:rPr>
        <w:t>і</w:t>
      </w:r>
      <w:r w:rsidR="009B197F" w:rsidRPr="006A20DA">
        <w:rPr>
          <w:bCs/>
          <w:sz w:val="28"/>
        </w:rPr>
        <w:t>з специфічними умовами навчання, які здійснюють підготовку поліцейських.</w:t>
      </w:r>
    </w:p>
    <w:p w:rsidR="009B197F" w:rsidRPr="006A20DA" w:rsidRDefault="009B197F" w:rsidP="00D561AA">
      <w:pPr>
        <w:ind w:firstLine="709"/>
        <w:jc w:val="both"/>
        <w:rPr>
          <w:sz w:val="28"/>
        </w:rPr>
      </w:pPr>
      <w:r w:rsidRPr="006A20DA">
        <w:rPr>
          <w:sz w:val="28"/>
        </w:rPr>
        <w:t>2.</w:t>
      </w:r>
      <w:r w:rsidR="00DB319C" w:rsidRPr="006A20DA">
        <w:rPr>
          <w:sz w:val="28"/>
        </w:rPr>
        <w:t> </w:t>
      </w:r>
      <w:r w:rsidRPr="006A20DA">
        <w:rPr>
          <w:sz w:val="28"/>
        </w:rPr>
        <w:t xml:space="preserve">У разі потреби в поліцейських для заміщення вакантних посад у державних органах, підприємствах, установах та організаціях керівники таких органів державної влади, підприємств, установ, організацій та закладів вищої освіти </w:t>
      </w:r>
      <w:r w:rsidR="009B18B8" w:rsidRPr="006A20DA">
        <w:rPr>
          <w:sz w:val="28"/>
        </w:rPr>
        <w:t>і</w:t>
      </w:r>
      <w:r w:rsidRPr="006A20DA">
        <w:rPr>
          <w:sz w:val="28"/>
        </w:rPr>
        <w:t>з специфічними умовами навчання, які здійснюють підготовку поліцейських, надсилають до центрального органу управління поліцією письмовий запит про основні характеристики зазначених посад та професійні, освітні і кваліфікаційні вимоги, яким повинні відповідати поліцейські для зайняття таких посад.</w:t>
      </w:r>
    </w:p>
    <w:p w:rsidR="009B197F" w:rsidRPr="006A20DA" w:rsidRDefault="009B197F" w:rsidP="00D561AA">
      <w:pPr>
        <w:ind w:firstLine="709"/>
        <w:jc w:val="both"/>
        <w:rPr>
          <w:sz w:val="28"/>
        </w:rPr>
      </w:pPr>
      <w:r w:rsidRPr="006A20DA">
        <w:rPr>
          <w:sz w:val="28"/>
        </w:rPr>
        <w:t xml:space="preserve">Керівники органів державної влади, підприємств, установ, організацій, закладів вищої освіти </w:t>
      </w:r>
      <w:r w:rsidR="009B18B8" w:rsidRPr="006A20DA">
        <w:rPr>
          <w:sz w:val="28"/>
        </w:rPr>
        <w:t>і</w:t>
      </w:r>
      <w:r w:rsidRPr="006A20DA">
        <w:rPr>
          <w:sz w:val="28"/>
        </w:rPr>
        <w:t xml:space="preserve">з специфічними умовами навчання, які здійснюють підготовку поліцейських, можуть самостійно підбирати кандидатури на заміщення вакантних посад у підпорядкованих організаціях з числа поліцейських із надсиланням до центрального органу управління поліцією письмового запиту на відрядження конкретної особи (поліцейського) за її згоди. </w:t>
      </w:r>
    </w:p>
    <w:p w:rsidR="003117BF" w:rsidRPr="00E6349F" w:rsidRDefault="007E28D4" w:rsidP="00D561AA">
      <w:pPr>
        <w:shd w:val="clear" w:color="auto" w:fill="FFFFFF"/>
        <w:ind w:firstLine="709"/>
        <w:jc w:val="both"/>
        <w:rPr>
          <w:sz w:val="28"/>
          <w:lang w:eastAsia="en-GB"/>
        </w:rPr>
      </w:pPr>
      <w:r>
        <w:rPr>
          <w:sz w:val="28"/>
          <w:lang w:eastAsia="en-GB"/>
        </w:rPr>
        <w:t>3. </w:t>
      </w:r>
      <w:r w:rsidR="009B197F" w:rsidRPr="00E6349F">
        <w:rPr>
          <w:sz w:val="28"/>
          <w:lang w:eastAsia="en-GB"/>
        </w:rPr>
        <w:t>Рішення про відрядження поліцейських приймає керівник поліції.</w:t>
      </w:r>
    </w:p>
    <w:p w:rsidR="009B197F" w:rsidRPr="006A20DA" w:rsidRDefault="007E28D4" w:rsidP="00D561AA">
      <w:pPr>
        <w:shd w:val="clear" w:color="auto" w:fill="FFFFFF"/>
        <w:ind w:firstLine="709"/>
        <w:jc w:val="both"/>
        <w:rPr>
          <w:sz w:val="28"/>
          <w:lang w:eastAsia="en-GB"/>
        </w:rPr>
      </w:pPr>
      <w:r w:rsidRPr="006A20DA">
        <w:rPr>
          <w:sz w:val="28"/>
          <w:lang w:eastAsia="en-GB"/>
        </w:rPr>
        <w:t>4. </w:t>
      </w:r>
      <w:r w:rsidR="009B197F" w:rsidRPr="006A20DA">
        <w:rPr>
          <w:sz w:val="28"/>
          <w:lang w:eastAsia="en-GB"/>
        </w:rPr>
        <w:t xml:space="preserve">Відрядження оформлюється на підставі запиту керівника державного органу, </w:t>
      </w:r>
      <w:r w:rsidR="001A28DE" w:rsidRPr="006A20DA">
        <w:rPr>
          <w:sz w:val="28"/>
          <w:lang w:eastAsia="en-GB"/>
        </w:rPr>
        <w:t xml:space="preserve">підприємства, </w:t>
      </w:r>
      <w:r w:rsidR="009B197F" w:rsidRPr="006A20DA">
        <w:rPr>
          <w:sz w:val="28"/>
          <w:lang w:eastAsia="en-GB"/>
        </w:rPr>
        <w:t xml:space="preserve">установи, організації, </w:t>
      </w:r>
      <w:r w:rsidR="009B197F" w:rsidRPr="006A20DA">
        <w:rPr>
          <w:sz w:val="28"/>
        </w:rPr>
        <w:t xml:space="preserve">закладу вищої освіти </w:t>
      </w:r>
      <w:r w:rsidR="001A28DE" w:rsidRPr="006A20DA">
        <w:rPr>
          <w:sz w:val="28"/>
        </w:rPr>
        <w:t>і</w:t>
      </w:r>
      <w:r w:rsidR="009B197F" w:rsidRPr="006A20DA">
        <w:rPr>
          <w:sz w:val="28"/>
        </w:rPr>
        <w:t>з сп</w:t>
      </w:r>
      <w:r w:rsidR="003117BF" w:rsidRPr="006A20DA">
        <w:rPr>
          <w:sz w:val="28"/>
        </w:rPr>
        <w:t>ецифічними умовами навчання, який здійснює</w:t>
      </w:r>
      <w:r w:rsidR="009B197F" w:rsidRPr="006A20DA">
        <w:rPr>
          <w:sz w:val="28"/>
        </w:rPr>
        <w:t xml:space="preserve"> підготовку поліцейських, </w:t>
      </w:r>
      <w:r w:rsidR="009B197F" w:rsidRPr="006A20DA">
        <w:rPr>
          <w:sz w:val="28"/>
          <w:lang w:eastAsia="en-GB"/>
        </w:rPr>
        <w:t>рапорту поліцейського та відповідного подання його прямого керівника.</w:t>
      </w:r>
    </w:p>
    <w:p w:rsidR="009B197F" w:rsidRPr="006A20DA" w:rsidRDefault="007E28D4" w:rsidP="00D561AA">
      <w:pPr>
        <w:shd w:val="clear" w:color="auto" w:fill="FFFFFF"/>
        <w:ind w:firstLine="709"/>
        <w:jc w:val="both"/>
        <w:rPr>
          <w:sz w:val="28"/>
          <w:lang w:eastAsia="en-GB"/>
        </w:rPr>
      </w:pPr>
      <w:r w:rsidRPr="006A20DA">
        <w:rPr>
          <w:sz w:val="28"/>
          <w:lang w:eastAsia="en-GB"/>
        </w:rPr>
        <w:t>5. </w:t>
      </w:r>
      <w:r w:rsidR="009B197F" w:rsidRPr="006A20DA">
        <w:rPr>
          <w:sz w:val="28"/>
          <w:lang w:eastAsia="en-GB"/>
        </w:rPr>
        <w:t>Про призначення відряджених поліцейських на посади керівники відповідних органів державної влади,</w:t>
      </w:r>
      <w:r w:rsidR="001A28DE" w:rsidRPr="006A20DA">
        <w:rPr>
          <w:sz w:val="28"/>
          <w:lang w:eastAsia="en-GB"/>
        </w:rPr>
        <w:t xml:space="preserve"> підприємств,</w:t>
      </w:r>
      <w:r w:rsidR="009B197F" w:rsidRPr="006A20DA">
        <w:rPr>
          <w:sz w:val="28"/>
          <w:lang w:eastAsia="en-GB"/>
        </w:rPr>
        <w:t xml:space="preserve"> установ, організацій, </w:t>
      </w:r>
      <w:r w:rsidR="009B197F" w:rsidRPr="006A20DA">
        <w:rPr>
          <w:sz w:val="28"/>
        </w:rPr>
        <w:t xml:space="preserve">закладів вищої освіти </w:t>
      </w:r>
      <w:r w:rsidR="001A28DE" w:rsidRPr="006A20DA">
        <w:rPr>
          <w:sz w:val="28"/>
        </w:rPr>
        <w:t>і</w:t>
      </w:r>
      <w:r w:rsidR="009B197F" w:rsidRPr="006A20DA">
        <w:rPr>
          <w:sz w:val="28"/>
        </w:rPr>
        <w:t xml:space="preserve">з специфічними умовами навчання, які здійснюють підготовку поліцейських, </w:t>
      </w:r>
      <w:r w:rsidR="009B197F" w:rsidRPr="006A20DA">
        <w:rPr>
          <w:sz w:val="28"/>
          <w:lang w:eastAsia="en-GB"/>
        </w:rPr>
        <w:t>мають письмово повідомити поліцію.</w:t>
      </w:r>
    </w:p>
    <w:p w:rsidR="009B197F" w:rsidRPr="006A20DA" w:rsidRDefault="007E28D4" w:rsidP="00D561AA">
      <w:pPr>
        <w:ind w:firstLine="709"/>
        <w:jc w:val="both"/>
        <w:rPr>
          <w:sz w:val="28"/>
        </w:rPr>
      </w:pPr>
      <w:r w:rsidRPr="006A20DA">
        <w:rPr>
          <w:sz w:val="28"/>
        </w:rPr>
        <w:lastRenderedPageBreak/>
        <w:t>6. </w:t>
      </w:r>
      <w:r w:rsidR="009B197F" w:rsidRPr="006A20DA">
        <w:rPr>
          <w:sz w:val="28"/>
        </w:rPr>
        <w:t xml:space="preserve">За службової потреби керівник поліції може в будь-який час відкликати з державного органу, </w:t>
      </w:r>
      <w:r w:rsidR="001D5AE4" w:rsidRPr="006A20DA">
        <w:rPr>
          <w:sz w:val="28"/>
          <w:lang w:eastAsia="en-GB"/>
        </w:rPr>
        <w:t xml:space="preserve">підприємства, </w:t>
      </w:r>
      <w:r w:rsidR="009B197F" w:rsidRPr="006A20DA">
        <w:rPr>
          <w:sz w:val="28"/>
        </w:rPr>
        <w:t xml:space="preserve">установи, організації, </w:t>
      </w:r>
      <w:r w:rsidR="001D5AE4" w:rsidRPr="006A20DA">
        <w:rPr>
          <w:sz w:val="28"/>
        </w:rPr>
        <w:t>закладу</w:t>
      </w:r>
      <w:r w:rsidR="009B197F" w:rsidRPr="006A20DA">
        <w:rPr>
          <w:sz w:val="28"/>
        </w:rPr>
        <w:t xml:space="preserve"> вищої освіти </w:t>
      </w:r>
      <w:r w:rsidR="001D5AE4" w:rsidRPr="006A20DA">
        <w:rPr>
          <w:sz w:val="28"/>
        </w:rPr>
        <w:t>і</w:t>
      </w:r>
      <w:r w:rsidR="009B197F" w:rsidRPr="006A20DA">
        <w:rPr>
          <w:sz w:val="28"/>
        </w:rPr>
        <w:t>з специфічними умовами навчання</w:t>
      </w:r>
      <w:r w:rsidR="001D5AE4" w:rsidRPr="006A20DA">
        <w:rPr>
          <w:sz w:val="28"/>
        </w:rPr>
        <w:t>, який здійснює</w:t>
      </w:r>
      <w:r w:rsidR="009B197F" w:rsidRPr="006A20DA">
        <w:rPr>
          <w:sz w:val="28"/>
        </w:rPr>
        <w:t xml:space="preserve"> підготовку поліцейських, відряджених поліцейських, повідомивши за місяць про таке</w:t>
      </w:r>
      <w:r w:rsidR="009B197F" w:rsidRPr="00E6349F">
        <w:rPr>
          <w:sz w:val="28"/>
        </w:rPr>
        <w:t xml:space="preserve"> відкликання </w:t>
      </w:r>
      <w:r w:rsidR="009B197F" w:rsidRPr="006A20DA">
        <w:rPr>
          <w:sz w:val="28"/>
        </w:rPr>
        <w:t xml:space="preserve">керівника відповідного державного органу, </w:t>
      </w:r>
      <w:r w:rsidR="001D5AE4" w:rsidRPr="006A20DA">
        <w:rPr>
          <w:sz w:val="28"/>
          <w:lang w:eastAsia="en-GB"/>
        </w:rPr>
        <w:t xml:space="preserve">підприємства, </w:t>
      </w:r>
      <w:r w:rsidR="009B197F" w:rsidRPr="006A20DA">
        <w:rPr>
          <w:sz w:val="28"/>
        </w:rPr>
        <w:t>установи, організації, закладу вищої освіти з обов’язковим наданням відповідної заміни.</w:t>
      </w:r>
    </w:p>
    <w:p w:rsidR="009B197F" w:rsidRPr="006A20DA" w:rsidRDefault="007E28D4" w:rsidP="00D561AA">
      <w:pPr>
        <w:ind w:firstLine="709"/>
        <w:jc w:val="both"/>
        <w:rPr>
          <w:sz w:val="28"/>
        </w:rPr>
      </w:pPr>
      <w:r w:rsidRPr="006A20DA">
        <w:rPr>
          <w:sz w:val="28"/>
        </w:rPr>
        <w:t>7. </w:t>
      </w:r>
      <w:r w:rsidR="009B197F" w:rsidRPr="006A20DA">
        <w:rPr>
          <w:sz w:val="28"/>
        </w:rPr>
        <w:t>На підставі повідомлення ке</w:t>
      </w:r>
      <w:r w:rsidR="00545F12" w:rsidRPr="006A20DA">
        <w:rPr>
          <w:sz w:val="28"/>
        </w:rPr>
        <w:t xml:space="preserve">рівника поліції про відкликання відряджених поліцейських </w:t>
      </w:r>
      <w:r w:rsidR="009B197F" w:rsidRPr="006A20DA">
        <w:rPr>
          <w:sz w:val="28"/>
        </w:rPr>
        <w:t xml:space="preserve">керівник державного органу, підприємства, установи, організації, закладу вищої освіти </w:t>
      </w:r>
      <w:r w:rsidR="00946BDB" w:rsidRPr="006A20DA">
        <w:rPr>
          <w:sz w:val="28"/>
        </w:rPr>
        <w:t>і</w:t>
      </w:r>
      <w:r w:rsidR="009B197F" w:rsidRPr="006A20DA">
        <w:rPr>
          <w:sz w:val="28"/>
        </w:rPr>
        <w:t>з специфічними умовами навчання, який здійснює підготовку поліцейських, власним наказом звільняє відряджених поліцейських із займаних посад із подальшим їх направленням у розпорядження поліції.</w:t>
      </w:r>
    </w:p>
    <w:p w:rsidR="009B197F" w:rsidRPr="006A20DA" w:rsidRDefault="007E28D4" w:rsidP="00D561AA">
      <w:pPr>
        <w:ind w:firstLine="709"/>
        <w:jc w:val="both"/>
        <w:rPr>
          <w:sz w:val="28"/>
          <w:szCs w:val="28"/>
        </w:rPr>
      </w:pPr>
      <w:r w:rsidRPr="006A20DA">
        <w:rPr>
          <w:sz w:val="28"/>
          <w:szCs w:val="28"/>
          <w:shd w:val="clear" w:color="auto" w:fill="FFFFFF"/>
        </w:rPr>
        <w:t>8. </w:t>
      </w:r>
      <w:r w:rsidR="00076454" w:rsidRPr="006A20DA">
        <w:rPr>
          <w:sz w:val="28"/>
          <w:szCs w:val="28"/>
          <w:shd w:val="clear" w:color="auto" w:fill="FFFFFF"/>
        </w:rPr>
        <w:t>Звільнені з посади відряджені поліцейські мають бути направлені в місячний строк у розпорядження поліції з приписом, службовою характеристикою та наказом про звільнення з посади.</w:t>
      </w:r>
    </w:p>
    <w:p w:rsidR="00B709A9" w:rsidRPr="006A20DA" w:rsidRDefault="00946BDB" w:rsidP="00D561AA">
      <w:pPr>
        <w:shd w:val="clear" w:color="auto" w:fill="FFFFFF"/>
        <w:ind w:firstLine="709"/>
        <w:jc w:val="both"/>
        <w:rPr>
          <w:sz w:val="28"/>
        </w:rPr>
      </w:pPr>
      <w:r w:rsidRPr="006A20DA">
        <w:rPr>
          <w:sz w:val="28"/>
          <w:shd w:val="clear" w:color="auto" w:fill="FFFFFF"/>
        </w:rPr>
        <w:t>9. Після повернення в розпорядження поліції поліцейський має бути призначений на попередню посаду або іншу рівнозначну посаду з урахуванням рівня його освіти, спеціальності (спеціалізації), фізичної підготовки, стану здоров’я, специфіки попередньо виконуваних в органі державної влади, на підприємстві, установі, організації чи у закладі вищої освіти із специфічними умовами навчання, який здійснює підготовку поліцейських, посадових обов’язків.</w:t>
      </w:r>
    </w:p>
    <w:p w:rsidR="009B197F" w:rsidRPr="006A20DA" w:rsidRDefault="009B197F" w:rsidP="00D561AA">
      <w:pPr>
        <w:shd w:val="clear" w:color="auto" w:fill="FFFFFF"/>
        <w:ind w:firstLine="709"/>
        <w:jc w:val="both"/>
        <w:rPr>
          <w:sz w:val="28"/>
        </w:rPr>
      </w:pPr>
      <w:r w:rsidRPr="006A20DA">
        <w:rPr>
          <w:sz w:val="28"/>
        </w:rPr>
        <w:t xml:space="preserve">10. За відрядженими до органів державної влади, підприємств, установ, організацій, закладів вищої освіти </w:t>
      </w:r>
      <w:r w:rsidR="007E28D4" w:rsidRPr="006A20DA">
        <w:rPr>
          <w:sz w:val="28"/>
        </w:rPr>
        <w:t>і</w:t>
      </w:r>
      <w:r w:rsidRPr="006A20DA">
        <w:rPr>
          <w:sz w:val="28"/>
        </w:rPr>
        <w:t>з специфічними умовами навчання, які здійснюють підготовку поліцейських, поліцейськими та членами їхніх сімей зберігаються всі гарантії та пільги, визначені законом для такої категорії осіб</w:t>
      </w:r>
      <w:r w:rsidR="005130E6" w:rsidRPr="006A20DA">
        <w:rPr>
          <w:sz w:val="28"/>
        </w:rPr>
        <w:t>.</w:t>
      </w:r>
    </w:p>
    <w:p w:rsidR="009B197F" w:rsidRPr="006A20DA" w:rsidRDefault="007E28D4" w:rsidP="00D561AA">
      <w:pPr>
        <w:shd w:val="clear" w:color="auto" w:fill="FFFFFF"/>
        <w:ind w:firstLine="709"/>
        <w:jc w:val="both"/>
        <w:rPr>
          <w:sz w:val="28"/>
        </w:rPr>
      </w:pPr>
      <w:r w:rsidRPr="006A20DA">
        <w:rPr>
          <w:sz w:val="28"/>
          <w:lang w:eastAsia="en-GB"/>
        </w:rPr>
        <w:t>11. </w:t>
      </w:r>
      <w:r w:rsidR="009B197F" w:rsidRPr="006A20DA">
        <w:rPr>
          <w:sz w:val="28"/>
          <w:lang w:eastAsia="en-GB"/>
        </w:rPr>
        <w:t xml:space="preserve">Нагородження (заохочення) поліцейських, відряджених до органів державної влади, підприємств, установ, організацій, </w:t>
      </w:r>
      <w:r w:rsidR="009B197F" w:rsidRPr="006A20DA">
        <w:rPr>
          <w:sz w:val="28"/>
        </w:rPr>
        <w:t xml:space="preserve">закладів вищої освіти </w:t>
      </w:r>
      <w:r w:rsidRPr="006A20DA">
        <w:rPr>
          <w:sz w:val="28"/>
        </w:rPr>
        <w:t>і</w:t>
      </w:r>
      <w:r w:rsidR="009B197F" w:rsidRPr="006A20DA">
        <w:rPr>
          <w:sz w:val="28"/>
        </w:rPr>
        <w:t xml:space="preserve">з специфічними умовами навчання, які здійснюють підготовку поліцейських, </w:t>
      </w:r>
      <w:r w:rsidR="009B197F" w:rsidRPr="006A20DA">
        <w:rPr>
          <w:sz w:val="28"/>
          <w:lang w:eastAsia="en-GB"/>
        </w:rPr>
        <w:t xml:space="preserve">державними нагородами та відомчими відзнаками здійснюється на загальних підставах за поданням керівника державного органу, підприємства, установи, організації, закладу вищої освіти </w:t>
      </w:r>
      <w:r w:rsidRPr="006A20DA">
        <w:rPr>
          <w:sz w:val="28"/>
          <w:lang w:eastAsia="en-GB"/>
        </w:rPr>
        <w:t>і</w:t>
      </w:r>
      <w:r w:rsidR="009B197F" w:rsidRPr="006A20DA">
        <w:rPr>
          <w:sz w:val="28"/>
          <w:lang w:eastAsia="en-GB"/>
        </w:rPr>
        <w:t>з специфічними умовами навчання, який здійснює підготовку поліцейських, до яких вони відряджені</w:t>
      </w:r>
      <w:r w:rsidR="006A20DA">
        <w:rPr>
          <w:sz w:val="28"/>
          <w:lang w:eastAsia="en-GB"/>
        </w:rPr>
        <w:t>»</w:t>
      </w:r>
      <w:r w:rsidR="009B197F" w:rsidRPr="006A20DA">
        <w:rPr>
          <w:sz w:val="28"/>
          <w:lang w:eastAsia="en-GB"/>
        </w:rPr>
        <w:t>.</w:t>
      </w:r>
    </w:p>
    <w:p w:rsidR="0020174E" w:rsidRPr="006A20DA" w:rsidRDefault="0020174E" w:rsidP="00D561AA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92747E" w:rsidRPr="00E6349F" w:rsidRDefault="00C06815" w:rsidP="00A87AE3">
      <w:pPr>
        <w:pStyle w:val="StyleZakonu"/>
        <w:numPr>
          <w:ilvl w:val="0"/>
          <w:numId w:val="39"/>
        </w:numPr>
        <w:spacing w:after="0" w:line="240" w:lineRule="auto"/>
        <w:ind w:left="0" w:firstLine="709"/>
        <w:rPr>
          <w:sz w:val="28"/>
          <w:szCs w:val="28"/>
        </w:rPr>
      </w:pPr>
      <w:r w:rsidRPr="00E6349F">
        <w:rPr>
          <w:sz w:val="28"/>
          <w:szCs w:val="28"/>
        </w:rPr>
        <w:t xml:space="preserve">Статтю 80 </w:t>
      </w:r>
      <w:r w:rsidR="00A87AE3">
        <w:rPr>
          <w:sz w:val="28"/>
          <w:szCs w:val="28"/>
        </w:rPr>
        <w:t xml:space="preserve">після частини другої </w:t>
      </w:r>
      <w:r w:rsidRPr="00E6349F">
        <w:rPr>
          <w:sz w:val="28"/>
          <w:szCs w:val="28"/>
        </w:rPr>
        <w:t xml:space="preserve">доповнити </w:t>
      </w:r>
      <w:r w:rsidR="00A87AE3">
        <w:rPr>
          <w:sz w:val="28"/>
          <w:szCs w:val="28"/>
        </w:rPr>
        <w:t xml:space="preserve">новою </w:t>
      </w:r>
      <w:r w:rsidRPr="00E6349F">
        <w:rPr>
          <w:sz w:val="28"/>
          <w:szCs w:val="28"/>
        </w:rPr>
        <w:t xml:space="preserve">частиною </w:t>
      </w:r>
      <w:r w:rsidR="0092747E" w:rsidRPr="00E6349F">
        <w:rPr>
          <w:sz w:val="28"/>
          <w:szCs w:val="28"/>
        </w:rPr>
        <w:t>так</w:t>
      </w:r>
      <w:r w:rsidR="00A87AE3">
        <w:rPr>
          <w:sz w:val="28"/>
          <w:szCs w:val="28"/>
        </w:rPr>
        <w:t>ого</w:t>
      </w:r>
      <w:r w:rsidR="0092747E" w:rsidRPr="00E6349F">
        <w:rPr>
          <w:sz w:val="28"/>
          <w:szCs w:val="28"/>
        </w:rPr>
        <w:t xml:space="preserve"> </w:t>
      </w:r>
      <w:r w:rsidR="00A87AE3">
        <w:rPr>
          <w:sz w:val="28"/>
          <w:szCs w:val="28"/>
        </w:rPr>
        <w:t>змісту</w:t>
      </w:r>
      <w:r w:rsidR="0092747E" w:rsidRPr="00E6349F">
        <w:rPr>
          <w:sz w:val="28"/>
          <w:szCs w:val="28"/>
        </w:rPr>
        <w:t>:</w:t>
      </w:r>
    </w:p>
    <w:p w:rsidR="0092747E" w:rsidRPr="00A87AE3" w:rsidRDefault="0003167A" w:rsidP="0003167A">
      <w:pPr>
        <w:shd w:val="clear" w:color="auto" w:fill="FFFFFF"/>
        <w:ind w:firstLine="709"/>
        <w:jc w:val="both"/>
        <w:rPr>
          <w:bCs/>
          <w:sz w:val="28"/>
          <w:lang w:eastAsia="en-GB"/>
        </w:rPr>
      </w:pPr>
      <w:r w:rsidRPr="00A87AE3">
        <w:rPr>
          <w:bCs/>
          <w:color w:val="000000"/>
          <w:sz w:val="28"/>
          <w:lang w:eastAsia="en-GB"/>
        </w:rPr>
        <w:t>«3</w:t>
      </w:r>
      <w:r w:rsidR="0092747E" w:rsidRPr="00A87AE3">
        <w:rPr>
          <w:bCs/>
          <w:color w:val="000000"/>
          <w:sz w:val="28"/>
          <w:lang w:eastAsia="en-GB"/>
        </w:rPr>
        <w:t xml:space="preserve">. Граничні спеціальні звання молодшого, середнього складу поліції за штатними посадами </w:t>
      </w:r>
      <w:r w:rsidR="0092747E" w:rsidRPr="00A87AE3">
        <w:rPr>
          <w:bCs/>
          <w:sz w:val="28"/>
          <w:lang w:eastAsia="en-GB"/>
        </w:rPr>
        <w:t xml:space="preserve">у закладах вищої освіти </w:t>
      </w:r>
      <w:r w:rsidR="00277BA8" w:rsidRPr="00A87AE3">
        <w:rPr>
          <w:bCs/>
          <w:sz w:val="28"/>
          <w:lang w:eastAsia="en-GB"/>
        </w:rPr>
        <w:t>і</w:t>
      </w:r>
      <w:r w:rsidR="0092747E" w:rsidRPr="00A87AE3">
        <w:rPr>
          <w:bCs/>
          <w:sz w:val="28"/>
          <w:lang w:eastAsia="en-GB"/>
        </w:rPr>
        <w:t xml:space="preserve">з специфічними умовами навчання, </w:t>
      </w:r>
      <w:r w:rsidR="00CD475C" w:rsidRPr="00A87AE3">
        <w:rPr>
          <w:bCs/>
          <w:sz w:val="28"/>
          <w:lang w:eastAsia="en-GB"/>
        </w:rPr>
        <w:t>які здійснюють підготовку поліцейських</w:t>
      </w:r>
      <w:r w:rsidR="0092747E" w:rsidRPr="00A87AE3">
        <w:rPr>
          <w:bCs/>
          <w:sz w:val="28"/>
          <w:lang w:eastAsia="en-GB"/>
        </w:rPr>
        <w:t>, встановлюються Міністе</w:t>
      </w:r>
      <w:r w:rsidR="006A20DA" w:rsidRPr="00A87AE3">
        <w:rPr>
          <w:bCs/>
          <w:sz w:val="28"/>
          <w:lang w:eastAsia="en-GB"/>
        </w:rPr>
        <w:t>рством внутрішніх справ України</w:t>
      </w:r>
      <w:r w:rsidR="0092747E" w:rsidRPr="00A87AE3">
        <w:rPr>
          <w:bCs/>
          <w:sz w:val="28"/>
          <w:lang w:eastAsia="en-GB"/>
        </w:rPr>
        <w:t>».</w:t>
      </w:r>
    </w:p>
    <w:p w:rsidR="0003167A" w:rsidRPr="0003167A" w:rsidRDefault="0003167A" w:rsidP="00A87AE3">
      <w:pPr>
        <w:shd w:val="clear" w:color="auto" w:fill="FFFFFF"/>
        <w:ind w:firstLine="709"/>
        <w:jc w:val="both"/>
        <w:rPr>
          <w:bCs/>
          <w:sz w:val="28"/>
          <w:lang w:eastAsia="en-GB"/>
        </w:rPr>
      </w:pPr>
      <w:r>
        <w:rPr>
          <w:bCs/>
          <w:sz w:val="28"/>
          <w:lang w:eastAsia="en-GB"/>
        </w:rPr>
        <w:t xml:space="preserve">У зв’язку з чим частину третю вважати частиною </w:t>
      </w:r>
      <w:r w:rsidRPr="00E6349F">
        <w:rPr>
          <w:sz w:val="28"/>
          <w:szCs w:val="28"/>
        </w:rPr>
        <w:t>четвертою</w:t>
      </w:r>
      <w:r>
        <w:rPr>
          <w:sz w:val="28"/>
          <w:szCs w:val="28"/>
        </w:rPr>
        <w:t>.</w:t>
      </w:r>
    </w:p>
    <w:p w:rsidR="0092747E" w:rsidRPr="00E6349F" w:rsidRDefault="0092747E" w:rsidP="00D561AA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B8227A" w:rsidRPr="00E6349F" w:rsidRDefault="0020174E" w:rsidP="00D561AA">
      <w:pPr>
        <w:pStyle w:val="StyleZakonu"/>
        <w:numPr>
          <w:ilvl w:val="0"/>
          <w:numId w:val="39"/>
        </w:numPr>
        <w:spacing w:after="0" w:line="240" w:lineRule="auto"/>
        <w:ind w:left="0" w:firstLine="709"/>
        <w:rPr>
          <w:sz w:val="28"/>
          <w:szCs w:val="28"/>
        </w:rPr>
      </w:pPr>
      <w:r w:rsidRPr="00E6349F">
        <w:rPr>
          <w:sz w:val="28"/>
          <w:szCs w:val="28"/>
        </w:rPr>
        <w:t xml:space="preserve"> </w:t>
      </w:r>
      <w:r w:rsidR="00B8227A" w:rsidRPr="00E6349F">
        <w:rPr>
          <w:sz w:val="28"/>
          <w:szCs w:val="28"/>
        </w:rPr>
        <w:t>У статті 83:</w:t>
      </w:r>
    </w:p>
    <w:p w:rsidR="00B8227A" w:rsidRPr="00E6349F" w:rsidRDefault="00B8227A" w:rsidP="00A87AE3">
      <w:pPr>
        <w:pStyle w:val="StyleZakonu"/>
        <w:numPr>
          <w:ilvl w:val="0"/>
          <w:numId w:val="44"/>
        </w:numPr>
        <w:spacing w:after="0" w:line="240" w:lineRule="auto"/>
        <w:ind w:left="0" w:firstLine="709"/>
        <w:rPr>
          <w:sz w:val="28"/>
          <w:szCs w:val="28"/>
        </w:rPr>
      </w:pPr>
      <w:r w:rsidRPr="00E6349F">
        <w:rPr>
          <w:sz w:val="28"/>
          <w:szCs w:val="28"/>
        </w:rPr>
        <w:t xml:space="preserve">частину восьму викласти </w:t>
      </w:r>
      <w:r w:rsidR="00A87AE3">
        <w:rPr>
          <w:sz w:val="28"/>
          <w:szCs w:val="28"/>
        </w:rPr>
        <w:t>в</w:t>
      </w:r>
      <w:r w:rsidRPr="00E6349F">
        <w:rPr>
          <w:sz w:val="28"/>
          <w:szCs w:val="28"/>
        </w:rPr>
        <w:t xml:space="preserve"> такій редакції:</w:t>
      </w:r>
    </w:p>
    <w:p w:rsidR="00782A43" w:rsidRPr="00A87AE3" w:rsidRDefault="005839DE" w:rsidP="00D561AA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A87AE3">
        <w:rPr>
          <w:sz w:val="28"/>
          <w:szCs w:val="28"/>
        </w:rPr>
        <w:lastRenderedPageBreak/>
        <w:t>«8. </w:t>
      </w:r>
      <w:r w:rsidR="00782A43" w:rsidRPr="00A87AE3">
        <w:rPr>
          <w:sz w:val="28"/>
          <w:szCs w:val="28"/>
        </w:rPr>
        <w:t>Присвоєння чергових спеціальних звань поліцейським, прикомандированим із залишенням на службі в поліції до Верховної Ради України, Верховної Ради Автономної Республіки Крим, органів місцевого самоврядування, здійснюється за поданням керівників зазначених органів з додержанням вимог, передбачених цим Законом, за умови, що чергове спеціальне звання відповідає граничному спеціальному званню, передбаченому останньою займаною штатною посадою, яку поліцейський займав до прикомандиру</w:t>
      </w:r>
      <w:r w:rsidR="00A87AE3">
        <w:rPr>
          <w:sz w:val="28"/>
          <w:szCs w:val="28"/>
        </w:rPr>
        <w:t>вання</w:t>
      </w:r>
      <w:r w:rsidR="00782A43" w:rsidRPr="00A87AE3">
        <w:rPr>
          <w:sz w:val="28"/>
          <w:szCs w:val="28"/>
        </w:rPr>
        <w:t>»;</w:t>
      </w:r>
    </w:p>
    <w:p w:rsidR="00B8227A" w:rsidRPr="00E6349F" w:rsidRDefault="00A87AE3" w:rsidP="00D561AA">
      <w:pPr>
        <w:pStyle w:val="StyleZakonu"/>
        <w:numPr>
          <w:ilvl w:val="0"/>
          <w:numId w:val="44"/>
        </w:numPr>
        <w:spacing w:after="0" w:line="240" w:lineRule="auto"/>
        <w:ind w:left="0" w:firstLine="709"/>
        <w:rPr>
          <w:sz w:val="28"/>
          <w:szCs w:val="28"/>
        </w:rPr>
      </w:pPr>
      <w:r>
        <w:rPr>
          <w:sz w:val="28"/>
          <w:szCs w:val="28"/>
        </w:rPr>
        <w:t>доповнити частинами дев’ятою</w:t>
      </w:r>
      <w:r w:rsidR="00B8227A" w:rsidRPr="00E6349F">
        <w:rPr>
          <w:sz w:val="28"/>
          <w:szCs w:val="28"/>
        </w:rPr>
        <w:t xml:space="preserve"> </w:t>
      </w:r>
      <w:r>
        <w:rPr>
          <w:sz w:val="28"/>
          <w:szCs w:val="28"/>
        </w:rPr>
        <w:t>– дванадцятою</w:t>
      </w:r>
      <w:r w:rsidR="00E0466C" w:rsidRPr="00E6349F">
        <w:rPr>
          <w:sz w:val="28"/>
          <w:szCs w:val="28"/>
        </w:rPr>
        <w:t xml:space="preserve"> </w:t>
      </w:r>
      <w:r w:rsidR="00B8227A" w:rsidRPr="00E6349F">
        <w:rPr>
          <w:sz w:val="28"/>
          <w:szCs w:val="28"/>
        </w:rPr>
        <w:t>такого змісту:</w:t>
      </w:r>
    </w:p>
    <w:p w:rsidR="00E0466C" w:rsidRPr="00A87AE3" w:rsidRDefault="00E0466C" w:rsidP="00D561AA">
      <w:pPr>
        <w:pStyle w:val="a5"/>
        <w:ind w:firstLine="709"/>
        <w:jc w:val="both"/>
        <w:rPr>
          <w:b w:val="0"/>
          <w:bCs w:val="0"/>
          <w:color w:val="auto"/>
        </w:rPr>
      </w:pPr>
      <w:r w:rsidRPr="00A87AE3">
        <w:rPr>
          <w:b w:val="0"/>
          <w:bCs w:val="0"/>
          <w:color w:val="auto"/>
        </w:rPr>
        <w:t>«9.</w:t>
      </w:r>
      <w:r w:rsidR="004D0E0C" w:rsidRPr="00A87AE3">
        <w:rPr>
          <w:b w:val="0"/>
          <w:bCs w:val="0"/>
          <w:color w:val="auto"/>
        </w:rPr>
        <w:t> </w:t>
      </w:r>
      <w:r w:rsidRPr="00A87AE3">
        <w:rPr>
          <w:b w:val="0"/>
          <w:bCs w:val="0"/>
          <w:color w:val="auto"/>
        </w:rPr>
        <w:t>Присвоєння чергових спеціальних звань поліцейським, відрядженим із залишенням на службі в поліції до державних органів, підприємств, установ, організацій, здійснюється за поданням керівників зазначених органів, підприємств, установ, організацій або їх уповноважених заступників з додержанням вимог, передбачених цим Законом, за умови що спеціальне звання, яке присвоюється, відповідає граничному спеціальному званню за посадою, яку поліцейський займає в державному органі, на підприємстві, в установі, організації, до яких його відряджено.</w:t>
      </w:r>
    </w:p>
    <w:p w:rsidR="00E0466C" w:rsidRPr="00A87AE3" w:rsidRDefault="00E0466C" w:rsidP="00D561AA">
      <w:pPr>
        <w:pStyle w:val="a5"/>
        <w:ind w:firstLine="709"/>
        <w:jc w:val="both"/>
        <w:rPr>
          <w:b w:val="0"/>
          <w:bCs w:val="0"/>
          <w:color w:val="auto"/>
        </w:rPr>
      </w:pPr>
      <w:r w:rsidRPr="00A87AE3">
        <w:rPr>
          <w:b w:val="0"/>
          <w:bCs w:val="0"/>
          <w:color w:val="auto"/>
        </w:rPr>
        <w:t>10.</w:t>
      </w:r>
      <w:r w:rsidR="005E50B4" w:rsidRPr="00A87AE3">
        <w:rPr>
          <w:b w:val="0"/>
          <w:bCs w:val="0"/>
          <w:color w:val="auto"/>
        </w:rPr>
        <w:t> </w:t>
      </w:r>
      <w:r w:rsidRPr="00A87AE3">
        <w:rPr>
          <w:b w:val="0"/>
          <w:bCs w:val="0"/>
          <w:color w:val="auto"/>
        </w:rPr>
        <w:t xml:space="preserve">Присвоєння чергових спеціальних звань поліцейським, відрядженим із залишенням на службі в поліції до закладів вищої освіти </w:t>
      </w:r>
      <w:r w:rsidR="005839DE" w:rsidRPr="00A87AE3">
        <w:rPr>
          <w:b w:val="0"/>
          <w:bCs w:val="0"/>
          <w:color w:val="auto"/>
        </w:rPr>
        <w:t>і</w:t>
      </w:r>
      <w:r w:rsidRPr="00A87AE3">
        <w:rPr>
          <w:b w:val="0"/>
          <w:bCs w:val="0"/>
          <w:color w:val="auto"/>
        </w:rPr>
        <w:t>з специфічними умовами навчання,</w:t>
      </w:r>
      <w:r w:rsidR="002A5892" w:rsidRPr="00A87AE3">
        <w:rPr>
          <w:b w:val="0"/>
          <w:bCs w:val="0"/>
          <w:color w:val="auto"/>
        </w:rPr>
        <w:t xml:space="preserve"> які здійснюють підготовку поліцейських,</w:t>
      </w:r>
      <w:r w:rsidRPr="00A87AE3">
        <w:rPr>
          <w:b w:val="0"/>
          <w:bCs w:val="0"/>
          <w:color w:val="auto"/>
        </w:rPr>
        <w:t xml:space="preserve"> здійснюється за умови, що спеціальне звання, яке присвоюється, відповідає граничному спеціальному званню за посадою, яку поліцейський займає у цьому закладі вищої освіти:</w:t>
      </w:r>
    </w:p>
    <w:p w:rsidR="00AA32E4" w:rsidRPr="00A87AE3" w:rsidRDefault="00324347" w:rsidP="00AA32E4">
      <w:pPr>
        <w:ind w:firstLine="709"/>
        <w:jc w:val="both"/>
        <w:rPr>
          <w:sz w:val="28"/>
          <w:szCs w:val="28"/>
        </w:rPr>
      </w:pPr>
      <w:r w:rsidRPr="00A87AE3">
        <w:rPr>
          <w:sz w:val="28"/>
          <w:szCs w:val="28"/>
        </w:rPr>
        <w:t>ректором (</w:t>
      </w:r>
      <w:r w:rsidR="00AA32E4" w:rsidRPr="00A87AE3">
        <w:rPr>
          <w:sz w:val="28"/>
          <w:szCs w:val="28"/>
        </w:rPr>
        <w:t>керівником</w:t>
      </w:r>
      <w:r w:rsidRPr="00A87AE3">
        <w:rPr>
          <w:sz w:val="28"/>
          <w:szCs w:val="28"/>
        </w:rPr>
        <w:t>)</w:t>
      </w:r>
      <w:r w:rsidR="00AA32E4" w:rsidRPr="00A87AE3">
        <w:rPr>
          <w:sz w:val="28"/>
          <w:szCs w:val="28"/>
        </w:rPr>
        <w:t xml:space="preserve"> закладу вищої освіти </w:t>
      </w:r>
      <w:r w:rsidRPr="00A87AE3">
        <w:rPr>
          <w:sz w:val="28"/>
          <w:szCs w:val="28"/>
        </w:rPr>
        <w:t>і</w:t>
      </w:r>
      <w:r w:rsidR="00AA32E4" w:rsidRPr="00A87AE3">
        <w:rPr>
          <w:sz w:val="28"/>
          <w:szCs w:val="28"/>
        </w:rPr>
        <w:t>з специфічними умовами навчання, який здійснює підготовку поліцейських, до спеціального звання «підполковника поліції» включно;</w:t>
      </w:r>
    </w:p>
    <w:p w:rsidR="00AA32E4" w:rsidRPr="00A87AE3" w:rsidRDefault="00AA32E4" w:rsidP="00AA32E4">
      <w:pPr>
        <w:ind w:firstLine="709"/>
        <w:jc w:val="both"/>
        <w:rPr>
          <w:sz w:val="28"/>
          <w:szCs w:val="28"/>
        </w:rPr>
      </w:pPr>
      <w:r w:rsidRPr="00A87AE3">
        <w:rPr>
          <w:sz w:val="28"/>
          <w:szCs w:val="28"/>
        </w:rPr>
        <w:t xml:space="preserve">керівником поліції за поданням </w:t>
      </w:r>
      <w:r w:rsidR="00324347" w:rsidRPr="00A87AE3">
        <w:rPr>
          <w:sz w:val="28"/>
          <w:szCs w:val="28"/>
        </w:rPr>
        <w:t>ректора (</w:t>
      </w:r>
      <w:r w:rsidRPr="00A87AE3">
        <w:rPr>
          <w:sz w:val="28"/>
          <w:szCs w:val="28"/>
        </w:rPr>
        <w:t>керівника</w:t>
      </w:r>
      <w:r w:rsidR="00324347" w:rsidRPr="00A87AE3">
        <w:rPr>
          <w:sz w:val="28"/>
          <w:szCs w:val="28"/>
        </w:rPr>
        <w:t>)</w:t>
      </w:r>
      <w:r w:rsidRPr="00A87AE3">
        <w:rPr>
          <w:sz w:val="28"/>
          <w:szCs w:val="28"/>
        </w:rPr>
        <w:t xml:space="preserve"> закладу вищої освіти </w:t>
      </w:r>
      <w:r w:rsidR="00324347" w:rsidRPr="00A87AE3">
        <w:rPr>
          <w:sz w:val="28"/>
          <w:szCs w:val="28"/>
        </w:rPr>
        <w:t>і</w:t>
      </w:r>
      <w:r w:rsidRPr="00A87AE3">
        <w:rPr>
          <w:sz w:val="28"/>
          <w:szCs w:val="28"/>
        </w:rPr>
        <w:t>з специфічними умовами навчання, який здійснює підготовку поліцейських, за спеціаль</w:t>
      </w:r>
      <w:r w:rsidR="00A87AE3" w:rsidRPr="00A87AE3">
        <w:rPr>
          <w:sz w:val="28"/>
          <w:szCs w:val="28"/>
        </w:rPr>
        <w:t>ним званням «полковник поліції».</w:t>
      </w:r>
    </w:p>
    <w:p w:rsidR="00AA32E4" w:rsidRPr="00A87AE3" w:rsidRDefault="00AA32E4" w:rsidP="00AA32E4">
      <w:pPr>
        <w:ind w:firstLine="709"/>
        <w:jc w:val="both"/>
        <w:rPr>
          <w:sz w:val="28"/>
          <w:szCs w:val="28"/>
        </w:rPr>
      </w:pPr>
      <w:r w:rsidRPr="00A87AE3">
        <w:rPr>
          <w:sz w:val="28"/>
          <w:szCs w:val="28"/>
        </w:rPr>
        <w:t>Президентом України за поданням Міністра внутрішніх справ України за спеціальними званнями вищого складу поліції.</w:t>
      </w:r>
    </w:p>
    <w:p w:rsidR="00E0466C" w:rsidRPr="00A87AE3" w:rsidRDefault="00E0466C" w:rsidP="00AA32E4">
      <w:pPr>
        <w:ind w:firstLine="709"/>
        <w:jc w:val="both"/>
        <w:rPr>
          <w:sz w:val="28"/>
        </w:rPr>
      </w:pPr>
      <w:r w:rsidRPr="00A87AE3">
        <w:rPr>
          <w:sz w:val="28"/>
        </w:rPr>
        <w:t>11. Перелік посад та граничних спеціальних звань за цими посадами в державних органах, підприємствах, установах, організаціях, затверджується Кабінетом Міністрів України.</w:t>
      </w:r>
    </w:p>
    <w:p w:rsidR="00E0466C" w:rsidRPr="00A87AE3" w:rsidRDefault="00387B33" w:rsidP="00D561AA">
      <w:pPr>
        <w:ind w:firstLine="709"/>
        <w:jc w:val="both"/>
        <w:rPr>
          <w:sz w:val="28"/>
        </w:rPr>
      </w:pPr>
      <w:r w:rsidRPr="00A87AE3">
        <w:rPr>
          <w:sz w:val="28"/>
        </w:rPr>
        <w:t>1</w:t>
      </w:r>
      <w:r w:rsidR="00E0466C" w:rsidRPr="00A87AE3">
        <w:rPr>
          <w:sz w:val="28"/>
        </w:rPr>
        <w:t>2. Перелік посад та граничних спеціальних звань молодшого та серед</w:t>
      </w:r>
      <w:r w:rsidRPr="00A87AE3">
        <w:rPr>
          <w:sz w:val="28"/>
        </w:rPr>
        <w:t>н</w:t>
      </w:r>
      <w:r w:rsidR="00E0466C" w:rsidRPr="00A87AE3">
        <w:rPr>
          <w:sz w:val="28"/>
        </w:rPr>
        <w:t xml:space="preserve">ього складу поліції за цими посадами у закладах вищої освіти </w:t>
      </w:r>
      <w:r w:rsidR="00324347" w:rsidRPr="00A87AE3">
        <w:rPr>
          <w:sz w:val="28"/>
        </w:rPr>
        <w:t>і</w:t>
      </w:r>
      <w:r w:rsidR="00E0466C" w:rsidRPr="00A87AE3">
        <w:rPr>
          <w:sz w:val="28"/>
        </w:rPr>
        <w:t>з специфічними умовами навчання, які здійснюють підготовку поліцейських, затверджується Міністе</w:t>
      </w:r>
      <w:r w:rsidR="00A87AE3" w:rsidRPr="00A87AE3">
        <w:rPr>
          <w:sz w:val="28"/>
        </w:rPr>
        <w:t>рством внутрішніх справ України</w:t>
      </w:r>
      <w:r w:rsidR="00E0466C" w:rsidRPr="00A87AE3">
        <w:rPr>
          <w:sz w:val="28"/>
        </w:rPr>
        <w:t>».</w:t>
      </w:r>
    </w:p>
    <w:p w:rsidR="00A4277A" w:rsidRPr="00E6349F" w:rsidRDefault="00A4277A" w:rsidP="00D561AA">
      <w:pPr>
        <w:pStyle w:val="StyleZakonu"/>
        <w:spacing w:line="240" w:lineRule="auto"/>
        <w:ind w:firstLine="0"/>
        <w:rPr>
          <w:b/>
          <w:sz w:val="28"/>
          <w:szCs w:val="28"/>
        </w:rPr>
      </w:pPr>
    </w:p>
    <w:p w:rsidR="00A4277A" w:rsidRPr="00E6349F" w:rsidRDefault="00A4277A" w:rsidP="00C2728F">
      <w:pPr>
        <w:pStyle w:val="StyleZakonu"/>
        <w:spacing w:line="240" w:lineRule="auto"/>
        <w:ind w:firstLine="709"/>
        <w:rPr>
          <w:sz w:val="28"/>
          <w:szCs w:val="28"/>
        </w:rPr>
      </w:pPr>
      <w:r w:rsidRPr="00E6349F">
        <w:rPr>
          <w:sz w:val="28"/>
          <w:szCs w:val="28"/>
        </w:rPr>
        <w:t>II. Прикінцеві положення</w:t>
      </w:r>
    </w:p>
    <w:p w:rsidR="00E07F3D" w:rsidRPr="00E6349F" w:rsidRDefault="00E07F3D" w:rsidP="00D561AA">
      <w:pPr>
        <w:pStyle w:val="StyleZakonu"/>
        <w:spacing w:line="240" w:lineRule="auto"/>
        <w:ind w:firstLine="0"/>
        <w:rPr>
          <w:sz w:val="28"/>
          <w:szCs w:val="28"/>
        </w:rPr>
      </w:pPr>
    </w:p>
    <w:p w:rsidR="00A4277A" w:rsidRPr="00E6349F" w:rsidRDefault="00A4277A" w:rsidP="00D561AA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E6349F">
        <w:rPr>
          <w:sz w:val="28"/>
          <w:szCs w:val="28"/>
        </w:rPr>
        <w:t>1. Цей Закон набирає чинності з дня, наступного за днем його опублікування.</w:t>
      </w:r>
    </w:p>
    <w:p w:rsidR="00A4277A" w:rsidRPr="00E6349F" w:rsidRDefault="00A4277A" w:rsidP="00D561AA">
      <w:pPr>
        <w:pStyle w:val="StyleZakonu"/>
        <w:spacing w:after="0" w:line="240" w:lineRule="auto"/>
        <w:ind w:firstLine="709"/>
        <w:rPr>
          <w:sz w:val="28"/>
          <w:szCs w:val="28"/>
        </w:rPr>
      </w:pPr>
    </w:p>
    <w:p w:rsidR="00A4277A" w:rsidRPr="00E6349F" w:rsidRDefault="00A4277A" w:rsidP="00D561AA">
      <w:pPr>
        <w:pStyle w:val="StyleZakonu"/>
        <w:spacing w:after="0" w:line="240" w:lineRule="auto"/>
        <w:ind w:firstLine="709"/>
        <w:rPr>
          <w:sz w:val="28"/>
          <w:szCs w:val="28"/>
        </w:rPr>
      </w:pPr>
      <w:r w:rsidRPr="00E6349F">
        <w:rPr>
          <w:sz w:val="28"/>
          <w:szCs w:val="28"/>
        </w:rPr>
        <w:lastRenderedPageBreak/>
        <w:t xml:space="preserve">2. </w:t>
      </w:r>
      <w:r w:rsidR="00E07F3D" w:rsidRPr="00E6349F">
        <w:rPr>
          <w:sz w:val="28"/>
          <w:szCs w:val="28"/>
        </w:rPr>
        <w:t xml:space="preserve">Кабінету Міністрів України в </w:t>
      </w:r>
      <w:r w:rsidR="00624CC6" w:rsidRPr="00E6349F">
        <w:rPr>
          <w:sz w:val="28"/>
          <w:szCs w:val="28"/>
        </w:rPr>
        <w:t>три</w:t>
      </w:r>
      <w:r w:rsidR="00E07F3D" w:rsidRPr="00E6349F">
        <w:rPr>
          <w:sz w:val="28"/>
          <w:szCs w:val="28"/>
        </w:rPr>
        <w:t>місячний строк з дня набрання чинності цим Законом 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B75949" w:rsidRPr="00E6349F" w:rsidRDefault="00B75949" w:rsidP="00E0466C">
      <w:pPr>
        <w:pStyle w:val="StyleZakonu"/>
        <w:spacing w:line="240" w:lineRule="auto"/>
        <w:ind w:firstLine="0"/>
        <w:rPr>
          <w:sz w:val="28"/>
          <w:szCs w:val="28"/>
        </w:rPr>
      </w:pPr>
    </w:p>
    <w:p w:rsidR="00A4277A" w:rsidRPr="00E6349F" w:rsidRDefault="00A4277A" w:rsidP="00E0466C">
      <w:pPr>
        <w:pStyle w:val="StyleZakonu"/>
        <w:spacing w:line="240" w:lineRule="auto"/>
        <w:ind w:firstLine="0"/>
        <w:rPr>
          <w:b/>
          <w:sz w:val="28"/>
          <w:szCs w:val="28"/>
        </w:rPr>
      </w:pPr>
      <w:r w:rsidRPr="00E6349F">
        <w:rPr>
          <w:b/>
          <w:sz w:val="28"/>
          <w:szCs w:val="28"/>
        </w:rPr>
        <w:t xml:space="preserve">Голова Верховної Ради </w:t>
      </w:r>
    </w:p>
    <w:p w:rsidR="00801B68" w:rsidRPr="00E6349F" w:rsidRDefault="00A4277A" w:rsidP="00E0466C">
      <w:pPr>
        <w:pStyle w:val="StyleZakonu"/>
        <w:spacing w:after="0" w:line="240" w:lineRule="auto"/>
        <w:ind w:firstLine="720"/>
        <w:rPr>
          <w:b/>
          <w:sz w:val="28"/>
          <w:szCs w:val="28"/>
        </w:rPr>
      </w:pPr>
      <w:r w:rsidRPr="00E6349F">
        <w:rPr>
          <w:b/>
          <w:sz w:val="28"/>
          <w:szCs w:val="28"/>
        </w:rPr>
        <w:t>України</w:t>
      </w:r>
      <w:r w:rsidRPr="00E6349F">
        <w:rPr>
          <w:b/>
          <w:sz w:val="28"/>
          <w:szCs w:val="28"/>
        </w:rPr>
        <w:tab/>
      </w:r>
      <w:r w:rsidRPr="00E6349F">
        <w:rPr>
          <w:b/>
          <w:sz w:val="28"/>
          <w:szCs w:val="28"/>
        </w:rPr>
        <w:tab/>
      </w:r>
      <w:r w:rsidRPr="00E6349F">
        <w:rPr>
          <w:b/>
          <w:sz w:val="28"/>
          <w:szCs w:val="28"/>
        </w:rPr>
        <w:tab/>
      </w:r>
      <w:r w:rsidRPr="00E6349F">
        <w:rPr>
          <w:b/>
          <w:sz w:val="28"/>
          <w:szCs w:val="28"/>
        </w:rPr>
        <w:tab/>
      </w:r>
      <w:r w:rsidRPr="00E6349F">
        <w:rPr>
          <w:b/>
          <w:sz w:val="28"/>
          <w:szCs w:val="28"/>
        </w:rPr>
        <w:tab/>
      </w:r>
      <w:r w:rsidRPr="00E6349F">
        <w:rPr>
          <w:b/>
          <w:sz w:val="28"/>
          <w:szCs w:val="28"/>
        </w:rPr>
        <w:tab/>
      </w:r>
      <w:r w:rsidRPr="00E6349F">
        <w:rPr>
          <w:b/>
          <w:sz w:val="28"/>
          <w:szCs w:val="28"/>
        </w:rPr>
        <w:tab/>
      </w:r>
      <w:r w:rsidRPr="00E6349F">
        <w:rPr>
          <w:b/>
          <w:sz w:val="28"/>
          <w:szCs w:val="28"/>
        </w:rPr>
        <w:tab/>
        <w:t>Д. РАЗУМКОВ</w:t>
      </w:r>
    </w:p>
    <w:sectPr w:rsidR="00801B68" w:rsidRPr="00E6349F" w:rsidSect="002C40C1">
      <w:headerReference w:type="default" r:id="rId11"/>
      <w:footerReference w:type="even" r:id="rId12"/>
      <w:headerReference w:type="first" r:id="rId13"/>
      <w:pgSz w:w="11907" w:h="16840" w:code="9"/>
      <w:pgMar w:top="993" w:right="864" w:bottom="1134" w:left="1276" w:header="567" w:footer="39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CB2" w:rsidRDefault="00DF3CB2">
      <w:r>
        <w:separator/>
      </w:r>
    </w:p>
  </w:endnote>
  <w:endnote w:type="continuationSeparator" w:id="0">
    <w:p w:rsidR="00DF3CB2" w:rsidRDefault="00DF3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21B" w:rsidRDefault="00CA3FE5" w:rsidP="000A7E5A">
    <w:pPr>
      <w:pStyle w:val="a7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0C221B">
      <w:rPr>
        <w:rStyle w:val="ab"/>
      </w:rPr>
      <w:instrText xml:space="preserve"> PAGE </w:instrText>
    </w:r>
    <w:r>
      <w:rPr>
        <w:rStyle w:val="ab"/>
      </w:rPr>
      <w:fldChar w:fldCharType="separate"/>
    </w:r>
    <w:r w:rsidR="006A20DA">
      <w:rPr>
        <w:rStyle w:val="ab"/>
        <w:noProof/>
      </w:rPr>
      <w:t>5</w:t>
    </w:r>
    <w:r>
      <w:rPr>
        <w:rStyle w:val="ab"/>
      </w:rPr>
      <w:fldChar w:fldCharType="end"/>
    </w:r>
  </w:p>
  <w:p w:rsidR="000C221B" w:rsidRDefault="000C221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CB2" w:rsidRDefault="00DF3CB2">
      <w:r>
        <w:separator/>
      </w:r>
    </w:p>
  </w:footnote>
  <w:footnote w:type="continuationSeparator" w:id="0">
    <w:p w:rsidR="00DF3CB2" w:rsidRDefault="00DF3C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21B" w:rsidRDefault="00D129C3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31230A" w:rsidRPr="0031230A">
      <w:rPr>
        <w:noProof/>
        <w:lang w:val="ru-RU"/>
      </w:rPr>
      <w:t>2</w:t>
    </w:r>
    <w:r>
      <w:rPr>
        <w:noProof/>
        <w:lang w:val="ru-RU"/>
      </w:rPr>
      <w:fldChar w:fldCharType="end"/>
    </w:r>
  </w:p>
  <w:p w:rsidR="000C221B" w:rsidRDefault="000C221B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221B" w:rsidRDefault="000C221B">
    <w:pPr>
      <w:pStyle w:val="a9"/>
    </w:pPr>
  </w:p>
  <w:p w:rsidR="000C221B" w:rsidRDefault="000C221B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403128F"/>
    <w:multiLevelType w:val="hybridMultilevel"/>
    <w:tmpl w:val="9ADA42F0"/>
    <w:lvl w:ilvl="0" w:tplc="AAE0E8B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3" w15:restartNumberingAfterBreak="0">
    <w:nsid w:val="082D5913"/>
    <w:multiLevelType w:val="hybridMultilevel"/>
    <w:tmpl w:val="CC2E9EDC"/>
    <w:lvl w:ilvl="0" w:tplc="8F50548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4" w15:restartNumberingAfterBreak="0">
    <w:nsid w:val="0AB0414B"/>
    <w:multiLevelType w:val="hybridMultilevel"/>
    <w:tmpl w:val="44503874"/>
    <w:lvl w:ilvl="0" w:tplc="BDDEA8C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10DC74EA"/>
    <w:multiLevelType w:val="multilevel"/>
    <w:tmpl w:val="F54CECB2"/>
    <w:lvl w:ilvl="0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4"/>
      <w:numFmt w:val="decimal"/>
      <w:isLgl/>
      <w:lvlText w:val="%1.%2."/>
      <w:lvlJc w:val="left"/>
      <w:pPr>
        <w:tabs>
          <w:tab w:val="num" w:pos="1956"/>
        </w:tabs>
        <w:ind w:left="1956" w:hanging="1236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09"/>
        </w:tabs>
        <w:ind w:left="2109" w:hanging="1236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236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15"/>
        </w:tabs>
        <w:ind w:left="2415" w:hanging="1236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72"/>
        </w:tabs>
        <w:ind w:left="277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85"/>
        </w:tabs>
        <w:ind w:left="328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38"/>
        </w:tabs>
        <w:ind w:left="343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951"/>
        </w:tabs>
        <w:ind w:left="3951" w:hanging="2160"/>
      </w:pPr>
      <w:rPr>
        <w:rFonts w:cs="Times New Roman" w:hint="default"/>
      </w:rPr>
    </w:lvl>
  </w:abstractNum>
  <w:abstractNum w:abstractNumId="6" w15:restartNumberingAfterBreak="0">
    <w:nsid w:val="16114E9A"/>
    <w:multiLevelType w:val="multilevel"/>
    <w:tmpl w:val="7F8A6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563223"/>
    <w:multiLevelType w:val="multilevel"/>
    <w:tmpl w:val="36443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0366DC0"/>
    <w:multiLevelType w:val="hybridMultilevel"/>
    <w:tmpl w:val="4F2E01D4"/>
    <w:lvl w:ilvl="0" w:tplc="F892B50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244361D6"/>
    <w:multiLevelType w:val="hybridMultilevel"/>
    <w:tmpl w:val="9AFC6154"/>
    <w:lvl w:ilvl="0" w:tplc="D2849DC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0" w15:restartNumberingAfterBreak="0">
    <w:nsid w:val="2DCA6CE7"/>
    <w:multiLevelType w:val="hybridMultilevel"/>
    <w:tmpl w:val="9E0EEA94"/>
    <w:lvl w:ilvl="0" w:tplc="C832C1BA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 w15:restartNumberingAfterBreak="0">
    <w:nsid w:val="32E6607D"/>
    <w:multiLevelType w:val="hybridMultilevel"/>
    <w:tmpl w:val="AE68580A"/>
    <w:lvl w:ilvl="0" w:tplc="17D462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591072"/>
    <w:multiLevelType w:val="multilevel"/>
    <w:tmpl w:val="251E3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3F04EC4"/>
    <w:multiLevelType w:val="multilevel"/>
    <w:tmpl w:val="F62C9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89558D"/>
    <w:multiLevelType w:val="hybridMultilevel"/>
    <w:tmpl w:val="4F32A096"/>
    <w:lvl w:ilvl="0" w:tplc="3A02DC76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43217D70"/>
    <w:multiLevelType w:val="hybridMultilevel"/>
    <w:tmpl w:val="0546A14A"/>
    <w:lvl w:ilvl="0" w:tplc="B734EC9E">
      <w:start w:val="1"/>
      <w:numFmt w:val="decimal"/>
      <w:lvlText w:val="%1."/>
      <w:lvlJc w:val="left"/>
      <w:pPr>
        <w:ind w:left="1483" w:hanging="9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474E3A67"/>
    <w:multiLevelType w:val="hybridMultilevel"/>
    <w:tmpl w:val="812270EE"/>
    <w:lvl w:ilvl="0" w:tplc="DF3205EC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8" w15:restartNumberingAfterBreak="0">
    <w:nsid w:val="4A2412AF"/>
    <w:multiLevelType w:val="hybridMultilevel"/>
    <w:tmpl w:val="751E7D60"/>
    <w:lvl w:ilvl="0" w:tplc="AE98B11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51AB6561"/>
    <w:multiLevelType w:val="hybridMultilevel"/>
    <w:tmpl w:val="E890A024"/>
    <w:lvl w:ilvl="0" w:tplc="6CAA470C">
      <w:start w:val="1"/>
      <w:numFmt w:val="decimal"/>
      <w:lvlText w:val="%1."/>
      <w:lvlJc w:val="left"/>
      <w:pPr>
        <w:tabs>
          <w:tab w:val="num" w:pos="1482"/>
        </w:tabs>
        <w:ind w:left="1482" w:hanging="915"/>
      </w:pPr>
      <w:rPr>
        <w:rFonts w:cs="Times New Roman" w:hint="default"/>
      </w:rPr>
    </w:lvl>
    <w:lvl w:ilvl="1" w:tplc="2A508506">
      <w:start w:val="2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0" w15:restartNumberingAfterBreak="0">
    <w:nsid w:val="55FD1302"/>
    <w:multiLevelType w:val="hybridMultilevel"/>
    <w:tmpl w:val="1FDEED92"/>
    <w:lvl w:ilvl="0" w:tplc="D0F2719E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 w15:restartNumberingAfterBreak="0">
    <w:nsid w:val="56A8407B"/>
    <w:multiLevelType w:val="hybridMultilevel"/>
    <w:tmpl w:val="951026BC"/>
    <w:lvl w:ilvl="0" w:tplc="720007C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>
        <w:rFonts w:cs="Times New Roman"/>
      </w:rPr>
    </w:lvl>
  </w:abstractNum>
  <w:abstractNum w:abstractNumId="22" w15:restartNumberingAfterBreak="0">
    <w:nsid w:val="58FC1485"/>
    <w:multiLevelType w:val="hybridMultilevel"/>
    <w:tmpl w:val="FB1A9764"/>
    <w:lvl w:ilvl="0" w:tplc="0D5E274C">
      <w:start w:val="1"/>
      <w:numFmt w:val="decimal"/>
      <w:lvlText w:val="%1)"/>
      <w:lvlJc w:val="left"/>
      <w:pPr>
        <w:ind w:left="128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 w15:restartNumberingAfterBreak="0">
    <w:nsid w:val="5AC32A38"/>
    <w:multiLevelType w:val="multilevel"/>
    <w:tmpl w:val="E07A5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F8C441E"/>
    <w:multiLevelType w:val="multilevel"/>
    <w:tmpl w:val="EEEA3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31146EF"/>
    <w:multiLevelType w:val="hybridMultilevel"/>
    <w:tmpl w:val="8674719E"/>
    <w:lvl w:ilvl="0" w:tplc="FFFFFFFF">
      <w:numFmt w:val="bullet"/>
      <w:lvlText w:val="-"/>
      <w:lvlJc w:val="left"/>
      <w:pPr>
        <w:tabs>
          <w:tab w:val="num" w:pos="720"/>
        </w:tabs>
        <w:ind w:left="720" w:hanging="432"/>
      </w:pPr>
      <w:rPr>
        <w:rFonts w:ascii="Times New Roman" w:eastAsia="Times New Roman" w:hAnsi="Times New Roman" w:hint="default"/>
        <w:b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368"/>
        </w:tabs>
        <w:ind w:left="136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08"/>
        </w:tabs>
        <w:ind w:left="280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28"/>
        </w:tabs>
        <w:ind w:left="352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48"/>
        </w:tabs>
        <w:ind w:left="424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68"/>
        </w:tabs>
        <w:ind w:left="496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688"/>
        </w:tabs>
        <w:ind w:left="568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08"/>
        </w:tabs>
        <w:ind w:left="6408" w:hanging="360"/>
      </w:pPr>
      <w:rPr>
        <w:rFonts w:ascii="Wingdings" w:hAnsi="Wingdings" w:hint="default"/>
      </w:rPr>
    </w:lvl>
  </w:abstractNum>
  <w:abstractNum w:abstractNumId="26" w15:restartNumberingAfterBreak="0">
    <w:nsid w:val="632250AF"/>
    <w:multiLevelType w:val="hybridMultilevel"/>
    <w:tmpl w:val="3A3ED714"/>
    <w:lvl w:ilvl="0" w:tplc="A754B8E2">
      <w:start w:val="2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27" w15:restartNumberingAfterBreak="0">
    <w:nsid w:val="64FF449F"/>
    <w:multiLevelType w:val="hybridMultilevel"/>
    <w:tmpl w:val="A9C0A5B4"/>
    <w:lvl w:ilvl="0" w:tplc="73A4E40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9" w15:restartNumberingAfterBreak="0">
    <w:nsid w:val="7526094D"/>
    <w:multiLevelType w:val="hybridMultilevel"/>
    <w:tmpl w:val="8EB421EE"/>
    <w:lvl w:ilvl="0" w:tplc="DAC8BDC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0" w15:restartNumberingAfterBreak="0">
    <w:nsid w:val="7D224D86"/>
    <w:multiLevelType w:val="multilevel"/>
    <w:tmpl w:val="C1DA8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rFonts w:cs="Times New Roman"/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32" w15:restartNumberingAfterBreak="0">
    <w:nsid w:val="7E45623F"/>
    <w:multiLevelType w:val="hybridMultilevel"/>
    <w:tmpl w:val="9F10B5B2"/>
    <w:lvl w:ilvl="0" w:tplc="73A4E40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1"/>
  </w:num>
  <w:num w:numId="24">
    <w:abstractNumId w:val="30"/>
  </w:num>
  <w:num w:numId="25">
    <w:abstractNumId w:val="23"/>
  </w:num>
  <w:num w:numId="26">
    <w:abstractNumId w:val="6"/>
  </w:num>
  <w:num w:numId="27">
    <w:abstractNumId w:val="12"/>
  </w:num>
  <w:num w:numId="28">
    <w:abstractNumId w:val="13"/>
  </w:num>
  <w:num w:numId="29">
    <w:abstractNumId w:val="7"/>
  </w:num>
  <w:num w:numId="30">
    <w:abstractNumId w:val="24"/>
  </w:num>
  <w:num w:numId="31">
    <w:abstractNumId w:val="18"/>
  </w:num>
  <w:num w:numId="32">
    <w:abstractNumId w:val="29"/>
  </w:num>
  <w:num w:numId="33">
    <w:abstractNumId w:val="5"/>
  </w:num>
  <w:num w:numId="34">
    <w:abstractNumId w:val="21"/>
  </w:num>
  <w:num w:numId="35">
    <w:abstractNumId w:val="19"/>
  </w:num>
  <w:num w:numId="36">
    <w:abstractNumId w:val="9"/>
  </w:num>
  <w:num w:numId="37">
    <w:abstractNumId w:val="16"/>
  </w:num>
  <w:num w:numId="38">
    <w:abstractNumId w:val="26"/>
  </w:num>
  <w:num w:numId="39">
    <w:abstractNumId w:val="32"/>
  </w:num>
  <w:num w:numId="40">
    <w:abstractNumId w:val="17"/>
  </w:num>
  <w:num w:numId="41">
    <w:abstractNumId w:val="3"/>
  </w:num>
  <w:num w:numId="42">
    <w:abstractNumId w:val="14"/>
  </w:num>
  <w:num w:numId="43">
    <w:abstractNumId w:val="10"/>
  </w:num>
  <w:num w:numId="44">
    <w:abstractNumId w:val="22"/>
  </w:num>
  <w:num w:numId="45">
    <w:abstractNumId w:val="8"/>
  </w:num>
  <w:num w:numId="46">
    <w:abstractNumId w:val="4"/>
  </w:num>
  <w:num w:numId="47">
    <w:abstractNumId w:val="20"/>
  </w:num>
  <w:num w:numId="48">
    <w:abstractNumId w:val="1"/>
  </w:num>
  <w:num w:numId="4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84045"/>
    <w:rsid w:val="00001C82"/>
    <w:rsid w:val="00002B71"/>
    <w:rsid w:val="00004CE7"/>
    <w:rsid w:val="00007253"/>
    <w:rsid w:val="00010074"/>
    <w:rsid w:val="000100CD"/>
    <w:rsid w:val="000129CC"/>
    <w:rsid w:val="0001380D"/>
    <w:rsid w:val="00020429"/>
    <w:rsid w:val="00023D13"/>
    <w:rsid w:val="00025789"/>
    <w:rsid w:val="00025F06"/>
    <w:rsid w:val="000268D9"/>
    <w:rsid w:val="00026992"/>
    <w:rsid w:val="0003167A"/>
    <w:rsid w:val="000331F5"/>
    <w:rsid w:val="00034157"/>
    <w:rsid w:val="000401B3"/>
    <w:rsid w:val="00042DFC"/>
    <w:rsid w:val="00046517"/>
    <w:rsid w:val="00052C97"/>
    <w:rsid w:val="0005570D"/>
    <w:rsid w:val="00066312"/>
    <w:rsid w:val="000704C8"/>
    <w:rsid w:val="0007391F"/>
    <w:rsid w:val="00076454"/>
    <w:rsid w:val="0007738C"/>
    <w:rsid w:val="000778C9"/>
    <w:rsid w:val="00077DC0"/>
    <w:rsid w:val="00084472"/>
    <w:rsid w:val="00093383"/>
    <w:rsid w:val="0009598F"/>
    <w:rsid w:val="000A1D14"/>
    <w:rsid w:val="000A298B"/>
    <w:rsid w:val="000A485D"/>
    <w:rsid w:val="000A6AA0"/>
    <w:rsid w:val="000A7E5A"/>
    <w:rsid w:val="000A7EF0"/>
    <w:rsid w:val="000B1E66"/>
    <w:rsid w:val="000B4C58"/>
    <w:rsid w:val="000B6E38"/>
    <w:rsid w:val="000C1B55"/>
    <w:rsid w:val="000C221B"/>
    <w:rsid w:val="000C251D"/>
    <w:rsid w:val="000C5213"/>
    <w:rsid w:val="000C6CCA"/>
    <w:rsid w:val="000C7919"/>
    <w:rsid w:val="000D08AA"/>
    <w:rsid w:val="000D30A8"/>
    <w:rsid w:val="000E09F3"/>
    <w:rsid w:val="000E52CE"/>
    <w:rsid w:val="000E6E59"/>
    <w:rsid w:val="000F368A"/>
    <w:rsid w:val="000F50A6"/>
    <w:rsid w:val="000F573E"/>
    <w:rsid w:val="000F70E2"/>
    <w:rsid w:val="001047E2"/>
    <w:rsid w:val="001060EC"/>
    <w:rsid w:val="00106FB9"/>
    <w:rsid w:val="0011077E"/>
    <w:rsid w:val="001137DF"/>
    <w:rsid w:val="0011766C"/>
    <w:rsid w:val="00120DB8"/>
    <w:rsid w:val="00121EB1"/>
    <w:rsid w:val="00122176"/>
    <w:rsid w:val="00126502"/>
    <w:rsid w:val="00131F41"/>
    <w:rsid w:val="001336B9"/>
    <w:rsid w:val="00141D63"/>
    <w:rsid w:val="00144159"/>
    <w:rsid w:val="00147943"/>
    <w:rsid w:val="0016008A"/>
    <w:rsid w:val="00160197"/>
    <w:rsid w:val="00160268"/>
    <w:rsid w:val="00162149"/>
    <w:rsid w:val="0016690A"/>
    <w:rsid w:val="0016717E"/>
    <w:rsid w:val="0017126D"/>
    <w:rsid w:val="00172AB4"/>
    <w:rsid w:val="00174D5B"/>
    <w:rsid w:val="00176584"/>
    <w:rsid w:val="00196BE4"/>
    <w:rsid w:val="001A28DE"/>
    <w:rsid w:val="001A6D7C"/>
    <w:rsid w:val="001B2FA8"/>
    <w:rsid w:val="001B6514"/>
    <w:rsid w:val="001C0FE9"/>
    <w:rsid w:val="001C5340"/>
    <w:rsid w:val="001C54FA"/>
    <w:rsid w:val="001D5AE4"/>
    <w:rsid w:val="001D6EF9"/>
    <w:rsid w:val="001E3226"/>
    <w:rsid w:val="001E73A7"/>
    <w:rsid w:val="001E7E54"/>
    <w:rsid w:val="001F3414"/>
    <w:rsid w:val="0020174E"/>
    <w:rsid w:val="00201780"/>
    <w:rsid w:val="002115A0"/>
    <w:rsid w:val="002252DF"/>
    <w:rsid w:val="00227C41"/>
    <w:rsid w:val="002337F1"/>
    <w:rsid w:val="00240AB7"/>
    <w:rsid w:val="00243CBD"/>
    <w:rsid w:val="00245620"/>
    <w:rsid w:val="00246EF1"/>
    <w:rsid w:val="00247B69"/>
    <w:rsid w:val="002535A4"/>
    <w:rsid w:val="0025386C"/>
    <w:rsid w:val="0026095E"/>
    <w:rsid w:val="00263E8B"/>
    <w:rsid w:val="002641E0"/>
    <w:rsid w:val="0026614F"/>
    <w:rsid w:val="00275DFD"/>
    <w:rsid w:val="002775C9"/>
    <w:rsid w:val="00277BA8"/>
    <w:rsid w:val="002803B8"/>
    <w:rsid w:val="0028145E"/>
    <w:rsid w:val="002817C5"/>
    <w:rsid w:val="00293ED7"/>
    <w:rsid w:val="002A4711"/>
    <w:rsid w:val="002A554B"/>
    <w:rsid w:val="002A5892"/>
    <w:rsid w:val="002A7A9A"/>
    <w:rsid w:val="002A7F32"/>
    <w:rsid w:val="002C40C1"/>
    <w:rsid w:val="002C5F04"/>
    <w:rsid w:val="002E5045"/>
    <w:rsid w:val="002F11AD"/>
    <w:rsid w:val="002F47D3"/>
    <w:rsid w:val="00302E0F"/>
    <w:rsid w:val="00304B6D"/>
    <w:rsid w:val="003117BF"/>
    <w:rsid w:val="0031230A"/>
    <w:rsid w:val="0031387B"/>
    <w:rsid w:val="00315D1B"/>
    <w:rsid w:val="00321024"/>
    <w:rsid w:val="003217B6"/>
    <w:rsid w:val="00321B25"/>
    <w:rsid w:val="00322EFF"/>
    <w:rsid w:val="00324347"/>
    <w:rsid w:val="003268AC"/>
    <w:rsid w:val="0033120B"/>
    <w:rsid w:val="00331620"/>
    <w:rsid w:val="003320AE"/>
    <w:rsid w:val="00333FB2"/>
    <w:rsid w:val="00334626"/>
    <w:rsid w:val="00334AA8"/>
    <w:rsid w:val="00343CEF"/>
    <w:rsid w:val="00345EDA"/>
    <w:rsid w:val="0034740D"/>
    <w:rsid w:val="00352855"/>
    <w:rsid w:val="00352A63"/>
    <w:rsid w:val="00361E88"/>
    <w:rsid w:val="00370E20"/>
    <w:rsid w:val="00372FAC"/>
    <w:rsid w:val="00373DA6"/>
    <w:rsid w:val="00385232"/>
    <w:rsid w:val="00387B33"/>
    <w:rsid w:val="003915E0"/>
    <w:rsid w:val="00394933"/>
    <w:rsid w:val="003B274E"/>
    <w:rsid w:val="003C1620"/>
    <w:rsid w:val="003C5874"/>
    <w:rsid w:val="003C60D1"/>
    <w:rsid w:val="003D0FD5"/>
    <w:rsid w:val="003E13FD"/>
    <w:rsid w:val="003E2EA2"/>
    <w:rsid w:val="003E38D7"/>
    <w:rsid w:val="003F3606"/>
    <w:rsid w:val="004026A9"/>
    <w:rsid w:val="004109F6"/>
    <w:rsid w:val="00412F7A"/>
    <w:rsid w:val="0041324A"/>
    <w:rsid w:val="00414C6F"/>
    <w:rsid w:val="0041521A"/>
    <w:rsid w:val="004166BF"/>
    <w:rsid w:val="00420288"/>
    <w:rsid w:val="00420CBA"/>
    <w:rsid w:val="00421DFA"/>
    <w:rsid w:val="00426649"/>
    <w:rsid w:val="004310BA"/>
    <w:rsid w:val="00434C7E"/>
    <w:rsid w:val="0044010B"/>
    <w:rsid w:val="00441356"/>
    <w:rsid w:val="004426FD"/>
    <w:rsid w:val="00442EF9"/>
    <w:rsid w:val="004507B1"/>
    <w:rsid w:val="0045087A"/>
    <w:rsid w:val="00451044"/>
    <w:rsid w:val="00451BC9"/>
    <w:rsid w:val="004561B2"/>
    <w:rsid w:val="00456CF4"/>
    <w:rsid w:val="00462280"/>
    <w:rsid w:val="00463954"/>
    <w:rsid w:val="00465C2E"/>
    <w:rsid w:val="004670C4"/>
    <w:rsid w:val="0047103B"/>
    <w:rsid w:val="00472785"/>
    <w:rsid w:val="004763E6"/>
    <w:rsid w:val="004769D4"/>
    <w:rsid w:val="004803BF"/>
    <w:rsid w:val="0048673A"/>
    <w:rsid w:val="004911A0"/>
    <w:rsid w:val="004A7205"/>
    <w:rsid w:val="004B4C51"/>
    <w:rsid w:val="004B797E"/>
    <w:rsid w:val="004C658D"/>
    <w:rsid w:val="004D0E0C"/>
    <w:rsid w:val="004D284E"/>
    <w:rsid w:val="004D3899"/>
    <w:rsid w:val="004D5931"/>
    <w:rsid w:val="004E20B9"/>
    <w:rsid w:val="004E279A"/>
    <w:rsid w:val="004E34A2"/>
    <w:rsid w:val="004E5696"/>
    <w:rsid w:val="004F45D4"/>
    <w:rsid w:val="00503B76"/>
    <w:rsid w:val="00505531"/>
    <w:rsid w:val="005130E6"/>
    <w:rsid w:val="00523CFC"/>
    <w:rsid w:val="0052473E"/>
    <w:rsid w:val="0053033A"/>
    <w:rsid w:val="0053184C"/>
    <w:rsid w:val="00542849"/>
    <w:rsid w:val="00543945"/>
    <w:rsid w:val="0054463A"/>
    <w:rsid w:val="00545F12"/>
    <w:rsid w:val="00547938"/>
    <w:rsid w:val="005568BC"/>
    <w:rsid w:val="00560D1E"/>
    <w:rsid w:val="00566870"/>
    <w:rsid w:val="00570453"/>
    <w:rsid w:val="005705A2"/>
    <w:rsid w:val="0057094F"/>
    <w:rsid w:val="0057207D"/>
    <w:rsid w:val="005721F5"/>
    <w:rsid w:val="0057562B"/>
    <w:rsid w:val="00576714"/>
    <w:rsid w:val="00582D35"/>
    <w:rsid w:val="0058336A"/>
    <w:rsid w:val="005839DE"/>
    <w:rsid w:val="00585917"/>
    <w:rsid w:val="0058770F"/>
    <w:rsid w:val="00595064"/>
    <w:rsid w:val="0059515D"/>
    <w:rsid w:val="005B0A75"/>
    <w:rsid w:val="005B0C62"/>
    <w:rsid w:val="005B3ADE"/>
    <w:rsid w:val="005B4EB1"/>
    <w:rsid w:val="005C4523"/>
    <w:rsid w:val="005D0594"/>
    <w:rsid w:val="005D36F9"/>
    <w:rsid w:val="005D7B31"/>
    <w:rsid w:val="005E4EC7"/>
    <w:rsid w:val="005E50B4"/>
    <w:rsid w:val="005E5EEC"/>
    <w:rsid w:val="005F123F"/>
    <w:rsid w:val="005F47FB"/>
    <w:rsid w:val="00600F70"/>
    <w:rsid w:val="0060269F"/>
    <w:rsid w:val="0061211A"/>
    <w:rsid w:val="0062133B"/>
    <w:rsid w:val="006216C3"/>
    <w:rsid w:val="006222D4"/>
    <w:rsid w:val="00624CC6"/>
    <w:rsid w:val="006254A9"/>
    <w:rsid w:val="00625F8A"/>
    <w:rsid w:val="00633B52"/>
    <w:rsid w:val="00640A50"/>
    <w:rsid w:val="00641835"/>
    <w:rsid w:val="006436B4"/>
    <w:rsid w:val="00644722"/>
    <w:rsid w:val="006452C5"/>
    <w:rsid w:val="006478EC"/>
    <w:rsid w:val="00651F73"/>
    <w:rsid w:val="00652806"/>
    <w:rsid w:val="00654BEC"/>
    <w:rsid w:val="0065762C"/>
    <w:rsid w:val="0066365A"/>
    <w:rsid w:val="00665AC2"/>
    <w:rsid w:val="006660C0"/>
    <w:rsid w:val="006670F6"/>
    <w:rsid w:val="00667785"/>
    <w:rsid w:val="006812F6"/>
    <w:rsid w:val="0068420D"/>
    <w:rsid w:val="00690158"/>
    <w:rsid w:val="00694AC6"/>
    <w:rsid w:val="00695908"/>
    <w:rsid w:val="006A0761"/>
    <w:rsid w:val="006A20DA"/>
    <w:rsid w:val="006A366F"/>
    <w:rsid w:val="006A4CF7"/>
    <w:rsid w:val="006B2542"/>
    <w:rsid w:val="006B518D"/>
    <w:rsid w:val="006C3615"/>
    <w:rsid w:val="006C5EED"/>
    <w:rsid w:val="006C67A5"/>
    <w:rsid w:val="006C71D7"/>
    <w:rsid w:val="006D1D96"/>
    <w:rsid w:val="006D3559"/>
    <w:rsid w:val="006D57DA"/>
    <w:rsid w:val="006D7D63"/>
    <w:rsid w:val="006E1113"/>
    <w:rsid w:val="006E1D69"/>
    <w:rsid w:val="006E539C"/>
    <w:rsid w:val="006F27FD"/>
    <w:rsid w:val="006F67FE"/>
    <w:rsid w:val="00704706"/>
    <w:rsid w:val="00704C26"/>
    <w:rsid w:val="0070675E"/>
    <w:rsid w:val="00713565"/>
    <w:rsid w:val="00714DBD"/>
    <w:rsid w:val="0071741A"/>
    <w:rsid w:val="0072210B"/>
    <w:rsid w:val="007336EC"/>
    <w:rsid w:val="00745116"/>
    <w:rsid w:val="0074736D"/>
    <w:rsid w:val="00747A7C"/>
    <w:rsid w:val="007504F3"/>
    <w:rsid w:val="00754478"/>
    <w:rsid w:val="00756DD0"/>
    <w:rsid w:val="00762511"/>
    <w:rsid w:val="0076264A"/>
    <w:rsid w:val="00763D76"/>
    <w:rsid w:val="007750AB"/>
    <w:rsid w:val="007771D7"/>
    <w:rsid w:val="00782A43"/>
    <w:rsid w:val="0078314A"/>
    <w:rsid w:val="00784309"/>
    <w:rsid w:val="00785619"/>
    <w:rsid w:val="00785A25"/>
    <w:rsid w:val="007911A6"/>
    <w:rsid w:val="0079381B"/>
    <w:rsid w:val="0079600A"/>
    <w:rsid w:val="00797362"/>
    <w:rsid w:val="007975BD"/>
    <w:rsid w:val="007977EA"/>
    <w:rsid w:val="007A1FAA"/>
    <w:rsid w:val="007A5164"/>
    <w:rsid w:val="007A5276"/>
    <w:rsid w:val="007A6102"/>
    <w:rsid w:val="007B23B8"/>
    <w:rsid w:val="007B66A6"/>
    <w:rsid w:val="007C1E03"/>
    <w:rsid w:val="007C434B"/>
    <w:rsid w:val="007D1E65"/>
    <w:rsid w:val="007E0CEC"/>
    <w:rsid w:val="007E28D4"/>
    <w:rsid w:val="007E4D09"/>
    <w:rsid w:val="007F214C"/>
    <w:rsid w:val="007F24F6"/>
    <w:rsid w:val="00801B68"/>
    <w:rsid w:val="00801FFD"/>
    <w:rsid w:val="00805496"/>
    <w:rsid w:val="00806D4D"/>
    <w:rsid w:val="00812282"/>
    <w:rsid w:val="0081642F"/>
    <w:rsid w:val="0082094A"/>
    <w:rsid w:val="00827396"/>
    <w:rsid w:val="00843966"/>
    <w:rsid w:val="008447B0"/>
    <w:rsid w:val="00845E8D"/>
    <w:rsid w:val="00845FB1"/>
    <w:rsid w:val="00846145"/>
    <w:rsid w:val="0086391C"/>
    <w:rsid w:val="00866A38"/>
    <w:rsid w:val="008714B3"/>
    <w:rsid w:val="0087697C"/>
    <w:rsid w:val="00886FE5"/>
    <w:rsid w:val="00891FD2"/>
    <w:rsid w:val="0089297F"/>
    <w:rsid w:val="008933B1"/>
    <w:rsid w:val="008966A8"/>
    <w:rsid w:val="0089795B"/>
    <w:rsid w:val="008B27A9"/>
    <w:rsid w:val="008B4C53"/>
    <w:rsid w:val="008B522C"/>
    <w:rsid w:val="008C02AC"/>
    <w:rsid w:val="008C041C"/>
    <w:rsid w:val="008C0DB7"/>
    <w:rsid w:val="008C215C"/>
    <w:rsid w:val="008E1561"/>
    <w:rsid w:val="008E1C49"/>
    <w:rsid w:val="008E5DED"/>
    <w:rsid w:val="008F74DA"/>
    <w:rsid w:val="009069A1"/>
    <w:rsid w:val="00910959"/>
    <w:rsid w:val="009162FF"/>
    <w:rsid w:val="009254B5"/>
    <w:rsid w:val="00925D1B"/>
    <w:rsid w:val="0092747E"/>
    <w:rsid w:val="00936A86"/>
    <w:rsid w:val="00936E71"/>
    <w:rsid w:val="00945039"/>
    <w:rsid w:val="00946AE7"/>
    <w:rsid w:val="00946BDB"/>
    <w:rsid w:val="00947545"/>
    <w:rsid w:val="00950825"/>
    <w:rsid w:val="00951698"/>
    <w:rsid w:val="009626C7"/>
    <w:rsid w:val="0096471D"/>
    <w:rsid w:val="00964CE4"/>
    <w:rsid w:val="0097294C"/>
    <w:rsid w:val="00977478"/>
    <w:rsid w:val="00985A5F"/>
    <w:rsid w:val="00993884"/>
    <w:rsid w:val="00994D1D"/>
    <w:rsid w:val="009A04E0"/>
    <w:rsid w:val="009B18B8"/>
    <w:rsid w:val="009B197F"/>
    <w:rsid w:val="009B2611"/>
    <w:rsid w:val="009C0523"/>
    <w:rsid w:val="009C1AB9"/>
    <w:rsid w:val="009C3F2B"/>
    <w:rsid w:val="009D2062"/>
    <w:rsid w:val="009D4130"/>
    <w:rsid w:val="009E0DF0"/>
    <w:rsid w:val="009E17A9"/>
    <w:rsid w:val="009E188E"/>
    <w:rsid w:val="009E1B89"/>
    <w:rsid w:val="009E5C24"/>
    <w:rsid w:val="009F1B8A"/>
    <w:rsid w:val="009F1CAA"/>
    <w:rsid w:val="009F26C5"/>
    <w:rsid w:val="009F4F54"/>
    <w:rsid w:val="009F54EA"/>
    <w:rsid w:val="009F6A27"/>
    <w:rsid w:val="00A011EA"/>
    <w:rsid w:val="00A0524D"/>
    <w:rsid w:val="00A06B06"/>
    <w:rsid w:val="00A101EB"/>
    <w:rsid w:val="00A11371"/>
    <w:rsid w:val="00A1573A"/>
    <w:rsid w:val="00A22AFF"/>
    <w:rsid w:val="00A24054"/>
    <w:rsid w:val="00A3049B"/>
    <w:rsid w:val="00A30E22"/>
    <w:rsid w:val="00A376D6"/>
    <w:rsid w:val="00A37EB8"/>
    <w:rsid w:val="00A40C18"/>
    <w:rsid w:val="00A4277A"/>
    <w:rsid w:val="00A4589B"/>
    <w:rsid w:val="00A53C83"/>
    <w:rsid w:val="00A57326"/>
    <w:rsid w:val="00A61F6A"/>
    <w:rsid w:val="00A64CC1"/>
    <w:rsid w:val="00A712C4"/>
    <w:rsid w:val="00A71B9C"/>
    <w:rsid w:val="00A7207D"/>
    <w:rsid w:val="00A73E6C"/>
    <w:rsid w:val="00A73F56"/>
    <w:rsid w:val="00A74BEE"/>
    <w:rsid w:val="00A763E3"/>
    <w:rsid w:val="00A76892"/>
    <w:rsid w:val="00A805C2"/>
    <w:rsid w:val="00A87AE3"/>
    <w:rsid w:val="00A94289"/>
    <w:rsid w:val="00A97CE7"/>
    <w:rsid w:val="00AA0B75"/>
    <w:rsid w:val="00AA32A0"/>
    <w:rsid w:val="00AA32E4"/>
    <w:rsid w:val="00AA61E9"/>
    <w:rsid w:val="00AB1CFC"/>
    <w:rsid w:val="00AB1D27"/>
    <w:rsid w:val="00AB74C4"/>
    <w:rsid w:val="00AB7773"/>
    <w:rsid w:val="00AC5D99"/>
    <w:rsid w:val="00AC6036"/>
    <w:rsid w:val="00AD408D"/>
    <w:rsid w:val="00AD5C03"/>
    <w:rsid w:val="00AD5C7D"/>
    <w:rsid w:val="00AD5E43"/>
    <w:rsid w:val="00AE3E34"/>
    <w:rsid w:val="00AE69D8"/>
    <w:rsid w:val="00AE7008"/>
    <w:rsid w:val="00AF2447"/>
    <w:rsid w:val="00B06776"/>
    <w:rsid w:val="00B11C4E"/>
    <w:rsid w:val="00B162D3"/>
    <w:rsid w:val="00B177B1"/>
    <w:rsid w:val="00B25454"/>
    <w:rsid w:val="00B3149F"/>
    <w:rsid w:val="00B318D4"/>
    <w:rsid w:val="00B330B0"/>
    <w:rsid w:val="00B41291"/>
    <w:rsid w:val="00B42F3F"/>
    <w:rsid w:val="00B456D6"/>
    <w:rsid w:val="00B46CD8"/>
    <w:rsid w:val="00B473CF"/>
    <w:rsid w:val="00B50982"/>
    <w:rsid w:val="00B51ECC"/>
    <w:rsid w:val="00B60AEB"/>
    <w:rsid w:val="00B63C54"/>
    <w:rsid w:val="00B709A9"/>
    <w:rsid w:val="00B718E5"/>
    <w:rsid w:val="00B75949"/>
    <w:rsid w:val="00B8227A"/>
    <w:rsid w:val="00B83DDA"/>
    <w:rsid w:val="00B83EA4"/>
    <w:rsid w:val="00B845D8"/>
    <w:rsid w:val="00B860D3"/>
    <w:rsid w:val="00B872BD"/>
    <w:rsid w:val="00B91336"/>
    <w:rsid w:val="00B915E3"/>
    <w:rsid w:val="00B9175C"/>
    <w:rsid w:val="00B96D96"/>
    <w:rsid w:val="00B97098"/>
    <w:rsid w:val="00BA7754"/>
    <w:rsid w:val="00BB02F8"/>
    <w:rsid w:val="00BB1814"/>
    <w:rsid w:val="00BC3274"/>
    <w:rsid w:val="00BC5FAF"/>
    <w:rsid w:val="00BC7896"/>
    <w:rsid w:val="00BC7AA8"/>
    <w:rsid w:val="00BD1260"/>
    <w:rsid w:val="00BD1E67"/>
    <w:rsid w:val="00BD4FB6"/>
    <w:rsid w:val="00BD64A2"/>
    <w:rsid w:val="00BD71EF"/>
    <w:rsid w:val="00BD73D1"/>
    <w:rsid w:val="00BE0F74"/>
    <w:rsid w:val="00BE68DB"/>
    <w:rsid w:val="00BF093D"/>
    <w:rsid w:val="00BF2B16"/>
    <w:rsid w:val="00BF38DE"/>
    <w:rsid w:val="00BF5DEA"/>
    <w:rsid w:val="00BF7DEA"/>
    <w:rsid w:val="00C01D70"/>
    <w:rsid w:val="00C066F3"/>
    <w:rsid w:val="00C06815"/>
    <w:rsid w:val="00C13CDF"/>
    <w:rsid w:val="00C14B0D"/>
    <w:rsid w:val="00C1579F"/>
    <w:rsid w:val="00C17BEE"/>
    <w:rsid w:val="00C25423"/>
    <w:rsid w:val="00C25AAE"/>
    <w:rsid w:val="00C25D7C"/>
    <w:rsid w:val="00C2655C"/>
    <w:rsid w:val="00C2687E"/>
    <w:rsid w:val="00C2728F"/>
    <w:rsid w:val="00C313A8"/>
    <w:rsid w:val="00C37C96"/>
    <w:rsid w:val="00C40034"/>
    <w:rsid w:val="00C45CA1"/>
    <w:rsid w:val="00C46A52"/>
    <w:rsid w:val="00C47C51"/>
    <w:rsid w:val="00C5251F"/>
    <w:rsid w:val="00C54023"/>
    <w:rsid w:val="00C60F66"/>
    <w:rsid w:val="00C62DA8"/>
    <w:rsid w:val="00C63498"/>
    <w:rsid w:val="00C63D91"/>
    <w:rsid w:val="00C64B71"/>
    <w:rsid w:val="00C71894"/>
    <w:rsid w:val="00C75C9B"/>
    <w:rsid w:val="00C76888"/>
    <w:rsid w:val="00C76C22"/>
    <w:rsid w:val="00C77805"/>
    <w:rsid w:val="00C83483"/>
    <w:rsid w:val="00C84A9E"/>
    <w:rsid w:val="00C8570F"/>
    <w:rsid w:val="00C9041E"/>
    <w:rsid w:val="00C930CF"/>
    <w:rsid w:val="00C95D03"/>
    <w:rsid w:val="00C95E12"/>
    <w:rsid w:val="00C97E1A"/>
    <w:rsid w:val="00CA00EB"/>
    <w:rsid w:val="00CA3FE5"/>
    <w:rsid w:val="00CA52FE"/>
    <w:rsid w:val="00CB2D93"/>
    <w:rsid w:val="00CB5804"/>
    <w:rsid w:val="00CB74BA"/>
    <w:rsid w:val="00CC6B8E"/>
    <w:rsid w:val="00CD475C"/>
    <w:rsid w:val="00CD59CC"/>
    <w:rsid w:val="00CD6E15"/>
    <w:rsid w:val="00CE1D25"/>
    <w:rsid w:val="00CE52A2"/>
    <w:rsid w:val="00CE6D63"/>
    <w:rsid w:val="00CF16F4"/>
    <w:rsid w:val="00D02784"/>
    <w:rsid w:val="00D129C3"/>
    <w:rsid w:val="00D13639"/>
    <w:rsid w:val="00D157A5"/>
    <w:rsid w:val="00D17675"/>
    <w:rsid w:val="00D21AE9"/>
    <w:rsid w:val="00D22F99"/>
    <w:rsid w:val="00D26957"/>
    <w:rsid w:val="00D32843"/>
    <w:rsid w:val="00D36DA4"/>
    <w:rsid w:val="00D370CD"/>
    <w:rsid w:val="00D377FC"/>
    <w:rsid w:val="00D45F43"/>
    <w:rsid w:val="00D47C0D"/>
    <w:rsid w:val="00D561AA"/>
    <w:rsid w:val="00D60F08"/>
    <w:rsid w:val="00D615D2"/>
    <w:rsid w:val="00D65221"/>
    <w:rsid w:val="00D66403"/>
    <w:rsid w:val="00D75DC6"/>
    <w:rsid w:val="00D7682C"/>
    <w:rsid w:val="00D804ED"/>
    <w:rsid w:val="00D829C5"/>
    <w:rsid w:val="00D87E8E"/>
    <w:rsid w:val="00D95FC2"/>
    <w:rsid w:val="00DA1F9B"/>
    <w:rsid w:val="00DA282B"/>
    <w:rsid w:val="00DA4E6B"/>
    <w:rsid w:val="00DA6574"/>
    <w:rsid w:val="00DB1362"/>
    <w:rsid w:val="00DB319C"/>
    <w:rsid w:val="00DC2D43"/>
    <w:rsid w:val="00DC650B"/>
    <w:rsid w:val="00DD1280"/>
    <w:rsid w:val="00DD149A"/>
    <w:rsid w:val="00DD3793"/>
    <w:rsid w:val="00DE6DB5"/>
    <w:rsid w:val="00DF3CB2"/>
    <w:rsid w:val="00DF3F43"/>
    <w:rsid w:val="00DF5DFD"/>
    <w:rsid w:val="00DF65D6"/>
    <w:rsid w:val="00DF78D0"/>
    <w:rsid w:val="00E02158"/>
    <w:rsid w:val="00E031EA"/>
    <w:rsid w:val="00E0466C"/>
    <w:rsid w:val="00E04868"/>
    <w:rsid w:val="00E05DF5"/>
    <w:rsid w:val="00E07F3D"/>
    <w:rsid w:val="00E16017"/>
    <w:rsid w:val="00E17C57"/>
    <w:rsid w:val="00E20B49"/>
    <w:rsid w:val="00E212CC"/>
    <w:rsid w:val="00E27B4B"/>
    <w:rsid w:val="00E312AC"/>
    <w:rsid w:val="00E33870"/>
    <w:rsid w:val="00E35426"/>
    <w:rsid w:val="00E413B5"/>
    <w:rsid w:val="00E42C72"/>
    <w:rsid w:val="00E43B6B"/>
    <w:rsid w:val="00E446BC"/>
    <w:rsid w:val="00E5072E"/>
    <w:rsid w:val="00E50DCD"/>
    <w:rsid w:val="00E533D6"/>
    <w:rsid w:val="00E55039"/>
    <w:rsid w:val="00E554CE"/>
    <w:rsid w:val="00E6349F"/>
    <w:rsid w:val="00E646B5"/>
    <w:rsid w:val="00E65D0D"/>
    <w:rsid w:val="00E72D6D"/>
    <w:rsid w:val="00E732F5"/>
    <w:rsid w:val="00E7376E"/>
    <w:rsid w:val="00E77EB4"/>
    <w:rsid w:val="00E876A3"/>
    <w:rsid w:val="00E9182E"/>
    <w:rsid w:val="00E95D01"/>
    <w:rsid w:val="00EA00A0"/>
    <w:rsid w:val="00EA3E17"/>
    <w:rsid w:val="00EA64DA"/>
    <w:rsid w:val="00EB6544"/>
    <w:rsid w:val="00EB6B3A"/>
    <w:rsid w:val="00EC09D8"/>
    <w:rsid w:val="00EC1908"/>
    <w:rsid w:val="00EC19B7"/>
    <w:rsid w:val="00EC5EC2"/>
    <w:rsid w:val="00EC7889"/>
    <w:rsid w:val="00ED0E95"/>
    <w:rsid w:val="00ED1BD4"/>
    <w:rsid w:val="00ED3991"/>
    <w:rsid w:val="00EE108C"/>
    <w:rsid w:val="00EE1C11"/>
    <w:rsid w:val="00EE30D0"/>
    <w:rsid w:val="00EE5251"/>
    <w:rsid w:val="00EF2436"/>
    <w:rsid w:val="00EF281E"/>
    <w:rsid w:val="00EF42D4"/>
    <w:rsid w:val="00F0325C"/>
    <w:rsid w:val="00F04CCE"/>
    <w:rsid w:val="00F075C2"/>
    <w:rsid w:val="00F108F3"/>
    <w:rsid w:val="00F1297C"/>
    <w:rsid w:val="00F22B02"/>
    <w:rsid w:val="00F23020"/>
    <w:rsid w:val="00F32C7D"/>
    <w:rsid w:val="00F3330E"/>
    <w:rsid w:val="00F42511"/>
    <w:rsid w:val="00F42741"/>
    <w:rsid w:val="00F44690"/>
    <w:rsid w:val="00F52E94"/>
    <w:rsid w:val="00F565D0"/>
    <w:rsid w:val="00F60308"/>
    <w:rsid w:val="00F63859"/>
    <w:rsid w:val="00F65113"/>
    <w:rsid w:val="00F66477"/>
    <w:rsid w:val="00F7572E"/>
    <w:rsid w:val="00F75902"/>
    <w:rsid w:val="00F80423"/>
    <w:rsid w:val="00F80B0D"/>
    <w:rsid w:val="00F84045"/>
    <w:rsid w:val="00F93534"/>
    <w:rsid w:val="00F95A5A"/>
    <w:rsid w:val="00F96ACA"/>
    <w:rsid w:val="00F973D2"/>
    <w:rsid w:val="00FA465B"/>
    <w:rsid w:val="00FA68D6"/>
    <w:rsid w:val="00FB0660"/>
    <w:rsid w:val="00FB1436"/>
    <w:rsid w:val="00FB25C2"/>
    <w:rsid w:val="00FB2947"/>
    <w:rsid w:val="00FC088C"/>
    <w:rsid w:val="00FC2D86"/>
    <w:rsid w:val="00FC51B7"/>
    <w:rsid w:val="00FD3E43"/>
    <w:rsid w:val="00FE0E2B"/>
    <w:rsid w:val="00FE10CE"/>
    <w:rsid w:val="00FE2EF8"/>
    <w:rsid w:val="00FF068A"/>
    <w:rsid w:val="00FF4190"/>
    <w:rsid w:val="00FF6DC6"/>
    <w:rsid w:val="00FF7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82EC330-BD82-44BF-B762-BA0E8E278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locked="1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95908"/>
    <w:pPr>
      <w:spacing w:after="0" w:line="240" w:lineRule="auto"/>
    </w:pPr>
    <w:rPr>
      <w:sz w:val="20"/>
      <w:szCs w:val="20"/>
      <w:lang w:val="uk-UA"/>
    </w:rPr>
  </w:style>
  <w:style w:type="paragraph" w:styleId="1">
    <w:name w:val="heading 1"/>
    <w:basedOn w:val="a0"/>
    <w:next w:val="a0"/>
    <w:link w:val="10"/>
    <w:uiPriority w:val="99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link w:val="20"/>
    <w:uiPriority w:val="99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link w:val="30"/>
    <w:uiPriority w:val="99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paragraph" w:styleId="4">
    <w:name w:val="heading 4"/>
    <w:basedOn w:val="a0"/>
    <w:next w:val="a0"/>
    <w:link w:val="40"/>
    <w:uiPriority w:val="99"/>
    <w:qFormat/>
    <w:rsid w:val="00BF7DE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84045"/>
    <w:rPr>
      <w:rFonts w:cs="Times New Roman"/>
      <w:b/>
      <w:sz w:val="24"/>
      <w:lang w:eastAsia="ru-RU"/>
    </w:rPr>
  </w:style>
  <w:style w:type="character" w:customStyle="1" w:styleId="20">
    <w:name w:val="Заголовок 2 Знак"/>
    <w:basedOn w:val="a1"/>
    <w:link w:val="2"/>
    <w:uiPriority w:val="99"/>
    <w:locked/>
    <w:rsid w:val="00F84045"/>
    <w:rPr>
      <w:rFonts w:cs="Times New Roman"/>
      <w:b/>
      <w:color w:val="FF0000"/>
      <w:sz w:val="24"/>
      <w:lang w:eastAsia="ru-RU"/>
    </w:rPr>
  </w:style>
  <w:style w:type="character" w:customStyle="1" w:styleId="30">
    <w:name w:val="Заголовок 3 Знак"/>
    <w:basedOn w:val="a1"/>
    <w:link w:val="3"/>
    <w:uiPriority w:val="99"/>
    <w:locked/>
    <w:rsid w:val="00F84045"/>
    <w:rPr>
      <w:rFonts w:cs="Times New Roman"/>
      <w:b/>
      <w:sz w:val="24"/>
      <w:lang w:eastAsia="ru-RU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C71894"/>
    <w:rPr>
      <w:rFonts w:ascii="Calibri" w:hAnsi="Calibri" w:cs="Times New Roman"/>
      <w:b/>
      <w:bCs/>
      <w:sz w:val="28"/>
      <w:szCs w:val="28"/>
      <w:lang w:eastAsia="ru-RU"/>
    </w:rPr>
  </w:style>
  <w:style w:type="paragraph" w:customStyle="1" w:styleId="StyleAwt">
    <w:name w:val="StyleAwt"/>
    <w:basedOn w:val="StyleNormal"/>
    <w:uiPriority w:val="99"/>
    <w:rsid w:val="00695908"/>
    <w:rPr>
      <w:b/>
      <w:i/>
      <w:sz w:val="18"/>
      <w:u w:val="single"/>
    </w:rPr>
  </w:style>
  <w:style w:type="paragraph" w:customStyle="1" w:styleId="StyleFooter">
    <w:name w:val="StyleFooter"/>
    <w:basedOn w:val="StyleNormal"/>
    <w:uiPriority w:val="99"/>
    <w:rsid w:val="00695908"/>
    <w:rPr>
      <w:sz w:val="10"/>
    </w:rPr>
  </w:style>
  <w:style w:type="paragraph" w:customStyle="1" w:styleId="StyleHeader">
    <w:name w:val="StyleHeader"/>
    <w:basedOn w:val="StyleNormal"/>
    <w:uiPriority w:val="99"/>
    <w:rsid w:val="00695908"/>
    <w:rPr>
      <w:sz w:val="12"/>
    </w:rPr>
  </w:style>
  <w:style w:type="paragraph" w:customStyle="1" w:styleId="StyleNormal">
    <w:name w:val="StyleNormal"/>
    <w:link w:val="StyleNormal0"/>
    <w:uiPriority w:val="99"/>
    <w:rsid w:val="00695908"/>
    <w:pPr>
      <w:spacing w:after="0" w:line="220" w:lineRule="exact"/>
    </w:pPr>
    <w:rPr>
      <w:lang w:val="uk-UA"/>
    </w:rPr>
  </w:style>
  <w:style w:type="paragraph" w:customStyle="1" w:styleId="StyleOstRed">
    <w:name w:val="StyleOstRed"/>
    <w:basedOn w:val="StyleNormal"/>
    <w:uiPriority w:val="99"/>
    <w:rsid w:val="00695908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link w:val="StyleProp0"/>
    <w:uiPriority w:val="99"/>
    <w:rsid w:val="00695908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uiPriority w:val="99"/>
    <w:rsid w:val="00695908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link w:val="StyleZakonu0"/>
    <w:uiPriority w:val="99"/>
    <w:rsid w:val="00695908"/>
    <w:pPr>
      <w:spacing w:after="60"/>
      <w:ind w:firstLine="284"/>
      <w:jc w:val="both"/>
    </w:pPr>
  </w:style>
  <w:style w:type="paragraph" w:styleId="31">
    <w:name w:val="Body Text 3"/>
    <w:basedOn w:val="a0"/>
    <w:link w:val="32"/>
    <w:uiPriority w:val="99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character" w:customStyle="1" w:styleId="32">
    <w:name w:val="Основний текст 3 Знак"/>
    <w:basedOn w:val="a1"/>
    <w:link w:val="31"/>
    <w:uiPriority w:val="99"/>
    <w:locked/>
    <w:rsid w:val="00F84045"/>
    <w:rPr>
      <w:rFonts w:cs="Times New Roman"/>
      <w:color w:val="FF0000"/>
      <w:sz w:val="24"/>
      <w:lang w:eastAsia="ru-RU"/>
    </w:rPr>
  </w:style>
  <w:style w:type="paragraph" w:customStyle="1" w:styleId="StyleWisnow">
    <w:name w:val="StyleWisnow"/>
    <w:basedOn w:val="StyleNormal"/>
    <w:uiPriority w:val="99"/>
    <w:rsid w:val="00695908"/>
    <w:rPr>
      <w:sz w:val="18"/>
    </w:rPr>
  </w:style>
  <w:style w:type="paragraph" w:customStyle="1" w:styleId="StyleProp2">
    <w:name w:val="StyleProp2"/>
    <w:basedOn w:val="StyleNormal"/>
    <w:link w:val="StyleProp20"/>
    <w:uiPriority w:val="99"/>
    <w:rsid w:val="00695908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Storinka">
    <w:name w:val="StyleStorinka"/>
    <w:basedOn w:val="StyleNormal"/>
    <w:uiPriority w:val="99"/>
    <w:rsid w:val="00695908"/>
    <w:pPr>
      <w:jc w:val="right"/>
    </w:pPr>
    <w:rPr>
      <w:sz w:val="18"/>
    </w:rPr>
  </w:style>
  <w:style w:type="paragraph" w:styleId="a">
    <w:name w:val="List Number"/>
    <w:basedOn w:val="a0"/>
    <w:uiPriority w:val="99"/>
    <w:rsid w:val="001E3226"/>
    <w:pPr>
      <w:numPr>
        <w:numId w:val="2"/>
      </w:numPr>
      <w:tabs>
        <w:tab w:val="clear" w:pos="360"/>
        <w:tab w:val="num" w:pos="1440"/>
      </w:tabs>
      <w:autoSpaceDE w:val="0"/>
      <w:autoSpaceDN w:val="0"/>
    </w:pPr>
    <w:rPr>
      <w:sz w:val="24"/>
      <w:szCs w:val="24"/>
    </w:rPr>
  </w:style>
  <w:style w:type="character" w:customStyle="1" w:styleId="a4">
    <w:name w:val="Печатная машинка"/>
    <w:uiPriority w:val="99"/>
    <w:rsid w:val="001E3226"/>
    <w:rPr>
      <w:rFonts w:ascii="Times New Roman" w:hAnsi="Times New Roman"/>
      <w:color w:val="000000"/>
      <w:sz w:val="28"/>
    </w:rPr>
  </w:style>
  <w:style w:type="paragraph" w:styleId="33">
    <w:name w:val="Body Text Indent 3"/>
    <w:basedOn w:val="a0"/>
    <w:link w:val="34"/>
    <w:uiPriority w:val="99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character" w:customStyle="1" w:styleId="34">
    <w:name w:val="Основний текст з відступом 3 Знак"/>
    <w:basedOn w:val="a1"/>
    <w:link w:val="33"/>
    <w:uiPriority w:val="99"/>
    <w:locked/>
    <w:rsid w:val="00F84045"/>
    <w:rPr>
      <w:rFonts w:cs="Times New Roman"/>
      <w:sz w:val="28"/>
      <w:lang w:eastAsia="ru-RU"/>
    </w:rPr>
  </w:style>
  <w:style w:type="paragraph" w:styleId="a5">
    <w:name w:val="Body Text"/>
    <w:basedOn w:val="a0"/>
    <w:link w:val="a6"/>
    <w:uiPriority w:val="99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character" w:customStyle="1" w:styleId="a6">
    <w:name w:val="Основний текст Знак"/>
    <w:basedOn w:val="a1"/>
    <w:link w:val="a5"/>
    <w:uiPriority w:val="99"/>
    <w:locked/>
    <w:rsid w:val="00F84045"/>
    <w:rPr>
      <w:rFonts w:cs="Times New Roman"/>
      <w:b/>
      <w:color w:val="FF0000"/>
      <w:sz w:val="28"/>
      <w:lang w:eastAsia="ru-RU"/>
    </w:rPr>
  </w:style>
  <w:style w:type="paragraph" w:styleId="21">
    <w:name w:val="Body Text 2"/>
    <w:basedOn w:val="a0"/>
    <w:link w:val="22"/>
    <w:uiPriority w:val="99"/>
    <w:rsid w:val="001E3226"/>
    <w:pPr>
      <w:autoSpaceDE w:val="0"/>
      <w:autoSpaceDN w:val="0"/>
      <w:jc w:val="center"/>
    </w:pPr>
    <w:rPr>
      <w:sz w:val="24"/>
      <w:szCs w:val="24"/>
    </w:rPr>
  </w:style>
  <w:style w:type="character" w:customStyle="1" w:styleId="22">
    <w:name w:val="Основний текст 2 Знак"/>
    <w:basedOn w:val="a1"/>
    <w:link w:val="21"/>
    <w:uiPriority w:val="99"/>
    <w:locked/>
    <w:rsid w:val="00F84045"/>
    <w:rPr>
      <w:rFonts w:cs="Times New Roman"/>
      <w:sz w:val="24"/>
      <w:lang w:eastAsia="ru-RU"/>
    </w:rPr>
  </w:style>
  <w:style w:type="paragraph" w:styleId="HTML">
    <w:name w:val="HTML Preformatted"/>
    <w:basedOn w:val="a0"/>
    <w:link w:val="HTML0"/>
    <w:uiPriority w:val="99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1"/>
    <w:link w:val="HTML"/>
    <w:uiPriority w:val="99"/>
    <w:locked/>
    <w:rsid w:val="00F84045"/>
    <w:rPr>
      <w:rFonts w:cs="Times New Roman"/>
      <w:color w:val="000000"/>
      <w:sz w:val="21"/>
      <w:lang w:val="ru-RU" w:eastAsia="ru-RU"/>
    </w:rPr>
  </w:style>
  <w:style w:type="paragraph" w:styleId="a7">
    <w:name w:val="footer"/>
    <w:basedOn w:val="a0"/>
    <w:link w:val="a8"/>
    <w:uiPriority w:val="99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character" w:customStyle="1" w:styleId="a8">
    <w:name w:val="Нижній колонтитул Знак"/>
    <w:basedOn w:val="a1"/>
    <w:link w:val="a7"/>
    <w:uiPriority w:val="99"/>
    <w:locked/>
    <w:rsid w:val="00F84045"/>
    <w:rPr>
      <w:rFonts w:cs="Times New Roman"/>
      <w:sz w:val="24"/>
      <w:lang w:val="ru-RU" w:eastAsia="ru-RU"/>
    </w:rPr>
  </w:style>
  <w:style w:type="paragraph" w:styleId="23">
    <w:name w:val="Body Text Indent 2"/>
    <w:basedOn w:val="a0"/>
    <w:link w:val="24"/>
    <w:uiPriority w:val="99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character" w:customStyle="1" w:styleId="24">
    <w:name w:val="Основний текст з відступом 2 Знак"/>
    <w:basedOn w:val="a1"/>
    <w:link w:val="23"/>
    <w:uiPriority w:val="99"/>
    <w:locked/>
    <w:rsid w:val="00F84045"/>
    <w:rPr>
      <w:rFonts w:cs="Times New Roman"/>
      <w:b/>
      <w:sz w:val="28"/>
      <w:lang w:eastAsia="ru-RU"/>
    </w:rPr>
  </w:style>
  <w:style w:type="paragraph" w:styleId="a9">
    <w:name w:val="header"/>
    <w:basedOn w:val="a0"/>
    <w:link w:val="aa"/>
    <w:uiPriority w:val="99"/>
    <w:rsid w:val="001E3226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1"/>
    <w:link w:val="a9"/>
    <w:uiPriority w:val="99"/>
    <w:locked/>
    <w:rsid w:val="00F84045"/>
    <w:rPr>
      <w:rFonts w:cs="Times New Roman"/>
      <w:lang w:eastAsia="ru-RU"/>
    </w:rPr>
  </w:style>
  <w:style w:type="character" w:styleId="ab">
    <w:name w:val="page number"/>
    <w:basedOn w:val="a1"/>
    <w:uiPriority w:val="99"/>
    <w:rsid w:val="00F84045"/>
    <w:rPr>
      <w:rFonts w:cs="Times New Roman"/>
    </w:rPr>
  </w:style>
  <w:style w:type="character" w:customStyle="1" w:styleId="apple-style-span">
    <w:name w:val="apple-style-span"/>
    <w:uiPriority w:val="99"/>
    <w:rsid w:val="00F84045"/>
  </w:style>
  <w:style w:type="character" w:customStyle="1" w:styleId="HeaderChar">
    <w:name w:val="Header Char"/>
    <w:basedOn w:val="a1"/>
    <w:uiPriority w:val="99"/>
    <w:semiHidden/>
    <w:locked/>
    <w:rsid w:val="00F84045"/>
    <w:rPr>
      <w:rFonts w:cs="Times New Roman"/>
      <w:lang w:val="uk-UA" w:eastAsia="zh-CN"/>
    </w:rPr>
  </w:style>
  <w:style w:type="character" w:customStyle="1" w:styleId="apple-converted-space">
    <w:name w:val="apple-converted-space"/>
    <w:uiPriority w:val="99"/>
    <w:rsid w:val="00F84045"/>
  </w:style>
  <w:style w:type="character" w:customStyle="1" w:styleId="FontStyle121">
    <w:name w:val="Font Style121"/>
    <w:uiPriority w:val="99"/>
    <w:rsid w:val="00F84045"/>
    <w:rPr>
      <w:rFonts w:ascii="Times New Roman" w:hAnsi="Times New Roman"/>
      <w:sz w:val="26"/>
    </w:rPr>
  </w:style>
  <w:style w:type="paragraph" w:customStyle="1" w:styleId="Igor">
    <w:name w:val="Igor"/>
    <w:basedOn w:val="a0"/>
    <w:link w:val="Igor0"/>
    <w:autoRedefine/>
    <w:uiPriority w:val="99"/>
    <w:rsid w:val="00F84045"/>
    <w:pPr>
      <w:ind w:left="34"/>
      <w:jc w:val="both"/>
    </w:pPr>
    <w:rPr>
      <w:sz w:val="22"/>
      <w:lang w:eastAsia="uk-UA"/>
    </w:rPr>
  </w:style>
  <w:style w:type="character" w:customStyle="1" w:styleId="Igor0">
    <w:name w:val="Igor ‚’€ђ"/>
    <w:link w:val="Igor"/>
    <w:uiPriority w:val="99"/>
    <w:locked/>
    <w:rsid w:val="00F84045"/>
    <w:rPr>
      <w:sz w:val="22"/>
    </w:rPr>
  </w:style>
  <w:style w:type="character" w:customStyle="1" w:styleId="FontStyle12">
    <w:name w:val="Font Style12"/>
    <w:uiPriority w:val="99"/>
    <w:rsid w:val="00F84045"/>
    <w:rPr>
      <w:rFonts w:ascii="Times New Roman" w:hAnsi="Times New Roman"/>
      <w:sz w:val="16"/>
    </w:rPr>
  </w:style>
  <w:style w:type="paragraph" w:styleId="ac">
    <w:name w:val="Normal (Web)"/>
    <w:basedOn w:val="a0"/>
    <w:uiPriority w:val="99"/>
    <w:rsid w:val="00F84045"/>
    <w:pPr>
      <w:spacing w:before="100" w:beforeAutospacing="1" w:after="100" w:afterAutospacing="1"/>
    </w:pPr>
    <w:rPr>
      <w:rFonts w:ascii="Arial Unicode MS" w:cs="Arial Unicode MS"/>
      <w:sz w:val="24"/>
      <w:szCs w:val="24"/>
      <w:lang w:val="ru-RU"/>
    </w:rPr>
  </w:style>
  <w:style w:type="character" w:styleId="ad">
    <w:name w:val="annotation reference"/>
    <w:basedOn w:val="a1"/>
    <w:uiPriority w:val="99"/>
    <w:rsid w:val="00F84045"/>
    <w:rPr>
      <w:rFonts w:cs="Times New Roman"/>
      <w:sz w:val="16"/>
    </w:rPr>
  </w:style>
  <w:style w:type="paragraph" w:customStyle="1" w:styleId="styleawt0">
    <w:name w:val="styleawt"/>
    <w:basedOn w:val="a0"/>
    <w:uiPriority w:val="99"/>
    <w:rsid w:val="00F84045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e">
    <w:name w:val="annotation text"/>
    <w:basedOn w:val="a0"/>
    <w:link w:val="af"/>
    <w:uiPriority w:val="99"/>
    <w:rsid w:val="00F84045"/>
    <w:rPr>
      <w:lang w:eastAsia="uk-UA"/>
    </w:rPr>
  </w:style>
  <w:style w:type="character" w:customStyle="1" w:styleId="af">
    <w:name w:val="Текст примітки Знак"/>
    <w:basedOn w:val="a1"/>
    <w:link w:val="ae"/>
    <w:uiPriority w:val="99"/>
    <w:locked/>
    <w:rsid w:val="00F84045"/>
    <w:rPr>
      <w:rFonts w:cs="Times New Roman"/>
    </w:rPr>
  </w:style>
  <w:style w:type="paragraph" w:customStyle="1" w:styleId="11">
    <w:name w:val="заголовок 1"/>
    <w:basedOn w:val="a0"/>
    <w:next w:val="a0"/>
    <w:uiPriority w:val="99"/>
    <w:rsid w:val="00F84045"/>
    <w:pPr>
      <w:keepNext/>
      <w:ind w:firstLine="720"/>
      <w:jc w:val="both"/>
      <w:outlineLvl w:val="0"/>
    </w:pPr>
    <w:rPr>
      <w:b/>
      <w:sz w:val="24"/>
    </w:rPr>
  </w:style>
  <w:style w:type="paragraph" w:customStyle="1" w:styleId="12">
    <w:name w:val="Звичайний1"/>
    <w:uiPriority w:val="99"/>
    <w:rsid w:val="00F84045"/>
    <w:pPr>
      <w:spacing w:after="0" w:line="276" w:lineRule="auto"/>
    </w:pPr>
    <w:rPr>
      <w:rFonts w:ascii="Arial" w:hAnsi="Arial" w:cs="Arial"/>
      <w:color w:val="000000"/>
      <w:szCs w:val="20"/>
      <w:lang w:val="uk-UA" w:eastAsia="uk-UA"/>
    </w:rPr>
  </w:style>
  <w:style w:type="character" w:customStyle="1" w:styleId="StyleNormal0">
    <w:name w:val="StyleNormal Знак"/>
    <w:link w:val="StyleNormal"/>
    <w:uiPriority w:val="99"/>
    <w:locked/>
    <w:rsid w:val="00F84045"/>
    <w:rPr>
      <w:sz w:val="22"/>
      <w:lang w:eastAsia="ru-RU"/>
    </w:rPr>
  </w:style>
  <w:style w:type="character" w:customStyle="1" w:styleId="StyleProp0">
    <w:name w:val="StyleProp Знак"/>
    <w:link w:val="StyleProp"/>
    <w:uiPriority w:val="99"/>
    <w:locked/>
    <w:rsid w:val="00F84045"/>
    <w:rPr>
      <w:sz w:val="18"/>
      <w:lang w:eastAsia="ru-RU"/>
    </w:rPr>
  </w:style>
  <w:style w:type="paragraph" w:styleId="af0">
    <w:name w:val="Balloon Text"/>
    <w:basedOn w:val="a0"/>
    <w:link w:val="af1"/>
    <w:uiPriority w:val="99"/>
    <w:rsid w:val="00F84045"/>
    <w:rPr>
      <w:rFonts w:ascii="Tahoma" w:hAnsi="Tahoma"/>
      <w:sz w:val="16"/>
      <w:szCs w:val="16"/>
      <w:lang w:eastAsia="uk-UA"/>
    </w:rPr>
  </w:style>
  <w:style w:type="character" w:customStyle="1" w:styleId="af1">
    <w:name w:val="Текст у виносці Знак"/>
    <w:basedOn w:val="a1"/>
    <w:link w:val="af0"/>
    <w:uiPriority w:val="99"/>
    <w:locked/>
    <w:rsid w:val="00F84045"/>
    <w:rPr>
      <w:rFonts w:ascii="Tahoma" w:hAnsi="Tahoma" w:cs="Times New Roman"/>
      <w:sz w:val="16"/>
    </w:rPr>
  </w:style>
  <w:style w:type="character" w:customStyle="1" w:styleId="Absatz-Standardschriftart">
    <w:name w:val="Absatz-Standardschriftart"/>
    <w:uiPriority w:val="99"/>
    <w:rsid w:val="00F84045"/>
  </w:style>
  <w:style w:type="character" w:customStyle="1" w:styleId="StyleProp20">
    <w:name w:val="StyleProp2 Знак"/>
    <w:link w:val="StyleProp2"/>
    <w:uiPriority w:val="99"/>
    <w:locked/>
    <w:rsid w:val="00F84045"/>
    <w:rPr>
      <w:sz w:val="18"/>
      <w:lang w:eastAsia="ru-RU"/>
    </w:rPr>
  </w:style>
  <w:style w:type="character" w:customStyle="1" w:styleId="WW-Absatz-Standardschriftart111111">
    <w:name w:val="WW-Absatz-Standardschriftart111111"/>
    <w:uiPriority w:val="99"/>
    <w:rsid w:val="00F84045"/>
  </w:style>
  <w:style w:type="character" w:customStyle="1" w:styleId="rvts23">
    <w:name w:val="rvts23"/>
    <w:uiPriority w:val="99"/>
    <w:rsid w:val="00F84045"/>
  </w:style>
  <w:style w:type="paragraph" w:customStyle="1" w:styleId="af2">
    <w:name w:val="Текст в заданном формате"/>
    <w:basedOn w:val="a0"/>
    <w:uiPriority w:val="99"/>
    <w:rsid w:val="00F84045"/>
    <w:pPr>
      <w:widowControl w:val="0"/>
      <w:suppressAutoHyphens/>
    </w:pPr>
    <w:rPr>
      <w:rFonts w:ascii="Courier New" w:eastAsia="NSimSun" w:hAnsi="Courier New" w:cs="Courier New"/>
      <w:kern w:val="1"/>
      <w:lang w:val="ru-RU" w:eastAsia="hi-IN" w:bidi="hi-IN"/>
    </w:rPr>
  </w:style>
  <w:style w:type="character" w:customStyle="1" w:styleId="af3">
    <w:name w:val="Символ нумерации"/>
    <w:uiPriority w:val="99"/>
    <w:rsid w:val="00F84045"/>
  </w:style>
  <w:style w:type="character" w:customStyle="1" w:styleId="Igor1">
    <w:name w:val="Igor вХц_"/>
    <w:uiPriority w:val="99"/>
    <w:locked/>
    <w:rsid w:val="00F84045"/>
    <w:rPr>
      <w:rFonts w:eastAsia="SimSun"/>
      <w:kern w:val="1"/>
      <w:sz w:val="24"/>
      <w:lang w:val="ru-RU" w:eastAsia="hi-IN" w:bidi="hi-IN"/>
    </w:rPr>
  </w:style>
  <w:style w:type="character" w:customStyle="1" w:styleId="WW8Num1z0">
    <w:name w:val="WW8Num1z0"/>
    <w:uiPriority w:val="99"/>
    <w:rsid w:val="00F84045"/>
  </w:style>
  <w:style w:type="character" w:customStyle="1" w:styleId="WW8Num1z7">
    <w:name w:val="WW8Num1z7"/>
    <w:uiPriority w:val="99"/>
    <w:rsid w:val="00F84045"/>
  </w:style>
  <w:style w:type="character" w:customStyle="1" w:styleId="WW8Num2z0">
    <w:name w:val="WW8Num2z0"/>
    <w:uiPriority w:val="99"/>
    <w:rsid w:val="00F84045"/>
  </w:style>
  <w:style w:type="paragraph" w:styleId="af4">
    <w:name w:val="Title"/>
    <w:basedOn w:val="a0"/>
    <w:link w:val="af5"/>
    <w:uiPriority w:val="99"/>
    <w:qFormat/>
    <w:rsid w:val="00F84045"/>
    <w:pPr>
      <w:jc w:val="center"/>
    </w:pPr>
    <w:rPr>
      <w:rFonts w:ascii="Bookman Old Style" w:hAnsi="Bookman Old Style"/>
      <w:caps/>
      <w:sz w:val="40"/>
    </w:rPr>
  </w:style>
  <w:style w:type="character" w:customStyle="1" w:styleId="shorttext">
    <w:name w:val="short_text"/>
    <w:uiPriority w:val="99"/>
    <w:rsid w:val="00F84045"/>
  </w:style>
  <w:style w:type="character" w:customStyle="1" w:styleId="af5">
    <w:name w:val="Назва Знак"/>
    <w:basedOn w:val="a1"/>
    <w:link w:val="af4"/>
    <w:uiPriority w:val="99"/>
    <w:locked/>
    <w:rsid w:val="00F84045"/>
    <w:rPr>
      <w:rFonts w:ascii="Bookman Old Style" w:hAnsi="Bookman Old Style" w:cs="Times New Roman"/>
      <w:caps/>
      <w:sz w:val="40"/>
      <w:lang w:eastAsia="ru-RU"/>
    </w:rPr>
  </w:style>
  <w:style w:type="character" w:customStyle="1" w:styleId="hps">
    <w:name w:val="hps"/>
    <w:uiPriority w:val="99"/>
    <w:rsid w:val="00F84045"/>
  </w:style>
  <w:style w:type="character" w:customStyle="1" w:styleId="8">
    <w:name w:val="Знак Знак8"/>
    <w:uiPriority w:val="99"/>
    <w:locked/>
    <w:rsid w:val="00F84045"/>
    <w:rPr>
      <w:sz w:val="24"/>
    </w:rPr>
  </w:style>
  <w:style w:type="paragraph" w:customStyle="1" w:styleId="Default">
    <w:name w:val="Default"/>
    <w:uiPriority w:val="99"/>
    <w:rsid w:val="00F84045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eastAsia="en-US"/>
    </w:rPr>
  </w:style>
  <w:style w:type="character" w:customStyle="1" w:styleId="StyleZakonu0">
    <w:name w:val="StyleZakonu Знак"/>
    <w:link w:val="StyleZakonu"/>
    <w:uiPriority w:val="99"/>
    <w:locked/>
    <w:rsid w:val="00F84045"/>
    <w:rPr>
      <w:lang w:eastAsia="ru-RU"/>
    </w:rPr>
  </w:style>
  <w:style w:type="paragraph" w:styleId="af6">
    <w:name w:val="List Paragraph"/>
    <w:basedOn w:val="a0"/>
    <w:uiPriority w:val="99"/>
    <w:qFormat/>
    <w:rsid w:val="00F8404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rvts0">
    <w:name w:val="rvts0"/>
    <w:uiPriority w:val="99"/>
    <w:rsid w:val="00F84045"/>
  </w:style>
  <w:style w:type="character" w:styleId="af7">
    <w:name w:val="Hyperlink"/>
    <w:basedOn w:val="a1"/>
    <w:uiPriority w:val="99"/>
    <w:rsid w:val="00F84045"/>
    <w:rPr>
      <w:rFonts w:cs="Times New Roman"/>
      <w:color w:val="0000FF"/>
      <w:u w:val="single"/>
    </w:rPr>
  </w:style>
  <w:style w:type="paragraph" w:customStyle="1" w:styleId="styleprop1">
    <w:name w:val="styleprop"/>
    <w:basedOn w:val="a0"/>
    <w:uiPriority w:val="99"/>
    <w:rsid w:val="00F84045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13">
    <w:name w:val="Номер страницы1"/>
    <w:basedOn w:val="a7"/>
    <w:uiPriority w:val="99"/>
    <w:rsid w:val="00F84045"/>
    <w:rPr>
      <w:sz w:val="28"/>
    </w:rPr>
  </w:style>
  <w:style w:type="character" w:customStyle="1" w:styleId="blk">
    <w:name w:val="blk"/>
    <w:basedOn w:val="a1"/>
    <w:uiPriority w:val="99"/>
    <w:rsid w:val="00C25D7C"/>
    <w:rPr>
      <w:rFonts w:cs="Times New Roman"/>
    </w:rPr>
  </w:style>
  <w:style w:type="character" w:styleId="af8">
    <w:name w:val="Strong"/>
    <w:basedOn w:val="a1"/>
    <w:uiPriority w:val="99"/>
    <w:qFormat/>
    <w:rsid w:val="00BF7DEA"/>
    <w:rPr>
      <w:rFonts w:cs="Times New Roman"/>
      <w:b/>
    </w:rPr>
  </w:style>
  <w:style w:type="paragraph" w:customStyle="1" w:styleId="j17">
    <w:name w:val="j17"/>
    <w:basedOn w:val="a0"/>
    <w:uiPriority w:val="99"/>
    <w:rsid w:val="000C7919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j16">
    <w:name w:val="j16"/>
    <w:basedOn w:val="a0"/>
    <w:uiPriority w:val="99"/>
    <w:rsid w:val="000C7919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s1">
    <w:name w:val="s1"/>
    <w:basedOn w:val="a1"/>
    <w:uiPriority w:val="99"/>
    <w:rsid w:val="000C7919"/>
    <w:rPr>
      <w:rFonts w:cs="Times New Roman"/>
    </w:rPr>
  </w:style>
  <w:style w:type="paragraph" w:customStyle="1" w:styleId="j14">
    <w:name w:val="j14"/>
    <w:basedOn w:val="a0"/>
    <w:uiPriority w:val="99"/>
    <w:rsid w:val="000C7919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st">
    <w:name w:val="st"/>
    <w:basedOn w:val="a1"/>
    <w:uiPriority w:val="99"/>
    <w:rsid w:val="00C17BEE"/>
    <w:rPr>
      <w:rFonts w:cs="Times New Roman"/>
    </w:rPr>
  </w:style>
  <w:style w:type="paragraph" w:styleId="af9">
    <w:name w:val="annotation subject"/>
    <w:basedOn w:val="ae"/>
    <w:next w:val="ae"/>
    <w:link w:val="afa"/>
    <w:uiPriority w:val="99"/>
    <w:rsid w:val="00797362"/>
    <w:rPr>
      <w:b/>
      <w:bCs/>
    </w:rPr>
  </w:style>
  <w:style w:type="character" w:customStyle="1" w:styleId="afa">
    <w:name w:val="Тема примітки Знак"/>
    <w:basedOn w:val="af"/>
    <w:link w:val="af9"/>
    <w:uiPriority w:val="99"/>
    <w:locked/>
    <w:rsid w:val="00797362"/>
    <w:rPr>
      <w:rFonts w:cs="Times New Roman"/>
      <w:b/>
      <w:lang w:val="uk-UA"/>
    </w:rPr>
  </w:style>
  <w:style w:type="paragraph" w:customStyle="1" w:styleId="afb">
    <w:name w:val="Нормальний текст"/>
    <w:basedOn w:val="a0"/>
    <w:link w:val="afc"/>
    <w:uiPriority w:val="99"/>
    <w:rsid w:val="000E09F3"/>
    <w:pPr>
      <w:spacing w:before="120"/>
      <w:ind w:firstLine="567"/>
      <w:jc w:val="both"/>
    </w:pPr>
    <w:rPr>
      <w:rFonts w:ascii="Antiqua" w:hAnsi="Antiqua"/>
      <w:sz w:val="26"/>
      <w:lang w:eastAsia="uk-UA"/>
    </w:rPr>
  </w:style>
  <w:style w:type="paragraph" w:customStyle="1" w:styleId="rvps2">
    <w:name w:val="rvps2"/>
    <w:basedOn w:val="a0"/>
    <w:uiPriority w:val="99"/>
    <w:rsid w:val="00AB1CF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afc">
    <w:name w:val="Нормальний текст Знак"/>
    <w:link w:val="afb"/>
    <w:uiPriority w:val="99"/>
    <w:locked/>
    <w:rsid w:val="000E09F3"/>
    <w:rPr>
      <w:rFonts w:ascii="Antiqua" w:hAnsi="Antiqua"/>
      <w:sz w:val="26"/>
      <w:lang w:val="uk-UA"/>
    </w:rPr>
  </w:style>
  <w:style w:type="character" w:customStyle="1" w:styleId="rvts9">
    <w:name w:val="rvts9"/>
    <w:rsid w:val="009B19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251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1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5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1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251501">
          <w:marLeft w:val="-40"/>
          <w:marRight w:val="2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1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4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251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2251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1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5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5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5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5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25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25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1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1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51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A6C81-A625-45E9-844E-8FB955BED30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051DD5-493D-4E26-B4B3-D6993FEDFD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4D7FFF-DC3C-4D22-AEDB-3B577E4C7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ADC7A0D-6BD5-4BD0-A9D9-BF3A7B45B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0</TotalTime>
  <Pages>5</Pages>
  <Words>6298</Words>
  <Characters>3590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9869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2020-10-09T09:11:00Z</dcterms:created>
  <dcterms:modified xsi:type="dcterms:W3CDTF">2020-10-09T09:11:00Z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  <property fmtid="{D5CDD505-2E9C-101B-9397-08002B2CF9AE}" pid="3" name="ContentTypeId">
    <vt:lpwstr>0x0101005082CF9611B70740801F57C691914AA100112606590970F34A82426E1C2D62EACA</vt:lpwstr>
  </property>
</Properties>
</file>