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B14" w:rsidRDefault="00203B14" w:rsidP="00203B14">
      <w:pPr>
        <w:ind w:firstLine="720"/>
        <w:jc w:val="right"/>
        <w:rPr>
          <w:sz w:val="28"/>
        </w:rPr>
      </w:pPr>
      <w:r w:rsidRPr="00203B14">
        <w:rPr>
          <w:sz w:val="28"/>
        </w:rPr>
        <w:t>Проект</w:t>
      </w:r>
    </w:p>
    <w:p w:rsidR="00203B14" w:rsidRPr="00203B14" w:rsidRDefault="00203B14" w:rsidP="00203B14">
      <w:pPr>
        <w:ind w:firstLine="720"/>
        <w:jc w:val="right"/>
        <w:rPr>
          <w:sz w:val="28"/>
        </w:rPr>
      </w:pPr>
      <w:r>
        <w:rPr>
          <w:sz w:val="28"/>
        </w:rPr>
        <w:t>(тираж 15.02.2021)</w:t>
      </w:r>
    </w:p>
    <w:p w:rsidR="00203B14" w:rsidRPr="00203B14" w:rsidRDefault="00203B14" w:rsidP="00203B14">
      <w:pPr>
        <w:ind w:firstLine="720"/>
        <w:jc w:val="center"/>
        <w:rPr>
          <w:sz w:val="28"/>
        </w:rPr>
      </w:pPr>
      <w:r w:rsidRPr="00203B14">
        <w:rPr>
          <w:b/>
          <w:sz w:val="28"/>
        </w:rPr>
        <w:t>Закон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України</w:t>
      </w:r>
    </w:p>
    <w:p w:rsidR="00203B14" w:rsidRDefault="00203B14" w:rsidP="00203B14">
      <w:pPr>
        <w:ind w:firstLine="720"/>
        <w:jc w:val="center"/>
        <w:rPr>
          <w:b/>
          <w:sz w:val="28"/>
        </w:rPr>
      </w:pPr>
      <w:r w:rsidRPr="00203B14">
        <w:rPr>
          <w:b/>
          <w:sz w:val="28"/>
        </w:rPr>
        <w:t>Про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внесення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змін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до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деяких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законів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України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щодо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відновлення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проведення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конкурсів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на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зайняття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посад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державної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служби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та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інших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питань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державної</w:t>
      </w:r>
      <w:r w:rsidRPr="00203B14">
        <w:rPr>
          <w:b/>
          <w:sz w:val="28"/>
        </w:rPr>
        <w:t xml:space="preserve"> </w:t>
      </w:r>
      <w:r w:rsidRPr="00203B14">
        <w:rPr>
          <w:b/>
          <w:sz w:val="28"/>
        </w:rPr>
        <w:t>служби</w:t>
      </w:r>
    </w:p>
    <w:p w:rsidR="00203B14" w:rsidRPr="00203B14" w:rsidRDefault="00203B14" w:rsidP="00203B14">
      <w:pPr>
        <w:ind w:firstLine="720"/>
        <w:jc w:val="center"/>
        <w:rPr>
          <w:sz w:val="28"/>
        </w:rPr>
      </w:pPr>
      <w:bookmarkStart w:id="0" w:name="_GoBack"/>
      <w:bookmarkEnd w:id="0"/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Верховна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Рада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л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є: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І.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Внести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зміни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1.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центральні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виконавчої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влади"</w:t>
      </w:r>
      <w:r w:rsidRPr="00203B14">
        <w:rPr>
          <w:sz w:val="28"/>
        </w:rPr>
        <w:t xml:space="preserve"> </w:t>
      </w:r>
      <w:r w:rsidRPr="00203B14">
        <w:rPr>
          <w:sz w:val="28"/>
        </w:rPr>
        <w:t>(Відомості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Верховної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Ради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2011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р.,</w:t>
      </w:r>
      <w:r w:rsidRPr="00203B14">
        <w:rPr>
          <w:sz w:val="28"/>
        </w:rPr>
        <w:t xml:space="preserve"> </w:t>
      </w:r>
      <w:r w:rsidRPr="00203B14">
        <w:rPr>
          <w:sz w:val="28"/>
        </w:rPr>
        <w:t>№</w:t>
      </w:r>
      <w:r w:rsidRPr="00203B14">
        <w:rPr>
          <w:sz w:val="28"/>
        </w:rPr>
        <w:t xml:space="preserve"> </w:t>
      </w:r>
      <w:r w:rsidRPr="00203B14">
        <w:rPr>
          <w:sz w:val="28"/>
        </w:rPr>
        <w:t>38,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ст.</w:t>
      </w:r>
      <w:r w:rsidRPr="00203B14">
        <w:rPr>
          <w:sz w:val="28"/>
        </w:rPr>
        <w:t xml:space="preserve"> </w:t>
      </w:r>
      <w:r w:rsidRPr="00203B14">
        <w:rPr>
          <w:sz w:val="28"/>
        </w:rPr>
        <w:t>385;</w:t>
      </w:r>
      <w:r w:rsidRPr="00203B14">
        <w:rPr>
          <w:sz w:val="28"/>
        </w:rPr>
        <w:t xml:space="preserve"> </w:t>
      </w:r>
      <w:r w:rsidRPr="00203B14">
        <w:rPr>
          <w:sz w:val="28"/>
        </w:rPr>
        <w:t>2014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р.,</w:t>
      </w:r>
      <w:r w:rsidRPr="00203B14">
        <w:rPr>
          <w:sz w:val="28"/>
        </w:rPr>
        <w:t xml:space="preserve"> </w:t>
      </w:r>
      <w:r w:rsidRPr="00203B14">
        <w:rPr>
          <w:sz w:val="28"/>
        </w:rPr>
        <w:t>№13,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ст.223;</w:t>
      </w:r>
      <w:r w:rsidRPr="00203B14">
        <w:rPr>
          <w:sz w:val="28"/>
        </w:rPr>
        <w:t xml:space="preserve"> </w:t>
      </w:r>
      <w:r w:rsidRPr="00203B14">
        <w:rPr>
          <w:sz w:val="28"/>
        </w:rPr>
        <w:t>2016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р.,</w:t>
      </w:r>
      <w:r w:rsidRPr="00203B14">
        <w:rPr>
          <w:sz w:val="28"/>
        </w:rPr>
        <w:t xml:space="preserve"> </w:t>
      </w:r>
      <w:r w:rsidRPr="00203B14">
        <w:rPr>
          <w:sz w:val="28"/>
        </w:rPr>
        <w:t>№</w:t>
      </w:r>
      <w:r w:rsidRPr="00203B14">
        <w:rPr>
          <w:sz w:val="28"/>
        </w:rPr>
        <w:t xml:space="preserve"> </w:t>
      </w:r>
      <w:r w:rsidRPr="00203B14">
        <w:rPr>
          <w:sz w:val="28"/>
        </w:rPr>
        <w:t>4,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ст.</w:t>
      </w:r>
      <w:r w:rsidRPr="00203B14">
        <w:rPr>
          <w:sz w:val="28"/>
        </w:rPr>
        <w:t xml:space="preserve"> </w:t>
      </w:r>
      <w:r w:rsidRPr="00203B14">
        <w:rPr>
          <w:sz w:val="28"/>
        </w:rPr>
        <w:t>43;</w:t>
      </w:r>
      <w:r w:rsidRPr="00203B14">
        <w:rPr>
          <w:sz w:val="28"/>
        </w:rPr>
        <w:t xml:space="preserve"> </w:t>
      </w:r>
      <w:r w:rsidRPr="00203B14">
        <w:rPr>
          <w:sz w:val="28"/>
        </w:rPr>
        <w:t>2019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р.,</w:t>
      </w:r>
      <w:r w:rsidRPr="00203B14">
        <w:rPr>
          <w:sz w:val="28"/>
        </w:rPr>
        <w:t xml:space="preserve"> </w:t>
      </w:r>
      <w:r w:rsidRPr="00203B14">
        <w:rPr>
          <w:sz w:val="28"/>
        </w:rPr>
        <w:t>№</w:t>
      </w:r>
      <w:r w:rsidRPr="00203B14">
        <w:rPr>
          <w:sz w:val="28"/>
        </w:rPr>
        <w:t xml:space="preserve"> </w:t>
      </w:r>
      <w:r w:rsidRPr="00203B14">
        <w:rPr>
          <w:sz w:val="28"/>
        </w:rPr>
        <w:t>43,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ст.</w:t>
      </w:r>
      <w:r w:rsidRPr="00203B14">
        <w:rPr>
          <w:sz w:val="28"/>
        </w:rPr>
        <w:t xml:space="preserve"> </w:t>
      </w:r>
      <w:r w:rsidRPr="00203B14">
        <w:rPr>
          <w:sz w:val="28"/>
        </w:rPr>
        <w:t>250;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змінами,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внесеними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</w:t>
      </w:r>
      <w:r w:rsidRPr="00203B14">
        <w:rPr>
          <w:sz w:val="28"/>
        </w:rPr>
        <w:t xml:space="preserve"> </w:t>
      </w:r>
      <w:r w:rsidRPr="00203B14">
        <w:rPr>
          <w:sz w:val="28"/>
        </w:rPr>
        <w:t>17</w:t>
      </w:r>
      <w:r w:rsidRPr="00203B14">
        <w:rPr>
          <w:sz w:val="28"/>
        </w:rPr>
        <w:t xml:space="preserve"> </w:t>
      </w:r>
      <w:r w:rsidRPr="00203B14">
        <w:rPr>
          <w:sz w:val="28"/>
        </w:rPr>
        <w:t>листопада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2020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року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№</w:t>
      </w:r>
      <w:r w:rsidRPr="00203B14">
        <w:rPr>
          <w:sz w:val="28"/>
        </w:rPr>
        <w:t xml:space="preserve"> </w:t>
      </w:r>
      <w:r w:rsidRPr="00203B14">
        <w:rPr>
          <w:sz w:val="28"/>
        </w:rPr>
        <w:t>1009-ІХ):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1)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четверту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9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викласти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редакції: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"4.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заступник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заступники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дають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обов'язкові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для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виконання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державними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службовцями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працівниками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апарату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міністерства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його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територіальних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(у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разі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утворення)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доручення.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Забороняється,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якщо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є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вакантною,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покладення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заступника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заступників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виконання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обов’язків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визначених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7,</w:t>
      </w:r>
      <w:r w:rsidRPr="00203B14">
        <w:rPr>
          <w:sz w:val="28"/>
        </w:rPr>
        <w:t xml:space="preserve"> </w:t>
      </w:r>
      <w:r w:rsidRPr="00203B14">
        <w:rPr>
          <w:sz w:val="28"/>
        </w:rPr>
        <w:t>8,</w:t>
      </w:r>
      <w:r w:rsidRPr="00203B14">
        <w:rPr>
          <w:sz w:val="28"/>
        </w:rPr>
        <w:t xml:space="preserve"> </w:t>
      </w:r>
      <w:r w:rsidRPr="00203B14">
        <w:rPr>
          <w:sz w:val="28"/>
        </w:rPr>
        <w:t>9,</w:t>
      </w:r>
      <w:r w:rsidRPr="00203B14">
        <w:rPr>
          <w:sz w:val="28"/>
        </w:rPr>
        <w:t xml:space="preserve"> </w:t>
      </w:r>
      <w:r w:rsidRPr="00203B14">
        <w:rPr>
          <w:sz w:val="28"/>
        </w:rPr>
        <w:t>12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другої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8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разі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якщо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є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вакантною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більше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60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днів,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забороняється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покладення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заступника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заступників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виконання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обов’язків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визначених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(крім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очолювання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міністерства),</w:t>
      </w:r>
      <w:r w:rsidRPr="00203B14">
        <w:rPr>
          <w:sz w:val="28"/>
        </w:rPr>
        <w:t xml:space="preserve"> </w:t>
      </w:r>
      <w:r w:rsidRPr="00203B14">
        <w:rPr>
          <w:sz w:val="28"/>
        </w:rPr>
        <w:t>2,</w:t>
      </w:r>
      <w:r w:rsidRPr="00203B14">
        <w:rPr>
          <w:sz w:val="28"/>
        </w:rPr>
        <w:t xml:space="preserve"> </w:t>
      </w:r>
      <w:r w:rsidRPr="00203B14">
        <w:rPr>
          <w:sz w:val="28"/>
        </w:rPr>
        <w:t>5,</w:t>
      </w:r>
      <w:r w:rsidRPr="00203B14">
        <w:rPr>
          <w:sz w:val="28"/>
        </w:rPr>
        <w:t xml:space="preserve"> </w:t>
      </w:r>
      <w:r w:rsidRPr="00203B14">
        <w:rPr>
          <w:sz w:val="28"/>
        </w:rPr>
        <w:t>7,</w:t>
      </w:r>
      <w:r w:rsidRPr="00203B14">
        <w:rPr>
          <w:sz w:val="28"/>
        </w:rPr>
        <w:t xml:space="preserve"> </w:t>
      </w:r>
      <w:r w:rsidRPr="00203B14">
        <w:rPr>
          <w:sz w:val="28"/>
        </w:rPr>
        <w:t>8,</w:t>
      </w:r>
      <w:r w:rsidRPr="00203B14">
        <w:rPr>
          <w:sz w:val="28"/>
        </w:rPr>
        <w:t xml:space="preserve"> </w:t>
      </w:r>
      <w:r w:rsidRPr="00203B14">
        <w:rPr>
          <w:sz w:val="28"/>
        </w:rPr>
        <w:t>9,</w:t>
      </w:r>
      <w:r w:rsidRPr="00203B14">
        <w:rPr>
          <w:sz w:val="28"/>
        </w:rPr>
        <w:t xml:space="preserve"> </w:t>
      </w:r>
      <w:r w:rsidRPr="00203B14">
        <w:rPr>
          <w:sz w:val="28"/>
        </w:rPr>
        <w:t>11,</w:t>
      </w:r>
      <w:r w:rsidRPr="00203B14">
        <w:rPr>
          <w:sz w:val="28"/>
        </w:rPr>
        <w:t xml:space="preserve"> </w:t>
      </w:r>
      <w:r w:rsidRPr="00203B14">
        <w:rPr>
          <w:sz w:val="28"/>
        </w:rPr>
        <w:t>12,</w:t>
      </w:r>
      <w:r w:rsidRPr="00203B14">
        <w:rPr>
          <w:sz w:val="28"/>
        </w:rPr>
        <w:t xml:space="preserve"> </w:t>
      </w:r>
      <w:r w:rsidRPr="00203B14">
        <w:rPr>
          <w:sz w:val="28"/>
        </w:rPr>
        <w:t>12</w:t>
      </w:r>
      <w:r w:rsidRPr="00203B14">
        <w:rPr>
          <w:sz w:val="28"/>
          <w:vertAlign w:val="superscript"/>
        </w:rPr>
        <w:t>1</w:t>
      </w:r>
      <w:r w:rsidRPr="00203B14">
        <w:rPr>
          <w:sz w:val="28"/>
        </w:rPr>
        <w:t>,</w:t>
      </w:r>
      <w:r w:rsidRPr="00203B14">
        <w:rPr>
          <w:sz w:val="28"/>
        </w:rPr>
        <w:t xml:space="preserve"> </w:t>
      </w:r>
      <w:r w:rsidRPr="00203B14">
        <w:rPr>
          <w:sz w:val="28"/>
        </w:rPr>
        <w:t>14,</w:t>
      </w:r>
      <w:r w:rsidRPr="00203B14">
        <w:rPr>
          <w:sz w:val="28"/>
        </w:rPr>
        <w:t xml:space="preserve"> </w:t>
      </w:r>
      <w:r w:rsidRPr="00203B14">
        <w:rPr>
          <w:sz w:val="28"/>
        </w:rPr>
        <w:t>15,</w:t>
      </w:r>
      <w:r w:rsidRPr="00203B14">
        <w:rPr>
          <w:sz w:val="28"/>
        </w:rPr>
        <w:t xml:space="preserve"> </w:t>
      </w:r>
      <w:r w:rsidRPr="00203B14">
        <w:rPr>
          <w:sz w:val="28"/>
        </w:rPr>
        <w:t>21,</w:t>
      </w:r>
      <w:r w:rsidRPr="00203B14">
        <w:rPr>
          <w:sz w:val="28"/>
        </w:rPr>
        <w:t xml:space="preserve"> </w:t>
      </w:r>
      <w:r w:rsidRPr="00203B14">
        <w:rPr>
          <w:sz w:val="28"/>
        </w:rPr>
        <w:t>24,</w:t>
      </w:r>
      <w:r w:rsidRPr="00203B14">
        <w:rPr>
          <w:sz w:val="28"/>
        </w:rPr>
        <w:t xml:space="preserve"> </w:t>
      </w:r>
      <w:r w:rsidRPr="00203B14">
        <w:rPr>
          <w:sz w:val="28"/>
        </w:rPr>
        <w:t>27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другої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8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також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3,</w:t>
      </w:r>
      <w:r w:rsidRPr="00203B14">
        <w:rPr>
          <w:sz w:val="28"/>
        </w:rPr>
        <w:t xml:space="preserve"> </w:t>
      </w:r>
      <w:r w:rsidRPr="00203B14">
        <w:rPr>
          <w:sz w:val="28"/>
        </w:rPr>
        <w:t>6,</w:t>
      </w:r>
      <w:r w:rsidRPr="00203B14">
        <w:rPr>
          <w:sz w:val="28"/>
        </w:rPr>
        <w:t xml:space="preserve"> </w:t>
      </w:r>
      <w:r w:rsidRPr="00203B14">
        <w:rPr>
          <w:sz w:val="28"/>
        </w:rPr>
        <w:t>7,</w:t>
      </w:r>
      <w:r w:rsidRPr="00203B14">
        <w:rPr>
          <w:sz w:val="28"/>
        </w:rPr>
        <w:t xml:space="preserve"> </w:t>
      </w:r>
      <w:r w:rsidRPr="00203B14">
        <w:rPr>
          <w:sz w:val="28"/>
        </w:rPr>
        <w:t>8,</w:t>
      </w:r>
      <w:r w:rsidRPr="00203B14">
        <w:rPr>
          <w:sz w:val="28"/>
        </w:rPr>
        <w:t xml:space="preserve"> </w:t>
      </w:r>
      <w:r w:rsidRPr="00203B14">
        <w:rPr>
          <w:sz w:val="28"/>
        </w:rPr>
        <w:t>11,</w:t>
      </w:r>
      <w:r w:rsidRPr="00203B14">
        <w:rPr>
          <w:sz w:val="28"/>
        </w:rPr>
        <w:t xml:space="preserve"> </w:t>
      </w:r>
      <w:r w:rsidRPr="00203B14">
        <w:rPr>
          <w:sz w:val="28"/>
        </w:rPr>
        <w:t>12,</w:t>
      </w:r>
      <w:r w:rsidRPr="00203B14">
        <w:rPr>
          <w:sz w:val="28"/>
        </w:rPr>
        <w:t xml:space="preserve"> </w:t>
      </w:r>
      <w:r w:rsidRPr="00203B14">
        <w:rPr>
          <w:sz w:val="28"/>
        </w:rPr>
        <w:t>21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другої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18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разі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якщо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є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вакантною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більше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60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днів,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одна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сама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особа,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займає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заступника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заступника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може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виконувати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обов’язки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більше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30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днів";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2)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шостій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11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слова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цифри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"випадків,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передбачених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статтею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87</w:t>
      </w:r>
      <w:r w:rsidRPr="00203B14">
        <w:rPr>
          <w:sz w:val="28"/>
          <w:vertAlign w:val="superscript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службу",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та"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виключити;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3)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п’ятій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20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слова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цифри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"крім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випадків,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передбачених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статтею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87</w:t>
      </w:r>
      <w:r w:rsidRPr="00203B14">
        <w:rPr>
          <w:sz w:val="28"/>
          <w:vertAlign w:val="superscript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службу"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виключити.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2.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Кабінет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України"</w:t>
      </w:r>
      <w:r w:rsidRPr="00203B14">
        <w:rPr>
          <w:sz w:val="28"/>
        </w:rPr>
        <w:t xml:space="preserve"> </w:t>
      </w:r>
      <w:r w:rsidRPr="00203B14">
        <w:rPr>
          <w:sz w:val="28"/>
        </w:rPr>
        <w:t>(Відомості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Верховної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Ради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2014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р.,</w:t>
      </w:r>
      <w:r w:rsidRPr="00203B14">
        <w:rPr>
          <w:sz w:val="28"/>
        </w:rPr>
        <w:t xml:space="preserve"> </w:t>
      </w:r>
      <w:r w:rsidRPr="00203B14">
        <w:rPr>
          <w:sz w:val="28"/>
        </w:rPr>
        <w:t>№</w:t>
      </w:r>
      <w:r w:rsidRPr="00203B14">
        <w:rPr>
          <w:sz w:val="28"/>
        </w:rPr>
        <w:t xml:space="preserve"> </w:t>
      </w:r>
      <w:r w:rsidRPr="00203B14">
        <w:rPr>
          <w:sz w:val="28"/>
        </w:rPr>
        <w:t>13,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ст.</w:t>
      </w:r>
      <w:r w:rsidRPr="00203B14">
        <w:rPr>
          <w:sz w:val="28"/>
        </w:rPr>
        <w:t xml:space="preserve"> </w:t>
      </w:r>
      <w:r w:rsidRPr="00203B14">
        <w:rPr>
          <w:sz w:val="28"/>
        </w:rPr>
        <w:t>222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наступними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змінами):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1)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9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доповнити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чотирнадцятою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змісту: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"14.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Одна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сама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кандидатура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члена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Кабінету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може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бути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подана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більше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трьох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разів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протягом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року,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також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тричі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поспіль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протягом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поточного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скликання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Верховної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Ради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України";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2)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сьомій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47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слова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цифри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"крім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випадків,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передбачених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статтею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87</w:t>
      </w:r>
      <w:r w:rsidRPr="00203B14">
        <w:rPr>
          <w:sz w:val="28"/>
          <w:vertAlign w:val="superscript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службу",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та"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виключити.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lastRenderedPageBreak/>
        <w:t>3.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службу"</w:t>
      </w:r>
      <w:r w:rsidRPr="00203B14">
        <w:rPr>
          <w:sz w:val="28"/>
        </w:rPr>
        <w:t xml:space="preserve"> </w:t>
      </w:r>
      <w:r w:rsidRPr="00203B14">
        <w:rPr>
          <w:sz w:val="28"/>
        </w:rPr>
        <w:t>(Відомості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Верховної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Ради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2016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р.,</w:t>
      </w:r>
      <w:r w:rsidRPr="00203B14">
        <w:rPr>
          <w:sz w:val="28"/>
        </w:rPr>
        <w:t xml:space="preserve"> </w:t>
      </w:r>
      <w:r w:rsidRPr="00203B14">
        <w:rPr>
          <w:sz w:val="28"/>
        </w:rPr>
        <w:t>№</w:t>
      </w:r>
      <w:r w:rsidRPr="00203B14">
        <w:rPr>
          <w:sz w:val="28"/>
        </w:rPr>
        <w:t xml:space="preserve"> </w:t>
      </w:r>
      <w:r w:rsidRPr="00203B14">
        <w:rPr>
          <w:sz w:val="28"/>
        </w:rPr>
        <w:t>4,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ст.</w:t>
      </w:r>
      <w:r w:rsidRPr="00203B14">
        <w:rPr>
          <w:sz w:val="28"/>
        </w:rPr>
        <w:t xml:space="preserve"> </w:t>
      </w:r>
      <w:r w:rsidRPr="00203B14">
        <w:rPr>
          <w:sz w:val="28"/>
        </w:rPr>
        <w:t>43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наступними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змінами):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1)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2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15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слова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більше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п’яти"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замінити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словами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більше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трьох";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2)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четверту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27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викласти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редакції: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"4.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Засідання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конкурсної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комісії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є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повноважним,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якщо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ньому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бере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участь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менше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половини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її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членів.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Конкурсна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комісія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приймає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рішення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більшістю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голосів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членів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комісії,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беруть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участь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засіданні";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3)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абзаці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першому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28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слова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більше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п’яти"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замінити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словами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більше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трьох";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4)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51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слова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"постійно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діючий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допоміжний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утворений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Президентом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України"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замінити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словами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"постійно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діючий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допоміжний,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допоміжні,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консультативно-дорадчі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утворені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Президентом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України";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5)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83: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4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слова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цифри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"(статті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87,</w:t>
      </w:r>
      <w:r w:rsidRPr="00203B14">
        <w:rPr>
          <w:sz w:val="28"/>
        </w:rPr>
        <w:t xml:space="preserve"> </w:t>
      </w:r>
      <w:r w:rsidRPr="00203B14">
        <w:rPr>
          <w:sz w:val="28"/>
        </w:rPr>
        <w:t>87</w:t>
      </w:r>
      <w:r w:rsidRPr="00203B14">
        <w:rPr>
          <w:sz w:val="28"/>
          <w:vertAlign w:val="superscript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Закону)"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замінити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словами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цифрами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"(стаття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87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Закону)";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другій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слова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цифри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"крім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випадків,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передбачених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статтею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87</w:t>
      </w:r>
      <w:r w:rsidRPr="00203B14">
        <w:rPr>
          <w:sz w:val="28"/>
          <w:vertAlign w:val="superscript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Закону"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виключити;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частину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третю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викласти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редакції: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"3.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разі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звільнення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підставі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6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7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цієї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державному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службовцю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виплачується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вихідна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допомога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розмірі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середньої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місячної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заробітної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плати.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Вихідна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допомога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державному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службовцю,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звільняється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підставі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7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цієї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виплачується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одноразово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його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бажанням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разі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виходу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пенсію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досягнення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65-річного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віку";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частину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четверту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редакції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"4.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зв’язку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потребами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службовець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рішенням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суб’єкта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призначення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може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бути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залишений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після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досягнення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65-річного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віку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його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згодою.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Рішення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продовження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строку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перебування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приймається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суб’єктом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призначення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щороку,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але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більш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досягнення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службовцем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70-річного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віку.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Припинення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службовцем,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строк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перебування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був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продовжений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цієї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здійснюється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підставі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7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цієї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статті"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виключити;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6)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третю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87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викласти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редакції: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"3.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Суб’єкт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призначення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керівник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попереджає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службовця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наступне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звільнення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підставі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1</w:t>
      </w:r>
      <w:r w:rsidRPr="00203B14">
        <w:rPr>
          <w:sz w:val="28"/>
          <w:vertAlign w:val="superscript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цієї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письмовій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формі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пізніше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ніж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30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календарних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днів.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Одночасно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попередженням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звільнення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підставі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цієї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суб’єкт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призначення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керівник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пропонує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державному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службовцю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іншу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рівнозначну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посаду</w:t>
      </w:r>
      <w:r w:rsidRPr="00203B14">
        <w:rPr>
          <w:sz w:val="28"/>
        </w:rPr>
        <w:t xml:space="preserve"> </w:t>
      </w:r>
      <w:r w:rsidRPr="00203B14">
        <w:rPr>
          <w:sz w:val="28"/>
        </w:rPr>
        <w:lastRenderedPageBreak/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або,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виняток,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нижчу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професійної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підготовки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професійних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компетентностей.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цьому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враховується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переважне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право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залишення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роботі,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передбачене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законодавством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працю.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Державний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службовець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звільняється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підставі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цієї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разі,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коли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відсутня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можливість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запропонувати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також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разі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його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відмови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переведення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запропоновану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посаду";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7)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87</w:t>
      </w:r>
      <w:r w:rsidRPr="00203B14">
        <w:rPr>
          <w:sz w:val="28"/>
          <w:vertAlign w:val="superscript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виключити;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8)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91: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після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дев’ятої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доповнити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новою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змісту: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"10.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Повноваження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керівника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Державному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бюро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розслідувань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здійснюють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Директор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бюро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розслідувань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директори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територіальних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управлінь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бюро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розслідувань".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зв’язку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десяту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‒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дванадцяту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вважати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одинадцятою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‒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тринадцятою;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абзаці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першому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дванадцятої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слова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"восьмій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‒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десятій"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замінити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словами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"восьмій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‒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одинадцятій".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4.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</w:t>
      </w:r>
      <w:r w:rsidRPr="00203B14">
        <w:rPr>
          <w:sz w:val="28"/>
        </w:rPr>
        <w:t xml:space="preserve"> </w:t>
      </w:r>
      <w:r w:rsidRPr="00203B14">
        <w:rPr>
          <w:sz w:val="28"/>
        </w:rPr>
        <w:t>8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розділу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"Прикінцеві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положення"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внесення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змін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бюджет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2020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рік"</w:t>
      </w:r>
      <w:r w:rsidRPr="00203B14">
        <w:rPr>
          <w:sz w:val="28"/>
        </w:rPr>
        <w:t xml:space="preserve"> </w:t>
      </w:r>
      <w:r w:rsidRPr="00203B14">
        <w:rPr>
          <w:sz w:val="28"/>
        </w:rPr>
        <w:t>(Відомості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Верховної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Ради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2020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р.,</w:t>
      </w:r>
      <w:r w:rsidRPr="00203B14">
        <w:rPr>
          <w:sz w:val="28"/>
        </w:rPr>
        <w:t xml:space="preserve"> </w:t>
      </w:r>
      <w:r w:rsidRPr="00203B14">
        <w:rPr>
          <w:sz w:val="28"/>
        </w:rPr>
        <w:t>№</w:t>
      </w:r>
      <w:r w:rsidRPr="00203B14">
        <w:rPr>
          <w:sz w:val="28"/>
        </w:rPr>
        <w:t xml:space="preserve"> </w:t>
      </w:r>
      <w:r w:rsidRPr="00203B14">
        <w:rPr>
          <w:sz w:val="28"/>
        </w:rPr>
        <w:t>19,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ст.</w:t>
      </w:r>
      <w:r w:rsidRPr="00203B14">
        <w:rPr>
          <w:sz w:val="28"/>
        </w:rPr>
        <w:t xml:space="preserve"> </w:t>
      </w:r>
      <w:r w:rsidRPr="00203B14">
        <w:rPr>
          <w:sz w:val="28"/>
        </w:rPr>
        <w:t>126,</w:t>
      </w:r>
      <w:r w:rsidRPr="00203B14">
        <w:rPr>
          <w:sz w:val="28"/>
        </w:rPr>
        <w:t xml:space="preserve"> </w:t>
      </w:r>
      <w:r w:rsidRPr="00203B14">
        <w:rPr>
          <w:sz w:val="28"/>
        </w:rPr>
        <w:t>№</w:t>
      </w:r>
      <w:r w:rsidRPr="00203B14">
        <w:rPr>
          <w:sz w:val="28"/>
        </w:rPr>
        <w:t xml:space="preserve"> </w:t>
      </w:r>
      <w:r w:rsidRPr="00203B14">
        <w:rPr>
          <w:sz w:val="28"/>
        </w:rPr>
        <w:t>39,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ст.</w:t>
      </w:r>
      <w:r w:rsidRPr="00203B14">
        <w:rPr>
          <w:sz w:val="28"/>
        </w:rPr>
        <w:t xml:space="preserve"> </w:t>
      </w:r>
      <w:r w:rsidRPr="00203B14">
        <w:rPr>
          <w:sz w:val="28"/>
        </w:rPr>
        <w:t>294;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змінами,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внесеними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</w:t>
      </w:r>
      <w:r w:rsidRPr="00203B14">
        <w:rPr>
          <w:sz w:val="28"/>
        </w:rPr>
        <w:t xml:space="preserve"> </w:t>
      </w:r>
      <w:r w:rsidRPr="00203B14">
        <w:rPr>
          <w:sz w:val="28"/>
        </w:rPr>
        <w:t>16</w:t>
      </w:r>
      <w:r w:rsidRPr="00203B14">
        <w:rPr>
          <w:sz w:val="28"/>
        </w:rPr>
        <w:t xml:space="preserve"> </w:t>
      </w:r>
      <w:r w:rsidRPr="00203B14">
        <w:rPr>
          <w:sz w:val="28"/>
        </w:rPr>
        <w:t>грудня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2020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року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№</w:t>
      </w:r>
      <w:r w:rsidRPr="00203B14">
        <w:rPr>
          <w:sz w:val="28"/>
        </w:rPr>
        <w:t xml:space="preserve"> </w:t>
      </w:r>
      <w:r w:rsidRPr="00203B14">
        <w:rPr>
          <w:sz w:val="28"/>
        </w:rPr>
        <w:t>1086-ІХ)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виключити.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II.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Прикінцеві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перехідні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положення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1.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Цей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набирає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чинності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дня,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наступного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днем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його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опублікування,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крім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абзаців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четвертого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п'ятого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підпункту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розділу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набирають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чинності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через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60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опублікування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2.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Установити,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що: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1)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конкурси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що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обіймають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особи,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якими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набрання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чинності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укладені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контракти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проходження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період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карантину,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установленого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Кабінетом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метою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запобігання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поширенню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території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гострої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респіраторної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хвороби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COVID-19,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спричиненої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коронавірусом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SARS-CoV-2,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оголошуються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протягом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шести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місяців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набрання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чинності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черговості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укладення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контрактів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проходження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посади.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разі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відсутності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переможця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конкурсу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зазначену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абзаці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першому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підпункту,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суб’єкт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призначення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приймає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рішення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проведення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повторного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конкурсу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протягом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10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календарних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оприлюднення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результатів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конкурсу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Єдиному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порталі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вакансій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lastRenderedPageBreak/>
        <w:t>2)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контракти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проходження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період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карантину,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установленого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Кабінетом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метою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запобігання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поширенню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території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гострої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респіраторної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хвороби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COVID-19,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спричиненої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коронавірусом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SARS-CoV-2,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укладені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набрання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чинності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діють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призначення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особи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результатами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конкурсу,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але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більше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дев’яти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місяців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набрання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чинності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3)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оголошені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добори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для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призначення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вакантну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період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карантину,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установленого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Кабінетом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метою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запобігання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поширенню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території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гострої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респіраторної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хвороби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COVID-19,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спричиненої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коронавірусом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SARS-CoV-2,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рішення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результатами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оприлюднені,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скасовуються;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4)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разі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якщо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день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набрання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чинності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рішення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призначення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особи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результатами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добору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прийнято,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результати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добору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скасовуються;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5)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спеціальна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перевірка,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встановлена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статтею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56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«Про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запобігання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корупції»,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проводиться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стосовно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осіб,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призначаються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органах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місцевого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самоврядування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пізніше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наступного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робочого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після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припинення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контракту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проходження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ними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період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карантину,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установленого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Кабінетом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метою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запобігання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поширенню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території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гострої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респіраторної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хвороби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COVID-19,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спричиненої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коронавірусом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SARS-CoV-2,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умови,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що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стосовно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осіб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вже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проводилася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спеціальна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перевірка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укладання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контракту;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6)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службовці,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зараховані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штат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87</w:t>
      </w:r>
      <w:r w:rsidRPr="00203B14">
        <w:rPr>
          <w:sz w:val="28"/>
          <w:vertAlign w:val="superscript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службу"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набрання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чинності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продовжують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перебувати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згідно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службу",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виконуючи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обов’язки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службовця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межах,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визначених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керівником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органу.</w:t>
      </w:r>
      <w:r w:rsidRPr="00203B14">
        <w:rPr>
          <w:sz w:val="28"/>
        </w:rPr>
        <w:t xml:space="preserve"> </w:t>
      </w:r>
      <w:r w:rsidRPr="00203B14">
        <w:rPr>
          <w:sz w:val="28"/>
        </w:rPr>
        <w:t>Граничний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строк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перебування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становить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шість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місяців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звільнення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посади.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Умови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оплати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праці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службовців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визначаються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Кабінетом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Протягом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строку,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визначеного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абзацом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підпункту,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пропозицією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центрального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виконавчої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влади,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що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забезпечує</w:t>
      </w:r>
      <w:r w:rsidRPr="00203B14">
        <w:rPr>
          <w:sz w:val="28"/>
        </w:rPr>
        <w:t xml:space="preserve"> </w:t>
      </w:r>
      <w:r w:rsidRPr="00203B14">
        <w:rPr>
          <w:sz w:val="28"/>
        </w:rPr>
        <w:t>формування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реалізує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політику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сфері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погодженою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суб’єктом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призначення,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службовець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його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згодою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може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бути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переведений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будь-яку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вакантну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нижче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категорії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"Б"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органах,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юрисдикція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поширюється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всю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територію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без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проведення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конкурсу.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Якщо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протягом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строку,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визначеного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абзацом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підпункту,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державному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службовцю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запропоновано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переведення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абзацу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другого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підпункту,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службовець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звільняється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lastRenderedPageBreak/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керівником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штатом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він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перебуває,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виплатою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вихідної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допомоги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розмірі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шести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посадових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окладів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останньою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посадою.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Якщо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протягом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строку,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визначеного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абзацом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підпункту,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службовець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тричі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відмовився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переведення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іншу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абзацу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другого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підпункту,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службовець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звільняється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керівником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штатом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він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перебуває,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без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виплати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вихідної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допомоги.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службовців,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призначено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результатами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добору,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положення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пункту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поширюються,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крім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умов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оплати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праці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період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перебування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штатом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органу;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7)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службовці,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призначено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результатами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добору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набрання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чинності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зараховано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штат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першої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87</w:t>
      </w:r>
      <w:r w:rsidRPr="00203B14">
        <w:rPr>
          <w:sz w:val="28"/>
          <w:vertAlign w:val="superscript"/>
        </w:rPr>
        <w:t>1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службу",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продовжують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перебувати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державній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згідно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"Про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службу",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виконуючи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обов’язки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службовця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межах,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визначених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керівником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органу.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Такий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службовець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звільняється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керівником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штатом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він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перебуває,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через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30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календарних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набрання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чинності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виплатою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вихідної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допомоги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розмірі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середньомісячної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заробітної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плати;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8)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положення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чотирнадцятої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9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“Про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Кабінет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України”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абзаців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третього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четвертого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частини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четвертої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статті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9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“Про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центральні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виконавчої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влади”</w:t>
      </w:r>
      <w:r w:rsidRPr="00203B14">
        <w:rPr>
          <w:sz w:val="28"/>
        </w:rPr>
        <w:t xml:space="preserve"> </w:t>
      </w:r>
      <w:r w:rsidRPr="00203B14">
        <w:rPr>
          <w:sz w:val="28"/>
        </w:rPr>
        <w:t>(у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редакції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Закону)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не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застосовуються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осіб,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кандидатуру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яких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посаду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було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відхилено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Верховною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Радою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набрання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чинності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Законом.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3.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Кабінету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України: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місячний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строк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набрання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чинності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забезпечити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приведення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органах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контрактів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проходження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державної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служби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період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карантину,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установленого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Кабінетом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Міністрів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метою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запобігання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поширенню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території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гострої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респіраторної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хвороби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COVID-19,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спричиненої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коронавірусом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SARS-CoV-2,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відповідність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чотиримісячний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строк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дня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набрання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чинності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привести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свої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нормативно-правові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акти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та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забезпечити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приведення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міністерствами,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іншими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центральними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органами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виконавчої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влади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їх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нормативно-правових</w:t>
      </w:r>
      <w:r w:rsidRPr="00203B14">
        <w:rPr>
          <w:sz w:val="28"/>
        </w:rPr>
        <w:t xml:space="preserve"> </w:t>
      </w:r>
      <w:r w:rsidRPr="00203B14">
        <w:rPr>
          <w:sz w:val="28"/>
        </w:rPr>
        <w:t>актів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відповідність</w:t>
      </w:r>
      <w:r w:rsidRPr="00203B14">
        <w:rPr>
          <w:sz w:val="28"/>
        </w:rPr>
        <w:t xml:space="preserve"> </w:t>
      </w:r>
      <w:r w:rsidRPr="00203B14">
        <w:rPr>
          <w:sz w:val="28"/>
        </w:rPr>
        <w:t>із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цим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Законом;</w:t>
      </w:r>
    </w:p>
    <w:p w:rsidR="00203B14" w:rsidRPr="00203B14" w:rsidRDefault="00203B14" w:rsidP="00203B14">
      <w:pPr>
        <w:ind w:firstLine="720"/>
        <w:jc w:val="both"/>
        <w:rPr>
          <w:sz w:val="28"/>
        </w:rPr>
      </w:pPr>
      <w:r w:rsidRPr="00203B14">
        <w:rPr>
          <w:sz w:val="28"/>
        </w:rPr>
        <w:t>поінформувати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Верховну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Раду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України</w:t>
      </w:r>
      <w:r w:rsidRPr="00203B14">
        <w:rPr>
          <w:sz w:val="28"/>
        </w:rPr>
        <w:t xml:space="preserve"> </w:t>
      </w:r>
      <w:r w:rsidRPr="00203B14">
        <w:rPr>
          <w:sz w:val="28"/>
        </w:rPr>
        <w:t>у</w:t>
      </w:r>
      <w:r w:rsidRPr="00203B14">
        <w:rPr>
          <w:sz w:val="28"/>
        </w:rPr>
        <w:t xml:space="preserve"> </w:t>
      </w:r>
      <w:r w:rsidRPr="00203B14">
        <w:rPr>
          <w:sz w:val="28"/>
        </w:rPr>
        <w:t>2022</w:t>
      </w:r>
      <w:r w:rsidRPr="00203B14">
        <w:rPr>
          <w:sz w:val="28"/>
        </w:rPr>
        <w:t xml:space="preserve"> </w:t>
      </w:r>
      <w:r w:rsidRPr="00203B14">
        <w:rPr>
          <w:sz w:val="28"/>
        </w:rPr>
        <w:t>році</w:t>
      </w:r>
      <w:r w:rsidRPr="00203B14">
        <w:rPr>
          <w:sz w:val="28"/>
        </w:rPr>
        <w:t xml:space="preserve"> </w:t>
      </w:r>
      <w:r w:rsidRPr="00203B14">
        <w:rPr>
          <w:sz w:val="28"/>
        </w:rPr>
        <w:t>про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стан</w:t>
      </w:r>
      <w:r w:rsidRPr="00203B14">
        <w:rPr>
          <w:sz w:val="28"/>
        </w:rPr>
        <w:t xml:space="preserve"> </w:t>
      </w:r>
      <w:r w:rsidRPr="00203B14">
        <w:rPr>
          <w:sz w:val="28"/>
        </w:rPr>
        <w:t>виконання</w:t>
      </w:r>
      <w:r w:rsidRPr="00203B14">
        <w:rPr>
          <w:sz w:val="28"/>
        </w:rPr>
        <w:t xml:space="preserve"> </w:t>
      </w:r>
      <w:r w:rsidRPr="00203B14">
        <w:rPr>
          <w:sz w:val="28"/>
        </w:rPr>
        <w:t>цього</w:t>
      </w:r>
      <w:r w:rsidRPr="00203B14">
        <w:rPr>
          <w:sz w:val="28"/>
        </w:rPr>
        <w:t xml:space="preserve"> </w:t>
      </w:r>
      <w:r w:rsidRPr="00203B14">
        <w:rPr>
          <w:sz w:val="28"/>
        </w:rPr>
        <w:t>Закону.</w:t>
      </w:r>
    </w:p>
    <w:p w:rsidR="00595064" w:rsidRPr="00203B14" w:rsidRDefault="00595064" w:rsidP="00203B14">
      <w:pPr>
        <w:ind w:firstLine="720"/>
        <w:jc w:val="both"/>
        <w:rPr>
          <w:sz w:val="28"/>
        </w:rPr>
      </w:pPr>
    </w:p>
    <w:sectPr w:rsidR="00595064" w:rsidRPr="00203B14" w:rsidSect="00203B14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B14" w:rsidRDefault="00203B14">
      <w:r>
        <w:separator/>
      </w:r>
    </w:p>
  </w:endnote>
  <w:endnote w:type="continuationSeparator" w:id="0">
    <w:p w:rsidR="00203B14" w:rsidRDefault="00203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B14" w:rsidRDefault="00203B14" w:rsidP="004C5FF7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203B14" w:rsidRDefault="00203B1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B14" w:rsidRDefault="00203B14" w:rsidP="004C5FF7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5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203B14" w:rsidRDefault="00203B1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B14" w:rsidRDefault="00203B14">
      <w:r>
        <w:separator/>
      </w:r>
    </w:p>
  </w:footnote>
  <w:footnote w:type="continuationSeparator" w:id="0">
    <w:p w:rsidR="00203B14" w:rsidRDefault="00203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3B14"/>
    <w:rsid w:val="000268D9"/>
    <w:rsid w:val="000C1B55"/>
    <w:rsid w:val="000E52CE"/>
    <w:rsid w:val="00127AE4"/>
    <w:rsid w:val="001C5340"/>
    <w:rsid w:val="001E3226"/>
    <w:rsid w:val="00203B14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47FF1F"/>
  <w15:chartTrackingRefBased/>
  <w15:docId w15:val="{2CC8DE3A-9C19-40D9-ABD5-1E1C2C3AC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203B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203B14"/>
    <w:rPr>
      <w:sz w:val="28"/>
    </w:rPr>
  </w:style>
  <w:style w:type="character" w:styleId="aa">
    <w:name w:val="page number"/>
    <w:basedOn w:val="a1"/>
    <w:rsid w:val="00203B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5</Pages>
  <Words>1730</Words>
  <Characters>10800</Characters>
  <Application>Microsoft Office Word</Application>
  <DocSecurity>0</DocSecurity>
  <Lines>211</Lines>
  <Paragraphs>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2021-02-16T09:09:00Z</dcterms:created>
  <dcterms:modified xsi:type="dcterms:W3CDTF">2021-02-16T09:11:00Z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