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C46" w:rsidRDefault="00A11C46" w:rsidP="00A11C46">
      <w:pPr>
        <w:ind w:firstLine="720"/>
        <w:jc w:val="right"/>
        <w:rPr>
          <w:sz w:val="28"/>
        </w:rPr>
      </w:pPr>
      <w:r w:rsidRPr="00A11C46">
        <w:rPr>
          <w:sz w:val="28"/>
        </w:rPr>
        <w:t>П</w:t>
      </w:r>
      <w:r w:rsidRPr="00A11C46">
        <w:rPr>
          <w:sz w:val="28"/>
        </w:rPr>
        <w:t>роект</w:t>
      </w:r>
    </w:p>
    <w:p w:rsidR="00A11C46" w:rsidRDefault="00A11C46" w:rsidP="00A11C46">
      <w:pPr>
        <w:ind w:firstLine="720"/>
        <w:jc w:val="right"/>
        <w:rPr>
          <w:sz w:val="28"/>
        </w:rPr>
      </w:pPr>
      <w:r>
        <w:rPr>
          <w:sz w:val="28"/>
        </w:rPr>
        <w:t>(тираж 08.04.2021)</w:t>
      </w:r>
    </w:p>
    <w:p w:rsidR="00A11C46" w:rsidRPr="00A11C46" w:rsidRDefault="00A11C46" w:rsidP="00A11C46">
      <w:pPr>
        <w:ind w:firstLine="720"/>
        <w:jc w:val="right"/>
        <w:rPr>
          <w:sz w:val="28"/>
        </w:rPr>
      </w:pPr>
      <w:bookmarkStart w:id="0" w:name="_GoBack"/>
      <w:bookmarkEnd w:id="0"/>
    </w:p>
    <w:p w:rsidR="00A11C46" w:rsidRPr="00A11C46" w:rsidRDefault="00A11C46" w:rsidP="00A11C46">
      <w:pPr>
        <w:ind w:firstLine="720"/>
        <w:jc w:val="center"/>
        <w:rPr>
          <w:sz w:val="28"/>
        </w:rPr>
      </w:pPr>
      <w:r w:rsidRPr="00A11C46">
        <w:rPr>
          <w:sz w:val="28"/>
        </w:rPr>
        <w:t>ЗАКОН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</w:p>
    <w:p w:rsidR="00A11C46" w:rsidRDefault="00A11C46" w:rsidP="00A11C46">
      <w:pPr>
        <w:ind w:firstLine="720"/>
        <w:jc w:val="center"/>
        <w:rPr>
          <w:sz w:val="28"/>
        </w:rPr>
      </w:pP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внесення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змін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деяких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законодавчих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актів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розвитку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інституту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</w:t>
      </w:r>
    </w:p>
    <w:p w:rsidR="00A11C46" w:rsidRPr="00A11C46" w:rsidRDefault="00A11C46" w:rsidP="00A11C46">
      <w:pPr>
        <w:ind w:firstLine="720"/>
        <w:jc w:val="center"/>
        <w:rPr>
          <w:sz w:val="28"/>
        </w:rPr>
      </w:pP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Верховна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л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є: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І.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Внести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зміни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законодавчих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актів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Виборчому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кодексі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(Відомості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2020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7-9,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48):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пункти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6,</w:t>
      </w:r>
      <w:r w:rsidRPr="00A11C46">
        <w:rPr>
          <w:sz w:val="28"/>
        </w:rPr>
        <w:t xml:space="preserve"> </w:t>
      </w:r>
      <w:r w:rsidRPr="00A11C46">
        <w:rPr>
          <w:sz w:val="28"/>
        </w:rPr>
        <w:t>7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третьої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89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"6)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реєстрацією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його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Президента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також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Автономної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Республіки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Крим,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проводяться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одночасно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Президента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7)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реєстрацією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його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представником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Президента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Центральній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виборчій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комісії,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довіреною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особою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Президента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також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довіреною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особою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представником,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уповноваженою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особою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організації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партії,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уповноваженою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особою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суб’єкта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процесу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референдуму,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представником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ініціативної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групи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Центральній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виборчій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комісії,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офіційним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спостерігачем,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процес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референдуму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проводиться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одночасно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Президента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України";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"10)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входженням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його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виборчої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комісії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будь-якого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рівня,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здійснює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підготовку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проведення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Президента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також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Автономної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Республіки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Крим,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проводяться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одночасно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Президента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України";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2)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пункт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5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третьої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146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"5)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реєстрацією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його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Автономної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Республіки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Крим,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виборчий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процес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проводиться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одночасно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виборчим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процесом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депутатів";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3)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четверту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238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"4.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(міст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кількістю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виборців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75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тисяч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осіб)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більше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трьох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довірених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осіб";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4)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дев’яту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248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lastRenderedPageBreak/>
        <w:t>"9.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Виборець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голосувати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лише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організацію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партії,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голови";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5)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першу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другу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287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"1.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Позачергові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Автономної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Республіки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Крим,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проводяться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порядку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строки,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передбачені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Кодексом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для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чергових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виборів.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2.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Автономної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Республіки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Крим,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сільський,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селищний,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обрані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позачергових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виборах,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здійснюють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свої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повноваження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обрання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нового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складу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наступних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чергових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виборах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порядку,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встановленому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Конституцією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України".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2.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«Про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самоврядування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Україні»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(Відомості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1997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24,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170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наступними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змінами):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абзац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двадцять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четвертий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виключити;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2)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абзац</w:t>
      </w:r>
      <w:r w:rsidRPr="00A11C46">
        <w:rPr>
          <w:sz w:val="28"/>
        </w:rPr>
        <w:t xml:space="preserve"> </w:t>
      </w:r>
      <w:r w:rsidRPr="00A11C46">
        <w:rPr>
          <w:sz w:val="28"/>
        </w:rPr>
        <w:t>шостий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першої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5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виключити;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3)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26: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частину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першу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доповнити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пунктом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“6</w:t>
      </w:r>
      <w:r w:rsidRPr="00A11C46">
        <w:rPr>
          <w:sz w:val="28"/>
          <w:vertAlign w:val="superscript"/>
        </w:rPr>
        <w:t>1</w:t>
      </w:r>
      <w:r w:rsidRPr="00A11C46">
        <w:rPr>
          <w:sz w:val="28"/>
        </w:rPr>
        <w:t>”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змісту: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"6</w:t>
      </w:r>
      <w:r w:rsidRPr="00A11C46">
        <w:rPr>
          <w:sz w:val="28"/>
          <w:vertAlign w:val="superscript"/>
        </w:rPr>
        <w:t>1</w:t>
      </w:r>
      <w:r w:rsidRPr="00A11C46">
        <w:rPr>
          <w:sz w:val="28"/>
        </w:rPr>
        <w:t>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утворення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затвердження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Положення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затвердження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звільнення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закону";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частину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третю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виключити;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4)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четверту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51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"4.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Секретар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входить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складу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посадою.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пропозицією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прийняти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рішення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входження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складу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посадою";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5)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54</w:t>
      </w:r>
      <w:r w:rsidRPr="00A11C46">
        <w:rPr>
          <w:sz w:val="28"/>
          <w:vertAlign w:val="superscript"/>
        </w:rPr>
        <w:t>1</w:t>
      </w:r>
      <w:r w:rsidRPr="00A11C46">
        <w:rPr>
          <w:sz w:val="28"/>
          <w:vertAlign w:val="superscript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“Стаття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54</w:t>
      </w:r>
      <w:r w:rsidRPr="00A11C46">
        <w:rPr>
          <w:sz w:val="28"/>
          <w:vertAlign w:val="superscript"/>
        </w:rPr>
        <w:t>1</w:t>
      </w:r>
      <w:r w:rsidRPr="00A11C46">
        <w:rPr>
          <w:sz w:val="28"/>
        </w:rPr>
        <w:t>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Староста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затверджується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строк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повноважень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пропозицією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вноситься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результатами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обговорення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(громадських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слухань,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форм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консультацій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громадськістю),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проведеного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межах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Кандидатура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вноситься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обговорення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(громадські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слухання,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збори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форми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консультацій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громадськістю)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вважається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погодженою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жителями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результаті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обговорення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(громадських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слухань,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громадян,</w:t>
      </w:r>
      <w:r w:rsidRPr="00A11C46">
        <w:rPr>
          <w:sz w:val="28"/>
        </w:rPr>
        <w:t xml:space="preserve"> </w:t>
      </w:r>
      <w:r w:rsidRPr="00A11C46">
        <w:rPr>
          <w:sz w:val="28"/>
        </w:rPr>
        <w:lastRenderedPageBreak/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форм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консультацій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громадськістю)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отримала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підтримку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окрузі: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кількістю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1500</w:t>
      </w:r>
      <w:r w:rsidRPr="00A11C46">
        <w:rPr>
          <w:sz w:val="28"/>
        </w:rPr>
        <w:t xml:space="preserve"> </w:t>
      </w:r>
      <w:r w:rsidRPr="00A11C46">
        <w:rPr>
          <w:sz w:val="28"/>
        </w:rPr>
        <w:t>–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більше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відсотків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загальної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мають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право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виборах;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кількістю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1500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10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тисяч</w:t>
      </w:r>
      <w:r w:rsidRPr="00A11C46">
        <w:rPr>
          <w:sz w:val="28"/>
        </w:rPr>
        <w:t xml:space="preserve"> </w:t>
      </w:r>
      <w:r w:rsidRPr="00A11C46">
        <w:rPr>
          <w:sz w:val="28"/>
        </w:rPr>
        <w:t>–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більше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17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відсотків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голосів;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кількістю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10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тисяч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тисяч</w:t>
      </w:r>
      <w:r w:rsidRPr="00A11C46">
        <w:rPr>
          <w:sz w:val="28"/>
        </w:rPr>
        <w:t xml:space="preserve"> </w:t>
      </w:r>
      <w:r w:rsidRPr="00A11C46">
        <w:rPr>
          <w:sz w:val="28"/>
        </w:rPr>
        <w:t>–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більше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14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відсотків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голосів;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кількістю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тисяч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30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тисяч</w:t>
      </w:r>
      <w:r w:rsidRPr="00A11C46">
        <w:rPr>
          <w:sz w:val="28"/>
        </w:rPr>
        <w:t xml:space="preserve"> </w:t>
      </w:r>
      <w:r w:rsidRPr="00A11C46">
        <w:rPr>
          <w:sz w:val="28"/>
        </w:rPr>
        <w:t>–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більше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10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відсотків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голосів;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кількістю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більше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30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тисяч</w:t>
      </w:r>
      <w:r w:rsidRPr="00A11C46">
        <w:rPr>
          <w:sz w:val="28"/>
        </w:rPr>
        <w:t xml:space="preserve"> </w:t>
      </w:r>
      <w:r w:rsidRPr="00A11C46">
        <w:rPr>
          <w:sz w:val="28"/>
        </w:rPr>
        <w:t>–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більше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7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відсотків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загальної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мають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право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виборах.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результатами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проведеного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обговорення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(громадських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слухань,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форм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консультацій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громадськістю)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кандидатури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складається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протокол,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містити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відомості: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дата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(період)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проведення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обговорення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(громадських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слухань,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форм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консультацій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громадськістю),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кількість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мають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право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виборах,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відомості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кандидатуру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кількість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обговорення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(громадських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слухань,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форм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консультацій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громадськістю),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підтримали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кандидатуру,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зазначенням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прізвища,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власного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імені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(усіх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власних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імен)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батькові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наявності),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числа,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місяця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року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народження,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серії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номера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паспорта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громадянина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(тимчасового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посвідчення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громадянина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–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для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осіб,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недавно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прийнятих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громадянства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засвідчується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підписом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учасників.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Результати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проведеного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обговорення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(громадських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слухань,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форм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консультацій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громадськістю)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кандидатури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підлягають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обов'язковому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розгляду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радою.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Кандидатура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підтримана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бути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повторно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внесена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для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затвердження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цьому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окрузі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протягом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поточного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скликання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Порядок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проведення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обговорення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(громадських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слухань,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зборів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форм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консультацій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громадськістю)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кандидатури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затверджується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радою.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2.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працює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постійній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основі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апараті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разі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обрання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членом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цього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-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lastRenderedPageBreak/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поширюються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вимоги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обмеження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сумісності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його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діяльності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роботою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(діяльністю),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встановлені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для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3.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Порядок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організації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роботи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визначається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також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Положенням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старосту.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4.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утворюється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складі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декількох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населених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пунктів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(крім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адміністративного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центру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територіальної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громади),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території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(яких)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проживає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менше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500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утворенні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враховуються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історичні,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природні,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етнічні,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культурні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чинники,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впливають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соціально-економічний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розвиток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територіальної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громади.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5.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Староста: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уповноважений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його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затвердила,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діяти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інтересах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органах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2)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бере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пленарних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засіданнях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засіданнях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постійних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комісій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правом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дорадчого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голосу.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Бере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засіданнях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3)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право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гарантований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виступ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пленарних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засіданнях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засіданнях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постійних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комісій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питань,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стосуються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інтересів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4)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сприяє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підготовці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документів,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подаються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самоврядування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влади,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також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поданні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документів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зазначених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рішенням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надає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адміністративні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послуги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та/або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виконує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окремі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завдання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адміністратора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центру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надання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адміністративних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послуг</w:t>
      </w:r>
      <w:r w:rsidRPr="00A11C46">
        <w:rPr>
          <w:sz w:val="28"/>
        </w:rPr>
        <w:t xml:space="preserve"> </w:t>
      </w:r>
      <w:r w:rsidRPr="00A11C46">
        <w:rPr>
          <w:sz w:val="28"/>
        </w:rPr>
        <w:t>(у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разі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утворення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центру);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5)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бере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організації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рішень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розпоряджень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території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здійсненні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контролю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виконанням;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6)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бере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підготовці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пропозицій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проекту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бюджету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фінансування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програм,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реалізуються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території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7)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вносить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пропозиції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питань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діяльності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території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підприємств,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установ,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організацій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комунальної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власності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посадових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осіб;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lastRenderedPageBreak/>
        <w:t>8)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бере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підготовці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проектів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рішень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стосуються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майна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територіальної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розташованого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території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9)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бере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здійсненні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контролю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використанням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об’єктів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комунальної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власності,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розташованих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території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10)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бере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здійсненні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контролю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станом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благоустрою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інформує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селищного,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результати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контролю;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11)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отримує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підприємств,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установ,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організацій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комунальної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власності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посадових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осіб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інформацію,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документи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матеріали,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необхідні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для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наданих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йому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повноважень;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12)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сприяє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утворенню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діяльності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самоорганізації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населення,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організації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проведенню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загальних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зборів,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слухань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форм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безпосередньої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вирішенні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питань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значення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окрузі;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13)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здійснює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повноваження,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визначені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6.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здійсненні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наданих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повноважень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відповідальним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підзвітним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сільській,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селищній,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підконтрольним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сільському,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селищному,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голові.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рідше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разу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рік,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протягом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першого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кварталу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року,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наступного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звітним,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вимогу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менш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третини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-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визначений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термін,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звітує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свою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роботу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перед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жителями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Заслуховування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звіту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перед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жителями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відбувається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відкритій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зустрічі,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спосіб,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дає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можливість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жителям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поставити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запитання,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висловити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зауваження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внести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пропозиції.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Інформація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зустріч,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також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письмовий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звіт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оприлюднюються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офіційному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веб-сайті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розміщуються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приміщенні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пізніше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ніж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календарних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проведення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зустрічі.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Порядок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звітування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визначається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Положенням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старосту";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6)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79</w:t>
      </w:r>
      <w:r w:rsidRPr="00A11C46">
        <w:rPr>
          <w:sz w:val="28"/>
          <w:vertAlign w:val="superscript"/>
        </w:rPr>
        <w:t>1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виключити.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3.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«Про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службу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органах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самоврядування»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(Відомості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2001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33,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175;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2005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4,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90,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9,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177;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2006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14,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121;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2017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12,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134):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абзаци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сьомий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восьмий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першої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14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lastRenderedPageBreak/>
        <w:t>"п’ята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категорія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-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керуючих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справами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апаратів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керуючих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справами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(секретарів)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містах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помічників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(консультантів),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спеціалістів,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бухгалтерів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управлінь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відділів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апарату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обласних,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секретаріатів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Київської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Севастопольської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керівників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управлінь,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відділів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(міст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обласного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республіканського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Автономній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Республіці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Крим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значення)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заступників,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керівників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відділів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(підвідділів)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складі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самостійних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управлінь,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відділів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(міст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обласного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значення)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заступників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(міст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значення),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питань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діяльності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секретарів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(міст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значення),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шоста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категорія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-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керуючих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справами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(секретарів)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комітетів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(міст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значення),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керівників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структурних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підрозділів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апарату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секретаріатів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містах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Києві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Севастополі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заступників,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керівників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управлінь,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відділів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структурних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підрозділів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(міст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значення),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містах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їх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заступників,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помічників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радників,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консультантів,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начальників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секторів,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бухгалтерів,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спеціалістів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управлінь,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відділів,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структурних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підрозділів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виконавчих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(міст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обласного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значення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Сімферополя)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рад";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2)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другу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17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«Атестації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підлягають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сільські,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селищні,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голови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містах,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обласних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секретарі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працівники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патронатної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служби,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особи,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перебувають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менше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року,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молоді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спеціалісти,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вагітні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жінки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жінки,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працюють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менше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року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після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виходу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роботу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відпустки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вагітності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пологах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догляду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дитиною,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особи,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прийняті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визначений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строк».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4.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шосту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13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"Про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адміністративні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послуги"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(Відомості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2013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32,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409;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змінами,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внесеними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3</w:t>
      </w:r>
      <w:r w:rsidRPr="00A11C46">
        <w:rPr>
          <w:sz w:val="28"/>
        </w:rPr>
        <w:t xml:space="preserve"> </w:t>
      </w:r>
      <w:r w:rsidRPr="00A11C46">
        <w:rPr>
          <w:sz w:val="28"/>
        </w:rPr>
        <w:t>листопада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2020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року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943-ІХ)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"6.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рішенням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прийняв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рішення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утворення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центру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надання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адміністративних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послуг,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надання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адміністративних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послуг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та/або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окремих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завдань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адміністратора,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пов’язаних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наданням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адміністративних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послуг,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отриманням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заяв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документів,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видачею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результатів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надання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адміністративних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послуг,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здійснюватися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старостою".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5.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Абзац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третій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першої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56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"Про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запобігання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корупції"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(Відомості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2014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49,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2056;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2017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12,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134;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2019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42,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238)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lastRenderedPageBreak/>
        <w:t>"1)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пост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Президента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народні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кандидатів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Автономної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Республіки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Крим,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голів".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6.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Частину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третю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11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“Про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Конституційний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Суд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України”</w:t>
      </w:r>
      <w:r w:rsidRPr="00A11C46">
        <w:rPr>
          <w:sz w:val="28"/>
        </w:rPr>
        <w:t xml:space="preserve"> </w:t>
      </w:r>
      <w:r w:rsidRPr="00A11C46">
        <w:rPr>
          <w:sz w:val="28"/>
        </w:rPr>
        <w:t>(Відомості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2017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р.,</w:t>
      </w:r>
      <w:r w:rsidRPr="00A11C46">
        <w:rPr>
          <w:sz w:val="28"/>
        </w:rPr>
        <w:t xml:space="preserve"> </w:t>
      </w:r>
      <w:r w:rsidRPr="00A11C46">
        <w:rPr>
          <w:sz w:val="28"/>
        </w:rPr>
        <w:t>№</w:t>
      </w:r>
      <w:r w:rsidRPr="00A11C46">
        <w:rPr>
          <w:sz w:val="28"/>
        </w:rPr>
        <w:t xml:space="preserve"> </w:t>
      </w:r>
      <w:r w:rsidRPr="00A11C46">
        <w:rPr>
          <w:sz w:val="28"/>
        </w:rPr>
        <w:t>35,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ст.</w:t>
      </w:r>
      <w:r w:rsidRPr="00A11C46">
        <w:rPr>
          <w:sz w:val="28"/>
        </w:rPr>
        <w:t xml:space="preserve"> </w:t>
      </w:r>
      <w:r w:rsidRPr="00A11C46">
        <w:rPr>
          <w:sz w:val="28"/>
        </w:rPr>
        <w:t>376)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викласти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редакції: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“3.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Суддя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Конституційного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Суду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критерію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політичної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нейтральності.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Суддя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належати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політичних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партій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професійних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спілок,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публічно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виявляти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прихильність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них,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брати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участь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будь-якій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політичній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діяльності.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Суддею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Конституційного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Суду,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зокрема,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бути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призначена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особа,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яка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день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призначення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громадянство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держави.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Суддя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Конституційного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Суду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суміщати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свою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будь-якою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державної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влади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самоврядування,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професійного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правничого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самоврядування,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статусом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народного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депутата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Верховної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Автономної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Республіки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Крим,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обласної,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районної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місті,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представницьким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мандатом,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адвокатською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діяльністю,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підприємницькою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діяльністю,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обіймати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будь-які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оплачувані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посади,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виконувати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будь-яку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оплачувану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роботу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або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отримувати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іншу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винагороду,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винятком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здійснення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викладацької,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наукової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творчої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діяльності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отримання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винагороди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неї,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також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може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входити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складу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керівного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органу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наглядової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юридичної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особи,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що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має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меті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одержання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прибутку”.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ІІ.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Прикінцеві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перехідні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положення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1.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Цей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набирає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чинності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дня,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наступного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днем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його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опублікування.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sz w:val="28"/>
        </w:rPr>
        <w:t>2.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Сільським,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селищним,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міським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радам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тримісячний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строк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набрання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чинності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цим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Законом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забезпечити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відповідно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до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статті</w:t>
      </w:r>
      <w:r w:rsidRPr="00A11C46">
        <w:rPr>
          <w:sz w:val="28"/>
        </w:rPr>
        <w:t xml:space="preserve"> </w:t>
      </w:r>
      <w:r w:rsidRPr="00A11C46">
        <w:rPr>
          <w:sz w:val="28"/>
        </w:rPr>
        <w:t>54</w:t>
      </w:r>
      <w:r w:rsidRPr="00A11C46">
        <w:rPr>
          <w:sz w:val="28"/>
          <w:vertAlign w:val="superscript"/>
        </w:rPr>
        <w:t>1</w:t>
      </w:r>
      <w:r w:rsidRPr="00A11C46">
        <w:rPr>
          <w:sz w:val="28"/>
        </w:rPr>
        <w:t xml:space="preserve"> </w:t>
      </w:r>
      <w:r w:rsidRPr="00A11C46">
        <w:rPr>
          <w:sz w:val="28"/>
        </w:rPr>
        <w:t>Закону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України</w:t>
      </w:r>
      <w:r w:rsidRPr="00A11C46">
        <w:rPr>
          <w:sz w:val="28"/>
        </w:rPr>
        <w:t xml:space="preserve"> </w:t>
      </w:r>
      <w:r w:rsidRPr="00A11C46">
        <w:rPr>
          <w:sz w:val="28"/>
        </w:rPr>
        <w:t>«Про</w:t>
      </w:r>
      <w:r w:rsidRPr="00A11C46">
        <w:rPr>
          <w:sz w:val="28"/>
        </w:rPr>
        <w:t xml:space="preserve"> </w:t>
      </w:r>
      <w:r w:rsidRPr="00A11C46">
        <w:rPr>
          <w:sz w:val="28"/>
        </w:rPr>
        <w:t>місцеве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самоврядування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в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Україні»</w:t>
      </w:r>
      <w:r w:rsidRPr="00A11C46">
        <w:rPr>
          <w:sz w:val="28"/>
        </w:rPr>
        <w:t xml:space="preserve"> </w:t>
      </w:r>
      <w:r w:rsidRPr="00A11C46">
        <w:rPr>
          <w:sz w:val="28"/>
        </w:rPr>
        <w:t>утворення</w:t>
      </w:r>
      <w:r w:rsidRPr="00A11C46">
        <w:rPr>
          <w:sz w:val="28"/>
        </w:rPr>
        <w:t xml:space="preserve"> </w:t>
      </w:r>
      <w:r w:rsidRPr="00A11C46">
        <w:rPr>
          <w:sz w:val="28"/>
        </w:rPr>
        <w:t>старостинських</w:t>
      </w:r>
      <w:r w:rsidRPr="00A11C46">
        <w:rPr>
          <w:sz w:val="28"/>
        </w:rPr>
        <w:t xml:space="preserve"> </w:t>
      </w:r>
      <w:r w:rsidRPr="00A11C46">
        <w:rPr>
          <w:sz w:val="28"/>
        </w:rPr>
        <w:t>округів.</w:t>
      </w:r>
    </w:p>
    <w:p w:rsidR="00A11C46" w:rsidRPr="00A11C46" w:rsidRDefault="00A11C46" w:rsidP="00A11C46">
      <w:pPr>
        <w:ind w:firstLine="720"/>
        <w:jc w:val="both"/>
        <w:rPr>
          <w:sz w:val="28"/>
        </w:rPr>
      </w:pPr>
      <w:r w:rsidRPr="00A11C46">
        <w:rPr>
          <w:b/>
          <w:sz w:val="28"/>
        </w:rPr>
        <w:t>Голова</w:t>
      </w:r>
      <w:r w:rsidRPr="00A11C46">
        <w:rPr>
          <w:b/>
          <w:sz w:val="28"/>
        </w:rPr>
        <w:t xml:space="preserve"> </w:t>
      </w:r>
      <w:r w:rsidRPr="00A11C46">
        <w:rPr>
          <w:b/>
          <w:sz w:val="28"/>
        </w:rPr>
        <w:t>Верховної</w:t>
      </w:r>
      <w:r w:rsidRPr="00A11C46">
        <w:rPr>
          <w:b/>
          <w:sz w:val="28"/>
        </w:rPr>
        <w:t xml:space="preserve"> </w:t>
      </w:r>
      <w:r w:rsidRPr="00A11C46">
        <w:rPr>
          <w:b/>
          <w:sz w:val="28"/>
        </w:rPr>
        <w:t>Ради</w:t>
      </w:r>
      <w:r w:rsidRPr="00A11C46">
        <w:rPr>
          <w:b/>
          <w:sz w:val="28"/>
        </w:rPr>
        <w:t xml:space="preserve"> </w:t>
      </w:r>
      <w:r w:rsidRPr="00A11C46">
        <w:rPr>
          <w:b/>
          <w:sz w:val="28"/>
        </w:rPr>
        <w:t>України</w:t>
      </w:r>
    </w:p>
    <w:p w:rsidR="00595064" w:rsidRPr="00A11C46" w:rsidRDefault="00595064" w:rsidP="00A11C46">
      <w:pPr>
        <w:ind w:firstLine="720"/>
        <w:jc w:val="both"/>
        <w:rPr>
          <w:sz w:val="28"/>
        </w:rPr>
      </w:pPr>
    </w:p>
    <w:sectPr w:rsidR="00595064" w:rsidRPr="00A11C46" w:rsidSect="00A11C46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C46" w:rsidRDefault="00A11C46">
      <w:r>
        <w:separator/>
      </w:r>
    </w:p>
  </w:endnote>
  <w:endnote w:type="continuationSeparator" w:id="0">
    <w:p w:rsidR="00A11C46" w:rsidRDefault="00A11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C46" w:rsidRDefault="00A11C46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end"/>
    </w:r>
  </w:p>
  <w:p w:rsidR="00A11C46" w:rsidRDefault="00A11C4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C46" w:rsidRDefault="00A11C46" w:rsidP="005E5A54">
    <w:pPr>
      <w:pStyle w:val="a6"/>
      <w:framePr w:wrap="around" w:vAnchor="text" w:hAnchor="margin" w:xAlign="center" w:y="1"/>
      <w:rPr>
        <w:rStyle w:val="aa"/>
      </w:rPr>
    </w:pPr>
    <w:r>
      <w:rPr>
        <w:rStyle w:val="aa"/>
      </w:rPr>
      <w:t xml:space="preserve">- </w:t>
    </w:r>
    <w:r>
      <w:rPr>
        <w:rStyle w:val="aa"/>
      </w:rPr>
      <w:fldChar w:fldCharType="begin"/>
    </w:r>
    <w:r>
      <w:rPr>
        <w:rStyle w:val="aa"/>
      </w:rPr>
      <w:instrText xml:space="preserve"> PAGE </w:instrText>
    </w:r>
    <w:r>
      <w:rPr>
        <w:rStyle w:val="aa"/>
      </w:rPr>
      <w:fldChar w:fldCharType="separate"/>
    </w:r>
    <w:r>
      <w:rPr>
        <w:rStyle w:val="aa"/>
        <w:noProof/>
      </w:rPr>
      <w:t>7</w:t>
    </w:r>
    <w:r>
      <w:rPr>
        <w:rStyle w:val="aa"/>
      </w:rPr>
      <w:fldChar w:fldCharType="end"/>
    </w:r>
    <w:r>
      <w:rPr>
        <w:rStyle w:val="aa"/>
      </w:rPr>
      <w:t xml:space="preserve"> -</w:t>
    </w:r>
  </w:p>
  <w:p w:rsidR="00A11C46" w:rsidRDefault="00A11C4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C46" w:rsidRDefault="00A11C46">
      <w:r>
        <w:separator/>
      </w:r>
    </w:p>
  </w:footnote>
  <w:footnote w:type="continuationSeparator" w:id="0">
    <w:p w:rsidR="00A11C46" w:rsidRDefault="00A11C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1C46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11C46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AA8ED0"/>
  <w15:chartTrackingRefBased/>
  <w15:docId w15:val="{6975835E-7E06-4B23-8070-F11260E7C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A11C4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A11C46"/>
    <w:rPr>
      <w:sz w:val="28"/>
    </w:rPr>
  </w:style>
  <w:style w:type="character" w:styleId="aa">
    <w:name w:val="page number"/>
    <w:basedOn w:val="a1"/>
    <w:rsid w:val="00A11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7</Pages>
  <Words>2184</Words>
  <Characters>14636</Characters>
  <Application>Microsoft Office Word</Application>
  <DocSecurity>0</DocSecurity>
  <Lines>286</Lines>
  <Paragraphs>90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2021-04-08T07:40:00Z</dcterms:created>
  <dcterms:modified xsi:type="dcterms:W3CDTF">2021-04-08T07:41:00Z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