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1883" w:rsidRDefault="00131883" w:rsidP="00FD22CD">
      <w:pPr>
        <w:ind w:firstLine="720"/>
        <w:jc w:val="right"/>
        <w:rPr>
          <w:sz w:val="28"/>
        </w:rPr>
      </w:pPr>
      <w:r w:rsidRPr="00131883">
        <w:rPr>
          <w:sz w:val="28"/>
        </w:rPr>
        <w:t>Проект</w:t>
      </w:r>
    </w:p>
    <w:p w:rsidR="00FD22CD" w:rsidRDefault="00FD22CD" w:rsidP="00FD22CD">
      <w:pPr>
        <w:ind w:firstLine="720"/>
        <w:jc w:val="right"/>
        <w:rPr>
          <w:sz w:val="28"/>
          <w:lang w:val="en-US"/>
        </w:rPr>
      </w:pPr>
      <w:r>
        <w:rPr>
          <w:sz w:val="28"/>
          <w:lang w:val="en-US"/>
        </w:rPr>
        <w:t>(тираж 28.05.2021)</w:t>
      </w:r>
    </w:p>
    <w:p w:rsidR="00FD22CD" w:rsidRPr="00FD22CD" w:rsidRDefault="00FD22CD" w:rsidP="00FD22CD">
      <w:pPr>
        <w:ind w:firstLine="720"/>
        <w:jc w:val="right"/>
        <w:rPr>
          <w:sz w:val="28"/>
          <w:lang w:val="en-US"/>
        </w:rPr>
      </w:pPr>
    </w:p>
    <w:p w:rsidR="00131883" w:rsidRPr="00131883" w:rsidRDefault="00131883" w:rsidP="00FD22CD">
      <w:pPr>
        <w:ind w:firstLine="720"/>
        <w:jc w:val="center"/>
        <w:rPr>
          <w:sz w:val="28"/>
        </w:rPr>
      </w:pPr>
      <w:r w:rsidRPr="00131883">
        <w:rPr>
          <w:sz w:val="28"/>
        </w:rPr>
        <w:t>Закон України</w:t>
      </w:r>
    </w:p>
    <w:p w:rsidR="00131883" w:rsidRDefault="00131883" w:rsidP="00FD22CD">
      <w:pPr>
        <w:ind w:firstLine="720"/>
        <w:jc w:val="center"/>
        <w:rPr>
          <w:sz w:val="28"/>
        </w:rPr>
      </w:pPr>
      <w:r w:rsidRPr="00131883">
        <w:rPr>
          <w:sz w:val="28"/>
        </w:rPr>
        <w:t>Про 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w:t>
      </w:r>
    </w:p>
    <w:p w:rsidR="00FD22CD" w:rsidRPr="00131883" w:rsidRDefault="00FD22CD" w:rsidP="00FD22CD">
      <w:pPr>
        <w:ind w:firstLine="720"/>
        <w:jc w:val="center"/>
        <w:rPr>
          <w:sz w:val="28"/>
        </w:rPr>
      </w:pPr>
      <w:bookmarkStart w:id="0" w:name="_GoBack"/>
      <w:bookmarkEnd w:id="0"/>
    </w:p>
    <w:p w:rsidR="00131883" w:rsidRPr="00131883" w:rsidRDefault="00131883" w:rsidP="00131883">
      <w:pPr>
        <w:ind w:firstLine="720"/>
        <w:jc w:val="both"/>
        <w:rPr>
          <w:sz w:val="28"/>
        </w:rPr>
      </w:pPr>
      <w:r w:rsidRPr="00131883">
        <w:rPr>
          <w:sz w:val="28"/>
        </w:rPr>
        <w:t>Верховна Рада України п о с т а н о в л я є:</w:t>
      </w:r>
    </w:p>
    <w:p w:rsidR="00131883" w:rsidRPr="00131883" w:rsidRDefault="00131883" w:rsidP="00131883">
      <w:pPr>
        <w:ind w:firstLine="720"/>
        <w:jc w:val="both"/>
        <w:rPr>
          <w:sz w:val="28"/>
        </w:rPr>
      </w:pPr>
      <w:r w:rsidRPr="00131883">
        <w:rPr>
          <w:sz w:val="28"/>
        </w:rPr>
        <w:t>1. Внести зміни до таких законодавчих актів України:</w:t>
      </w:r>
    </w:p>
    <w:p w:rsidR="00131883" w:rsidRPr="00131883" w:rsidRDefault="00131883" w:rsidP="00131883">
      <w:pPr>
        <w:ind w:firstLine="720"/>
        <w:jc w:val="both"/>
        <w:rPr>
          <w:sz w:val="28"/>
        </w:rPr>
      </w:pPr>
      <w:r w:rsidRPr="00131883">
        <w:rPr>
          <w:sz w:val="28"/>
        </w:rPr>
        <w:t>1) абзац перший примітки до статті 172</w:t>
      </w:r>
      <w:r w:rsidRPr="00131883">
        <w:rPr>
          <w:sz w:val="28"/>
          <w:vertAlign w:val="superscript"/>
        </w:rPr>
        <w:t>6</w:t>
      </w:r>
      <w:r w:rsidRPr="00131883">
        <w:rPr>
          <w:sz w:val="28"/>
        </w:rPr>
        <w:t xml:space="preserve"> Кодексу України про адміністративні правопорушення (Відомості Верховної Ради УРСР, 1984 р., додаток до № 51, ст.1122) замінити двома абзацами такого змісту:</w:t>
      </w:r>
    </w:p>
    <w:p w:rsidR="00131883" w:rsidRPr="00131883" w:rsidRDefault="00131883" w:rsidP="00131883">
      <w:pPr>
        <w:ind w:firstLine="720"/>
        <w:jc w:val="both"/>
        <w:rPr>
          <w:sz w:val="28"/>
        </w:rPr>
      </w:pPr>
      <w:r w:rsidRPr="00131883">
        <w:rPr>
          <w:sz w:val="28"/>
        </w:rPr>
        <w:t>"Примітка. Суб’єктами правопорушень у цій статті (крім правопорушень, визначених частинами другою та третьою цієї статті, у частині неповідомлення або несвоєчасного повідомлення про суттєві зміни у майновому стані) є особи, які відповідно до частин першої та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131883" w:rsidRPr="00131883" w:rsidRDefault="00131883" w:rsidP="00131883">
      <w:pPr>
        <w:ind w:firstLine="720"/>
        <w:jc w:val="both"/>
        <w:rPr>
          <w:sz w:val="28"/>
        </w:rPr>
      </w:pPr>
      <w:r w:rsidRPr="00131883">
        <w:rPr>
          <w:sz w:val="28"/>
        </w:rPr>
        <w:t>Суб’єктами правопорушень, визначених частинами другою та третьою цієї статті, у частині неповідомлення або несвоєчасного повідомлення про суттєві зміни у майновому стані є суб’єкти декларування, які є службовими особами, які займають відповідальне та особливо відповідальне становище, а також суб’єкти декларування, які займають посади, пов’язані з високим рівнем корупційних ризиків, відповідно до статті 51</w:t>
      </w:r>
      <w:r w:rsidRPr="00131883">
        <w:rPr>
          <w:sz w:val="28"/>
          <w:vertAlign w:val="superscript"/>
        </w:rPr>
        <w:t>3</w:t>
      </w:r>
      <w:r w:rsidRPr="00131883">
        <w:rPr>
          <w:sz w:val="28"/>
        </w:rPr>
        <w:t xml:space="preserve"> Закону України "Про запобігання корупції".</w:t>
      </w:r>
    </w:p>
    <w:p w:rsidR="00131883" w:rsidRPr="00131883" w:rsidRDefault="00131883" w:rsidP="00131883">
      <w:pPr>
        <w:ind w:firstLine="720"/>
        <w:jc w:val="both"/>
        <w:rPr>
          <w:sz w:val="28"/>
        </w:rPr>
      </w:pPr>
      <w:r w:rsidRPr="00131883">
        <w:rPr>
          <w:sz w:val="28"/>
        </w:rPr>
        <w:t>У зв'язку з цим абзац другий вважати абзацом третім;</w:t>
      </w:r>
    </w:p>
    <w:p w:rsidR="00131883" w:rsidRPr="00131883" w:rsidRDefault="00131883" w:rsidP="00131883">
      <w:pPr>
        <w:ind w:firstLine="720"/>
        <w:jc w:val="both"/>
        <w:rPr>
          <w:sz w:val="28"/>
        </w:rPr>
      </w:pPr>
      <w:r w:rsidRPr="00131883">
        <w:rPr>
          <w:sz w:val="28"/>
        </w:rPr>
        <w:t>2) у Кримінальному кодексі України (Відомості Верховної Ради України, 2001 р., № 25-26, ст. 131):</w:t>
      </w:r>
    </w:p>
    <w:p w:rsidR="00131883" w:rsidRPr="00131883" w:rsidRDefault="00131883" w:rsidP="00131883">
      <w:pPr>
        <w:ind w:firstLine="720"/>
        <w:jc w:val="both"/>
        <w:rPr>
          <w:sz w:val="28"/>
        </w:rPr>
      </w:pPr>
      <w:r w:rsidRPr="00131883">
        <w:rPr>
          <w:sz w:val="28"/>
        </w:rPr>
        <w:t>а) у статті 45:</w:t>
      </w:r>
    </w:p>
    <w:p w:rsidR="00131883" w:rsidRPr="00131883" w:rsidRDefault="00131883" w:rsidP="00131883">
      <w:pPr>
        <w:ind w:firstLine="720"/>
        <w:jc w:val="both"/>
        <w:rPr>
          <w:sz w:val="28"/>
        </w:rPr>
      </w:pPr>
      <w:r w:rsidRPr="00131883">
        <w:rPr>
          <w:sz w:val="28"/>
        </w:rPr>
        <w:t>частину першу після слів «крім корупційних кримінальних правопорушень» доповнити словами «або кримінальних правопорушень, пов’язаних з корупцією»;</w:t>
      </w:r>
    </w:p>
    <w:p w:rsidR="00131883" w:rsidRPr="00131883" w:rsidRDefault="00131883" w:rsidP="00131883">
      <w:pPr>
        <w:ind w:firstLine="720"/>
        <w:jc w:val="both"/>
        <w:rPr>
          <w:sz w:val="28"/>
        </w:rPr>
      </w:pPr>
      <w:r w:rsidRPr="00131883">
        <w:rPr>
          <w:sz w:val="28"/>
        </w:rPr>
        <w:t>примітку доповнити абзацом другим такого змісту: "Кримінальними правопорушеннями, пов’язаними з корупцією, відповідно до цього Кодексу вважаються кримінальні правопорушення, передбачені статтями 3662, 3663 цього Кодексу»;</w:t>
      </w:r>
    </w:p>
    <w:p w:rsidR="00131883" w:rsidRPr="00131883" w:rsidRDefault="00131883" w:rsidP="00131883">
      <w:pPr>
        <w:ind w:firstLine="720"/>
        <w:jc w:val="both"/>
        <w:rPr>
          <w:sz w:val="28"/>
        </w:rPr>
      </w:pPr>
      <w:r w:rsidRPr="00131883">
        <w:rPr>
          <w:sz w:val="28"/>
        </w:rPr>
        <w:t>б) статтю 46, частину першу статті 47, статтю 48 та частину четверту статті 74 після слів «крім корупційних кримінальних правопорушень» доповнити словами «кримінальних правопорушень, пов’язаних з корупцією»;</w:t>
      </w:r>
    </w:p>
    <w:p w:rsidR="00131883" w:rsidRPr="00131883" w:rsidRDefault="00131883" w:rsidP="00131883">
      <w:pPr>
        <w:ind w:firstLine="720"/>
        <w:jc w:val="both"/>
        <w:rPr>
          <w:sz w:val="28"/>
        </w:rPr>
      </w:pPr>
      <w:r w:rsidRPr="00131883">
        <w:rPr>
          <w:sz w:val="28"/>
        </w:rPr>
        <w:lastRenderedPageBreak/>
        <w:t>в) частину першу статті 69 та частину першу статті 75 після слів «за корупційне кримінальне правопорушення» доповнити словами «кримінальне правопорушення, пов’язане з корупцією»;</w:t>
      </w:r>
    </w:p>
    <w:p w:rsidR="00131883" w:rsidRPr="00131883" w:rsidRDefault="00131883" w:rsidP="00131883">
      <w:pPr>
        <w:ind w:firstLine="720"/>
        <w:jc w:val="both"/>
        <w:rPr>
          <w:sz w:val="28"/>
        </w:rPr>
      </w:pPr>
      <w:r w:rsidRPr="00131883">
        <w:rPr>
          <w:sz w:val="28"/>
        </w:rPr>
        <w:t>г) частину першу статті 79 після слів «за корупційні кримінальні правопорушення» доповнити словами «кримінальні правопорушення, пов’язані з корупцією»;</w:t>
      </w:r>
    </w:p>
    <w:p w:rsidR="00131883" w:rsidRPr="00131883" w:rsidRDefault="00131883" w:rsidP="00131883">
      <w:pPr>
        <w:ind w:firstLine="720"/>
        <w:jc w:val="both"/>
        <w:rPr>
          <w:sz w:val="28"/>
        </w:rPr>
      </w:pPr>
      <w:r w:rsidRPr="00131883">
        <w:rPr>
          <w:sz w:val="28"/>
        </w:rPr>
        <w:t>ґ) у частині третій статті 81:</w:t>
      </w:r>
    </w:p>
    <w:p w:rsidR="00131883" w:rsidRPr="00131883" w:rsidRDefault="00131883" w:rsidP="00131883">
      <w:pPr>
        <w:ind w:firstLine="720"/>
        <w:jc w:val="both"/>
        <w:rPr>
          <w:sz w:val="28"/>
        </w:rPr>
      </w:pPr>
      <w:r w:rsidRPr="00131883">
        <w:rPr>
          <w:sz w:val="28"/>
        </w:rPr>
        <w:t>пункт 1 після слів «крім корупційних кримінальних правопорушень» доповнити словами «або кримінальних правопорушень, пов’язаних з корупцією»;</w:t>
      </w:r>
    </w:p>
    <w:p w:rsidR="00131883" w:rsidRPr="00131883" w:rsidRDefault="00131883" w:rsidP="00131883">
      <w:pPr>
        <w:ind w:firstLine="720"/>
        <w:jc w:val="both"/>
        <w:rPr>
          <w:sz w:val="28"/>
        </w:rPr>
      </w:pPr>
      <w:r w:rsidRPr="00131883">
        <w:rPr>
          <w:sz w:val="28"/>
        </w:rPr>
        <w:t>пункт 2 після слів «за корупційний нетяжкий злочин» доповнити словами «або кримінальне правопорушення, пов’язане з корупцією»;</w:t>
      </w:r>
    </w:p>
    <w:p w:rsidR="00131883" w:rsidRPr="00131883" w:rsidRDefault="00131883" w:rsidP="00131883">
      <w:pPr>
        <w:ind w:firstLine="720"/>
        <w:jc w:val="both"/>
        <w:rPr>
          <w:sz w:val="28"/>
        </w:rPr>
      </w:pPr>
      <w:r w:rsidRPr="00131883">
        <w:rPr>
          <w:sz w:val="28"/>
        </w:rPr>
        <w:t>д) у частині четвертій статті 82:</w:t>
      </w:r>
    </w:p>
    <w:p w:rsidR="00131883" w:rsidRPr="00131883" w:rsidRDefault="00131883" w:rsidP="00131883">
      <w:pPr>
        <w:ind w:firstLine="720"/>
        <w:jc w:val="both"/>
        <w:rPr>
          <w:sz w:val="28"/>
        </w:rPr>
      </w:pPr>
      <w:r w:rsidRPr="00131883">
        <w:rPr>
          <w:sz w:val="28"/>
        </w:rPr>
        <w:t>пункт 1 після слів «крім корупційних кримінальних правопорушень» доповнити словами «або кримінальних правопорушень, пов’язаних з корупцією»;</w:t>
      </w:r>
    </w:p>
    <w:p w:rsidR="00131883" w:rsidRPr="00131883" w:rsidRDefault="00131883" w:rsidP="00131883">
      <w:pPr>
        <w:ind w:firstLine="720"/>
        <w:jc w:val="both"/>
        <w:rPr>
          <w:sz w:val="28"/>
        </w:rPr>
      </w:pPr>
      <w:r w:rsidRPr="00131883">
        <w:rPr>
          <w:sz w:val="28"/>
        </w:rPr>
        <w:t>пункт 2 після слів «за корупційний нетяжкий злочин» доповнити словами «або кримінальне правопорушення, пов’язане з корупцією»;</w:t>
      </w:r>
    </w:p>
    <w:p w:rsidR="00131883" w:rsidRPr="00131883" w:rsidRDefault="00131883" w:rsidP="00131883">
      <w:pPr>
        <w:ind w:firstLine="720"/>
        <w:jc w:val="both"/>
        <w:rPr>
          <w:sz w:val="28"/>
        </w:rPr>
      </w:pPr>
      <w:r w:rsidRPr="00131883">
        <w:rPr>
          <w:sz w:val="28"/>
        </w:rPr>
        <w:t>е) частину четверту статті 86 та частину третю статті 87 після слів «корупційних кримінальних правопорушень» доповнити словами «кримінальних правопорушень, пов’язаних з корупцією»;</w:t>
      </w:r>
    </w:p>
    <w:p w:rsidR="00131883" w:rsidRPr="00131883" w:rsidRDefault="00131883" w:rsidP="00131883">
      <w:pPr>
        <w:ind w:firstLine="720"/>
        <w:jc w:val="both"/>
        <w:rPr>
          <w:sz w:val="28"/>
        </w:rPr>
      </w:pPr>
      <w:r w:rsidRPr="00131883">
        <w:rPr>
          <w:sz w:val="28"/>
        </w:rPr>
        <w:t>є) частину другу статті 91 доповнити словами «або кримінальні правопорушення, пов’язані з корупцією»;</w:t>
      </w:r>
    </w:p>
    <w:p w:rsidR="00131883" w:rsidRPr="00131883" w:rsidRDefault="00131883" w:rsidP="00131883">
      <w:pPr>
        <w:ind w:firstLine="720"/>
        <w:jc w:val="both"/>
        <w:rPr>
          <w:sz w:val="28"/>
        </w:rPr>
      </w:pPr>
      <w:r w:rsidRPr="00131883">
        <w:rPr>
          <w:sz w:val="28"/>
        </w:rPr>
        <w:t>ж) у статті 366</w:t>
      </w:r>
      <w:r w:rsidRPr="00131883">
        <w:rPr>
          <w:sz w:val="28"/>
          <w:vertAlign w:val="superscript"/>
        </w:rPr>
        <w:t>2</w:t>
      </w:r>
      <w:r w:rsidRPr="00131883">
        <w:rPr>
          <w:sz w:val="28"/>
        </w:rPr>
        <w:t>:</w:t>
      </w:r>
    </w:p>
    <w:p w:rsidR="00131883" w:rsidRPr="00131883" w:rsidRDefault="00131883" w:rsidP="00131883">
      <w:pPr>
        <w:ind w:firstLine="720"/>
        <w:jc w:val="both"/>
        <w:rPr>
          <w:sz w:val="28"/>
        </w:rPr>
      </w:pPr>
      <w:r w:rsidRPr="00131883">
        <w:rPr>
          <w:sz w:val="28"/>
        </w:rPr>
        <w:t>у частині першій:</w:t>
      </w:r>
    </w:p>
    <w:p w:rsidR="00131883" w:rsidRPr="00131883" w:rsidRDefault="00131883" w:rsidP="00131883">
      <w:pPr>
        <w:ind w:firstLine="720"/>
        <w:jc w:val="both"/>
        <w:rPr>
          <w:sz w:val="28"/>
        </w:rPr>
      </w:pPr>
      <w:r w:rsidRPr="00131883">
        <w:rPr>
          <w:sz w:val="28"/>
        </w:rPr>
        <w:t>в абзаці першому цифри "4000" замінити цифрами "2000";</w:t>
      </w:r>
    </w:p>
    <w:p w:rsidR="00131883" w:rsidRPr="00131883" w:rsidRDefault="00131883" w:rsidP="00131883">
      <w:pPr>
        <w:ind w:firstLine="720"/>
        <w:jc w:val="both"/>
        <w:rPr>
          <w:sz w:val="28"/>
        </w:rPr>
      </w:pPr>
      <w:r w:rsidRPr="00131883">
        <w:rPr>
          <w:sz w:val="28"/>
        </w:rPr>
        <w:t>в абзаці другому слова "від двох тисяч п’ятисот до трьох тисяч" замінити словами "від трьох тисяч до чотирьох тисяч", а після слів "від ста п’ятдесяти до двохсот сорока годин" доповнити словами "або обмеженням волі на строк до двох років";</w:t>
      </w:r>
    </w:p>
    <w:p w:rsidR="00131883" w:rsidRPr="00131883" w:rsidRDefault="00131883" w:rsidP="00131883">
      <w:pPr>
        <w:ind w:firstLine="720"/>
        <w:jc w:val="both"/>
        <w:rPr>
          <w:sz w:val="28"/>
        </w:rPr>
      </w:pPr>
      <w:r w:rsidRPr="00131883">
        <w:rPr>
          <w:sz w:val="28"/>
        </w:rPr>
        <w:t>у частині другій:</w:t>
      </w:r>
    </w:p>
    <w:p w:rsidR="00131883" w:rsidRPr="00131883" w:rsidRDefault="00131883" w:rsidP="00131883">
      <w:pPr>
        <w:ind w:firstLine="720"/>
        <w:jc w:val="both"/>
        <w:rPr>
          <w:sz w:val="28"/>
        </w:rPr>
      </w:pPr>
      <w:r w:rsidRPr="00131883">
        <w:rPr>
          <w:sz w:val="28"/>
        </w:rPr>
        <w:t>в абзаці першому цифри "4000" замінити цифрами "2000";</w:t>
      </w:r>
    </w:p>
    <w:p w:rsidR="00131883" w:rsidRPr="00131883" w:rsidRDefault="00131883" w:rsidP="00131883">
      <w:pPr>
        <w:ind w:firstLine="720"/>
        <w:jc w:val="both"/>
        <w:rPr>
          <w:sz w:val="28"/>
        </w:rPr>
      </w:pPr>
      <w:r w:rsidRPr="00131883">
        <w:rPr>
          <w:sz w:val="28"/>
        </w:rPr>
        <w:t>в абзаці другому слова "від трьох тисяч" замінити словами "від чотирьох тисяч", а після слів "або обмеженням волі на строк до двох років" доповнити словами "або позбавленням волі на той самий строк";</w:t>
      </w:r>
    </w:p>
    <w:p w:rsidR="00131883" w:rsidRPr="00131883" w:rsidRDefault="00131883" w:rsidP="00131883">
      <w:pPr>
        <w:ind w:firstLine="720"/>
        <w:jc w:val="both"/>
        <w:rPr>
          <w:sz w:val="28"/>
        </w:rPr>
      </w:pPr>
      <w:r w:rsidRPr="00131883">
        <w:rPr>
          <w:sz w:val="28"/>
        </w:rPr>
        <w:t>примітку викласти в такій редакції:</w:t>
      </w:r>
    </w:p>
    <w:p w:rsidR="00131883" w:rsidRPr="00131883" w:rsidRDefault="00131883" w:rsidP="00131883">
      <w:pPr>
        <w:ind w:firstLine="720"/>
        <w:jc w:val="both"/>
        <w:rPr>
          <w:sz w:val="28"/>
        </w:rPr>
      </w:pPr>
      <w:r w:rsidRPr="00131883">
        <w:rPr>
          <w:sz w:val="28"/>
        </w:rPr>
        <w:t>"Примітка. Суб’єктами декларування у цій статті та статті 366</w:t>
      </w:r>
      <w:r w:rsidRPr="00131883">
        <w:rPr>
          <w:sz w:val="28"/>
          <w:vertAlign w:val="superscript"/>
        </w:rPr>
        <w:t>3</w:t>
      </w:r>
      <w:r w:rsidRPr="00131883">
        <w:rPr>
          <w:sz w:val="28"/>
        </w:rPr>
        <w:t xml:space="preserve"> цього Кодексу є особи, які відповідно до частин першої та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rsidR="00131883" w:rsidRPr="00131883" w:rsidRDefault="00131883" w:rsidP="00131883">
      <w:pPr>
        <w:ind w:firstLine="720"/>
        <w:jc w:val="both"/>
        <w:rPr>
          <w:sz w:val="28"/>
        </w:rPr>
      </w:pPr>
      <w:r w:rsidRPr="00131883">
        <w:rPr>
          <w:sz w:val="28"/>
        </w:rPr>
        <w:lastRenderedPageBreak/>
        <w:t>з) абзац другий статті 366</w:t>
      </w:r>
      <w:r w:rsidRPr="00131883">
        <w:rPr>
          <w:sz w:val="28"/>
          <w:vertAlign w:val="superscript"/>
        </w:rPr>
        <w:t>3</w:t>
      </w:r>
      <w:r w:rsidRPr="00131883">
        <w:rPr>
          <w:sz w:val="28"/>
        </w:rPr>
        <w:t xml:space="preserve"> після слів "від ста п’ятдесяти до двохсот сорока годин" доповнити словами "або позбавленням волі на строк до двох років".</w:t>
      </w:r>
    </w:p>
    <w:p w:rsidR="00131883" w:rsidRPr="00131883" w:rsidRDefault="00131883" w:rsidP="00131883">
      <w:pPr>
        <w:ind w:firstLine="720"/>
        <w:jc w:val="both"/>
        <w:rPr>
          <w:sz w:val="28"/>
        </w:rPr>
      </w:pPr>
      <w:r w:rsidRPr="00131883">
        <w:rPr>
          <w:sz w:val="28"/>
        </w:rPr>
        <w:t>2. Цей Закон набирає чинності з дня, наступного за днем його опублікування.</w:t>
      </w:r>
    </w:p>
    <w:p w:rsidR="00595064" w:rsidRPr="00131883" w:rsidRDefault="00595064" w:rsidP="00131883">
      <w:pPr>
        <w:ind w:firstLine="720"/>
        <w:jc w:val="both"/>
        <w:rPr>
          <w:sz w:val="28"/>
        </w:rPr>
      </w:pPr>
    </w:p>
    <w:sectPr w:rsidR="00595064" w:rsidRPr="00131883" w:rsidSect="00131883">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1883" w:rsidRDefault="00131883">
      <w:r>
        <w:separator/>
      </w:r>
    </w:p>
  </w:endnote>
  <w:endnote w:type="continuationSeparator" w:id="0">
    <w:p w:rsidR="00131883" w:rsidRDefault="00131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883" w:rsidRDefault="00131883" w:rsidP="00131883">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131883" w:rsidRDefault="00131883">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883" w:rsidRDefault="00131883" w:rsidP="00131883">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sidR="00FD22CD">
      <w:rPr>
        <w:rStyle w:val="aa"/>
        <w:noProof/>
      </w:rPr>
      <w:t>3</w:t>
    </w:r>
    <w:r>
      <w:rPr>
        <w:rStyle w:val="aa"/>
      </w:rPr>
      <w:fldChar w:fldCharType="end"/>
    </w:r>
    <w:r>
      <w:rPr>
        <w:rStyle w:val="aa"/>
      </w:rPr>
      <w:t xml:space="preserve"> -</w:t>
    </w:r>
  </w:p>
  <w:p w:rsidR="00131883" w:rsidRDefault="0013188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1883" w:rsidRDefault="00131883">
      <w:r>
        <w:separator/>
      </w:r>
    </w:p>
  </w:footnote>
  <w:footnote w:type="continuationSeparator" w:id="0">
    <w:p w:rsidR="00131883" w:rsidRDefault="00131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1883"/>
    <w:rsid w:val="000268D9"/>
    <w:rsid w:val="000C1B55"/>
    <w:rsid w:val="000E52CE"/>
    <w:rsid w:val="00127AE4"/>
    <w:rsid w:val="00131883"/>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 w:val="00FD22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CB4D9"/>
  <w15:chartTrackingRefBased/>
  <w15:docId w15:val="{A6B27621-1EB3-4E79-9775-B2AAFCE7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13188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131883"/>
    <w:rPr>
      <w:sz w:val="28"/>
    </w:rPr>
  </w:style>
  <w:style w:type="character" w:styleId="aa">
    <w:name w:val="page number"/>
    <w:basedOn w:val="a1"/>
    <w:rsid w:val="00131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210</TotalTime>
  <Pages>3</Pages>
  <Words>625</Words>
  <Characters>4020</Characters>
  <Application>Microsoft Office Word</Application>
  <DocSecurity>0</DocSecurity>
  <Lines>87</Lines>
  <Paragraphs>40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2021-05-31T07:55:00Z</dcterms:created>
  <dcterms:modified xsi:type="dcterms:W3CDTF">2021-05-31T11:25:00Z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