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80" w:rsidRDefault="00BB4980" w:rsidP="00BB4980">
      <w:pPr>
        <w:ind w:firstLine="720"/>
        <w:jc w:val="right"/>
        <w:rPr>
          <w:sz w:val="28"/>
        </w:rPr>
      </w:pPr>
      <w:r>
        <w:rPr>
          <w:sz w:val="28"/>
          <w:lang w:val="ru-RU"/>
        </w:rPr>
        <w:t>П</w:t>
      </w:r>
      <w:r w:rsidRPr="00BB4980">
        <w:rPr>
          <w:sz w:val="28"/>
        </w:rPr>
        <w:t>роект</w:t>
      </w:r>
    </w:p>
    <w:p w:rsidR="00BB4980" w:rsidRDefault="00BB4980" w:rsidP="00BB4980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07.02.2021)</w:t>
      </w:r>
    </w:p>
    <w:p w:rsidR="00BB4980" w:rsidRPr="00BB4980" w:rsidRDefault="00BB4980" w:rsidP="00BB4980">
      <w:pPr>
        <w:ind w:firstLine="720"/>
        <w:jc w:val="right"/>
        <w:rPr>
          <w:sz w:val="28"/>
          <w:lang w:val="ru-RU"/>
        </w:rPr>
      </w:pPr>
      <w:bookmarkStart w:id="0" w:name="_GoBack"/>
      <w:bookmarkEnd w:id="0"/>
    </w:p>
    <w:p w:rsidR="00BB4980" w:rsidRPr="00BB4980" w:rsidRDefault="00BB4980" w:rsidP="00BB4980">
      <w:pPr>
        <w:ind w:firstLine="720"/>
        <w:jc w:val="center"/>
        <w:rPr>
          <w:sz w:val="28"/>
        </w:rPr>
      </w:pPr>
      <w:r w:rsidRPr="00BB4980">
        <w:rPr>
          <w:b/>
          <w:sz w:val="28"/>
        </w:rPr>
        <w:t>ЗАКОН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УКРАЇНИ</w:t>
      </w:r>
    </w:p>
    <w:p w:rsidR="00BB4980" w:rsidRDefault="00BB4980" w:rsidP="00BB4980">
      <w:pPr>
        <w:ind w:firstLine="720"/>
        <w:jc w:val="center"/>
        <w:rPr>
          <w:b/>
          <w:sz w:val="28"/>
        </w:rPr>
      </w:pPr>
      <w:r w:rsidRPr="00BB4980">
        <w:rPr>
          <w:b/>
          <w:sz w:val="28"/>
        </w:rPr>
        <w:t>Про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внесення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змін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до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розділу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II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«Прикінцеві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і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перехідні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положення»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Закону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України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«Про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внесення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змін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до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деяких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законодавчих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актів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України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щодо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першочергових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заходів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із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реформи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органів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прокуратури»щодо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окремих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аспектів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дії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перехідних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положень</w:t>
      </w:r>
    </w:p>
    <w:p w:rsidR="00BB4980" w:rsidRPr="00BB4980" w:rsidRDefault="00BB4980" w:rsidP="00BB4980">
      <w:pPr>
        <w:ind w:firstLine="720"/>
        <w:jc w:val="center"/>
        <w:rPr>
          <w:sz w:val="28"/>
        </w:rPr>
      </w:pP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Верховна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Рада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</w:t>
      </w:r>
      <w:r w:rsidRPr="00BB4980">
        <w:rPr>
          <w:sz w:val="28"/>
        </w:rPr>
        <w:t xml:space="preserve"> </w:t>
      </w:r>
      <w:r w:rsidRPr="00BB4980">
        <w:rPr>
          <w:b/>
          <w:sz w:val="28"/>
        </w:rPr>
        <w:t>п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с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т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а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н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о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в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л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я</w:t>
      </w:r>
      <w:r w:rsidRPr="00BB4980">
        <w:rPr>
          <w:b/>
          <w:sz w:val="28"/>
        </w:rPr>
        <w:t xml:space="preserve"> </w:t>
      </w:r>
      <w:r w:rsidRPr="00BB4980">
        <w:rPr>
          <w:b/>
          <w:sz w:val="28"/>
        </w:rPr>
        <w:t>є: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1.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Внести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розділу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II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«Прикінцеві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перехідні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положення»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внесення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змін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деяких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законодавчих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актів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першочергових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заходів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реформи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прокуратури»</w:t>
      </w:r>
      <w:r w:rsidRPr="00BB4980">
        <w:rPr>
          <w:sz w:val="28"/>
        </w:rPr>
        <w:t xml:space="preserve"> </w:t>
      </w:r>
      <w:r w:rsidRPr="00BB4980">
        <w:rPr>
          <w:sz w:val="28"/>
        </w:rPr>
        <w:t>(Відомості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Верховної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2019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р.,</w:t>
      </w:r>
      <w:r w:rsidRPr="00BB4980">
        <w:rPr>
          <w:sz w:val="28"/>
        </w:rPr>
        <w:t xml:space="preserve"> </w:t>
      </w:r>
      <w:r w:rsidRPr="00BB4980">
        <w:rPr>
          <w:sz w:val="28"/>
        </w:rPr>
        <w:t>№</w:t>
      </w:r>
      <w:r w:rsidRPr="00BB4980">
        <w:rPr>
          <w:sz w:val="28"/>
        </w:rPr>
        <w:t xml:space="preserve"> </w:t>
      </w:r>
      <w:r w:rsidRPr="00BB4980">
        <w:rPr>
          <w:sz w:val="28"/>
        </w:rPr>
        <w:t>42,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ст.</w:t>
      </w:r>
      <w:r w:rsidRPr="00BB4980">
        <w:rPr>
          <w:sz w:val="28"/>
        </w:rPr>
        <w:t xml:space="preserve"> </w:t>
      </w:r>
      <w:r w:rsidRPr="00BB4980">
        <w:rPr>
          <w:sz w:val="28"/>
        </w:rPr>
        <w:t>238;</w:t>
      </w:r>
      <w:r w:rsidRPr="00BB4980">
        <w:rPr>
          <w:sz w:val="28"/>
        </w:rPr>
        <w:t xml:space="preserve"> </w:t>
      </w:r>
      <w:r w:rsidRPr="00BB4980">
        <w:rPr>
          <w:sz w:val="28"/>
        </w:rPr>
        <w:t>2021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р.,</w:t>
      </w:r>
      <w:r w:rsidRPr="00BB4980">
        <w:rPr>
          <w:sz w:val="28"/>
        </w:rPr>
        <w:t xml:space="preserve"> </w:t>
      </w:r>
      <w:r w:rsidRPr="00BB4980">
        <w:rPr>
          <w:sz w:val="28"/>
        </w:rPr>
        <w:t>№</w:t>
      </w:r>
      <w:r w:rsidRPr="00BB4980">
        <w:rPr>
          <w:sz w:val="28"/>
        </w:rPr>
        <w:t xml:space="preserve"> </w:t>
      </w:r>
      <w:r w:rsidRPr="00BB4980">
        <w:rPr>
          <w:sz w:val="28"/>
        </w:rPr>
        <w:t>5,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ст.</w:t>
      </w:r>
      <w:r w:rsidRPr="00BB4980">
        <w:rPr>
          <w:sz w:val="28"/>
        </w:rPr>
        <w:t xml:space="preserve"> </w:t>
      </w:r>
      <w:r w:rsidRPr="00BB4980">
        <w:rPr>
          <w:sz w:val="28"/>
        </w:rPr>
        <w:t>38)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зміни: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1)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абзаці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четвертому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2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цифри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«пунктів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3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5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частини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другої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статті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67»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виключити,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цифри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«статей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73-76»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замінити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цифрами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«частин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першої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другої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статті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73,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частин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третьої,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четвертої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шостої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–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сьомої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статті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74,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частини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першої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статті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75,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статті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76»;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2)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</w:t>
      </w:r>
      <w:r w:rsidRPr="00BB4980">
        <w:rPr>
          <w:sz w:val="28"/>
        </w:rPr>
        <w:t xml:space="preserve"> </w:t>
      </w:r>
      <w:r w:rsidRPr="00BB4980">
        <w:rPr>
          <w:sz w:val="28"/>
        </w:rPr>
        <w:t>7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викласти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редакції: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«7.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Положення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атестації,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передбаченої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розділом,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поширюються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які: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1)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день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набрання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чинності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займають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регіональних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місцевих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військових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2)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день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набрання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чинності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займали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регіональних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місцевих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військових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але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поважних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причин,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належать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тимчасова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непрацездатність,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відпустка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догляду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дитиною,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відрядження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участі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роботі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інших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постійній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основі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тощо,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проходили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атестацію;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3)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звільнені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звʼязку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настанням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підстав,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передбачених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1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2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19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розділу,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набрало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сили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суду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поновлення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регіональних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місцевих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військових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числі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разі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прийняття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судом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поновлення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4)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звільнені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набрання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чинності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набрало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сили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суду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поновлення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регіональних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місцевих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військових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числі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разі</w:t>
      </w:r>
      <w:r w:rsidRPr="00BB4980">
        <w:rPr>
          <w:sz w:val="28"/>
        </w:rPr>
        <w:t xml:space="preserve"> </w:t>
      </w:r>
      <w:r w:rsidRPr="00BB4980">
        <w:rPr>
          <w:sz w:val="28"/>
        </w:rPr>
        <w:lastRenderedPageBreak/>
        <w:t>прийняття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судом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поновлення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прокуратурах.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Прокурори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зазначені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підпунктах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1</w:t>
      </w:r>
      <w:r w:rsidRPr="00BB4980">
        <w:rPr>
          <w:sz w:val="28"/>
        </w:rPr>
        <w:t xml:space="preserve"> </w:t>
      </w:r>
      <w:r w:rsidRPr="00BB4980">
        <w:rPr>
          <w:sz w:val="28"/>
        </w:rPr>
        <w:t>–</w:t>
      </w:r>
      <w:r w:rsidRPr="00BB4980">
        <w:rPr>
          <w:sz w:val="28"/>
        </w:rPr>
        <w:t xml:space="preserve"> </w:t>
      </w:r>
      <w:r w:rsidRPr="00BB4980">
        <w:rPr>
          <w:sz w:val="28"/>
        </w:rPr>
        <w:t>4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можуть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бути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переведені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лише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разі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успішного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ними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атестації.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Проходження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особами,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зазначеними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3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розпочинається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етапу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було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прийнято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неуспішне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її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проходження»;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3)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</w:t>
      </w:r>
      <w:r w:rsidRPr="00BB4980">
        <w:rPr>
          <w:sz w:val="28"/>
        </w:rPr>
        <w:t xml:space="preserve"> </w:t>
      </w:r>
      <w:r w:rsidRPr="00BB4980">
        <w:rPr>
          <w:sz w:val="28"/>
        </w:rPr>
        <w:t>9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доповнити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цифрою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урахуванням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особливостей,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визначених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7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розділу»;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4)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перше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речення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10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викласти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редакції: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«10.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зазначені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підпунктах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1</w:t>
      </w:r>
      <w:r w:rsidRPr="00BB4980">
        <w:rPr>
          <w:sz w:val="28"/>
        </w:rPr>
        <w:t xml:space="preserve"> </w:t>
      </w:r>
      <w:r w:rsidRPr="00BB4980">
        <w:rPr>
          <w:sz w:val="28"/>
        </w:rPr>
        <w:t>–</w:t>
      </w:r>
      <w:r w:rsidRPr="00BB4980">
        <w:rPr>
          <w:sz w:val="28"/>
        </w:rPr>
        <w:t xml:space="preserve"> </w:t>
      </w:r>
      <w:r w:rsidRPr="00BB4980">
        <w:rPr>
          <w:sz w:val="28"/>
        </w:rPr>
        <w:t>4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7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розділу,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мають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право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строк,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визначений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Порядком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атестації,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подати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заяву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переведення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5)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</w:t>
      </w:r>
      <w:r w:rsidRPr="00BB4980">
        <w:rPr>
          <w:sz w:val="28"/>
        </w:rPr>
        <w:t xml:space="preserve"> </w:t>
      </w:r>
      <w:r w:rsidRPr="00BB4980">
        <w:rPr>
          <w:sz w:val="28"/>
        </w:rPr>
        <w:t>11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доповнити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«утворення,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визначення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складу,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періоду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порядку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роботи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яких,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здійснюється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прокурором»;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6)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абзац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третій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17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після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«одного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її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етапів»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доповнити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цифрами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«крім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випадків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її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слідчими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зазначеними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3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7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розділу»;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7)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абзаци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перший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–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п’ятий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19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викласти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редакції: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«19.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Установити,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зазначені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підпунктах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1</w:t>
      </w:r>
      <w:r w:rsidRPr="00BB4980">
        <w:rPr>
          <w:sz w:val="28"/>
        </w:rPr>
        <w:t xml:space="preserve"> </w:t>
      </w:r>
      <w:r w:rsidRPr="00BB4980">
        <w:rPr>
          <w:sz w:val="28"/>
        </w:rPr>
        <w:t>–</w:t>
      </w:r>
      <w:r w:rsidRPr="00BB4980">
        <w:rPr>
          <w:sz w:val="28"/>
        </w:rPr>
        <w:t xml:space="preserve"> </w:t>
      </w:r>
      <w:r w:rsidRPr="00BB4980">
        <w:rPr>
          <w:sz w:val="28"/>
        </w:rPr>
        <w:t>4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7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розділу,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звільняються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прокурором,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керівником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регіональної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(обласної)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умови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настання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однієї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підстав: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1)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неподання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встановлений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строк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заяви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переведення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намір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зв’язку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пройти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атестацію;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2)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кадрової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комісії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неуспішне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атестації;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3)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відсутні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вакантні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може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бути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здійснено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переведення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успішно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пройшов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атестацію;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4)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ненадання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слідчим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разі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успішного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проходження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атестації,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згоди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протягом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трьох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робочих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переведення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запропоновану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йому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прокуратурі,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прокуратурі»;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8)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22: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7: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lastRenderedPageBreak/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абзаці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першому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кожній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прокуратурі»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замінити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обласних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прокуратурах»;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абзац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другий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виключити;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абзац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другий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8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доповнити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словами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цифрою</w:t>
      </w:r>
      <w:r w:rsidRPr="00BB4980">
        <w:rPr>
          <w:sz w:val="28"/>
        </w:rPr>
        <w:t xml:space="preserve"> </w:t>
      </w:r>
      <w:r w:rsidRPr="00BB4980">
        <w:rPr>
          <w:sz w:val="28"/>
        </w:rPr>
        <w:t>«у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випадках,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передбачених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7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доповнити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підпунктом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8</w:t>
      </w:r>
      <w:r w:rsidRPr="00BB4980">
        <w:rPr>
          <w:sz w:val="28"/>
          <w:vertAlign w:val="superscript"/>
        </w:rPr>
        <w:t>1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змісту: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«8</w:t>
      </w:r>
      <w:r w:rsidRPr="00BB4980">
        <w:rPr>
          <w:sz w:val="28"/>
          <w:vertAlign w:val="superscript"/>
        </w:rPr>
        <w:t>1</w:t>
      </w:r>
      <w:r w:rsidRPr="00BB4980">
        <w:rPr>
          <w:sz w:val="28"/>
        </w:rPr>
        <w:t>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після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1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вересня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2021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визначені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відповідно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порядки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процедури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застосовуються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правовідносин,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розпочатих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зазначеної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дати.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Відкриті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кадровою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комісією,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утвореною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забезпечення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розгляду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скарг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вчинення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прокурором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проступку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провадження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1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вересня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2021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провадження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стосовно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яких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момент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початку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діяльності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відповідного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здійснює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провадження,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визначеного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положенням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порядок</w:t>
      </w:r>
      <w:r w:rsidRPr="00BB4980">
        <w:rPr>
          <w:sz w:val="28"/>
        </w:rPr>
        <w:t xml:space="preserve"> </w:t>
      </w:r>
      <w:r w:rsidRPr="00BB4980">
        <w:rPr>
          <w:sz w:val="28"/>
        </w:rPr>
        <w:t>його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роботи,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ухвалено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передаються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кадровою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комісією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продовження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їх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розгляду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порядку,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визначеному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законом»;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9)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</w:t>
      </w:r>
      <w:r w:rsidRPr="00BB4980">
        <w:rPr>
          <w:sz w:val="28"/>
        </w:rPr>
        <w:t xml:space="preserve"> </w:t>
      </w:r>
      <w:r w:rsidRPr="00BB4980">
        <w:rPr>
          <w:sz w:val="28"/>
        </w:rPr>
        <w:t>23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викласти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редакції: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«23.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Визначити,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повноваження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членів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призначених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посади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набрання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чинності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Законом,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достроково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припиняються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наступний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день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після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початку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роботи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прокуратур.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Рекомендувати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всеукраїнській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конференції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з’їзду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представників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юридичних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вищих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навчальних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закладів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наукових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установ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вжити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заходів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формування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нового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складу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після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початку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роботи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окружних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прокуратур,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також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відповідного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здійснює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провадження.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випадку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призначення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членів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відповідного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здійснює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провадження,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затвердження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положень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прийняття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положення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порядок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роботи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відповідного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здійснює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провадження,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також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для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інших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питань,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скликання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всеукраїнської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конференції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з’їзду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представників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юридичних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вищих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навчальних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закладів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наукових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установ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приймається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Генеральним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прокурором.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Всеукраїнську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конференцію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разі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її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скликання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відповідно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пункту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відкриває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або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його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перший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заступник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заступник.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скликання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з’їзду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представників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юридичних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вищих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навчальних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закладів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наукових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установ,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дату,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час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місце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проведення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з’їзду,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також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рішення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цього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з’їзду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призначення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членів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Ради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прокурорів</w:t>
      </w:r>
      <w:r w:rsidRPr="00BB4980">
        <w:rPr>
          <w:sz w:val="28"/>
        </w:rPr>
        <w:t xml:space="preserve"> </w:t>
      </w:r>
      <w:r w:rsidRPr="00BB4980">
        <w:rPr>
          <w:sz w:val="28"/>
        </w:rPr>
        <w:t>України,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відповідного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органу,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що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здійснює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дисциплінарні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провадження,</w:t>
      </w:r>
      <w:r w:rsidRPr="00BB4980">
        <w:rPr>
          <w:sz w:val="28"/>
        </w:rPr>
        <w:t xml:space="preserve"> </w:t>
      </w:r>
      <w:r w:rsidRPr="00BB4980">
        <w:rPr>
          <w:sz w:val="28"/>
        </w:rPr>
        <w:t>розміщуються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офіційному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веб-сайті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Офісу</w:t>
      </w:r>
      <w:r w:rsidRPr="00BB4980">
        <w:rPr>
          <w:sz w:val="28"/>
        </w:rPr>
        <w:t xml:space="preserve"> </w:t>
      </w:r>
      <w:r w:rsidRPr="00BB4980">
        <w:rPr>
          <w:sz w:val="28"/>
        </w:rPr>
        <w:t>Генерального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прокурора».</w:t>
      </w:r>
    </w:p>
    <w:p w:rsidR="00BB4980" w:rsidRPr="00BB4980" w:rsidRDefault="00BB4980" w:rsidP="00BB4980">
      <w:pPr>
        <w:ind w:firstLine="720"/>
        <w:jc w:val="both"/>
        <w:rPr>
          <w:sz w:val="28"/>
        </w:rPr>
      </w:pPr>
      <w:r w:rsidRPr="00BB4980">
        <w:rPr>
          <w:sz w:val="28"/>
        </w:rPr>
        <w:t>2.</w:t>
      </w:r>
      <w:r w:rsidRPr="00BB4980">
        <w:rPr>
          <w:sz w:val="28"/>
        </w:rPr>
        <w:t xml:space="preserve"> </w:t>
      </w:r>
      <w:r w:rsidRPr="00BB4980">
        <w:rPr>
          <w:sz w:val="28"/>
        </w:rPr>
        <w:t>Цей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Закон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набирає</w:t>
      </w:r>
      <w:r w:rsidRPr="00BB4980">
        <w:rPr>
          <w:sz w:val="28"/>
        </w:rPr>
        <w:t xml:space="preserve"> </w:t>
      </w:r>
      <w:r w:rsidRPr="00BB4980">
        <w:rPr>
          <w:sz w:val="28"/>
        </w:rPr>
        <w:t>чинності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дня,</w:t>
      </w:r>
      <w:r w:rsidRPr="00BB4980">
        <w:rPr>
          <w:sz w:val="28"/>
        </w:rPr>
        <w:t xml:space="preserve"> </w:t>
      </w:r>
      <w:r w:rsidRPr="00BB4980">
        <w:rPr>
          <w:sz w:val="28"/>
        </w:rPr>
        <w:t>наступного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за</w:t>
      </w:r>
      <w:r w:rsidRPr="00BB4980">
        <w:rPr>
          <w:sz w:val="28"/>
        </w:rPr>
        <w:t xml:space="preserve"> </w:t>
      </w:r>
      <w:r w:rsidRPr="00BB4980">
        <w:rPr>
          <w:sz w:val="28"/>
        </w:rPr>
        <w:t>днем</w:t>
      </w:r>
      <w:r w:rsidRPr="00BB4980">
        <w:rPr>
          <w:sz w:val="28"/>
        </w:rPr>
        <w:t xml:space="preserve"> </w:t>
      </w:r>
      <w:r w:rsidRPr="00BB4980">
        <w:rPr>
          <w:sz w:val="28"/>
        </w:rPr>
        <w:t>його</w:t>
      </w:r>
      <w:r w:rsidRPr="00BB4980">
        <w:rPr>
          <w:sz w:val="28"/>
        </w:rPr>
        <w:t xml:space="preserve"> </w:t>
      </w:r>
      <w:r w:rsidRPr="00BB4980">
        <w:rPr>
          <w:sz w:val="28"/>
        </w:rPr>
        <w:t>опублікування.</w:t>
      </w:r>
    </w:p>
    <w:p w:rsidR="00595064" w:rsidRPr="00BB4980" w:rsidRDefault="00595064" w:rsidP="00BB4980">
      <w:pPr>
        <w:ind w:firstLine="720"/>
        <w:jc w:val="both"/>
        <w:rPr>
          <w:sz w:val="28"/>
        </w:rPr>
      </w:pPr>
    </w:p>
    <w:sectPr w:rsidR="00595064" w:rsidRPr="00BB4980" w:rsidSect="00BB4980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980" w:rsidRDefault="00BB4980">
      <w:r>
        <w:separator/>
      </w:r>
    </w:p>
  </w:endnote>
  <w:endnote w:type="continuationSeparator" w:id="0">
    <w:p w:rsidR="00BB4980" w:rsidRDefault="00BB4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980" w:rsidRDefault="00BB4980" w:rsidP="00EA44B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BB4980" w:rsidRDefault="00BB498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980" w:rsidRDefault="00BB4980" w:rsidP="00EA44B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BB4980" w:rsidRDefault="00BB498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980" w:rsidRDefault="00BB4980">
      <w:r>
        <w:separator/>
      </w:r>
    </w:p>
  </w:footnote>
  <w:footnote w:type="continuationSeparator" w:id="0">
    <w:p w:rsidR="00BB4980" w:rsidRDefault="00BB4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980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B4980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24592"/>
  <w15:chartTrackingRefBased/>
  <w15:docId w15:val="{0BD5E7E4-0B89-41CA-A81A-52FD08B57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BB49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BB4980"/>
    <w:rPr>
      <w:sz w:val="28"/>
    </w:rPr>
  </w:style>
  <w:style w:type="character" w:styleId="aa">
    <w:name w:val="page number"/>
    <w:basedOn w:val="a1"/>
    <w:rsid w:val="00BB4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4</Pages>
  <Words>989</Words>
  <Characters>6453</Characters>
  <Application>Microsoft Office Word</Application>
  <DocSecurity>0</DocSecurity>
  <Lines>126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2021-06-08T07:08:00Z</dcterms:created>
  <dcterms:modified xsi:type="dcterms:W3CDTF">2021-06-08T07:10:00Z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