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304" w:rsidRPr="00FB5304" w:rsidRDefault="00FB5304" w:rsidP="00FB5304">
      <w:pPr>
        <w:ind w:firstLine="720"/>
        <w:jc w:val="right"/>
        <w:rPr>
          <w:sz w:val="28"/>
        </w:rPr>
      </w:pPr>
      <w:r w:rsidRPr="00FB5304">
        <w:rPr>
          <w:sz w:val="28"/>
        </w:rPr>
        <w:t>Проект</w:t>
      </w:r>
    </w:p>
    <w:p w:rsidR="00FB5304" w:rsidRDefault="00FB5304" w:rsidP="00FB5304">
      <w:pPr>
        <w:ind w:firstLine="720"/>
        <w:jc w:val="right"/>
        <w:rPr>
          <w:b/>
          <w:sz w:val="28"/>
        </w:rPr>
      </w:pPr>
      <w:r w:rsidRPr="00FB5304">
        <w:rPr>
          <w:sz w:val="28"/>
        </w:rPr>
        <w:t>(тираж 28.04.2021)</w:t>
      </w:r>
    </w:p>
    <w:p w:rsidR="00FB5304" w:rsidRPr="00FB5304" w:rsidRDefault="00FB5304" w:rsidP="00FB5304">
      <w:pPr>
        <w:ind w:firstLine="720"/>
        <w:jc w:val="center"/>
        <w:rPr>
          <w:sz w:val="28"/>
        </w:rPr>
      </w:pPr>
      <w:r w:rsidRPr="00FB5304">
        <w:rPr>
          <w:b/>
          <w:sz w:val="28"/>
        </w:rPr>
        <w:t>ЗАКОН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УКРАЇНИ</w:t>
      </w:r>
    </w:p>
    <w:p w:rsidR="00FB5304" w:rsidRPr="00FB5304" w:rsidRDefault="00FB5304" w:rsidP="00FB5304">
      <w:pPr>
        <w:ind w:firstLine="720"/>
        <w:jc w:val="center"/>
        <w:rPr>
          <w:sz w:val="28"/>
        </w:rPr>
      </w:pP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внесення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вдосконалення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окремих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аспектів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Верховна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b/>
          <w:sz w:val="28"/>
        </w:rPr>
        <w:t>п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о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с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т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а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н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о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в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л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я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є</w:t>
      </w:r>
      <w:r w:rsidRPr="00FB5304">
        <w:rPr>
          <w:sz w:val="28"/>
        </w:rPr>
        <w:t>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1.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Внести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1)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запобігання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корупції"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(Відомості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Верховної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2014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р.,</w:t>
      </w:r>
      <w:r w:rsidRPr="00FB5304">
        <w:rPr>
          <w:sz w:val="28"/>
        </w:rPr>
        <w:t xml:space="preserve"> </w:t>
      </w:r>
      <w:r w:rsidRPr="00FB5304">
        <w:rPr>
          <w:sz w:val="28"/>
        </w:rPr>
        <w:t>№</w:t>
      </w:r>
      <w:r w:rsidRPr="00FB5304">
        <w:rPr>
          <w:sz w:val="28"/>
        </w:rPr>
        <w:t xml:space="preserve"> </w:t>
      </w:r>
      <w:r w:rsidRPr="00FB5304">
        <w:rPr>
          <w:sz w:val="28"/>
        </w:rPr>
        <w:t>49,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ст.</w:t>
      </w:r>
      <w:r w:rsidRPr="00FB5304">
        <w:rPr>
          <w:sz w:val="28"/>
        </w:rPr>
        <w:t xml:space="preserve"> </w:t>
      </w:r>
      <w:r w:rsidRPr="00FB5304">
        <w:rPr>
          <w:sz w:val="28"/>
        </w:rPr>
        <w:t>2056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наступними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змінами):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25: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пункт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словами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"крім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після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новою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"2.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Особа,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(обрана)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зобов’язана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пізніше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15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робочих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(обрання)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спрямовані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припинення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підприємницької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діяльності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припинення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її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повноважень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складі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правління,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контрольних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наглядової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меті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одержання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прибутку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(крім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здійснює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функції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акціями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(частками,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паями),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належать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територіальній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громаді,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представляє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інтереси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територіальної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громади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(спостережній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раді),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ревізійній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комісії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господарської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організації),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Конституцією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строк,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(обраній)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забороняється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здійснювати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підприємницьку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діяльність,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брати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участь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діяльності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прийнятті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(обрання)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отримувати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будь-які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доходи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(винагороду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тощо)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зв’язку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здійсненням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підприємницької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діяльності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перебуванням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органах".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зв’язку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вважати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третьою;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36: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частину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викласти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редакції: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"1.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"а"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2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зобов’язані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протягом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60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після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(обрання)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їм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корпоративні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встановленому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законом.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Якщо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момент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закінчення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шестидесятиденного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строку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системі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депозитарного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обліку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встановлено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обмеження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операцій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акціями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підставі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комісії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цінних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паперів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фондового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ринку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зупинення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внесення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системи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депозитарного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обліку,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"а"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2</w:t>
      </w:r>
      <w:r w:rsidRPr="00FB5304">
        <w:rPr>
          <w:sz w:val="28"/>
        </w:rPr>
        <w:t xml:space="preserve"> </w:t>
      </w:r>
      <w:r w:rsidRPr="00FB5304">
        <w:rPr>
          <w:sz w:val="28"/>
        </w:rPr>
        <w:lastRenderedPageBreak/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зобов’язані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їм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протягом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60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відновлення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внесення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системи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депозитарного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обліку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акцій.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вказаних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вище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особам,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"а"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2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забороняється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передавати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їм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корпоративні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користь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членів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своєї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сім’ї";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частину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шосту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1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"1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>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осіб,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власності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перебувають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акціонерного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товариства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–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резидента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сукупна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номінальна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вартість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перевищує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0,25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прожиткового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мінімуму,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встановленого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для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працездатних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осіб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січня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особа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призначена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(обрана)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посаду,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сукупно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перевищують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5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відсотків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голосуючих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товариства";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46: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першій: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слова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"унікальний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номер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запису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Єдиному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демографічному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реєстрі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суб’єкта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членів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сім’ї"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замінити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словами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"суб’єкта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членів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сім’ї,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унікальний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номер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запису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Єдиному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демографічному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реєстрі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суб’єкта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членів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сім’ї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(у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разі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формування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унікального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номера)";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пункт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2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четвертим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підлягає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окреме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технічно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обладнане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службове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приміщення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розташуванням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ньому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постійного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робочого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місця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помічника-консультанта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народного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депутата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(громадська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приймальня),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власністю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комунальною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власністю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територіальної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громади,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знаходиться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місцевих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місцевого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самоврядування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перебуває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оренді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користування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суб’єкта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8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після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«тип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номер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рахунку»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словами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цифрами:</w:t>
      </w:r>
      <w:r w:rsidRPr="00FB5304">
        <w:rPr>
          <w:sz w:val="28"/>
        </w:rPr>
        <w:t xml:space="preserve"> </w:t>
      </w:r>
      <w:r w:rsidRPr="00FB5304">
        <w:rPr>
          <w:sz w:val="28"/>
        </w:rPr>
        <w:t>"(крім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номерів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рахунків,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обліковуються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некомпенсовані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грошові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заощадження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громадян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акціонерного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товариства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"Державний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ощадний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банк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України",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поміщені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період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2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січня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1992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Ощадного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банку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СРСР,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діяли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території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України)";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примітку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"Здійснення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операцій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купівлі,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продажу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обміну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іноземної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валюти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рахунок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власних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грошових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суб’єкта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членів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сім’ї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потребує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відображення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декларації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відомостей,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пунктом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10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також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потребує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повідомлення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суттєві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майновому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суб'єкта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декларування";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примітках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статей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51</w:t>
      </w:r>
      <w:r w:rsidRPr="00FB5304">
        <w:rPr>
          <w:sz w:val="28"/>
          <w:vertAlign w:val="superscript"/>
        </w:rPr>
        <w:t>3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56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слова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"Голови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Верховної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України"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виключити";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lastRenderedPageBreak/>
        <w:t>2)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«Про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агентство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питань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виявлення,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розшуку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одержаними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корупційних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злочинів»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(Відомості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Верховної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2016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р.,</w:t>
      </w:r>
      <w:r w:rsidRPr="00FB5304">
        <w:rPr>
          <w:sz w:val="28"/>
        </w:rPr>
        <w:t xml:space="preserve"> </w:t>
      </w:r>
      <w:r w:rsidRPr="00FB5304">
        <w:rPr>
          <w:sz w:val="28"/>
        </w:rPr>
        <w:t>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ст.</w:t>
      </w:r>
      <w:r w:rsidRPr="00FB5304">
        <w:rPr>
          <w:sz w:val="28"/>
        </w:rPr>
        <w:t xml:space="preserve"> </w:t>
      </w:r>
      <w:r w:rsidRPr="00FB5304">
        <w:rPr>
          <w:sz w:val="28"/>
        </w:rPr>
        <w:t>2,</w:t>
      </w:r>
      <w:r w:rsidRPr="00FB5304">
        <w:rPr>
          <w:sz w:val="28"/>
        </w:rPr>
        <w:t xml:space="preserve"> </w:t>
      </w:r>
      <w:r w:rsidRPr="00FB5304">
        <w:rPr>
          <w:sz w:val="28"/>
        </w:rPr>
        <w:t>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ст.</w:t>
      </w:r>
      <w:r w:rsidRPr="00FB5304">
        <w:rPr>
          <w:sz w:val="28"/>
        </w:rPr>
        <w:t xml:space="preserve"> </w:t>
      </w:r>
      <w:r w:rsidRPr="00FB5304">
        <w:rPr>
          <w:sz w:val="28"/>
        </w:rPr>
        <w:t>129):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частину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сьому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шостим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"Дія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поширюється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застосовано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статтею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порядок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накладено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арешт,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випадках";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Закон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«Про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агентство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питань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виявлення,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розшуку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одержаними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корупційних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злочинів»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(Відомості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Верховної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2016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р.,</w:t>
      </w:r>
      <w:r w:rsidRPr="00FB5304">
        <w:rPr>
          <w:sz w:val="28"/>
        </w:rPr>
        <w:t xml:space="preserve"> </w:t>
      </w:r>
      <w:r w:rsidRPr="00FB5304">
        <w:rPr>
          <w:sz w:val="28"/>
        </w:rPr>
        <w:t>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ст.</w:t>
      </w:r>
      <w:r w:rsidRPr="00FB5304">
        <w:rPr>
          <w:sz w:val="28"/>
        </w:rPr>
        <w:t xml:space="preserve"> </w:t>
      </w:r>
      <w:r w:rsidRPr="00FB5304">
        <w:rPr>
          <w:sz w:val="28"/>
        </w:rPr>
        <w:t>2,</w:t>
      </w:r>
      <w:r w:rsidRPr="00FB5304">
        <w:rPr>
          <w:sz w:val="28"/>
        </w:rPr>
        <w:t xml:space="preserve"> </w:t>
      </w:r>
      <w:r w:rsidRPr="00FB5304">
        <w:rPr>
          <w:sz w:val="28"/>
        </w:rPr>
        <w:t>№11,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ст.</w:t>
      </w:r>
      <w:r w:rsidRPr="00FB5304">
        <w:rPr>
          <w:sz w:val="28"/>
        </w:rPr>
        <w:t xml:space="preserve"> </w:t>
      </w:r>
      <w:r w:rsidRPr="00FB5304">
        <w:rPr>
          <w:sz w:val="28"/>
        </w:rPr>
        <w:t>129)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доповнити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статтею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змісту: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«Стаття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  <w:vertAlign w:val="superscript"/>
        </w:rPr>
        <w:t>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накладено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арешт,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1.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зазначені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підлягають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передачі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належить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сфери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міністерства,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центрального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влади,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господарським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товариствам,</w:t>
      </w:r>
      <w:r w:rsidRPr="00FB5304">
        <w:rPr>
          <w:sz w:val="28"/>
        </w:rPr>
        <w:t xml:space="preserve"> </w:t>
      </w:r>
      <w:r w:rsidRPr="00FB5304">
        <w:rPr>
          <w:sz w:val="28"/>
        </w:rPr>
        <w:t>50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більше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відсотків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(часток)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знаходиться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статутних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капіталах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господарських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товариств,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частка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становить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100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відсотків,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підставі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без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застосування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процедур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передачі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21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2.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вважаються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передачі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збої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переривання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функціонуванні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можуть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призвести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для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населення,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суспільства,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галузей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економіки,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безпеки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оборони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(далі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-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наслідки).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3.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агентство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повідомляє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передачу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статті: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1)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протягом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трьох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робочих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надходження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абзацом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другим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19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документів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прийняття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активів;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2)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невідкладно,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але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пізніше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трьох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робочих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завершення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перевірки,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проведеної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22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цього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виявлено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ризики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внаслідок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4.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пізніше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п’яти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робочих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отримання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агентства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інформації,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третьою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доручає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міністерству,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центральному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влади,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повноважень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належить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формування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та/або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реалізація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державної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політики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сфері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суспільних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відносин,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вбачається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ризик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lastRenderedPageBreak/>
        <w:t>внаслідок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провести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консультації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управителем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5.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результатами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консультацій,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четвертою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міністерство,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центральний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влади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погодженням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Національним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агентством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вносить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розгляд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проект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застосування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частиною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першою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випадках.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Проект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супроводжуватися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обґрунтуванням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необхідності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застосування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6.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Кабінету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Міністрів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України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застосування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статтею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містити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назву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організації,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визначається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управителем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відповідного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строк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здійснення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також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(за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необхідності)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доручення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органам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виконавчої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влади,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підприємствам,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установам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організаціям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щодо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вжиття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заходів,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спрямованих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попередження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забезпечення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7.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разі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надходження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прокурора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судового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рішення,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що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набрало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законної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сили,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яким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скасовано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арешт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прийнятих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активів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такими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припиняється,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підлягають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поверненню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власнику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встановленому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Законом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8.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забезпечити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збереження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їх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вартості,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попередження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надзвичайних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ситуацій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або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інших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негативних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наслідків.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9.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Управитель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плату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(винагороду),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також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відшкодування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необхідних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витрат,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зроблених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ним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зв’язку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виняткових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випадках,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безпосередньо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доходів,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отриманих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активами,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визначеному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законодавством.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Управитель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не</w:t>
      </w:r>
      <w:r w:rsidRPr="00FB5304">
        <w:rPr>
          <w:sz w:val="28"/>
        </w:rPr>
        <w:t xml:space="preserve"> </w:t>
      </w:r>
      <w:r w:rsidRPr="00FB5304">
        <w:rPr>
          <w:sz w:val="28"/>
        </w:rPr>
        <w:t>має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права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відчужувати</w:t>
      </w:r>
      <w:r w:rsidRPr="00FB5304">
        <w:rPr>
          <w:sz w:val="28"/>
        </w:rPr>
        <w:t xml:space="preserve"> </w:t>
      </w:r>
      <w:r w:rsidRPr="00FB5304">
        <w:rPr>
          <w:sz w:val="28"/>
        </w:rPr>
        <w:t>активи,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передані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управління</w:t>
      </w:r>
      <w:r w:rsidRPr="00FB5304">
        <w:rPr>
          <w:sz w:val="28"/>
        </w:rPr>
        <w:t xml:space="preserve"> </w:t>
      </w:r>
      <w:r w:rsidRPr="00FB5304">
        <w:rPr>
          <w:sz w:val="28"/>
        </w:rPr>
        <w:t>в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порядку,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передбаченому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цією</w:t>
      </w:r>
      <w:r w:rsidRPr="00FB5304">
        <w:rPr>
          <w:sz w:val="28"/>
        </w:rPr>
        <w:t xml:space="preserve"> </w:t>
      </w:r>
      <w:r w:rsidRPr="00FB5304">
        <w:rPr>
          <w:sz w:val="28"/>
        </w:rPr>
        <w:t>статтею".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sz w:val="28"/>
        </w:rPr>
        <w:t>2.</w:t>
      </w:r>
      <w:r w:rsidRPr="00FB5304">
        <w:rPr>
          <w:sz w:val="28"/>
        </w:rPr>
        <w:t xml:space="preserve"> </w:t>
      </w:r>
      <w:r w:rsidRPr="00FB5304">
        <w:rPr>
          <w:sz w:val="28"/>
        </w:rPr>
        <w:t>Цей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Закон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набирає</w:t>
      </w:r>
      <w:r w:rsidRPr="00FB5304">
        <w:rPr>
          <w:sz w:val="28"/>
        </w:rPr>
        <w:t xml:space="preserve"> </w:t>
      </w:r>
      <w:r w:rsidRPr="00FB5304">
        <w:rPr>
          <w:sz w:val="28"/>
        </w:rPr>
        <w:t>чинності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дня,</w:t>
      </w:r>
      <w:r w:rsidRPr="00FB5304">
        <w:rPr>
          <w:sz w:val="28"/>
        </w:rPr>
        <w:t xml:space="preserve"> </w:t>
      </w:r>
      <w:r w:rsidRPr="00FB5304">
        <w:rPr>
          <w:sz w:val="28"/>
        </w:rPr>
        <w:t>наступного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за</w:t>
      </w:r>
      <w:r w:rsidRPr="00FB5304">
        <w:rPr>
          <w:sz w:val="28"/>
        </w:rPr>
        <w:t xml:space="preserve"> </w:t>
      </w:r>
      <w:r w:rsidRPr="00FB5304">
        <w:rPr>
          <w:sz w:val="28"/>
        </w:rPr>
        <w:t>днем</w:t>
      </w:r>
      <w:r w:rsidRPr="00FB5304">
        <w:rPr>
          <w:sz w:val="28"/>
        </w:rPr>
        <w:t xml:space="preserve"> </w:t>
      </w:r>
      <w:r w:rsidRPr="00FB5304">
        <w:rPr>
          <w:sz w:val="28"/>
        </w:rPr>
        <w:t>його</w:t>
      </w:r>
      <w:r w:rsidRPr="00FB5304">
        <w:rPr>
          <w:sz w:val="28"/>
        </w:rPr>
        <w:t xml:space="preserve"> </w:t>
      </w:r>
      <w:r w:rsidRPr="00FB5304">
        <w:rPr>
          <w:sz w:val="28"/>
        </w:rPr>
        <w:t>опублікування.</w:t>
      </w:r>
    </w:p>
    <w:p w:rsidR="00FB5304" w:rsidRPr="00FB5304" w:rsidRDefault="00FB5304" w:rsidP="00FB5304">
      <w:pPr>
        <w:ind w:firstLine="720"/>
        <w:jc w:val="both"/>
        <w:rPr>
          <w:sz w:val="28"/>
        </w:rPr>
      </w:pPr>
      <w:r w:rsidRPr="00FB5304">
        <w:rPr>
          <w:b/>
          <w:sz w:val="28"/>
        </w:rPr>
        <w:t>Голова</w:t>
      </w:r>
      <w:r>
        <w:rPr>
          <w:b/>
          <w:sz w:val="28"/>
        </w:rPr>
        <w:t xml:space="preserve"> </w:t>
      </w:r>
      <w:bookmarkStart w:id="0" w:name="_GoBack"/>
      <w:bookmarkEnd w:id="0"/>
      <w:r w:rsidRPr="00FB5304">
        <w:rPr>
          <w:b/>
          <w:sz w:val="28"/>
        </w:rPr>
        <w:t>Верховної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Ради</w:t>
      </w:r>
      <w:r w:rsidRPr="00FB5304">
        <w:rPr>
          <w:b/>
          <w:sz w:val="28"/>
        </w:rPr>
        <w:t xml:space="preserve"> </w:t>
      </w:r>
      <w:r w:rsidRPr="00FB5304">
        <w:rPr>
          <w:b/>
          <w:sz w:val="28"/>
        </w:rPr>
        <w:t>України</w:t>
      </w:r>
    </w:p>
    <w:p w:rsidR="00595064" w:rsidRPr="00FB5304" w:rsidRDefault="00595064" w:rsidP="00FB5304">
      <w:pPr>
        <w:ind w:firstLine="720"/>
        <w:jc w:val="both"/>
        <w:rPr>
          <w:sz w:val="28"/>
        </w:rPr>
      </w:pPr>
    </w:p>
    <w:sectPr w:rsidR="00595064" w:rsidRPr="00FB5304" w:rsidSect="00FB5304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304" w:rsidRDefault="00FB5304">
      <w:r>
        <w:separator/>
      </w:r>
    </w:p>
  </w:endnote>
  <w:endnote w:type="continuationSeparator" w:id="0">
    <w:p w:rsidR="00FB5304" w:rsidRDefault="00FB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04" w:rsidRDefault="00FB5304" w:rsidP="00167D3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FB5304" w:rsidRDefault="00FB530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04" w:rsidRDefault="00FB5304" w:rsidP="00167D3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FB5304" w:rsidRDefault="00FB530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304" w:rsidRDefault="00FB5304">
      <w:r>
        <w:separator/>
      </w:r>
    </w:p>
  </w:footnote>
  <w:footnote w:type="continuationSeparator" w:id="0">
    <w:p w:rsidR="00FB5304" w:rsidRDefault="00FB5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304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  <w:rsid w:val="00FB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C4E729"/>
  <w15:chartTrackingRefBased/>
  <w15:docId w15:val="{680AEFA3-27D4-47B9-A27A-B48CEA3F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FB530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FB5304"/>
    <w:rPr>
      <w:sz w:val="28"/>
    </w:rPr>
  </w:style>
  <w:style w:type="character" w:styleId="aa">
    <w:name w:val="page number"/>
    <w:basedOn w:val="a1"/>
    <w:rsid w:val="00FB5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6</TotalTime>
  <Pages>4</Pages>
  <Words>1314</Words>
  <Characters>8531</Characters>
  <Application>Microsoft Office Word</Application>
  <DocSecurity>0</DocSecurity>
  <Lines>167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2021-04-29T13:23:00Z</dcterms:created>
  <dcterms:modified xsi:type="dcterms:W3CDTF">2021-04-29T13:29:00Z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