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4C7" w:rsidRDefault="007464C7" w:rsidP="007464C7">
      <w:pPr>
        <w:pStyle w:val="StyleZakonu"/>
        <w:spacing w:after="0" w:line="240" w:lineRule="auto"/>
        <w:ind w:firstLine="720"/>
        <w:jc w:val="right"/>
        <w:rPr>
          <w:sz w:val="28"/>
        </w:rPr>
      </w:pPr>
      <w:bookmarkStart w:id="0" w:name="_GoBack"/>
      <w:bookmarkEnd w:id="0"/>
      <w:r w:rsidRPr="007464C7">
        <w:rPr>
          <w:sz w:val="28"/>
        </w:rPr>
        <w:t>Проект</w:t>
      </w:r>
    </w:p>
    <w:p w:rsidR="007464C7" w:rsidRDefault="007464C7" w:rsidP="007464C7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11.12.2020)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jc w:val="right"/>
        <w:rPr>
          <w:sz w:val="28"/>
          <w:lang w:val="en-US"/>
        </w:rPr>
      </w:pPr>
    </w:p>
    <w:p w:rsidR="007464C7" w:rsidRPr="007464C7" w:rsidRDefault="007464C7" w:rsidP="007464C7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7464C7">
        <w:rPr>
          <w:b/>
          <w:sz w:val="28"/>
        </w:rPr>
        <w:t>ЗАКОН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УКРАЇНИ</w:t>
      </w:r>
    </w:p>
    <w:p w:rsidR="007464C7" w:rsidRDefault="007464C7" w:rsidP="007464C7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7464C7">
        <w:rPr>
          <w:b/>
          <w:sz w:val="28"/>
        </w:rPr>
        <w:t>Про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внесення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змін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до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деяких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законодавчих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актів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України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щодо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забезпечення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затриманому,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підозрюваному,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обвинуваченому,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засудженому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права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на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отримання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правової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допомоги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Верховна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Рада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Україна</w:t>
      </w:r>
      <w:r w:rsidRPr="007464C7">
        <w:rPr>
          <w:sz w:val="28"/>
        </w:rPr>
        <w:t xml:space="preserve"> </w:t>
      </w:r>
      <w:r w:rsidRPr="007464C7">
        <w:rPr>
          <w:b/>
          <w:sz w:val="28"/>
        </w:rPr>
        <w:t>п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о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с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т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а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н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о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в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л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я</w:t>
      </w:r>
      <w:r w:rsidRPr="007464C7">
        <w:rPr>
          <w:b/>
          <w:sz w:val="28"/>
        </w:rPr>
        <w:t xml:space="preserve"> </w:t>
      </w:r>
      <w:r w:rsidRPr="007464C7">
        <w:rPr>
          <w:b/>
          <w:sz w:val="28"/>
        </w:rPr>
        <w:t>є</w:t>
      </w:r>
      <w:r w:rsidRPr="007464C7">
        <w:rPr>
          <w:sz w:val="28"/>
        </w:rPr>
        <w:t>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І.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Внести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законодавчих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актів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1.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Кримінально-виконавчому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(Відомості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Верховної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Ради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2004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р.,</w:t>
      </w:r>
      <w:r w:rsidRPr="007464C7">
        <w:rPr>
          <w:sz w:val="28"/>
        </w:rPr>
        <w:t xml:space="preserve"> </w:t>
      </w:r>
      <w:r w:rsidRPr="007464C7">
        <w:rPr>
          <w:sz w:val="28"/>
        </w:rPr>
        <w:t>№</w:t>
      </w:r>
      <w:r w:rsidRPr="007464C7">
        <w:rPr>
          <w:sz w:val="28"/>
        </w:rPr>
        <w:t xml:space="preserve"> </w:t>
      </w:r>
      <w:r w:rsidRPr="007464C7">
        <w:rPr>
          <w:sz w:val="28"/>
        </w:rPr>
        <w:t>3-4,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ст.</w:t>
      </w:r>
      <w:r w:rsidRPr="007464C7">
        <w:rPr>
          <w:sz w:val="28"/>
        </w:rPr>
        <w:t xml:space="preserve"> </w:t>
      </w:r>
      <w:r w:rsidRPr="007464C7">
        <w:rPr>
          <w:sz w:val="28"/>
        </w:rPr>
        <w:t>21):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1)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8: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«2.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гарантується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(побачення)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поширюється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осіб,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закладах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здоров'я,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поміщені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карцер.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власною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він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ініціатором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фахівець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відмовляється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здоров’я,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особисто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безпосередньо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(осіб),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(якими)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небажання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продовжити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припиняється.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здоров’я,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наявність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цієї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здоров’я,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тягне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аудіо-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відеофіксація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присутність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осіб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можливі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виключно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перше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шостої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  <w:r w:rsidRPr="007464C7">
        <w:rPr>
          <w:sz w:val="28"/>
        </w:rPr>
        <w:t xml:space="preserve"> </w:t>
      </w:r>
      <w:r w:rsidRPr="007464C7">
        <w:rPr>
          <w:sz w:val="28"/>
        </w:rPr>
        <w:t>«6.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Керівник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несе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персональну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розміщення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прибули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провадження»;</w:t>
      </w:r>
    </w:p>
    <w:p w:rsidR="007464C7" w:rsidRPr="007464C7" w:rsidRDefault="007464C7" w:rsidP="007464C7">
      <w:pPr>
        <w:ind w:firstLine="720"/>
        <w:jc w:val="both"/>
        <w:rPr>
          <w:sz w:val="28"/>
        </w:rPr>
      </w:pPr>
      <w:r w:rsidRPr="007464C7">
        <w:rPr>
          <w:sz w:val="28"/>
        </w:rPr>
        <w:t>2)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доповнити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статтею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  <w:vertAlign w:val="superscript"/>
        </w:rPr>
        <w:t>1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змісту:</w:t>
      </w:r>
    </w:p>
    <w:p w:rsidR="007464C7" w:rsidRPr="007464C7" w:rsidRDefault="007464C7" w:rsidP="007464C7">
      <w:pPr>
        <w:ind w:firstLine="720"/>
        <w:jc w:val="both"/>
        <w:rPr>
          <w:sz w:val="28"/>
        </w:rPr>
      </w:pPr>
      <w:r w:rsidRPr="007464C7">
        <w:rPr>
          <w:sz w:val="28"/>
        </w:rPr>
        <w:t>«Стаття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  <w:vertAlign w:val="superscript"/>
        </w:rPr>
        <w:t>1</w:t>
      </w:r>
      <w:r w:rsidRPr="007464C7">
        <w:rPr>
          <w:sz w:val="28"/>
        </w:rPr>
        <w:t>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статусу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статусу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числі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підприємство,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організацію,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посаду,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арештного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одиночну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камеру,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ізолятора,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колонії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виду,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звичайних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житлових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приміщень,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подальшого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однієї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виправної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виховної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колонії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іншої,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дільниці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ресоціалізації,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соціальної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реабілітації,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посиленого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контролю,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більш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суворі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збільшення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зменшення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обсягу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правообмежень,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виправної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колонії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рівня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безпеки,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повторного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пізніше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24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фактичного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прибуття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інформаційному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листі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зазначаються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ініціатор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прийнятих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рішень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стосовно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обґрунтування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рішень,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числі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статусу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3)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24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доповнити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абзацом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метою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реалізації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захист,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одержання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(побачень)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фахівець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(мають)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бути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допущений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(допущені)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спеціального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дозволу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(акредитації)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вимогу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(осіб),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4)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третю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51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доповнити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абзацом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сьомим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(побачення)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5)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абзац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п’ятий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59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«одержувати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(побачення)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години»;</w:t>
      </w:r>
    </w:p>
    <w:p w:rsidR="007464C7" w:rsidRPr="007464C7" w:rsidRDefault="007464C7" w:rsidP="007464C7">
      <w:pPr>
        <w:ind w:firstLine="720"/>
        <w:jc w:val="both"/>
        <w:rPr>
          <w:sz w:val="28"/>
        </w:rPr>
      </w:pPr>
      <w:r w:rsidRPr="007464C7">
        <w:rPr>
          <w:sz w:val="28"/>
        </w:rPr>
        <w:t>6)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назву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п’яту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73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«Стаття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73.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телефонні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військовослужбовців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bCs/>
          <w:sz w:val="28"/>
          <w:lang w:eastAsia="uk-UA"/>
        </w:rPr>
        <w:t>«5.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одержання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правової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допомоги,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юридичних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консультацій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військовослужбовцям,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числі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стаціонарних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закладах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охорони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здоров’я,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надається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невідкладні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20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його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родичів.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військовослужбовців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конфіденційними,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аудіо-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відеофіксація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присутність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інших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можливі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виключно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письмовою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заявою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sz w:val="28"/>
        </w:rPr>
        <w:t>Командування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дисциплінарного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батальйону,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здоров’я,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військовослужбовець,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пред'явленні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документа,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посвідчує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документів,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визначених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статтею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50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договору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договору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інтересів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негайно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Якщо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ініціатором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фахівець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військовослужбовець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відмовляється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командування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дисциплінарного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батальйону,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закладу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охорони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здоров’я,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лікуванні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військовослужбовець,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зобов’язані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організувати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разі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військовослужбовець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особисто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безпосередньо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повідомляє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небажання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продовжувати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припиняється.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підставою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відмови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командуванням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дисциплінарного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батальйону,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закладу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охорони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здоров’я,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лікуванні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військовослужбовець,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наявність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письмової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відмови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Відмова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командування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дисциплінарного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батальйону,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закладу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охорони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здоров’я,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лікуванні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військовослужбовець,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забезпеченні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тягне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собою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відповідальність,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Засудженому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військовослужбовцю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забезпечується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можливість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спілкування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приміщенні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суцільного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розмежуючого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скла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згодою»;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sz w:val="28"/>
        </w:rPr>
        <w:t>7)</w:t>
      </w:r>
      <w:r w:rsidRPr="007464C7">
        <w:rPr>
          <w:sz w:val="28"/>
        </w:rPr>
        <w:t xml:space="preserve"> </w:t>
      </w:r>
      <w:r w:rsidRPr="007464C7">
        <w:rPr>
          <w:bCs/>
          <w:sz w:val="28"/>
          <w:lang w:eastAsia="uk-UA"/>
        </w:rPr>
        <w:t>статтю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87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викласти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редакції: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«Стаття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87.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Направлення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позбавлення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волі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відбування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покарання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1.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позбавлення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волі,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направляються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відбування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покарання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раніше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спливу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триденного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пізніше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десятиденного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строку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набрання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вироком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сили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надходження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розпорядження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виконання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вироку,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набрав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сили.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Протягом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зазначеного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строку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короткострокове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близькими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родичами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невідкладні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будь-який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20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2.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родичів,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необмеженою.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позбавлення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волі,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направлено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десятиденний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строк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набрання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вироком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сили,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вона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більшу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родичами.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наданні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дозволу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період,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визначений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статтею,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бути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обґрунтованою.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надсилається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ініціювали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вручається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негайно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оформлення.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оформлюється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вигляді,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пізніше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наступного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бути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оскаржена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3.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установи,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засуджений,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інформує,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числі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письмовому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вигляді,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взяту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варту,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дату,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маршрут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направлення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позбавлення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волі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місця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відбування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покарання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пізніше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трьох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направлення,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також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негайно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разі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фактичного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прибуття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bCs/>
          <w:sz w:val="28"/>
          <w:lang w:eastAsia="uk-UA"/>
        </w:rPr>
        <w:t>4.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Порядок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направлення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виправних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виховних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колоній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встановлюється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нормативно-правовими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актами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Міністерства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юстиції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України»;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8)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третю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95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«3.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дільниці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карантину,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діагностики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розподілу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надаються,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крім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метою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будь-який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Кодексом»;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9)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назву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третю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110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«Стаття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110.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позбавлення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волі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особами.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Телефонні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розмови»;</w:t>
      </w:r>
    </w:p>
    <w:p w:rsidR="007464C7" w:rsidRPr="007464C7" w:rsidRDefault="007464C7" w:rsidP="007464C7">
      <w:pPr>
        <w:ind w:firstLine="720"/>
        <w:jc w:val="both"/>
        <w:rPr>
          <w:sz w:val="28"/>
        </w:rPr>
      </w:pPr>
      <w:r w:rsidRPr="007464C7">
        <w:rPr>
          <w:bCs/>
          <w:sz w:val="28"/>
          <w:lang w:eastAsia="uk-UA"/>
        </w:rPr>
        <w:t>«3.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одержання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правової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допомоги,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юридичних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консультацій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власною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їхніх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визначених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статтею,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мають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невідкладні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20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також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своїм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(своїми)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представниками).</w:t>
      </w:r>
      <w:r w:rsidRPr="007464C7">
        <w:rPr>
          <w:sz w:val="28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мають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незалежно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рівня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безпеки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колонії,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якій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вони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перебувають.</w:t>
      </w:r>
    </w:p>
    <w:p w:rsidR="007464C7" w:rsidRPr="007464C7" w:rsidRDefault="007464C7" w:rsidP="007464C7">
      <w:pPr>
        <w:ind w:firstLine="720"/>
        <w:jc w:val="both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Такі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конфіденційними,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аудіо-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відеофіксація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присутність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інших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можливі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виключно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письмовою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заявою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взяту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варту,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Адміністрація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колонії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зобов’язана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негайно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забезпечити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неповнолітньої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пред’явленні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документа,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посвідчує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документів,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визначених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статтею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50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процесуального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кодексу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України,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договору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договору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його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родичами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інтересів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ініціатором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фахівець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відмовляється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колонії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особисто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безпосередньо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небажання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продовжувати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припиняється.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наявність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цієї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тягне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Засудженому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забезпечується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можливість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спілкування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приміщенні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суцільного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розмежуючого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скла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згодою.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Засуджені,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лікуванні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стаціонарних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закладах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здоров'я,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одержання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(побачень).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випадках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здійснюється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центральним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виконавчої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влади,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реалізує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державну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політику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сфері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місцезнаходженням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закладу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здоров'я»;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10)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абзац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одинадцятої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134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«11.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дисциплінарному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ізоляторі,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карцері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приміщенні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камерного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типу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(одиночній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камері)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забороняється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придбання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продуктів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харчування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предметів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потреби,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одержання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посилок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(передач)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бандеролей,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користування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настільними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іграми,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крім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організовуються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своїм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(своїми)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одержання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консультацій»;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464C7">
        <w:rPr>
          <w:sz w:val="28"/>
        </w:rPr>
        <w:t>11)</w:t>
      </w:r>
      <w:r w:rsidRPr="007464C7">
        <w:rPr>
          <w:sz w:val="28"/>
        </w:rPr>
        <w:t xml:space="preserve"> </w:t>
      </w:r>
      <w:r w:rsidRPr="007464C7">
        <w:rPr>
          <w:bCs/>
          <w:sz w:val="28"/>
          <w:lang w:eastAsia="uk-UA"/>
        </w:rPr>
        <w:t>частину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першу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143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доповнити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абзацом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шостим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bCs/>
          <w:sz w:val="28"/>
          <w:lang w:eastAsia="uk-UA"/>
        </w:rPr>
        <w:t>«на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20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одержання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правової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допомоги,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юридичних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консультацій,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невідкладно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організовуються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установи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виконання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покарань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їхніх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визначених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статтею»;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464C7">
        <w:rPr>
          <w:sz w:val="28"/>
        </w:rPr>
        <w:t>12)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частину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п’яту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151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після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абзацу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третього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доповнити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новим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абзацом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«на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побачення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7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20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години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для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одержання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правової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допомоги,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конфіденційних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юридичних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консультацій,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що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невідкладно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організовуються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установи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виконання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покарань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засуджених,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їхніх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родичів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осіб,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визначених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цією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статтею».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bCs/>
          <w:sz w:val="28"/>
          <w:lang w:eastAsia="uk-UA"/>
        </w:rPr>
      </w:pP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зв’язку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абзаци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четвертий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п’ятий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вважати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відповідно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абзацами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п’ятим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шостим.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3.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«Про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ув’язнення»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(Відомості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Верховної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Ради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1993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р.,</w:t>
      </w:r>
      <w:r w:rsidRPr="007464C7">
        <w:rPr>
          <w:sz w:val="28"/>
        </w:rPr>
        <w:t xml:space="preserve"> </w:t>
      </w:r>
      <w:r w:rsidRPr="007464C7">
        <w:rPr>
          <w:sz w:val="28"/>
        </w:rPr>
        <w:t>№</w:t>
      </w:r>
      <w:r w:rsidRPr="007464C7">
        <w:rPr>
          <w:sz w:val="28"/>
        </w:rPr>
        <w:t xml:space="preserve"> </w:t>
      </w:r>
      <w:r w:rsidRPr="007464C7">
        <w:rPr>
          <w:sz w:val="28"/>
        </w:rPr>
        <w:t>35,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ст.</w:t>
      </w:r>
      <w:r w:rsidRPr="007464C7">
        <w:rPr>
          <w:sz w:val="28"/>
        </w:rPr>
        <w:t xml:space="preserve"> </w:t>
      </w:r>
      <w:r w:rsidRPr="007464C7">
        <w:rPr>
          <w:sz w:val="28"/>
        </w:rPr>
        <w:t>360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наступними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змінами):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1)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12: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шосту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замінити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сімома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новими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«Особі,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гарантується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юридичні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консультації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своїм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(своїми)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Особа,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своїм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(своїми)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(їх)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7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години.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ініціатором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фахівець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відмовляється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попереднього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ув’язнення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особисто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безпосередньо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небажання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продовжувати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припиняється.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попереднього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ув’язнення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наявність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попереднього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ув’язнення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тягне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Повноваження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здійснення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тримається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підтверджуються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пред’явленням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документа,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посвідчує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одного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документів,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визначених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статтею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50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договору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договору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інтересів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копією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ухвали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залучення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(юристами),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(фахівцями)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представниками)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конфіденційним.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Аудіо-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відеофіксація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присутність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осіб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можливі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виключно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(захисників)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адвоката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(адвокатів),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розгляду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правопорушення,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адміністративних,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цивільних,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господарських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юриста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(юристів),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фахівця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(фахівців)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галузі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(які)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(представляють)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Європейському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людини,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(законних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представників)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неповнолітньої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визнаної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порядку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недієздатною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дієздатною,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зв’язку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сьому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восьму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вважати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тринадцятою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чотирнадцятою;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2)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19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запровадження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особливого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режиму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попереднього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ув'язнення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посилюються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охорона,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нагляд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взятими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варту,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припиняються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заходи,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проводяться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особами,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надання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(крім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побачень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відсутня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загроза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безпеці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здоров’ю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осіб,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знаходяться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попереднього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ув’язнення)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прийняття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посилок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передач,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здійснюються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режимні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заходи».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2.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(Відомості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Верховної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Ради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2013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р.,</w:t>
      </w:r>
      <w:r w:rsidRPr="007464C7">
        <w:rPr>
          <w:sz w:val="28"/>
        </w:rPr>
        <w:t xml:space="preserve"> </w:t>
      </w:r>
      <w:r w:rsidRPr="007464C7">
        <w:rPr>
          <w:sz w:val="28"/>
        </w:rPr>
        <w:t>№</w:t>
      </w:r>
      <w:r w:rsidRPr="007464C7">
        <w:rPr>
          <w:sz w:val="28"/>
        </w:rPr>
        <w:t xml:space="preserve"> </w:t>
      </w:r>
      <w:r w:rsidRPr="007464C7">
        <w:rPr>
          <w:sz w:val="28"/>
        </w:rPr>
        <w:t>№</w:t>
      </w:r>
      <w:r w:rsidRPr="007464C7">
        <w:rPr>
          <w:sz w:val="28"/>
        </w:rPr>
        <w:t xml:space="preserve"> </w:t>
      </w:r>
      <w:r w:rsidRPr="007464C7">
        <w:rPr>
          <w:sz w:val="28"/>
        </w:rPr>
        <w:t>9-13,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ст.</w:t>
      </w:r>
      <w:r w:rsidRPr="007464C7">
        <w:rPr>
          <w:sz w:val="28"/>
        </w:rPr>
        <w:t xml:space="preserve"> </w:t>
      </w:r>
      <w:r w:rsidRPr="007464C7">
        <w:rPr>
          <w:sz w:val="28"/>
        </w:rPr>
        <w:t>88):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bCs/>
          <w:sz w:val="28"/>
          <w:lang w:eastAsia="uk-UA"/>
        </w:rPr>
        <w:t>1)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частину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третю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статті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12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доповнити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другим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реченням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змісту: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«Затримана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взята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варту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вільне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пересування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інший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спосіб,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зустріч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(захисниками)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адвокатом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(адвокатами),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під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розгляду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правопорушення,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адміністративних,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цивільних,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господарських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юристом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(юристами),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фахівцем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(фахівцями)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галузі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(які)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представляє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(представляють)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Європейському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суді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людини,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неповнолітня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особа,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визнана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встановленому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порядку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недієздатною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дієздатною,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яка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учасником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кримінального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провадження,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також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має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право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зустріч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своїм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(своїми)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законним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представником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(законними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представниками),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негайно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її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вимогу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без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обмеження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кількості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у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робочі,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вихідні,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святкові,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неробочі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дні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будь-який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час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власною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та/або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ініціативою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захисника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(захисників),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законного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представника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(законних</w:t>
      </w:r>
      <w:r w:rsidRPr="007464C7">
        <w:rPr>
          <w:bCs/>
          <w:sz w:val="28"/>
          <w:lang w:eastAsia="uk-UA"/>
        </w:rPr>
        <w:t xml:space="preserve"> </w:t>
      </w:r>
      <w:r w:rsidRPr="007464C7">
        <w:rPr>
          <w:bCs/>
          <w:sz w:val="28"/>
          <w:lang w:eastAsia="uk-UA"/>
        </w:rPr>
        <w:t>представників)»;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2)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пункт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3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третьої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42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«3)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вимогу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незалежно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дотриманням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умов,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забезпечують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спілкування,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-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дні;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проведенні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діях;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будь-який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момент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провадження;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отримання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рахунок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держави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випадках,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передбачених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Кодексом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регулює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надання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безоплатної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допомоги,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тому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числі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зв’язку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відсутністю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коштів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оплату»;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3)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44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доповнити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шостою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змісту: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«6.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представник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власною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4)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п’яту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46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«5.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брати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проведенні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діях,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проводяться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участю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дозволу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прокурора,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першого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допиту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–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обмеження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кількості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робочі,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вихідні,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святкові,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неробочі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дні.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конфіденційною,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аудіо-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відеофіксація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присутність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осіб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можливі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виключно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Захисник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власною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ініціативою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клопотанням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стосовно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він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здійснює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захист,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ініціатором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виступає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відмовляється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засудженим.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особисто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безпосередньо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небажання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продовжувати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припиняється.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наявність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тягне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Особа,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прийняла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рішення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статусу,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пізніше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24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годин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дату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зміни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місця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перебування,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правового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та/або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статусу,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обґрунтуванням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прийнятого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рішення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зазначенням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суб’єкта,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прийняв.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інформаційний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лист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вручається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адміністрацією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установи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також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близьким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родичам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невідкладно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фактичного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прибуття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засудженого»;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5)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частину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другу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статті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54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викласти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такій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редакції: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«2.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наполягає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прокурор,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суддя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зобов’язані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організувати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обвинуваченим.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разі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підозрюваний,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особисто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безпосередньо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повідомляє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небажання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мати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заміну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після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конфіденційної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заміна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фіксується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протоколі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журналі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засідання.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підставою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для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прокурором,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слідчим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суддею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підозрюваним,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наявність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письмового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клопотання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заміну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такого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внесення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інформації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протоколу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журналу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засідання.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Відмова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уповноваженою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зустрічі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підозрюваного,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обвинуваченого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захисником,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стосовно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якого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заява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відмову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клопотання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заміну,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фіксації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протоколі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процесуальної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дії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або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журналі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судового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засідання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тягне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собою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відповідальність,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встановлену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законом».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IІ.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Прикінцеві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положення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1.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Цей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набирає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чинності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дня,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наступного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днем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його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опублікування.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2.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Кабінету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Міністрів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України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тримісячний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строк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набрання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чинності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Законом: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привести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свої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нормативно-правові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акти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Законом;</w:t>
      </w:r>
    </w:p>
    <w:p w:rsidR="007464C7" w:rsidRPr="007464C7" w:rsidRDefault="007464C7" w:rsidP="007464C7">
      <w:pPr>
        <w:pStyle w:val="StyleZakonu"/>
        <w:spacing w:after="0" w:line="240" w:lineRule="auto"/>
        <w:ind w:firstLine="720"/>
        <w:rPr>
          <w:sz w:val="28"/>
        </w:rPr>
      </w:pPr>
      <w:r w:rsidRPr="007464C7">
        <w:rPr>
          <w:sz w:val="28"/>
        </w:rPr>
        <w:t>забезпечити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приведення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центральним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органом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виконавчої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влади,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що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реалізує</w:t>
      </w:r>
      <w:r w:rsidRPr="007464C7">
        <w:rPr>
          <w:sz w:val="28"/>
        </w:rPr>
        <w:t xml:space="preserve"> </w:t>
      </w:r>
      <w:r w:rsidRPr="007464C7">
        <w:rPr>
          <w:sz w:val="28"/>
        </w:rPr>
        <w:t>державну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політику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сфері</w:t>
      </w:r>
      <w:r w:rsidRPr="007464C7">
        <w:rPr>
          <w:sz w:val="28"/>
        </w:rPr>
        <w:t xml:space="preserve"> </w:t>
      </w:r>
      <w:r w:rsidRPr="007464C7">
        <w:rPr>
          <w:sz w:val="28"/>
        </w:rPr>
        <w:t>розслідувань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проваджень,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виконання</w:t>
      </w:r>
      <w:r w:rsidRPr="007464C7">
        <w:rPr>
          <w:sz w:val="28"/>
        </w:rPr>
        <w:t xml:space="preserve"> </w:t>
      </w:r>
      <w:r w:rsidRPr="007464C7">
        <w:rPr>
          <w:sz w:val="28"/>
        </w:rPr>
        <w:t>кримінальних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покарань,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іншими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центральними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органами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виконавчої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влади</w:t>
      </w:r>
      <w:r w:rsidRPr="007464C7">
        <w:rPr>
          <w:sz w:val="28"/>
        </w:rPr>
        <w:t xml:space="preserve"> </w:t>
      </w:r>
      <w:r w:rsidRPr="007464C7">
        <w:rPr>
          <w:sz w:val="28"/>
        </w:rPr>
        <w:t>їх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нормативно-правових</w:t>
      </w:r>
      <w:r w:rsidRPr="007464C7">
        <w:rPr>
          <w:sz w:val="28"/>
        </w:rPr>
        <w:t xml:space="preserve"> </w:t>
      </w:r>
      <w:r w:rsidRPr="007464C7">
        <w:rPr>
          <w:sz w:val="28"/>
        </w:rPr>
        <w:t>актів</w:t>
      </w:r>
      <w:r w:rsidRPr="007464C7">
        <w:rPr>
          <w:sz w:val="28"/>
        </w:rPr>
        <w:t xml:space="preserve"> </w:t>
      </w:r>
      <w:r w:rsidRPr="007464C7">
        <w:rPr>
          <w:sz w:val="28"/>
        </w:rPr>
        <w:t>у</w:t>
      </w:r>
      <w:r w:rsidRPr="007464C7">
        <w:rPr>
          <w:sz w:val="28"/>
        </w:rPr>
        <w:t xml:space="preserve"> </w:t>
      </w:r>
      <w:r w:rsidRPr="007464C7">
        <w:rPr>
          <w:sz w:val="28"/>
        </w:rPr>
        <w:t>відповідність</w:t>
      </w:r>
      <w:r w:rsidRPr="007464C7">
        <w:rPr>
          <w:sz w:val="28"/>
        </w:rPr>
        <w:t xml:space="preserve"> </w:t>
      </w:r>
      <w:r w:rsidRPr="007464C7">
        <w:rPr>
          <w:sz w:val="28"/>
        </w:rPr>
        <w:t>із</w:t>
      </w:r>
      <w:r w:rsidRPr="007464C7">
        <w:rPr>
          <w:sz w:val="28"/>
        </w:rPr>
        <w:t xml:space="preserve"> </w:t>
      </w:r>
      <w:r w:rsidRPr="007464C7">
        <w:rPr>
          <w:sz w:val="28"/>
        </w:rPr>
        <w:t>цим</w:t>
      </w:r>
      <w:r w:rsidRPr="007464C7">
        <w:rPr>
          <w:sz w:val="28"/>
        </w:rPr>
        <w:t xml:space="preserve"> </w:t>
      </w:r>
      <w:r w:rsidRPr="007464C7">
        <w:rPr>
          <w:sz w:val="28"/>
        </w:rPr>
        <w:t>Законом.</w:t>
      </w:r>
    </w:p>
    <w:p w:rsidR="00595064" w:rsidRPr="007464C7" w:rsidRDefault="00595064" w:rsidP="007464C7">
      <w:pPr>
        <w:ind w:firstLine="720"/>
        <w:jc w:val="both"/>
        <w:rPr>
          <w:sz w:val="28"/>
        </w:rPr>
      </w:pPr>
    </w:p>
    <w:sectPr w:rsidR="00595064" w:rsidRPr="007464C7" w:rsidSect="007464C7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4C7" w:rsidRDefault="007464C7">
      <w:r>
        <w:separator/>
      </w:r>
    </w:p>
  </w:endnote>
  <w:endnote w:type="continuationSeparator" w:id="0">
    <w:p w:rsidR="007464C7" w:rsidRDefault="00746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C7" w:rsidRDefault="007464C7" w:rsidP="00DC5E6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7464C7" w:rsidRDefault="007464C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C7" w:rsidRDefault="007464C7" w:rsidP="00DC5E6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7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7464C7" w:rsidRDefault="007464C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4C7" w:rsidRDefault="007464C7">
      <w:r>
        <w:separator/>
      </w:r>
    </w:p>
  </w:footnote>
  <w:footnote w:type="continuationSeparator" w:id="0">
    <w:p w:rsidR="007464C7" w:rsidRDefault="00746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4C7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464C7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A2CF0"/>
  <w15:chartTrackingRefBased/>
  <w15:docId w15:val="{D3FEF2D8-3EF5-418D-85C3-191072EF2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7464C7"/>
    <w:rPr>
      <w:sz w:val="28"/>
    </w:rPr>
  </w:style>
  <w:style w:type="character" w:styleId="a9">
    <w:name w:val="page number"/>
    <w:basedOn w:val="a1"/>
    <w:rsid w:val="00746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17</Pages>
  <Words>5410</Words>
  <Characters>39447</Characters>
  <Application>Microsoft Office Word</Application>
  <DocSecurity>0</DocSecurity>
  <Lines>704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2020-12-14T08:01:00Z</dcterms:created>
  <dcterms:modified xsi:type="dcterms:W3CDTF">2020-12-14T08:04:00Z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