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5D3" w:rsidRDefault="003475D3" w:rsidP="003475D3">
      <w:pPr>
        <w:ind w:firstLine="720"/>
        <w:jc w:val="right"/>
        <w:rPr>
          <w:sz w:val="28"/>
        </w:rPr>
      </w:pPr>
      <w:r w:rsidRPr="003475D3">
        <w:rPr>
          <w:sz w:val="28"/>
        </w:rPr>
        <w:t>ПРОЕКТ</w:t>
      </w:r>
    </w:p>
    <w:p w:rsidR="003475D3" w:rsidRDefault="003475D3" w:rsidP="003475D3">
      <w:pPr>
        <w:ind w:firstLine="720"/>
        <w:jc w:val="right"/>
        <w:rPr>
          <w:sz w:val="28"/>
        </w:rPr>
      </w:pPr>
      <w:r>
        <w:rPr>
          <w:sz w:val="28"/>
        </w:rPr>
        <w:t>(тираж 01.07.2020)</w:t>
      </w:r>
    </w:p>
    <w:p w:rsidR="003475D3" w:rsidRPr="003475D3" w:rsidRDefault="003475D3" w:rsidP="003475D3">
      <w:pPr>
        <w:ind w:firstLine="720"/>
        <w:jc w:val="right"/>
        <w:rPr>
          <w:sz w:val="28"/>
        </w:rPr>
      </w:pPr>
    </w:p>
    <w:p w:rsidR="003475D3" w:rsidRPr="003475D3" w:rsidRDefault="003475D3" w:rsidP="003475D3">
      <w:pPr>
        <w:ind w:firstLine="720"/>
        <w:jc w:val="center"/>
        <w:rPr>
          <w:b/>
          <w:sz w:val="28"/>
        </w:rPr>
      </w:pPr>
      <w:r w:rsidRPr="003475D3">
        <w:rPr>
          <w:b/>
          <w:sz w:val="28"/>
        </w:rPr>
        <w:t>Закон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</w:t>
      </w:r>
    </w:p>
    <w:p w:rsidR="003475D3" w:rsidRPr="003475D3" w:rsidRDefault="003475D3" w:rsidP="003475D3">
      <w:pPr>
        <w:ind w:firstLine="720"/>
        <w:jc w:val="center"/>
        <w:rPr>
          <w:b/>
          <w:sz w:val="28"/>
        </w:rPr>
      </w:pP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внесення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змін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деяких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</w:t>
      </w:r>
    </w:p>
    <w:p w:rsidR="003475D3" w:rsidRPr="003475D3" w:rsidRDefault="003475D3" w:rsidP="003475D3">
      <w:pPr>
        <w:ind w:firstLine="720"/>
        <w:jc w:val="center"/>
        <w:rPr>
          <w:sz w:val="28"/>
        </w:rPr>
      </w:pPr>
      <w:r w:rsidRPr="003475D3">
        <w:rPr>
          <w:b/>
          <w:sz w:val="28"/>
        </w:rPr>
        <w:t>щодо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врегулювання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окремих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питань</w:t>
      </w:r>
    </w:p>
    <w:p w:rsidR="003475D3" w:rsidRDefault="003475D3" w:rsidP="003475D3">
      <w:pPr>
        <w:ind w:firstLine="720"/>
        <w:jc w:val="center"/>
        <w:rPr>
          <w:b/>
          <w:sz w:val="28"/>
        </w:rPr>
      </w:pP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сфері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надання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житлово-комунальних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</w:p>
    <w:p w:rsidR="003475D3" w:rsidRPr="003475D3" w:rsidRDefault="003475D3" w:rsidP="003475D3">
      <w:pPr>
        <w:ind w:firstLine="720"/>
        <w:jc w:val="center"/>
        <w:rPr>
          <w:b/>
          <w:sz w:val="28"/>
        </w:rPr>
      </w:pP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Верховна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I.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Внести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зміни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Україні»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(Відомості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Верховної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1997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25,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наступними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змінами):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55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2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«а»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28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порядку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межах,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законодавством,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виробництво,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постачання),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тарифів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централізоване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водопостачання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централізоване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водовідведення</w:t>
      </w:r>
      <w:r w:rsidRPr="003475D3">
        <w:rPr>
          <w:sz w:val="28"/>
        </w:rPr>
        <w:t>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виробництво,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Національною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комісією,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сферах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енергетики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побутові,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послуги";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"а"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підпункті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«збирання,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утилізації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знешкодження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побутових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відходів»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«поводження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побутовими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відходами»;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підпункт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19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підпунктами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23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24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засадах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межах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вивезення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побутових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відходів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спеціально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засобами;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24)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прийняття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рішення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початок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закінчення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опалювального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періоду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урахуванням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кліматичних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умов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згідно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будівельними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нормами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правилами,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правилами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технічної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експлуатації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теплових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установок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мереж,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державними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санітарними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нормами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правилами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іншими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нормативними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документами».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4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ринок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(Відомості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Верховної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2015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27,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234;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26,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172)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4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–</w:t>
      </w:r>
      <w:r w:rsidRPr="003475D3">
        <w:rPr>
          <w:sz w:val="28"/>
        </w:rPr>
        <w:t xml:space="preserve"> </w:t>
      </w:r>
      <w:r w:rsidRPr="003475D3">
        <w:rPr>
          <w:sz w:val="28"/>
        </w:rPr>
        <w:t>4</w:t>
      </w:r>
      <w:r w:rsidRPr="003475D3">
        <w:rPr>
          <w:sz w:val="28"/>
          <w:vertAlign w:val="superscript"/>
        </w:rPr>
        <w:t>3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«4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</w:rPr>
        <w:t>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типового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(багатоквартирних)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систем);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4</w:t>
      </w:r>
      <w:r w:rsidRPr="003475D3">
        <w:rPr>
          <w:b/>
          <w:sz w:val="28"/>
          <w:vertAlign w:val="superscript"/>
        </w:rPr>
        <w:t>2</w:t>
      </w:r>
      <w:r w:rsidRPr="003475D3">
        <w:rPr>
          <w:b/>
          <w:sz w:val="28"/>
        </w:rPr>
        <w:t>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затвердження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методології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розрахунку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граничних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рівнів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вартості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видів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робіт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технічного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обслуговування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внутрішньобудинкових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газопостачання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будинків;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4</w:t>
      </w:r>
      <w:r w:rsidRPr="003475D3">
        <w:rPr>
          <w:b/>
          <w:sz w:val="28"/>
          <w:vertAlign w:val="superscript"/>
        </w:rPr>
        <w:t>3</w:t>
      </w:r>
      <w:r w:rsidRPr="003475D3">
        <w:rPr>
          <w:b/>
          <w:sz w:val="28"/>
        </w:rPr>
        <w:t>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встановлення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для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операторів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газорозподільних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граничних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рівнів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вартості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видів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робіт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технічного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обслуговування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внутрішньобудинкових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газопостачання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будинків,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які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розраховані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згідно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затвердженою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Регулятором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методологією».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b/>
          <w:sz w:val="28"/>
        </w:rPr>
        <w:t>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(Відомості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Верховної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2018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1;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2018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23,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211):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3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механічне,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електричне,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газове,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сантехнічне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більше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нежитлового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комунікації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автономного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бойлерні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елеваторні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протипожежної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безпеки,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вентиляційні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канали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канали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димовидалення,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ліфтів,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щитів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зовнішньої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поверхні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стіни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точки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(нежитлового)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–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запірного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пристрою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вводі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запірних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пристроїв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включно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підключення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приладів,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газоспоживального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агрегатів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тощо)»;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«11)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платіж,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сплачує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(далі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(далі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систем)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включає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пов'язані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обсягу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спожитих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споживачами,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нарахування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стягнення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енергії,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функцій,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пов’язаних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водовідведення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води)»;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4: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першій: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"6)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граничного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розрахунку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8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«якості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«кількості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другій: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b/>
          <w:sz w:val="28"/>
        </w:rPr>
      </w:pPr>
      <w:r w:rsidRPr="003475D3">
        <w:rPr>
          <w:sz w:val="28"/>
        </w:rPr>
        <w:t>«6)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встановлення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порядку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відключення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споживачів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мереж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(систем)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централізованого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опалення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(теплопостачання)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постачання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гарячої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води»;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9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b/>
          <w:sz w:val="28"/>
        </w:rPr>
      </w:pPr>
      <w:r w:rsidRPr="003475D3">
        <w:rPr>
          <w:sz w:val="28"/>
        </w:rPr>
        <w:t>«</w:t>
      </w:r>
      <w:r w:rsidRPr="003475D3">
        <w:rPr>
          <w:b/>
          <w:sz w:val="28"/>
        </w:rPr>
        <w:t>9)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встановлення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порядку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утримання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спільного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майна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прибудинкової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території;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10)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ведення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галузевої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звітності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сфері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житлово-комунальних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  <w:r w:rsidRPr="003475D3">
        <w:rPr>
          <w:sz w:val="28"/>
        </w:rPr>
        <w:t>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7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«7)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прийняття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початок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закінчення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опалювального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періоду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урахуванням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кліматичних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будівельними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правилами,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правилами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експлуатації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установок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санітарними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правилами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нормативними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документами»;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5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Послуга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включає: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з</w:t>
      </w:r>
      <w:r w:rsidRPr="003475D3">
        <w:rPr>
          <w:sz w:val="28"/>
        </w:rPr>
        <w:t>абезпечення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майна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зокрема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прибирання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території,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прибудинкова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територія,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даними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Державного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земельного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кадастру,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знаходиться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власності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або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користуванні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відповідно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вимог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законодавства,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санітарно-технічних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використовуються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ліфтів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тощо;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купівлю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функціонування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майна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майна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інші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додаткові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які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можуть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замовлені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sz w:val="28"/>
        </w:rPr>
        <w:t>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4)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8: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7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другій: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5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«5)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розглядати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законодавством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претензії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скарги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випадках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проводити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перерахунки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ненадання,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обсязі,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несвоєчасно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неналежної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якості,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випадках,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12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13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«12)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контролювати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установлених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міжповіркових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інтервалів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житлово-будівельного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кооперативу,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вихід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ладу,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необхідність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зняття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настання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повірки»;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10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«10)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письмовою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заявою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діяти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його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імені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як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представник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відносинах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виконавцями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послуг.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такому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разі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застосовуються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положення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Цивільного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кодексу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доручення</w:t>
      </w:r>
      <w:r w:rsidRPr="003475D3">
        <w:rPr>
          <w:sz w:val="28"/>
        </w:rPr>
        <w:t>.»;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11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12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b/>
          <w:sz w:val="28"/>
        </w:rPr>
      </w:pPr>
      <w:r w:rsidRPr="003475D3">
        <w:rPr>
          <w:sz w:val="28"/>
        </w:rPr>
        <w:t>«11)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разі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прийняття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відповідного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рішення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імені,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інтересах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рахунок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укладати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виконавцями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договори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надання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здійснювати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облік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обсягу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відповідних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спожитих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їх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оплати,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тому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числі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стосовно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кожного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співвласника;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здійснювати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розподіл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між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обсягу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спожитої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відповідно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законодавства;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12)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разі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прийняття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відповідного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рішення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імені,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інтересах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рахунок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укладати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виконавцями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договори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надання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відкрити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поточний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рахунок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спеціальним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режимом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використання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кожною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комунальною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послугою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для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проведення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розрахунків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згідно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колективним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договором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надання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загальному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порядку,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визначеному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Національним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банком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для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відкриття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поточних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рахунків</w:t>
      </w:r>
      <w:r w:rsidRPr="003475D3">
        <w:rPr>
          <w:sz w:val="28"/>
        </w:rPr>
        <w:t>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4)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9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«4.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щомісяця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періодичністю,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вносить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однією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сумою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окремих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складових,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передбачених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деталізацію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споживачів»;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5)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засадах,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рівні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запропонованої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конкурсній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пропозиції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переможцем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конкурсу»;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6)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12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можуть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затверджуватися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окремо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різних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моделей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різних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категорій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(співвласник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будівлі,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садибного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споживач)»;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7)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13: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абзац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пропозицією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внесення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п’ятої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цієї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звернутися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будь-яка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сторона,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надавши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стороні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проект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(змін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нього),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типовим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п’яту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«5.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вибір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приєднання.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Такі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протягом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опублікування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тексту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офіційному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веб-сайті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сайті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вибір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розміщується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опублікування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тексту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загальнодоступних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місцях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інформаційних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стендах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розміщують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вимоги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законодавством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необхідну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окремо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офіційному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веб-сайті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сайті.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розміщується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опублікування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тексту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загальнодоступних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місцях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інформаційних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стендах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прийняття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14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місяці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запланованої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такий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виконавець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вимог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цієї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обраною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моделлю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раніше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достроково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припиняється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новим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але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(втрата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раніше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звільняє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сторони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відповідальності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порушення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його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закінчення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повідомили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прийняття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вибір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14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продовженим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наступний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однорічний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Публічні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(садибних)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протягом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опублікування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тексту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офіційному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веб-сайті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сайті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вчинив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відключення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(відмови)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розміщується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опублікування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тексту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загальнодоступних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місцях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інформаційних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стендах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Плата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розраховується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виходячи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цін/тарифів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обсягу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спожитих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законодавства;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перевищувати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граничний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України";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шостою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«6.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Відмова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споживача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(іншої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особи,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яка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відповідно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договору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або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укладає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такий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договір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інтересах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споживача)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укладення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договору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виконавцем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звільняє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його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обов’язку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оплати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фактично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спожитої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комунальної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наданої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виконавцем»</w:t>
      </w:r>
      <w:r w:rsidRPr="003475D3">
        <w:rPr>
          <w:sz w:val="28"/>
        </w:rPr>
        <w:t>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8)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14: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«1.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саме: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самостійно,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вибір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дійшли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імені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усіх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особою;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юридичною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особою,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інтересах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самостійно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обирають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моделей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цією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межах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дозволяється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різних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моделей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різними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підставі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Виконавець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кількісних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якісних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характеристик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нормативам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межі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інженерно-технічних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Кошторис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невід’ємною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випадку,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самостійно.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Плата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розраховується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засад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цін/тарифів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Виконавець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кількісних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якісних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характеристик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нормативам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межі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інженерно-технічних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підставі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Капітальний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залученими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суб'єктами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вносяться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зменшення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Плата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розраховується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виходячи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цін/тарифів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обсягу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спожитих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законодавства;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перевищувати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граничний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вносяться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зменшення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четвертій: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абзаци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сьомий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одинадцятому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але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виключно»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абзаци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дванадцятий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шістнадцятий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після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дев’ятнадцятого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двома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новими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суб'єктами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залученими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Порядок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зв'язку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двадцятий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двадцять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двадцять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двадцять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п'ятим;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шосту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«Такий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(вузлами)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загальний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суб'єктами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залученими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абзац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сьомої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«7.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моменту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однієї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моделей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цієї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досягнення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вимог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п’ятої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13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урахуванням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особливостей»;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9)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2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«2)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міжопалювальний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період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(систем)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(теплопостачання)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виходячи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кліматичних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нормативно-правовими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актами»;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10)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17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«Витрати,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пов’язані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відшкодовуються: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шляхом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перевищувати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граничний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розмір,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споживачем»;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п'яту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19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"3.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безпеки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готовності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дво-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їхнім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–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Технічне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обслуговування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внутрішньобудинкових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газопостачання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будинках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здійснюється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рахунок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технічне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обслуговування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внутрішньобудинкових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газопостачання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відповідає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оператор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газорозподільних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або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інший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суб’єкт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господарювання,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яким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укладено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договір.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Порядок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обов’язковими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реалізує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політику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нафтогазовому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комплексі.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сторони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істотні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підставі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волевиявлення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урахуванням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вимог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Господарського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Цивільного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кодексів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повідомляють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пізніше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через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15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типового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Національною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комісією,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сферах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енергетики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публічним.За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зверненням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відмовити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звернулися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заявою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відсутності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вважається,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приєдналися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ліцензійної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діяльності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розташований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будинок.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розподіляє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пропорційно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кількості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квитанції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Національна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комісія,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сферах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енергетики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щороку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граничні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рівні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місячний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Національною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комісією,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сферах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енергетики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типового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граничних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рівнів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розмістити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своєму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офіційному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веб-сайті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розташованого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його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ліцензійної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діяльності.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подається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двох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формах: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єдиним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платежем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особою,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імені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усіх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їхній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окремими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платежами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квитанціями.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заборгованість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перевищує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місяців,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припинив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через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порушення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термінів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обмежити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моменту,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нададуть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здійснять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погашення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заборгованості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Обмеження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здвйснюється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через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після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направлення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(особам),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невизначення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Представник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доступу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об’єкта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нерухомого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майна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Законодавством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встановлюється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порядок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надання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доступу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наслідки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його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ненадання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власником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(співвласниками).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Поточний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капітальний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4.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Управитель,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об’єднання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або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уповноважена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особа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може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звернутися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оператора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газорозподільних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із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заявою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отримання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копії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технічної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документації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внутрішньобудинкову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систему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газопостачання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запиту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копії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документації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наявності)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копію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протягом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запиту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відшкодування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копіювання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доступ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публічної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інформації»).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5.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Локалізація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ліквідація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аварійних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ситуацій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21: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третьої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«централізованого»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п’яту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«5.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сума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виробництво,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Органи,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порядки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(методики)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особливості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врахування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центральних)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метою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непущення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подвійної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компенсації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після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пятої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новою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"6.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виробляється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допомогою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автономного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діяльність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окремо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автономного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сума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виробництво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зв’язку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шосту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сьомою;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п’яту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22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"5.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виробляється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допомогою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автономного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встановлюються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органом,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що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регулює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діяльність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цього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суб’єкта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окремо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урахуванням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собівартості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рентабельності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провадить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діяльність»;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14)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24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«4.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Виконавець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щомісяця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загальний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обсяг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водовідведення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нарахування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водовідведення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15)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п'ятої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27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"У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перевірки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проб.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проб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включається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акта-претензії.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Порядок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проб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дослідження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затверджується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України";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16)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28: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заявою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імені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інтересах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представник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випадку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застосовуються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положення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Цивільного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кодексу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доручення»;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заявою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імені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інтересах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випадку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застосовуються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положення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Цивільного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кодексу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доручення»;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17)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hyperlink r:id="rId7">
        <w:r w:rsidRPr="003475D3">
          <w:rPr>
            <w:color w:val="0563C1"/>
            <w:sz w:val="28"/>
            <w:u w:val="single"/>
          </w:rPr>
          <w:t>розділі</w:t>
        </w:r>
        <w:r w:rsidRPr="003475D3">
          <w:rPr>
            <w:color w:val="0563C1"/>
            <w:sz w:val="28"/>
            <w:u w:val="single"/>
          </w:rPr>
          <w:t xml:space="preserve"> </w:t>
        </w:r>
        <w:r w:rsidRPr="003475D3">
          <w:rPr>
            <w:color w:val="0563C1"/>
            <w:sz w:val="28"/>
            <w:u w:val="single"/>
          </w:rPr>
          <w:t>VI</w:t>
        </w:r>
      </w:hyperlink>
      <w:r w:rsidRPr="003475D3">
        <w:rPr>
          <w:sz w:val="28"/>
        </w:rPr>
        <w:t xml:space="preserve"> </w:t>
      </w:r>
      <w:r w:rsidRPr="003475D3">
        <w:rPr>
          <w:sz w:val="28"/>
        </w:rPr>
        <w:t>«Прикінцеві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перехідні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положення»: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3,</w:t>
      </w:r>
      <w:r w:rsidRPr="003475D3">
        <w:rPr>
          <w:sz w:val="28"/>
        </w:rPr>
        <w:t xml:space="preserve"> </w:t>
      </w:r>
      <w:r w:rsidRPr="003475D3">
        <w:rPr>
          <w:sz w:val="28"/>
        </w:rPr>
        <w:t>3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4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«3.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зберігають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правилами,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передбачено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більш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ранній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припинення,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продовженими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умовах.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укладені: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пізніше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жовтня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водовідведення,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поводження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побутовими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відходами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пізніше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січня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Пільги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субсидії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відшкодування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</w:rPr>
        <w:t>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споруд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територій,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зберігають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вивезення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побутових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відходів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наявності),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правилами,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передбачено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більш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ранній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припинення,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продовженими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умовах.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будь-яких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споруд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територій,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додатків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кошторисів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(цін/тарифів)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забороняється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нікчемною.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Виконавець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достроково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розірвати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договіо,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попередивши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пізніш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місяці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розірвання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прийняття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форми)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споруд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територій,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управителем,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втрачають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(загальними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об'єднання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b/>
          <w:sz w:val="28"/>
        </w:rPr>
        <w:t>або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дати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початку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виконання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зобов’язань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договором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надання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послуги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управління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будинком,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укладеним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правилами,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визначеними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цим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Законом,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але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раніше</w:t>
      </w:r>
      <w:r w:rsidRPr="003475D3">
        <w:rPr>
          <w:b/>
          <w:sz w:val="28"/>
        </w:rPr>
        <w:t xml:space="preserve"> </w:t>
      </w:r>
      <w:r w:rsidRPr="003475D3">
        <w:rPr>
          <w:sz w:val="28"/>
        </w:rPr>
        <w:t>ніж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через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місяці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після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направлення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особою,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(загальними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об'єднання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виконавець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пізніше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остаточне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нарахування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фактичних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нарахувань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обсягів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Пільги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субсидії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відшкодування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споруд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протягом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споруд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територій.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Типового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сторони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погоджених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засадах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повноважень,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делеговані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функції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господарства,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ефективної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експлуатації,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необхідного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рівня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послуг).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суперечать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положенням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Типового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після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його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застосовуються,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сторін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Типового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4.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незалежно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обраної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можуть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модель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відносин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(крім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електричної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згідно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14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5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«5.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січня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створено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прийнято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оголошено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призначення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п’ятої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13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"Про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особливості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будинку",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повноважень,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делеговані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функції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господарства,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утримання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ефективної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експлуатації,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необхідного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рівня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оголосити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провести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травня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Порядок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призначення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політики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політики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сфері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господарства.</w:t>
      </w:r>
    </w:p>
    <w:p w:rsidR="003475D3" w:rsidRPr="003475D3" w:rsidRDefault="003475D3" w:rsidP="003475D3">
      <w:pPr>
        <w:ind w:firstLine="720"/>
        <w:jc w:val="both"/>
        <w:rPr>
          <w:b/>
          <w:sz w:val="28"/>
        </w:rPr>
      </w:pPr>
      <w:r w:rsidRPr="003475D3">
        <w:rPr>
          <w:b/>
          <w:sz w:val="28"/>
        </w:rPr>
        <w:t>Організатор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конкурсу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може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встановлювати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власні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умови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чи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положення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проведення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конкурсу,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які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суперечать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такому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порядку.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імені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підписує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призначено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один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місяць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закінчення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зазначеного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жодна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сторін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повідомить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сторону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відмову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продовженим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черговий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однорічний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протягом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результатами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конкурсу,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приймуть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рішення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форми)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право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достроково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розірвати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дати,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(загальними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об'єднання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але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раніше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через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місяці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після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направлення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особою,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(загальними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об'єднання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письмового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повідомлення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припинення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остаточне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нарахування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фактичних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нарахувань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обсягів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5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  <w:vertAlign w:val="superscript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«5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одно-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гуртожитках,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квартири,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нежитлові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власності,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управитель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управляти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майном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Зобов’язання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управління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будинках,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гуртожитках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здачі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найм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(оренду)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квартир,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нежитлових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несуть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наймачі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(орендарі)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квартир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приміщень»;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6: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(систем)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(теплопостачання)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води»,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(систем)»;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(систем)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централізованого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(теплопостачання)»,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мереж»,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«цих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(систем)»,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«цих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(систем)»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7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«7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</w:rPr>
        <w:t>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(співвласникам)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будівлі,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сплачують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пільги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субсидії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платежу»;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4.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(Відомості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Верховної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2005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28,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373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наступними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змінами):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11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після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новим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«затвердження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методики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розроблення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схем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населених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пунктів».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зв'язку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восьмий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вважати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п'ятим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дев'ятим;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сьомий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виробляється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допомогою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автономного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ліцензіатам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Національної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комісії,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сферах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енергетики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прослуг»;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чотирнадцятої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«Тарифи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повинні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враховувати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собівартість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рентабельність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Рентабельність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органом,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тарифи.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виробляється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постачається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допомогою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автономного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урахуванням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особливостей,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5.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17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метрологію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метрологічну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діяльність»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(Відомості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Верховної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2014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30,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1008;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2018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1):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внесків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"Про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"Про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послуги".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періодична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повірка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засобів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вимірювальної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(результати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вимірювань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використовуються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розрахунків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воду),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проводиться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п’ятому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періодична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повірка,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ремонт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числі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демонтаж,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транспортування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монтаж)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6.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(Відомості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Верховної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2017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34,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370;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2018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р.,</w:t>
      </w:r>
      <w:r w:rsidRPr="003475D3">
        <w:rPr>
          <w:sz w:val="28"/>
        </w:rPr>
        <w:t xml:space="preserve"> </w:t>
      </w:r>
      <w:r w:rsidRPr="003475D3">
        <w:rPr>
          <w:sz w:val="28"/>
        </w:rPr>
        <w:t>№</w:t>
      </w:r>
      <w:r w:rsidRPr="003475D3">
        <w:rPr>
          <w:sz w:val="28"/>
        </w:rPr>
        <w:t xml:space="preserve"> </w:t>
      </w:r>
      <w:r w:rsidRPr="003475D3">
        <w:rPr>
          <w:sz w:val="28"/>
        </w:rPr>
        <w:t>23,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ст.</w:t>
      </w:r>
      <w:r w:rsidRPr="003475D3">
        <w:rPr>
          <w:sz w:val="28"/>
        </w:rPr>
        <w:t xml:space="preserve"> </w:t>
      </w:r>
      <w:r w:rsidRPr="003475D3">
        <w:rPr>
          <w:sz w:val="28"/>
        </w:rPr>
        <w:t>211):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3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3: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перше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четвертої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шостій: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абзац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«6.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Витрати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оснащення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включаються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тарифів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Джерелом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фінансування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заходів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теплової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інвестиційна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програма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«внески»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«кошти»;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друге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сьомої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восьмій: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друге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доповнити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другим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змісту: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«Оснащення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будівель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може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здійснюватися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бюджету»;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третю,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одинадцяту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дванадцяту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3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6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«1.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передбачено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послуги»,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урахуванням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вимог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метрологію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метрологічну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діяльність».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Оператори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підтримувати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наявності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обмінний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фонд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Витрати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складових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відшкодовуються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(співвласниками)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будівлі,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шляхом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-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виконавець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збір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перерахування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сплачених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(співвласниками)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обладнаних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індивідуальними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опалення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та/або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гарячого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водопостачання,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Відносини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договором.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використовує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отримані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кошти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виключно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цільовим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спрямуванням.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умови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колективним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суб’єктами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господарювання,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залученими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уповноваженими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рахунок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співвласників».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4)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розділі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IV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«Прикінцеві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перехідні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положення»: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цифри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серпня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словами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цифрами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серпня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2022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2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викласти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редакції: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«2.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Оснащення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будівель,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приєднані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оснащені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вийшли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ладу,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зовнішніх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інженерних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мереж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серпня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2022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року»;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пункти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4</w:t>
      </w:r>
      <w:r w:rsidRPr="003475D3">
        <w:rPr>
          <w:sz w:val="28"/>
          <w:vertAlign w:val="superscript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7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виключити;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II.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Прикінцеві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положення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1.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набирає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наступного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його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опублікування,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рім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абзацу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третього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першої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5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житлово-комунальні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послуги»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частині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положень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«у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випадку,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даними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земельного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кадастру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lastRenderedPageBreak/>
        <w:t>знаходяться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користуванні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співвласників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вимог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законодавства»,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вводиться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1</w:t>
      </w:r>
      <w:r w:rsidRPr="003475D3">
        <w:rPr>
          <w:sz w:val="28"/>
        </w:rPr>
        <w:t xml:space="preserve"> </w:t>
      </w:r>
      <w:r w:rsidRPr="003475D3">
        <w:rPr>
          <w:sz w:val="28"/>
        </w:rPr>
        <w:t>липня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2022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2.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шестимісячний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b/>
          <w:sz w:val="28"/>
        </w:rPr>
        <w:t>розробити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внести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розгляд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Верховної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Ради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проект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внесення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комплексних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законодавчих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змін,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зокрема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Земельного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кодексу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Цивільного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кодексу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законів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України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«Про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державний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земельний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кадастр»,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«Про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державну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реєстрацію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речових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прав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нерухоме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майно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їх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обтяжень»,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«Про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особливості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здійснення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права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власності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багатоквартирному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будинку»,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щодо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врегулювання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питання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реалізації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співвласниками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багатоквартирних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будинків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прав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отримання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у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користування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чи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власність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земельних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ділянок,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яких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розташовані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будинки,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також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належні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до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них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будівлі,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споруди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та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прибудинкові</w:t>
      </w:r>
      <w:r w:rsidRPr="003475D3">
        <w:rPr>
          <w:b/>
          <w:sz w:val="28"/>
        </w:rPr>
        <w:t xml:space="preserve"> </w:t>
      </w:r>
      <w:r w:rsidRPr="003475D3">
        <w:rPr>
          <w:b/>
          <w:sz w:val="28"/>
        </w:rPr>
        <w:t>території;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розробити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порядок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списання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розташовані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квартири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нежитлові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приміщення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приватної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власності,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балансу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міністерств,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(зокрема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спеціальним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статусом),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підприємств,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установ,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організацій,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господарських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товариств,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господарських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організацій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підприємств,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створених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внаслідок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приватизації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корпоратизації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підприємств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увійшли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статутного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капіталу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господарських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товариств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знаходяться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балансі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(обліку)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об’єкти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власності;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привести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свої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нормативно-правові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акти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забезпечити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приведення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міністерствами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іншими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центральними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нормативно-правових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актів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включити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звіту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хід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результати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Програми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діяльності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Міністрів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України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2020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рік.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3.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Національній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комісії,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здійснює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регулювання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сферах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енергетики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тримісячний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Порядку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обов’язковими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розробити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затвердити: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типовий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договір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методологію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розрахунку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граничних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рівнів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входять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виконуються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систем;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lastRenderedPageBreak/>
        <w:t>граничні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рівні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вартості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входять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4.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Центральному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виконавчої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реалізує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політику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нафтогазовому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комплексі,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двомісячний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розробити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затвердити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Порядок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багатоквартирному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робіт,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є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обов’язковими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під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час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5.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Операторам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газорозподільних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тримісячний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строк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поінформувати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мешканців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газифікованих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необхідність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укладення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технічного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внутрішньобудинкових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систем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газопостачання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окремо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кожний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багатоповерховий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шляхом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розміщення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інформації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квитанціях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розподілу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природного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газу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електронних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особистих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кабінетах.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6.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Виконавці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уклали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договори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надання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відповідних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послуг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набрання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чинності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цим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стягують</w:t>
      </w:r>
      <w:r w:rsidRPr="003475D3">
        <w:rPr>
          <w:sz w:val="28"/>
        </w:rPr>
        <w:t xml:space="preserve"> </w:t>
      </w:r>
      <w:r w:rsidRPr="003475D3">
        <w:rPr>
          <w:sz w:val="28"/>
        </w:rPr>
        <w:t>із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споживачів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плату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абонентське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внески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встановлення,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обслуговування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заміну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вузлів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комерційного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обліку,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зобов’язані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переглянути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їх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</w:t>
      </w:r>
      <w:r w:rsidRPr="003475D3">
        <w:rPr>
          <w:sz w:val="28"/>
        </w:rPr>
        <w:t xml:space="preserve"> </w:t>
      </w:r>
      <w:r w:rsidRPr="003475D3">
        <w:rPr>
          <w:sz w:val="28"/>
        </w:rPr>
        <w:t>урахуванням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вимог</w:t>
      </w:r>
      <w:r w:rsidRPr="003475D3">
        <w:rPr>
          <w:sz w:val="28"/>
        </w:rPr>
        <w:t xml:space="preserve"> </w:t>
      </w:r>
      <w:r w:rsidRPr="003475D3">
        <w:rPr>
          <w:sz w:val="28"/>
        </w:rPr>
        <w:t>цього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Закону.</w:t>
      </w:r>
    </w:p>
    <w:p w:rsidR="003475D3" w:rsidRPr="003475D3" w:rsidRDefault="003475D3" w:rsidP="003475D3">
      <w:pPr>
        <w:ind w:firstLine="720"/>
        <w:jc w:val="both"/>
        <w:rPr>
          <w:sz w:val="28"/>
        </w:rPr>
      </w:pPr>
      <w:r w:rsidRPr="003475D3">
        <w:rPr>
          <w:sz w:val="28"/>
        </w:rPr>
        <w:t>7.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влади,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органам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місцевого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самоврядування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31</w:t>
      </w:r>
      <w:r w:rsidRPr="003475D3">
        <w:rPr>
          <w:sz w:val="28"/>
        </w:rPr>
        <w:t xml:space="preserve"> </w:t>
      </w:r>
      <w:r w:rsidRPr="003475D3">
        <w:rPr>
          <w:sz w:val="28"/>
        </w:rPr>
        <w:t>грудня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2021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року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забезпечити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формування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земельних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ділянок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шляхом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визначення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меж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земельних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ділянок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державної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чи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комунальної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власності,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яких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розташовані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багатоквартирні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будинки,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також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належні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будівлі,</w:t>
      </w:r>
      <w:r w:rsidRPr="003475D3">
        <w:rPr>
          <w:sz w:val="28"/>
        </w:rPr>
        <w:t xml:space="preserve"> </w:t>
      </w:r>
      <w:r w:rsidRPr="003475D3">
        <w:rPr>
          <w:sz w:val="28"/>
        </w:rPr>
        <w:t>споруди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прибудинкові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за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проектами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землеустрою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впорядкування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територій</w:t>
      </w:r>
      <w:r w:rsidRPr="003475D3">
        <w:rPr>
          <w:sz w:val="28"/>
        </w:rPr>
        <w:t xml:space="preserve"> </w:t>
      </w:r>
      <w:r w:rsidRPr="003475D3">
        <w:rPr>
          <w:sz w:val="28"/>
        </w:rPr>
        <w:t>населених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пунктів,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проектами</w:t>
      </w:r>
      <w:r w:rsidRPr="003475D3">
        <w:rPr>
          <w:sz w:val="28"/>
        </w:rPr>
        <w:t xml:space="preserve"> </w:t>
      </w:r>
      <w:r w:rsidRPr="003475D3">
        <w:rPr>
          <w:sz w:val="28"/>
        </w:rPr>
        <w:t>землеустрою</w:t>
      </w:r>
      <w:r w:rsidRPr="003475D3">
        <w:rPr>
          <w:sz w:val="28"/>
        </w:rPr>
        <w:t xml:space="preserve"> </w:t>
      </w:r>
      <w:r w:rsidRPr="003475D3">
        <w:rPr>
          <w:sz w:val="28"/>
        </w:rPr>
        <w:t>щодо</w:t>
      </w:r>
      <w:r w:rsidRPr="003475D3">
        <w:rPr>
          <w:sz w:val="28"/>
        </w:rPr>
        <w:t xml:space="preserve"> </w:t>
      </w:r>
      <w:r w:rsidRPr="003475D3">
        <w:rPr>
          <w:sz w:val="28"/>
        </w:rPr>
        <w:t>впорядкування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території</w:t>
      </w:r>
      <w:r w:rsidRPr="003475D3">
        <w:rPr>
          <w:sz w:val="28"/>
        </w:rPr>
        <w:t xml:space="preserve"> </w:t>
      </w:r>
      <w:r w:rsidRPr="003475D3">
        <w:rPr>
          <w:sz w:val="28"/>
        </w:rPr>
        <w:t>для</w:t>
      </w:r>
      <w:r w:rsidRPr="003475D3">
        <w:rPr>
          <w:sz w:val="28"/>
        </w:rPr>
        <w:t xml:space="preserve"> </w:t>
      </w:r>
      <w:r w:rsidRPr="003475D3">
        <w:rPr>
          <w:sz w:val="28"/>
        </w:rPr>
        <w:t>містобудівних</w:t>
      </w:r>
      <w:r w:rsidRPr="003475D3">
        <w:rPr>
          <w:sz w:val="28"/>
        </w:rPr>
        <w:t xml:space="preserve"> </w:t>
      </w:r>
      <w:r w:rsidRPr="003475D3">
        <w:rPr>
          <w:sz w:val="28"/>
        </w:rPr>
        <w:t>потреб».</w:t>
      </w:r>
    </w:p>
    <w:p w:rsidR="00595064" w:rsidRPr="003475D3" w:rsidRDefault="00595064" w:rsidP="003475D3">
      <w:pPr>
        <w:ind w:firstLine="720"/>
        <w:jc w:val="both"/>
        <w:rPr>
          <w:sz w:val="28"/>
        </w:rPr>
      </w:pPr>
      <w:bookmarkStart w:id="0" w:name="_GoBack"/>
      <w:bookmarkEnd w:id="0"/>
    </w:p>
    <w:sectPr w:rsidR="00595064" w:rsidRPr="003475D3" w:rsidSect="003475D3">
      <w:footerReference w:type="even" r:id="rId8"/>
      <w:footerReference w:type="default" r:id="rId9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5D3" w:rsidRDefault="003475D3">
      <w:r>
        <w:separator/>
      </w:r>
    </w:p>
  </w:endnote>
  <w:endnote w:type="continuationSeparator" w:id="0">
    <w:p w:rsidR="003475D3" w:rsidRDefault="00347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5D3" w:rsidRDefault="003475D3" w:rsidP="006338D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3475D3" w:rsidRDefault="003475D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5D3" w:rsidRDefault="003475D3" w:rsidP="006338D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3475D3" w:rsidRDefault="003475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5D3" w:rsidRDefault="003475D3">
      <w:r>
        <w:separator/>
      </w:r>
    </w:p>
  </w:footnote>
  <w:footnote w:type="continuationSeparator" w:id="0">
    <w:p w:rsidR="003475D3" w:rsidRDefault="00347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5D3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475D3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44403B"/>
  <w15:chartTrackingRefBased/>
  <w15:docId w15:val="{CA09A6B0-4459-4AD1-B987-C6493F1A7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3475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3475D3"/>
    <w:rPr>
      <w:sz w:val="28"/>
    </w:rPr>
  </w:style>
  <w:style w:type="character" w:styleId="aa">
    <w:name w:val="page number"/>
    <w:basedOn w:val="a1"/>
    <w:rsid w:val="00347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189-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23</Pages>
  <Words>6947</Words>
  <Characters>49957</Characters>
  <Application>Microsoft Office Word</Application>
  <DocSecurity>0</DocSecurity>
  <Lines>979</Lines>
  <Paragraphs>296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2020-07-07T08:42:00Z</dcterms:created>
  <dcterms:modified xsi:type="dcterms:W3CDTF">2020-07-07T08:44:00Z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