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613" w:rsidRDefault="00191613" w:rsidP="00191613">
      <w:pPr>
        <w:ind w:firstLine="720"/>
        <w:jc w:val="right"/>
        <w:rPr>
          <w:sz w:val="28"/>
        </w:rPr>
      </w:pPr>
      <w:bookmarkStart w:id="0" w:name="_GoBack"/>
      <w:bookmarkEnd w:id="0"/>
      <w:r w:rsidRPr="00191613">
        <w:rPr>
          <w:sz w:val="28"/>
        </w:rPr>
        <w:t>П</w:t>
      </w:r>
      <w:r w:rsidRPr="00191613">
        <w:rPr>
          <w:sz w:val="28"/>
        </w:rPr>
        <w:t>роект</w:t>
      </w:r>
    </w:p>
    <w:p w:rsidR="00191613" w:rsidRDefault="00191613" w:rsidP="00191613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  <w:lang w:val="ru-RU"/>
        </w:rPr>
        <w:t>тираж 14.09.2020</w:t>
      </w:r>
      <w:r>
        <w:rPr>
          <w:sz w:val="28"/>
          <w:lang w:val="en-US"/>
        </w:rPr>
        <w:t>)</w:t>
      </w:r>
    </w:p>
    <w:p w:rsidR="00191613" w:rsidRPr="00191613" w:rsidRDefault="00191613" w:rsidP="00191613">
      <w:pPr>
        <w:ind w:firstLine="720"/>
        <w:jc w:val="right"/>
        <w:rPr>
          <w:sz w:val="28"/>
          <w:lang w:val="en-US"/>
        </w:rPr>
      </w:pPr>
    </w:p>
    <w:p w:rsidR="00191613" w:rsidRPr="00191613" w:rsidRDefault="00191613" w:rsidP="00191613">
      <w:pPr>
        <w:ind w:firstLine="720"/>
        <w:jc w:val="center"/>
        <w:rPr>
          <w:sz w:val="28"/>
        </w:rPr>
      </w:pPr>
      <w:r w:rsidRPr="00191613">
        <w:rPr>
          <w:sz w:val="28"/>
        </w:rPr>
        <w:t>Закон</w:t>
      </w:r>
      <w:r w:rsidRPr="00191613">
        <w:rPr>
          <w:sz w:val="28"/>
        </w:rPr>
        <w:t xml:space="preserve"> </w:t>
      </w:r>
      <w:r>
        <w:rPr>
          <w:sz w:val="28"/>
        </w:rPr>
        <w:t>Украї</w:t>
      </w:r>
      <w:r w:rsidRPr="00191613">
        <w:rPr>
          <w:sz w:val="28"/>
        </w:rPr>
        <w:t>ни</w:t>
      </w:r>
    </w:p>
    <w:p w:rsidR="00191613" w:rsidRPr="00191613" w:rsidRDefault="00191613" w:rsidP="00191613">
      <w:pPr>
        <w:ind w:firstLine="720"/>
        <w:jc w:val="center"/>
        <w:rPr>
          <w:b/>
          <w:sz w:val="28"/>
        </w:rPr>
      </w:pPr>
      <w:r w:rsidRPr="00191613">
        <w:rPr>
          <w:b/>
          <w:sz w:val="28"/>
        </w:rPr>
        <w:t>Про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внесення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змін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деяких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законів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України</w:t>
      </w:r>
    </w:p>
    <w:p w:rsidR="00191613" w:rsidRPr="00191613" w:rsidRDefault="00191613" w:rsidP="00191613">
      <w:pPr>
        <w:ind w:firstLine="720"/>
        <w:jc w:val="center"/>
        <w:rPr>
          <w:sz w:val="28"/>
        </w:rPr>
      </w:pPr>
      <w:r w:rsidRPr="00191613">
        <w:rPr>
          <w:b/>
          <w:sz w:val="28"/>
        </w:rPr>
        <w:t>щодо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врегулювання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окремих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питань</w:t>
      </w:r>
    </w:p>
    <w:p w:rsidR="00191613" w:rsidRDefault="00191613" w:rsidP="00191613">
      <w:pPr>
        <w:ind w:firstLine="720"/>
        <w:jc w:val="center"/>
        <w:rPr>
          <w:b/>
          <w:sz w:val="28"/>
        </w:rPr>
      </w:pP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сфері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надання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житлово-комунальних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</w:t>
      </w:r>
    </w:p>
    <w:p w:rsidR="00191613" w:rsidRPr="00191613" w:rsidRDefault="00191613" w:rsidP="00191613">
      <w:pPr>
        <w:ind w:firstLine="720"/>
        <w:jc w:val="center"/>
        <w:rPr>
          <w:b/>
          <w:sz w:val="28"/>
        </w:rPr>
      </w:pP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Верховна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Рада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л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sz w:val="28"/>
        </w:rPr>
        <w:t>I.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Внести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зміни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таких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законів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України: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місцеве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самоврядування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Україні»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(Відомості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Верховної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1997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р.,</w:t>
      </w:r>
      <w:r w:rsidRPr="00191613">
        <w:rPr>
          <w:sz w:val="28"/>
        </w:rPr>
        <w:t xml:space="preserve"> </w:t>
      </w:r>
      <w:r w:rsidRPr="00191613">
        <w:rPr>
          <w:sz w:val="28"/>
        </w:rPr>
        <w:t>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24,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ст.</w:t>
      </w:r>
      <w:r w:rsidRPr="00191613">
        <w:rPr>
          <w:sz w:val="28"/>
        </w:rPr>
        <w:t xml:space="preserve"> </w:t>
      </w:r>
      <w:r w:rsidRPr="00191613">
        <w:rPr>
          <w:sz w:val="28"/>
        </w:rPr>
        <w:t>170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наступними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змінами):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55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26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2)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2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«а»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28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«2)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порядку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межах,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законодавством,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тарифів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числі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виробництво,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транспортування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постачання),</w:t>
      </w:r>
      <w:r w:rsidRPr="00191613">
        <w:rPr>
          <w:sz w:val="28"/>
        </w:rPr>
        <w:t xml:space="preserve"> </w:t>
      </w:r>
      <w:r w:rsidRPr="00191613">
        <w:rPr>
          <w:b/>
          <w:sz w:val="28"/>
        </w:rPr>
        <w:t>тарифів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централізоване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водопостачання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централізоване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водовідведення</w:t>
      </w:r>
      <w:r w:rsidRPr="00191613">
        <w:rPr>
          <w:sz w:val="28"/>
        </w:rPr>
        <w:t>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тарифів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виробництво,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транспортування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встановлюються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Національною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комісією,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сферах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енергетики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послуг),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побутові,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транспортні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послуги";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3)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"а"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30: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підпункті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6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«збирання,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транспортування,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утилізації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знешкодження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побутових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відходів»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«поводження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побутовими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відходами»;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підпункт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19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підпунктами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23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24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"23)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конкурсних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засадах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межах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вивезення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побутових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відходів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спеціально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обладнаними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транспортними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засобами;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sz w:val="28"/>
        </w:rPr>
        <w:t>24)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прийняття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рішення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початок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закінчення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опалювального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періоду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урахуванням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кліматичних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умов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згідно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будівельними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нормами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правилами,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правилами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технічної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експлуатації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теплових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установок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мереж,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державними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санітарними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нормами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правилами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іншими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нормативними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документами».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4.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4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ринок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(Відомості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Верховної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2015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р.,</w:t>
      </w:r>
      <w:r w:rsidRPr="00191613">
        <w:rPr>
          <w:sz w:val="28"/>
        </w:rPr>
        <w:t xml:space="preserve"> </w:t>
      </w:r>
      <w:r w:rsidRPr="00191613">
        <w:rPr>
          <w:sz w:val="28"/>
        </w:rPr>
        <w:t>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27,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ст.</w:t>
      </w:r>
      <w:r w:rsidRPr="00191613">
        <w:rPr>
          <w:sz w:val="28"/>
        </w:rPr>
        <w:t xml:space="preserve"> </w:t>
      </w:r>
      <w:r w:rsidRPr="00191613">
        <w:rPr>
          <w:sz w:val="28"/>
        </w:rPr>
        <w:t>234;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2020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р.,</w:t>
      </w:r>
      <w:r w:rsidRPr="00191613">
        <w:rPr>
          <w:sz w:val="28"/>
        </w:rPr>
        <w:t xml:space="preserve"> </w:t>
      </w:r>
      <w:r w:rsidRPr="00191613">
        <w:rPr>
          <w:sz w:val="28"/>
        </w:rPr>
        <w:t>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26,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ст.</w:t>
      </w:r>
      <w:r w:rsidRPr="00191613">
        <w:rPr>
          <w:sz w:val="28"/>
        </w:rPr>
        <w:t xml:space="preserve"> </w:t>
      </w:r>
      <w:r w:rsidRPr="00191613">
        <w:rPr>
          <w:sz w:val="28"/>
        </w:rPr>
        <w:t>172)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4</w:t>
      </w:r>
      <w:r w:rsidRPr="00191613">
        <w:rPr>
          <w:sz w:val="28"/>
          <w:vertAlign w:val="superscript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–</w:t>
      </w:r>
      <w:r w:rsidRPr="00191613">
        <w:rPr>
          <w:sz w:val="28"/>
        </w:rPr>
        <w:t xml:space="preserve"> </w:t>
      </w:r>
      <w:r w:rsidRPr="00191613">
        <w:rPr>
          <w:sz w:val="28"/>
        </w:rPr>
        <w:t>4</w:t>
      </w:r>
      <w:r w:rsidRPr="00191613">
        <w:rPr>
          <w:sz w:val="28"/>
          <w:vertAlign w:val="superscript"/>
        </w:rPr>
        <w:t>3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«4</w:t>
      </w:r>
      <w:r w:rsidRPr="00191613">
        <w:rPr>
          <w:sz w:val="28"/>
          <w:vertAlign w:val="superscript"/>
        </w:rPr>
        <w:t>1</w:t>
      </w:r>
      <w:r w:rsidRPr="00191613">
        <w:rPr>
          <w:sz w:val="28"/>
        </w:rPr>
        <w:t>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затвердження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типового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(багатоквартирних)</w:t>
      </w:r>
      <w:r w:rsidRPr="00191613">
        <w:rPr>
          <w:sz w:val="28"/>
        </w:rPr>
        <w:t xml:space="preserve"> </w:t>
      </w:r>
      <w:r w:rsidRPr="00191613">
        <w:rPr>
          <w:sz w:val="28"/>
        </w:rPr>
        <w:lastRenderedPageBreak/>
        <w:t>будинків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(між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власником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систем);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sz w:val="28"/>
        </w:rPr>
        <w:t>4</w:t>
      </w:r>
      <w:r w:rsidRPr="00191613">
        <w:rPr>
          <w:b/>
          <w:sz w:val="28"/>
          <w:vertAlign w:val="superscript"/>
        </w:rPr>
        <w:t>2</w:t>
      </w:r>
      <w:r w:rsidRPr="00191613">
        <w:rPr>
          <w:b/>
          <w:sz w:val="28"/>
        </w:rPr>
        <w:t>)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затвердження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методології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розрахунку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граничних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рівнів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вартості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виконання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видів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робіт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технічного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обслуговування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внутрішньобудинкових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систем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газопостачання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будинків;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sz w:val="28"/>
        </w:rPr>
        <w:t>4</w:t>
      </w:r>
      <w:r w:rsidRPr="00191613">
        <w:rPr>
          <w:b/>
          <w:sz w:val="28"/>
          <w:vertAlign w:val="superscript"/>
        </w:rPr>
        <w:t>3</w:t>
      </w:r>
      <w:r w:rsidRPr="00191613">
        <w:rPr>
          <w:b/>
          <w:sz w:val="28"/>
        </w:rPr>
        <w:t>)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встановлення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для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операторів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газорозподільних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систем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граничних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рівнів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вартості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виконання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видів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робіт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технічного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обслуговування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внутрішньобудинкових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систем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газопостачання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будинків,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які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розраховані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згідно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затвердженою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Регулятором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методологією».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6.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житлово-комунальні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b/>
          <w:sz w:val="28"/>
        </w:rPr>
        <w:t>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(Відомості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Верховної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2018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р.,</w:t>
      </w:r>
      <w:r w:rsidRPr="00191613">
        <w:rPr>
          <w:sz w:val="28"/>
        </w:rPr>
        <w:t xml:space="preserve"> </w:t>
      </w:r>
      <w:r w:rsidRPr="00191613">
        <w:rPr>
          <w:sz w:val="28"/>
        </w:rPr>
        <w:t>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ст.</w:t>
      </w:r>
      <w:r w:rsidRPr="00191613">
        <w:rPr>
          <w:sz w:val="28"/>
        </w:rPr>
        <w:t xml:space="preserve"> </w:t>
      </w:r>
      <w:r w:rsidRPr="00191613">
        <w:rPr>
          <w:sz w:val="28"/>
        </w:rPr>
        <w:t>1,</w:t>
      </w:r>
      <w:r w:rsidRPr="00191613">
        <w:rPr>
          <w:sz w:val="28"/>
        </w:rPr>
        <w:t xml:space="preserve"> </w:t>
      </w:r>
      <w:r w:rsidRPr="00191613">
        <w:rPr>
          <w:sz w:val="28"/>
        </w:rPr>
        <w:t>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23,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ст.</w:t>
      </w:r>
      <w:r w:rsidRPr="00191613">
        <w:rPr>
          <w:sz w:val="28"/>
        </w:rPr>
        <w:t xml:space="preserve"> </w:t>
      </w:r>
      <w:r w:rsidRPr="00191613">
        <w:rPr>
          <w:sz w:val="28"/>
        </w:rPr>
        <w:t>211;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2020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р.,</w:t>
      </w:r>
      <w:r w:rsidRPr="00191613">
        <w:rPr>
          <w:sz w:val="28"/>
        </w:rPr>
        <w:t xml:space="preserve"> </w:t>
      </w:r>
      <w:r w:rsidRPr="00191613">
        <w:rPr>
          <w:sz w:val="28"/>
        </w:rPr>
        <w:t>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18,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ст.</w:t>
      </w:r>
      <w:r w:rsidRPr="00191613">
        <w:rPr>
          <w:sz w:val="28"/>
        </w:rPr>
        <w:t xml:space="preserve"> </w:t>
      </w:r>
      <w:r w:rsidRPr="00191613">
        <w:rPr>
          <w:sz w:val="28"/>
        </w:rPr>
        <w:t>123):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3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«3)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механічне,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електричне,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газове,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санітарно-технічне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обладнання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більше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нежитлового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приміщення,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числі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комунікації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обладнання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автономного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бойлерні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елеваторні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обладнання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протипожежної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безпеки,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вентиляційні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канали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канали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димовидалення,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обладнання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ліфтів,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щитів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зовнішньої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поверхні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стіни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будівлі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точки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(нежитлового)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приміщення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–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запірного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пристрою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вводі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запірних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пристроїв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включно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місцями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підключення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приладів,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газоспоживального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обладнання,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агрегатів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тощо)»;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«11)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абонентське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платіж,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сплачує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(далі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(далі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систем)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енергії),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включає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витрати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пов'язані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обсягу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спожитих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споживачами,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нарахування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стягнення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енергії,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функцій,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lastRenderedPageBreak/>
        <w:t>пов’язаних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договорами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поточного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ремонту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водовідведення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води)»;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2)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4: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першій: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6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"6)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граничного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абонентське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розрахунку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8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«якості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«кількості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12-14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i/>
          <w:sz w:val="28"/>
        </w:rPr>
        <w:t>"12)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затвердження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порядку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ведення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електронного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реєстру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будинків;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i/>
          <w:sz w:val="28"/>
        </w:rPr>
        <w:t>13)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затвердження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порядку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зберігання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технічної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іншої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документації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їх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прибудинкові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території;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i/>
          <w:sz w:val="28"/>
        </w:rPr>
        <w:t>14)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затвердження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порядку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зберігання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примірників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рішень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(протоколів)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загальних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зборів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співвласників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розміщення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офіційних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веб-сайтах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органів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місцевого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самоврядування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інформації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рішення,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прийняті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такими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зборами";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другій: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6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b/>
          <w:sz w:val="28"/>
        </w:rPr>
      </w:pPr>
      <w:r w:rsidRPr="00191613">
        <w:rPr>
          <w:sz w:val="28"/>
        </w:rPr>
        <w:t>«6)</w:t>
      </w:r>
      <w:r w:rsidRPr="00191613">
        <w:rPr>
          <w:sz w:val="28"/>
        </w:rPr>
        <w:t xml:space="preserve"> </w:t>
      </w:r>
      <w:r w:rsidRPr="00191613">
        <w:rPr>
          <w:b/>
          <w:sz w:val="28"/>
        </w:rPr>
        <w:t>встановлення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порядку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відключення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споживачів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мереж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(систем)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централізованого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опалення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(теплопостачання)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постачання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гарячої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води»;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9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10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b/>
          <w:sz w:val="28"/>
        </w:rPr>
      </w:pPr>
      <w:r w:rsidRPr="00191613">
        <w:rPr>
          <w:sz w:val="28"/>
        </w:rPr>
        <w:t>«</w:t>
      </w:r>
      <w:r w:rsidRPr="00191613">
        <w:rPr>
          <w:b/>
          <w:sz w:val="28"/>
        </w:rPr>
        <w:t>9)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встановлення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порядку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утримання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спільного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майна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прибудинкової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території;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sz w:val="28"/>
        </w:rPr>
        <w:t>10)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ведення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галузевої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звітності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сфері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житлово-комунальних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</w:t>
      </w:r>
      <w:r w:rsidRPr="00191613">
        <w:rPr>
          <w:sz w:val="28"/>
        </w:rPr>
        <w:t>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7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10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«7)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прийняття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початок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закінчення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опалювального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періоду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урахуванням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кліматичних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будівельними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нормами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правилами,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правилами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експлуатації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установок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санітарними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нормами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правилами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нормативними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документами;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i/>
          <w:sz w:val="28"/>
        </w:rPr>
        <w:lastRenderedPageBreak/>
        <w:t>8)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передача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відомостей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електронного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реєстру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будинків;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i/>
          <w:sz w:val="28"/>
        </w:rPr>
        <w:t>9)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зберігання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забезпечення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доступу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технічної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іншої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передбаченої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законодавством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документації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їх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прибудинкові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території,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зокрема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документів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згідно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переліком,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визначеним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центральним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органом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виконавчої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влади,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що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забезпечує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формування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реалізацію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державної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політики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сфері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житлово-комунального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господарства,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документів,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підставі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яких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багатоквартирний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будинок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прийнято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експлуатацію,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технічних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паспортів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будинків,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планів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інженерних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мереж,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документів,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що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засвідчують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право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власності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чи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користування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земельними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ділянками,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документації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щодо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проведення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робіт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капітального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ремонту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будинках;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i/>
          <w:sz w:val="28"/>
        </w:rPr>
        <w:t>10)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зберігання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примірників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рішень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(протоколів)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загальних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зборів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співвласників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розміщення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офіційних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веб-сайтах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органів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місцевого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самоврядування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інформації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рішення,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прийняті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такими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зборами;"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3)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5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«1)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Послуга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включає: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sz w:val="28"/>
        </w:rPr>
        <w:t>з</w:t>
      </w:r>
      <w:r w:rsidRPr="00191613">
        <w:rPr>
          <w:sz w:val="28"/>
        </w:rPr>
        <w:t>абезпечення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майна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зокрема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прибирання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приміщень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прибудинкової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території,</w:t>
      </w:r>
      <w:r w:rsidRPr="00191613">
        <w:rPr>
          <w:sz w:val="28"/>
        </w:rPr>
        <w:t xml:space="preserve"> </w:t>
      </w:r>
      <w:r w:rsidRPr="00191613">
        <w:rPr>
          <w:b/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b/>
          <w:sz w:val="28"/>
        </w:rPr>
        <w:t>прибудинкова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територія,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даними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Державного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земельного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кадастру,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перебуває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власності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або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користуванні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відповідно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вимог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законодавства,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санітарно-технічних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використовуються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виконавцем),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ліфтів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тощо;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купівлю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функціонування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майна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поточний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ремонт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майна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інші</w:t>
      </w:r>
      <w:r w:rsidRPr="00191613">
        <w:rPr>
          <w:sz w:val="28"/>
        </w:rPr>
        <w:t xml:space="preserve"> </w:t>
      </w:r>
      <w:r w:rsidRPr="00191613">
        <w:rPr>
          <w:b/>
          <w:sz w:val="28"/>
        </w:rPr>
        <w:t>додаткові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послуги,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які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можуть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бути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замовлені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співвласниками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</w:t>
      </w:r>
      <w:r w:rsidRPr="00191613">
        <w:rPr>
          <w:sz w:val="28"/>
        </w:rPr>
        <w:t>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4)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8: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7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«індивідуального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«індивідуального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lastRenderedPageBreak/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другій: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5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«5)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розглядати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законодавством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претензії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скарги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споживачів,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випадках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управителів,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проводити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перерахунки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ненадання,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обсязі,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несвоєчасно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неналежної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якості,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випадках,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10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«індивідуальних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«індивідуального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12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14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«12)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контролювати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міжповіркових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інтервалів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13)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інформувати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об’єднання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житлово-будівельного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кооперативу,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вихід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ладу,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необхідність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ремонту,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зняття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абонентського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настання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терміну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повірки;</w:t>
      </w:r>
    </w:p>
    <w:p w:rsidR="00191613" w:rsidRPr="00191613" w:rsidRDefault="00191613" w:rsidP="00191613">
      <w:pPr>
        <w:ind w:firstLine="720"/>
        <w:jc w:val="both"/>
        <w:rPr>
          <w:b/>
          <w:i/>
          <w:sz w:val="28"/>
        </w:rPr>
      </w:pPr>
      <w:r w:rsidRPr="00191613">
        <w:rPr>
          <w:b/>
          <w:i/>
          <w:sz w:val="28"/>
        </w:rPr>
        <w:t>14)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протягом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п'яти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робочих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днів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надсилати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управителю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або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відповідним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виконавцям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скарги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споживачів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щодо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надання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комунальних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послуг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разі,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якщо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вирішення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таких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питань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налить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повноважень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управителя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або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інших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виконавців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послуг";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третій:</w:t>
      </w:r>
    </w:p>
    <w:p w:rsidR="00191613" w:rsidRPr="00191613" w:rsidRDefault="00191613" w:rsidP="00191613">
      <w:pPr>
        <w:ind w:firstLine="720"/>
        <w:jc w:val="both"/>
        <w:rPr>
          <w:b/>
          <w:i/>
          <w:sz w:val="28"/>
        </w:rPr>
      </w:pPr>
      <w:r w:rsidRPr="00191613">
        <w:rPr>
          <w:b/>
          <w:i/>
          <w:sz w:val="28"/>
        </w:rPr>
        <w:t>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пункті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9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слова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«припинити/призупинити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надання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послуг»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замінити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словами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«припинити/призупинити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надання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послуг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управління";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10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«10)</w:t>
      </w:r>
      <w:r w:rsidRPr="00191613">
        <w:rPr>
          <w:sz w:val="28"/>
        </w:rPr>
        <w:t xml:space="preserve"> </w:t>
      </w:r>
      <w:r w:rsidRPr="00191613">
        <w:rPr>
          <w:b/>
          <w:sz w:val="28"/>
        </w:rPr>
        <w:t>за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письмовою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заявою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діяти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його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імені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як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представник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такого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відносинах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виконавцями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комунальних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послуг.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такому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разі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застосовуються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положення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Цивільного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кодексу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України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щодо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доручення</w:t>
      </w:r>
      <w:r w:rsidRPr="00191613">
        <w:rPr>
          <w:sz w:val="28"/>
        </w:rPr>
        <w:t>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після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одинадцятого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трьома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новими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sz w:val="28"/>
        </w:rPr>
        <w:t>«</w:t>
      </w:r>
      <w:r w:rsidRPr="00191613">
        <w:rPr>
          <w:b/>
          <w:i/>
          <w:sz w:val="28"/>
        </w:rPr>
        <w:t>11)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протягом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п'яти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робочих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днів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отримання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надсилати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відповідним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виконавцям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скарги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споживачів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щодо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надання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комунальних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послуг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разі,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якщо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вирішення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таких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питань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належить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повноважень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виконавців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послуг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(робіт);</w:t>
      </w:r>
    </w:p>
    <w:p w:rsidR="00191613" w:rsidRPr="00191613" w:rsidRDefault="00191613" w:rsidP="00191613">
      <w:pPr>
        <w:ind w:firstLine="720"/>
        <w:jc w:val="both"/>
        <w:rPr>
          <w:b/>
          <w:sz w:val="28"/>
        </w:rPr>
      </w:pPr>
      <w:r w:rsidRPr="00191613">
        <w:rPr>
          <w:b/>
          <w:sz w:val="28"/>
        </w:rPr>
        <w:t>12)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разі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прийняття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співвласниками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відповідного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рішення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імені,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інтересах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рахунок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lastRenderedPageBreak/>
        <w:t>укладати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виконавцями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комунальних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договори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надання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таких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здійснювати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облік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обсягу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відповідних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спожитих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комунальних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їх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оплати,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тому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числі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стосовно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кожного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співвласника;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здійснювати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розподіл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між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співвласниками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обсягу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спожитої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комунальної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відповідно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законодавства;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sz w:val="28"/>
        </w:rPr>
        <w:t>13)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разі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прийняття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співвласниками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відповідного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рішення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імені,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інтересах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рахунок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укладати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виконавцями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комунальних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договори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надання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таких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відкрити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поточний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рахунок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спеціальним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режимом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використання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кожною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комунальною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послугою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для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проведення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розрахунків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згідно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колективним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договором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надання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комунальних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загальному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порядку,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визначеному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Національним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банком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України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для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відкриття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поточних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рахунків</w:t>
      </w:r>
      <w:r w:rsidRPr="00191613">
        <w:rPr>
          <w:sz w:val="28"/>
        </w:rPr>
        <w:t>».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зв'язку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дванадцятий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пятнадцятим;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5)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9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«4.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Структура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вимогами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Закону.Споживач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щомісяця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періодичністю,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вносить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однією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сумою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енергії),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числі,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окремих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складових,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передбачених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деталізацію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складових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рахунках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споживачів»;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6)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10: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абзац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самоврядування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конкурсних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засадах,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ціна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рівні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ціни,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запропонованої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конкурсній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пропозиції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переможцем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конкурсу»;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третьої: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абзац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i/>
          <w:sz w:val="28"/>
        </w:rPr>
        <w:t>«Управитель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порядку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періодичністю,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визначеними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договором,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та/або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вимогу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споживача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зобов’язаний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інформувати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споживача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фактичні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витрати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виконані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(надані)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роботи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(послуги)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утримання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ремонту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спільного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майна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його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прибудинкової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території";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шостим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"</w:t>
      </w:r>
      <w:r w:rsidRPr="00191613">
        <w:rPr>
          <w:b/>
          <w:i/>
          <w:sz w:val="28"/>
        </w:rPr>
        <w:t>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разі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якщо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прибудинкова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територія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не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оформлена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власність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або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користування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співвласників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будинку,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послуга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прибирання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інші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послуги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обслуговування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території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навколо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такого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багатоквартирного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можуть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включені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кошторису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витрат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утримання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lastRenderedPageBreak/>
        <w:t>багатоквартирного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прибудинкової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території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(у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тому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числі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визначенні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управителя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конкурсних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засадах)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виключно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згодою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споживачів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визначенням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договірних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засадах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погодженням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органом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місцевого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самоврядування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меж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площі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території,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яку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співвласники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згодні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утримувати";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7)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12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можуть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затверджуватися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окремо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різних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моделей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(індивідуальний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різних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категорій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(індивідуальний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(співвласник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власник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будівлі,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числі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власник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садибного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споживач)»;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8)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13: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абзац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«4.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пропозицією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внесення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п’ятої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цієї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може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звернутися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будь-яка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сторона,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надавши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письмово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стороні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проект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(змін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нього),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складений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типовим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п’яту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«5.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вибір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енергії),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публічним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приєднання.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Такі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протягом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30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опублікування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тексту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офіційному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веб-сайті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самоврядування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веб-сайті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вибір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розміщується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повідомлення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опублікування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тексту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загальнодоступних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місцях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інформаційних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стендах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рахунках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оплату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публічних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розміщують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вимоги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законодавством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необхідну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інформацію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кожного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окремо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офіційному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веб-сайті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самоврядування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сайті.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розміщується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повідомлення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опублікування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тексту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загальнодоступних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місцях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інформаційних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стендах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рахунках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оплату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lastRenderedPageBreak/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прийняття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14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повідомлення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прийняте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місяці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запланованої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такий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виконавець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зобов’язаний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вимог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цієї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обраною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моделлю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раніше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достроково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припиняється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новим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але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припинення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(втрата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раніше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звільняє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сторони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зобов’язань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відповідальності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порушення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його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30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закінчення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повідомили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прийняття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вибір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14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Закону,строк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публічного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подовженим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наступний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однорічний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Публічні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(садибних)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протягом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30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опублікування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тексту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офіційному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веб-сайті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самоврядування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веб-сайті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власник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вчинив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відключення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(відмови)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розміщується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повідомлення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опублікування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тексту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загальнодоступних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місцях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інформаційних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стендах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рахунках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оплату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Плата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публічним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приєднання,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розраховується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виходячи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затверджених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цін/тарифів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обсягу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спожитих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законодавства;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абонентське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може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перевищувати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граничний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розмір,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Кабінетом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Міністрів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України";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шостою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«6.</w:t>
      </w:r>
      <w:r w:rsidRPr="00191613">
        <w:rPr>
          <w:sz w:val="28"/>
        </w:rPr>
        <w:t xml:space="preserve"> </w:t>
      </w:r>
      <w:r w:rsidRPr="00191613">
        <w:rPr>
          <w:b/>
          <w:sz w:val="28"/>
        </w:rPr>
        <w:t>Відмова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споживача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(іншої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особи,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яка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відповідно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договору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або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закону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укладає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такий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договір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інтересах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споживача)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укладення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lastRenderedPageBreak/>
        <w:t>договору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виконавцем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комунальної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не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звільняє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його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обов’язку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оплати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фактично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спожитої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комунальної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послуги,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наданої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таким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виконавцем»</w:t>
      </w:r>
      <w:r w:rsidRPr="00191613">
        <w:rPr>
          <w:sz w:val="28"/>
        </w:rPr>
        <w:t>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9)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14: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«1.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прийнятим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саме: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кожним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самостійно,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вибір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дійшли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згоди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2)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імені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усіх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особою;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3)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споживачем,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об’єднанням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юридичною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особою,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об’єднує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їхніх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інтересах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Співвласники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(об’єднання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самостійно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обирають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моделей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цією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частиною,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кожним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видом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енергії).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межах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дозволяється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різних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моделей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різними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видами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2.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підставі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Індивідуальний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послуги.</w:t>
      </w:r>
    </w:p>
    <w:p w:rsidR="00191613" w:rsidRPr="00191613" w:rsidRDefault="00191613" w:rsidP="00191613">
      <w:pPr>
        <w:ind w:firstLine="720"/>
        <w:jc w:val="both"/>
        <w:rPr>
          <w:b/>
          <w:sz w:val="28"/>
        </w:rPr>
      </w:pPr>
      <w:r w:rsidRPr="00191613">
        <w:rPr>
          <w:b/>
          <w:sz w:val="28"/>
        </w:rPr>
        <w:t>Виконавець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комунальної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індивідуальним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договором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забезпечує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відповідність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кількісних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якісних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характеристик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встановленим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нормативам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межі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внутрішньобудинкових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систем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інженерно-технічних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систем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приміщення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споживача.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lastRenderedPageBreak/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поточний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ремонт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i/>
          <w:sz w:val="28"/>
        </w:rPr>
        <w:t>Плата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виконавцям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комунальних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послуг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з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постачання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та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розподілу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природного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газу,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виконавцю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комунальної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послуги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з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постачання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та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розподілу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електричної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енергії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за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індивідуальним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договором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складається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з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плати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за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послугу,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що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розраховується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відповідно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до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засад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формування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та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встановлення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цін/тарифів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на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відповідну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комунальну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послугу,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визначених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законом.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3.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енергії).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Виконавець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кількісних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якісних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характеристик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встановленим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нормативам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межі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інженерно-технічних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приміщення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Обслуговування,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поточний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ремонт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енергії),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підставі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Капітальний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ремонт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залученими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суб'єктами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b/>
          <w:i/>
          <w:sz w:val="28"/>
        </w:rPr>
        <w:t>або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кошти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інших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джерел,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не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заборонених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законодавством.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вносяться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зменшення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кошторису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витрат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прибудинкової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витрат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поточний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ремонт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Плата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lastRenderedPageBreak/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розраховується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виходячи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затверджених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цін/тарифів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обсягу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спожитих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законодавства;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абонентське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може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перевищувати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граничний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розмір,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Кабінетом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Міністрів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поточний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ремонт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вносяться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зменшення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кошторису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витрат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прибудинкової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витрат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поточний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ремонт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четвертій: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абзаци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сьомий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одинадцятому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числі,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але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виключно»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абзаци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дванадцятий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шістнадцятий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після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дев’ятнадцятого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двома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новими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суб'єктами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залученими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Порядок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послуг».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зв'язку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двадцятий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двадцять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двадцять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двадцять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п'ятим;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шосту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«Такий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може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обладнання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(вузлами)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загальний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суб'єктами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залученими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абзац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сьомої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«7.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моменту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однієї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моделей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lastRenderedPageBreak/>
        <w:t>першою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цієї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досягнення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згоди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кожним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публічний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п’ятої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13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урахуванням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особливостей»;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10)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2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16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«2)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міжопалювальний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період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(систем)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опалення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(теплопостачання)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виходячи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кліматичних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нормативно-правовими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актами»;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11)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17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трьома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новими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«Витрати,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пов’язані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відшкодовуються: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шляхом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абонентське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може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перевищувати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граничний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розмір,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Кабінетом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Міністрів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споживачем»;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12)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п'яту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19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"3.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безпеки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готовності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дво-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їхнім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–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об’єднання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sz w:val="28"/>
        </w:rPr>
        <w:t>Технічне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обслуговування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внутрішньобудинкових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систем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газопостачання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будинках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здійснюється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рахунок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такого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b/>
          <w:sz w:val="28"/>
        </w:rPr>
        <w:t>за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технічне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обслуговування</w:t>
      </w:r>
      <w:r w:rsidRPr="00191613">
        <w:rPr>
          <w:b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безпечну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експлуатацію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внутрішньобудинкових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систем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газопостачання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відповідає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оператор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газорозподільних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систем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або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інший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суб’єкт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господарювання,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яким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укладено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договір.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Порядок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обов’язковими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lastRenderedPageBreak/>
        <w:t>центральним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влади,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реалізує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політику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нафтогазовому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комплексі.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сторони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визначають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істотні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підставі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волевиявлення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урахуванням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вимог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Господарського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Цивільного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кодексів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об’єднання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повідомляють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пізніше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через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15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типового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затвердженого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Національною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комісією,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сферах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енергетики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публічним.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зверненням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об’єднання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відмовити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об’єднання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звернулися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заявою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направили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повідомлення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вважається,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приєдналися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ліцензійної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діяльності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розташований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будинок.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розподіляє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кошторисну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вартість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пропорційно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кількості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квитанції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Національна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комісія,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сферах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енергетики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щороку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встановлює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граничні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рівні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вартості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видів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lastRenderedPageBreak/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Оператор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місячний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затвердження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Національною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комісією,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сферах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енергетики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типового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граничних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рівнів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вартості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видів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зобов’язаний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розмістити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своєму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офіційному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веб-сайті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публічний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інформацію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кошторисну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вартість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кожного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розташованого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його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ліцензійної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діяльності.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інформація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кошторисну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вартість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подається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двох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формах: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оплата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вартості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єдиним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платежем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особою,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імені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усіх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їхній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оплата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вартості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окремими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платежами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кожним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квитанціями.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заборгованість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перевищує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кошторисну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вартість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шість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місяців,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може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припинений</w:t>
      </w:r>
      <w:r w:rsidRPr="00191613">
        <w:rPr>
          <w:sz w:val="28"/>
        </w:rPr>
        <w:t xml:space="preserve"> </w:t>
      </w:r>
      <w:r w:rsidRPr="00191613">
        <w:rPr>
          <w:b/>
          <w:i/>
          <w:sz w:val="28"/>
        </w:rPr>
        <w:t>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односторонньому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порядку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i/>
          <w:sz w:val="28"/>
        </w:rPr>
        <w:t>Представник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оператора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газорозподільної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системи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або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іншого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суб’єкта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господарювання,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яким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укладено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договір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технічного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обслуговування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внутрішньобудинкових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систем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газопостачання,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має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право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доступу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приміщень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для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здійснення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технічного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обслуговування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внутрішньобудинкових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систем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газопостачання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такому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будинку.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Власник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(співвласник)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зобов’язаний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надати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представнику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оператора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газорозподільних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систем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доступ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приміщень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для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здійснення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технічного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обслуговування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внутрішньобудинкових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систем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газопостачання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такому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будинку.</w:t>
      </w:r>
    </w:p>
    <w:p w:rsidR="00191613" w:rsidRPr="00191613" w:rsidRDefault="00191613" w:rsidP="00191613">
      <w:pPr>
        <w:ind w:firstLine="720"/>
        <w:jc w:val="both"/>
        <w:rPr>
          <w:b/>
          <w:i/>
          <w:sz w:val="28"/>
        </w:rPr>
      </w:pPr>
      <w:r w:rsidRPr="00191613">
        <w:rPr>
          <w:b/>
          <w:i/>
          <w:sz w:val="28"/>
        </w:rPr>
        <w:t>Законодавством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встановлюється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порядок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надання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такого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доступу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наслідки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його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ненадання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власником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(співвласниками).</w:t>
      </w:r>
    </w:p>
    <w:p w:rsidR="00191613" w:rsidRPr="00191613" w:rsidRDefault="00191613" w:rsidP="00191613">
      <w:pPr>
        <w:ind w:firstLine="720"/>
        <w:jc w:val="both"/>
        <w:rPr>
          <w:b/>
          <w:i/>
          <w:sz w:val="28"/>
        </w:rPr>
      </w:pPr>
      <w:r w:rsidRPr="00191613">
        <w:rPr>
          <w:b/>
          <w:i/>
          <w:sz w:val="28"/>
        </w:rPr>
        <w:t>Доступ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житла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для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здійснення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технічного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обслуговування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внутрішньобудинкових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систем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газопостачання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здійснюється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урахуванням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особливостей,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встановлених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цим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Законом.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Поточний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капітальний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ремонт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кошторису,</w:t>
      </w:r>
      <w:r w:rsidRPr="00191613">
        <w:rPr>
          <w:sz w:val="28"/>
        </w:rPr>
        <w:t xml:space="preserve"> </w:t>
      </w:r>
      <w:r w:rsidRPr="00191613">
        <w:rPr>
          <w:sz w:val="28"/>
        </w:rPr>
        <w:lastRenderedPageBreak/>
        <w:t>наданого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затвердженого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4.</w:t>
      </w:r>
      <w:r w:rsidRPr="00191613">
        <w:rPr>
          <w:sz w:val="28"/>
        </w:rPr>
        <w:t xml:space="preserve"> </w:t>
      </w:r>
      <w:r w:rsidRPr="00191613">
        <w:rPr>
          <w:b/>
          <w:sz w:val="28"/>
        </w:rPr>
        <w:t>Управитель,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об’єднання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або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уповноважена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співвласниками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особа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може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звернутися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оператора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газорозподільних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систем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із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запитом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отримання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копії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технічної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документації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внутрішньобудинкову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систему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газопостачання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багатоквартирному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письмового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запиту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копії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документації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наявності)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копію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протягом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30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запиту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відшкодування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витрат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копіювання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доступ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публічної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інформації»).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5.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Локалізація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ліквідація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аварійних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ситуацій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системи»;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13)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21: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третьої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«централізованого»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п’яту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«5.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Ціною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тариф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сума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тарифів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виробництво,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транспортування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Органи,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встановлювати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порядки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(методики)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тарифів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транспортування,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визначають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особливості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врахування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тарифах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витрат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(індивідуальних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центральних)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метою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недопущення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подвійної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компенсації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витрат»;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після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пятої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новою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"6.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Тарифи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виробляється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допомогою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автономного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встановлюються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діяльність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окремо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кожного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обладнаного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автономного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сума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тарифів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виробництво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енергії».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зв’язку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шосту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сьомою;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14)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п’яту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22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"5.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Тарифи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виробляється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допомогою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автономного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встановлюються</w:t>
      </w:r>
      <w:r w:rsidRPr="00191613">
        <w:rPr>
          <w:sz w:val="28"/>
        </w:rPr>
        <w:t xml:space="preserve"> </w:t>
      </w:r>
      <w:r w:rsidRPr="00191613">
        <w:rPr>
          <w:b/>
          <w:sz w:val="28"/>
        </w:rPr>
        <w:t>органом,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що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регулює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діяльність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цього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суб’єкта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господарювання,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окремо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кожного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урахуванням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собівартості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lastRenderedPageBreak/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рентабельності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провадить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діяльність»;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15)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24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«4.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Виконавець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зобов’язаний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щомісяця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загальний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обсяг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спожитої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будівлі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централізованого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водовідведення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нарахування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водовідведення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16)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п'ятої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27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"У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перевірки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централізованого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проб.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Інформація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проб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включається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акта-претензії.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Порядок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проб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дослідження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централізованого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затверджується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Кабінетом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Міністрів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України";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17)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28: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письмовою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заявою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діяти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імені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інтересах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представник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випадку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застосовуються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положення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Цивільного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кодексу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доручення»;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письмовою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заявою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діяти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імені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інтересах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випадку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застосовуються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положення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Цивільного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кодексу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доручення»;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18)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  <w:u w:val="single"/>
        </w:rPr>
        <w:t xml:space="preserve"> </w:t>
      </w:r>
      <w:hyperlink r:id="rId7">
        <w:r w:rsidRPr="00191613">
          <w:rPr>
            <w:color w:val="0563C1"/>
            <w:sz w:val="28"/>
            <w:u w:val="single"/>
          </w:rPr>
          <w:t>розділі</w:t>
        </w:r>
        <w:r w:rsidRPr="00191613">
          <w:rPr>
            <w:color w:val="0563C1"/>
            <w:sz w:val="28"/>
            <w:u w:val="single"/>
          </w:rPr>
          <w:t xml:space="preserve"> </w:t>
        </w:r>
        <w:r w:rsidRPr="00191613">
          <w:rPr>
            <w:color w:val="0563C1"/>
            <w:sz w:val="28"/>
            <w:u w:val="single"/>
          </w:rPr>
          <w:t>VI</w:t>
        </w:r>
      </w:hyperlink>
      <w:r w:rsidRPr="00191613">
        <w:rPr>
          <w:sz w:val="28"/>
          <w:u w:val="single"/>
        </w:rPr>
        <w:t xml:space="preserve"> </w:t>
      </w:r>
      <w:r w:rsidRPr="00191613">
        <w:rPr>
          <w:sz w:val="28"/>
        </w:rPr>
        <w:t>«Прикінцеві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перехідні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положення»: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пункти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3,</w:t>
      </w:r>
      <w:r w:rsidRPr="00191613">
        <w:rPr>
          <w:sz w:val="28"/>
        </w:rPr>
        <w:t xml:space="preserve"> </w:t>
      </w:r>
      <w:r w:rsidRPr="00191613">
        <w:rPr>
          <w:sz w:val="28"/>
        </w:rPr>
        <w:t>3</w:t>
      </w:r>
      <w:r w:rsidRPr="00191613">
        <w:rPr>
          <w:sz w:val="28"/>
          <w:vertAlign w:val="superscript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4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«3.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зберігають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умовах,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договорами,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правилами,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передбачено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більш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ранній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припинення,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продовженими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умовах.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числі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укладені: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lastRenderedPageBreak/>
        <w:t>між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пізніше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жовтня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2020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року;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між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централізованого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централізованого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водовідведення,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поводження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побутовими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відходами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пізніше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січня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року.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Пільги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субсидії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відшкодування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витрат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договорами,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3</w:t>
      </w:r>
      <w:r w:rsidRPr="00191613">
        <w:rPr>
          <w:sz w:val="28"/>
          <w:vertAlign w:val="superscript"/>
        </w:rPr>
        <w:t>1</w:t>
      </w:r>
      <w:r w:rsidRPr="00191613">
        <w:rPr>
          <w:sz w:val="28"/>
        </w:rPr>
        <w:t>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споруд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територій,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управителями,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норм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зберігають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умовах,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числі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вивезення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побутових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відходів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наявності),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правилами,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передбачено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більш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ранній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припинення,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продовженими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умовах.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норм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будь-яких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споруд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територій,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додатків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кошторисів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(цін/тарифів)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забороняється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нікчемною.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Виконавець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достроково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розірвати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попередивши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пізніш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місяці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розірвання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прийняття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(зміну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форми)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споруд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територій,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управителем,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норм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втрачають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дати,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зборами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(загальними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зборами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об'єднання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b/>
          <w:sz w:val="28"/>
        </w:rPr>
        <w:t>або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дати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початку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виконання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зобов’язань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договором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надання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послуги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управління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багатоквартирним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будинком,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укладеним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правилами,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визначеними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цим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Законом,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але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не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раніше</w:t>
      </w:r>
      <w:r w:rsidRPr="00191613">
        <w:rPr>
          <w:b/>
          <w:sz w:val="28"/>
        </w:rPr>
        <w:t xml:space="preserve"> </w:t>
      </w:r>
      <w:r w:rsidRPr="00191613">
        <w:rPr>
          <w:sz w:val="28"/>
        </w:rPr>
        <w:t>ніж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через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місяці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після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направлення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особою,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зборами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(загальними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зборами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об'єднання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письмового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повідомлення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припинення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lastRenderedPageBreak/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виконавець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пізніше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30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припинення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остаточне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нарахування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фактичних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нарахувань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обсягів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Пільги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субсидії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відшкодування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витрат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споруд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протягом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споруд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територій.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затвердження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Кабінетом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Міністрів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Типового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сторони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укладають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умовах,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погоджених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самоврядування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конкурсних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засадах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виконавчим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владних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повноважень,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делеговані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функції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об’єктами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житлово-комунального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господарства,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ефективної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експлуатації,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необхідного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рівня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послуг).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суперечать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положенням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Типового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після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його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затвердження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Кабінетом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Міністрів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застосовуються,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сторін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нормами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Типового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4.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незалежно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обраної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можуть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модель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відносин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(крім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електричної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кожного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виду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згідно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14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письмові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5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6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«6.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будинках,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січня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створено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об’єднання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прийнято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оголошено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конкурс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призначення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п’ятої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13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"Про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особливості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будинку",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виконавчий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владних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повноважень,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делеговані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функції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об’єктами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житлово-комунального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господарства,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</w:t>
      </w:r>
      <w:r w:rsidRPr="00191613">
        <w:rPr>
          <w:sz w:val="28"/>
        </w:rPr>
        <w:t xml:space="preserve"> </w:t>
      </w:r>
      <w:r w:rsidRPr="00191613">
        <w:rPr>
          <w:sz w:val="28"/>
        </w:rPr>
        <w:lastRenderedPageBreak/>
        <w:t>утримання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ефективної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експлуатації,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необхідного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рівня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зобов’язаний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оголосити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провести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конкурс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травня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року.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Порядок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конкурсу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призначення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встановлюється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центральним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влади,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політики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політики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сфері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житлово-комунального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господарства.</w:t>
      </w:r>
    </w:p>
    <w:p w:rsidR="00191613" w:rsidRPr="00191613" w:rsidRDefault="00191613" w:rsidP="00191613">
      <w:pPr>
        <w:ind w:firstLine="720"/>
        <w:jc w:val="both"/>
        <w:rPr>
          <w:b/>
          <w:sz w:val="28"/>
        </w:rPr>
      </w:pPr>
      <w:r w:rsidRPr="00191613">
        <w:rPr>
          <w:b/>
          <w:sz w:val="28"/>
        </w:rPr>
        <w:t>Організатор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конкурсу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не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може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встановлювати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свої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умови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чи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положення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проведення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конкурсу,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що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суперечать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такому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порядку.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один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імені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підписує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виконавчого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ради,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призначено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управителя.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один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місяць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закінчення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зазначеного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жодна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сторін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повідомить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письмово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сторону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відмову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продовженим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черговий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однорічний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протягом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результатами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конкурсу,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приймуть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рішення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(зміну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форми)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право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достроково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розірвати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дати,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зборами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(загальними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зборами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об'єднання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але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раніше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через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місяці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після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направлення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особою,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зборами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(загальними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зборами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об'єднання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письмового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повідомлення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припинення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остаточне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нарахування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фактичних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нарахувань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обсягів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6</w:t>
      </w:r>
      <w:r w:rsidRPr="00191613">
        <w:rPr>
          <w:sz w:val="28"/>
          <w:vertAlign w:val="superscript"/>
        </w:rPr>
        <w:t>1</w:t>
      </w:r>
      <w:r w:rsidRPr="00191613">
        <w:rPr>
          <w:sz w:val="28"/>
          <w:vertAlign w:val="superscript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«6</w:t>
      </w:r>
      <w:r w:rsidRPr="00191613">
        <w:rPr>
          <w:sz w:val="28"/>
          <w:vertAlign w:val="superscript"/>
        </w:rPr>
        <w:t>1</w:t>
      </w:r>
      <w:r>
        <w:rPr>
          <w:sz w:val="28"/>
          <w:vertAlign w:val="superscript"/>
        </w:rPr>
        <w:t xml:space="preserve"> </w:t>
      </w:r>
      <w:r w:rsidRPr="00191613">
        <w:rPr>
          <w:sz w:val="28"/>
        </w:rPr>
        <w:t>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будинках,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одно-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двоквартирних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будинках,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гуртожитках,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квартири,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нежитлові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приміщення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власності,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управитель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органом,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управляти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майном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Зобов’язання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управління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будинках,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гуртожитках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здачі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найм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(оренду)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квартир,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нежитлових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приміщень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несуть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наймачі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(орендарі)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квартир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приміщень»;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7: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централізованого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опалення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централізованого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(систем)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централізованого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опалення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(теплопостачання)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води»,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(систем)»;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lastRenderedPageBreak/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централізованого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опалення»,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мереж»,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«цих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(систем)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централізованого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опалення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(теплопостачання)»,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(систем)»,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«цих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(систем)»;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7</w:t>
      </w:r>
      <w:r w:rsidRPr="00191613">
        <w:rPr>
          <w:sz w:val="28"/>
          <w:vertAlign w:val="superscript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«7</w:t>
      </w:r>
      <w:r w:rsidRPr="00191613">
        <w:rPr>
          <w:sz w:val="28"/>
          <w:vertAlign w:val="superscript"/>
        </w:rPr>
        <w:t>1</w:t>
      </w:r>
      <w:r w:rsidRPr="00191613">
        <w:rPr>
          <w:sz w:val="28"/>
        </w:rPr>
        <w:t>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власникам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(співвласникам)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приміщень,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обладнаних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опалення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будівлі,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сплачують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абонентське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пільги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субсидії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оплату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платежу».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2.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теплопостачання»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(Відомості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Верховної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2005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р.,</w:t>
      </w:r>
      <w:r w:rsidRPr="00191613">
        <w:rPr>
          <w:sz w:val="28"/>
        </w:rPr>
        <w:t xml:space="preserve"> </w:t>
      </w:r>
      <w:r w:rsidRPr="00191613">
        <w:rPr>
          <w:sz w:val="28"/>
        </w:rPr>
        <w:t>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28,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ст.</w:t>
      </w:r>
      <w:r w:rsidRPr="00191613">
        <w:rPr>
          <w:sz w:val="28"/>
        </w:rPr>
        <w:t xml:space="preserve"> </w:t>
      </w:r>
      <w:r w:rsidRPr="00191613">
        <w:rPr>
          <w:sz w:val="28"/>
        </w:rPr>
        <w:t>373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наступними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змінами):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11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після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новим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«затвердження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методики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розроблення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схем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населених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пунктів».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зв'язку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восьмий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вважати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п'ятим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дев'ятим;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2)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сьомий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16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тарифів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виробляється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допомогою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автономного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суб’єктам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ліцензіатам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Національної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комісії,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сферах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енергетики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прослуг»;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3)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чотирнадцятої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«Тарифи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енергію,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виробляється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постачається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допомогою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автономного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формуються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встановлюються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урахуванням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особливостей,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житлово-комунальні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послуги».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3.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17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метрологію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метрологічну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діяльність»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(Відомості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Верховної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2014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р.,</w:t>
      </w:r>
      <w:r w:rsidRPr="00191613">
        <w:rPr>
          <w:sz w:val="28"/>
        </w:rPr>
        <w:t xml:space="preserve"> </w:t>
      </w:r>
      <w:r w:rsidRPr="00191613">
        <w:rPr>
          <w:sz w:val="28"/>
        </w:rPr>
        <w:t>№</w:t>
      </w:r>
      <w:r w:rsidRPr="00191613">
        <w:rPr>
          <w:sz w:val="28"/>
        </w:rPr>
        <w:t xml:space="preserve"> </w:t>
      </w:r>
      <w:r w:rsidRPr="00191613">
        <w:rPr>
          <w:sz w:val="28"/>
        </w:rPr>
        <w:t>30,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ст.</w:t>
      </w:r>
      <w:r w:rsidRPr="00191613">
        <w:rPr>
          <w:sz w:val="28"/>
        </w:rPr>
        <w:t xml:space="preserve"> </w:t>
      </w:r>
      <w:r w:rsidRPr="00191613">
        <w:rPr>
          <w:sz w:val="28"/>
        </w:rPr>
        <w:t>1008;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2018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р.,</w:t>
      </w:r>
      <w:r w:rsidRPr="00191613">
        <w:rPr>
          <w:sz w:val="28"/>
        </w:rPr>
        <w:t xml:space="preserve"> </w:t>
      </w:r>
      <w:r w:rsidRPr="00191613">
        <w:rPr>
          <w:sz w:val="28"/>
        </w:rPr>
        <w:t>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ст.</w:t>
      </w:r>
      <w:r w:rsidRPr="00191613">
        <w:rPr>
          <w:sz w:val="28"/>
        </w:rPr>
        <w:t xml:space="preserve"> </w:t>
      </w:r>
      <w:r w:rsidRPr="00191613">
        <w:rPr>
          <w:sz w:val="28"/>
        </w:rPr>
        <w:t>1):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внесків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"Про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водопостачання»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абонентське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"Про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житлово-комунальні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послуги".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періодична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повірка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засобів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вимірювальної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(результати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вимірювань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використовуються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розрахунків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lastRenderedPageBreak/>
        <w:t>теплову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воду)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проводиться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п’ятому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періодична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повірка,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ремонт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числі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демонтаж,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транспортування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монтаж)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абонентське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встановленої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житлово-комунальні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5.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водопостачання»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(Відомості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Верховної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2017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р.,</w:t>
      </w:r>
      <w:r w:rsidRPr="00191613">
        <w:rPr>
          <w:sz w:val="28"/>
        </w:rPr>
        <w:t xml:space="preserve"> </w:t>
      </w:r>
      <w:r w:rsidRPr="00191613">
        <w:rPr>
          <w:sz w:val="28"/>
        </w:rPr>
        <w:t>№</w:t>
      </w:r>
      <w:r w:rsidRPr="00191613">
        <w:rPr>
          <w:sz w:val="28"/>
        </w:rPr>
        <w:t xml:space="preserve"> </w:t>
      </w:r>
      <w:r w:rsidRPr="00191613">
        <w:rPr>
          <w:sz w:val="28"/>
        </w:rPr>
        <w:t>34,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ст.</w:t>
      </w:r>
      <w:r w:rsidRPr="00191613">
        <w:rPr>
          <w:sz w:val="28"/>
        </w:rPr>
        <w:t xml:space="preserve"> </w:t>
      </w:r>
      <w:r w:rsidRPr="00191613">
        <w:rPr>
          <w:sz w:val="28"/>
        </w:rPr>
        <w:t>370;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2018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р.,</w:t>
      </w:r>
      <w:r w:rsidRPr="00191613">
        <w:rPr>
          <w:sz w:val="28"/>
        </w:rPr>
        <w:t xml:space="preserve"> </w:t>
      </w:r>
      <w:r w:rsidRPr="00191613">
        <w:rPr>
          <w:sz w:val="28"/>
        </w:rPr>
        <w:t>№</w:t>
      </w:r>
      <w:r w:rsidRPr="00191613">
        <w:rPr>
          <w:sz w:val="28"/>
        </w:rPr>
        <w:t xml:space="preserve"> </w:t>
      </w:r>
      <w:r w:rsidRPr="00191613">
        <w:rPr>
          <w:sz w:val="28"/>
        </w:rPr>
        <w:t>23,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ст.</w:t>
      </w:r>
      <w:r w:rsidRPr="00191613">
        <w:rPr>
          <w:sz w:val="28"/>
        </w:rPr>
        <w:t xml:space="preserve"> </w:t>
      </w:r>
      <w:r w:rsidRPr="00191613">
        <w:rPr>
          <w:sz w:val="28"/>
        </w:rPr>
        <w:t>211):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3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2)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3: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перше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шостій: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абзац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«6.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Витрати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оснащення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будівлі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зовнішніх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інженерних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включаються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складу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тарифів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Джерелом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фінансування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заходів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теплової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інвестиційна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програма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«внески»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«кошти»;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друге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сьомої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восьмій: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друге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третє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доповнити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абзацом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другим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змісту: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«Оснащення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будівель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може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здійснюватися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коштів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бюджету»;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частини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одинадцяту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дванадцяту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3)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першу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6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«1.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зовнішніх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інженерних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передбачено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житлово-комунальні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урахуванням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вимог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метрологію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метрологічну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діяльність».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Оператори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зовнішніх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інженерних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зобов’язані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формувати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підтримувати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наявності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обмінний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фонд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Витрати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зовнішніх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інженерних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(їх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складових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відшкодовуються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lastRenderedPageBreak/>
        <w:t>(співвласниками)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приміщень,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обладнаних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опалення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будівлі,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шляхом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абонентське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-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виконавець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зовнішніх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інженерних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зобов’язаний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збір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перерахування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сплачених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(співвласниками)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приміщень,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обладнаних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індивідуальними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опалення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та/або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гарячого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водопостачання,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коштів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зовнішніх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інженерних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Відносини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зовнішніх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інженерних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договором.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Оператор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зовнішніх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інженерних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використовує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отримані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кошти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цільовим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спрямуванням.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умови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колективним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суб’єктами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господарювання,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залученими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уповноваженими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рахунок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4)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розділі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IV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«Прикінцеві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перехідні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положення»: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цифри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серпня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2020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року»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словами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цифрами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серпня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2022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року»;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пункт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2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викласти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редакції: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«2.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Оснащення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будівель,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день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приєднані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зовнішніх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інженерних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оснащені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день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вийшли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ладу,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зобов’язаний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зовнішніх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інженерних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мереж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серпня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2022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року»;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пункти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4</w:t>
      </w:r>
      <w:r w:rsidRPr="00191613">
        <w:rPr>
          <w:sz w:val="28"/>
          <w:vertAlign w:val="superscript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7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виключити.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sz w:val="28"/>
        </w:rPr>
        <w:t>II.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Прикінцеві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перехідні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положення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1.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набирає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наступного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його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опублікування,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крім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абзацу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четвертого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підпункту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3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6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частині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положень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«якщо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прибудинкова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даними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земельного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кадастру,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перебуває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користуванні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співвласників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вимог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законодавства»,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вводиться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січня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2023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року.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lastRenderedPageBreak/>
        <w:t>2.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Кабінету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Міністрів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шестимісячний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i/>
          <w:sz w:val="28"/>
        </w:rPr>
        <w:t>розробити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та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внести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на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розгляд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Верховної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Ради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України: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i/>
          <w:sz w:val="28"/>
        </w:rPr>
        <w:t>проект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Закону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України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про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внесення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змін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деяких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законодавчих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актів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України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щодо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здійснення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державного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контролю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(нагляду)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сфері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житлово-комунального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господарства,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передбачивши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створення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центрального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органу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виконавчої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влади,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що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реалізує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державну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політику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з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питань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державного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контролю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(нагляду)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у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сфері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житлово-комунального</w:t>
      </w:r>
      <w:r w:rsidRPr="00191613">
        <w:rPr>
          <w:b/>
          <w:i/>
          <w:sz w:val="28"/>
        </w:rPr>
        <w:t xml:space="preserve"> </w:t>
      </w:r>
      <w:r w:rsidRPr="00191613">
        <w:rPr>
          <w:b/>
          <w:i/>
          <w:sz w:val="28"/>
        </w:rPr>
        <w:t>господарства;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b/>
          <w:sz w:val="28"/>
        </w:rPr>
        <w:t>проект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Закону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України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внесення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комплексних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законодавчих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змін,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зокрема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Земельного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кодексу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України,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Цивільного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кодексу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України,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законів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України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«Про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Державний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земельний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кадастр»,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«Про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державну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реєстрацію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речових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прав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нерухоме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майно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їх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обтяжень»,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«Про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особливості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здійснення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права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власності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багатоквартирному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будинку»,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щодо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врегулювання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питання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реалізації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співвласниками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багатоквартирних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будинків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прав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отримання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у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користування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чи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власність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земельних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ділянок,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яких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розташовані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такі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будинки,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також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належні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до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них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будівлі,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споруди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та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прибудинкові</w:t>
      </w:r>
      <w:r w:rsidRPr="00191613">
        <w:rPr>
          <w:b/>
          <w:sz w:val="28"/>
        </w:rPr>
        <w:t xml:space="preserve"> </w:t>
      </w:r>
      <w:r w:rsidRPr="00191613">
        <w:rPr>
          <w:b/>
          <w:sz w:val="28"/>
        </w:rPr>
        <w:t>території;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розробити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порядок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списання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розташовані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квартири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нежитлові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приміщення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приватної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власності,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балансу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міністерств,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(зокрема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спеціальним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статусом),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самоврядування,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підприємств,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установ,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організацій,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господарських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товариств,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господарських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організацій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підприємств,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створених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внаслідок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приватизації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корпоратизації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підприємств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увійшли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статутного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капіталу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господарських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товариств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знаходяться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балансі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(обліку)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об’єкти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власності;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привести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свої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нормативно-правові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акти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забезпечити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приведення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міністерствами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іншими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центральними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нормативно-правових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актів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включити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інформацію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звіту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хід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результати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Програми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діяльності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Кабінету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Міністрів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України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2020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рік.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3.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Національній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комісії,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здійснює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регулювання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сферах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енергетики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b/>
          <w:i/>
          <w:sz w:val="28"/>
        </w:rPr>
        <w:t>двомісячний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Порядком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видів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обов’язковими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розробити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затвердити: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типовий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договір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lastRenderedPageBreak/>
        <w:t>методологію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розрахунку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граничних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рівнів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вартості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видів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входять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виконуються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систем;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граничні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рівні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вартості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видів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входять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4.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Центральному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виконавчої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влади,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реалізує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політику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нафтогазовому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комплексі,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двомісячний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розробити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затвердити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Порядок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багатоквартирному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робіт,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є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обов’язковими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під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час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5.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Операторам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газорозподільних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тримісячний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строк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поінформувати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мешканців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газифікованих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необхідність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укладення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технічного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внутрішньобудинкових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систем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газопостачання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окремо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кожний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багатоповерховий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шляхом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розміщення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інформації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квитанціях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оплату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розподілу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природного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газу,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електронних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особистих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кабінетах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i/>
          <w:sz w:val="28"/>
        </w:rPr>
        <w:t>та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у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загальнодоступних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місцях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на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інформаційних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стендах</w:t>
      </w:r>
      <w:r w:rsidRPr="00191613">
        <w:rPr>
          <w:i/>
          <w:sz w:val="28"/>
        </w:rPr>
        <w:t xml:space="preserve"> </w:t>
      </w:r>
      <w:r w:rsidRPr="00191613">
        <w:rPr>
          <w:i/>
          <w:sz w:val="28"/>
        </w:rPr>
        <w:t>будинків.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6.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Виконавці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уклали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договори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надання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відповідних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послуг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набрання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чинності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цим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стягують</w:t>
      </w:r>
      <w:r w:rsidRPr="00191613">
        <w:rPr>
          <w:sz w:val="28"/>
        </w:rPr>
        <w:t xml:space="preserve"> </w:t>
      </w:r>
      <w:r w:rsidRPr="00191613">
        <w:rPr>
          <w:sz w:val="28"/>
        </w:rPr>
        <w:t>із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споживачів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плату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абонентське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внески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встановлення,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обслуговування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заміну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вузлів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комерційного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обліку,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зобов’язані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переглянути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їх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</w:t>
      </w:r>
      <w:r w:rsidRPr="00191613">
        <w:rPr>
          <w:sz w:val="28"/>
        </w:rPr>
        <w:t xml:space="preserve"> </w:t>
      </w:r>
      <w:r w:rsidRPr="00191613">
        <w:rPr>
          <w:sz w:val="28"/>
        </w:rPr>
        <w:t>урахуванням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вимог</w:t>
      </w:r>
      <w:r w:rsidRPr="00191613">
        <w:rPr>
          <w:sz w:val="28"/>
        </w:rPr>
        <w:t xml:space="preserve"> </w:t>
      </w:r>
      <w:r w:rsidRPr="00191613">
        <w:rPr>
          <w:sz w:val="28"/>
        </w:rPr>
        <w:t>цього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Закону.</w:t>
      </w:r>
    </w:p>
    <w:p w:rsidR="00191613" w:rsidRPr="00191613" w:rsidRDefault="00191613" w:rsidP="00191613">
      <w:pPr>
        <w:ind w:firstLine="720"/>
        <w:jc w:val="both"/>
        <w:rPr>
          <w:sz w:val="28"/>
        </w:rPr>
      </w:pPr>
      <w:r w:rsidRPr="00191613">
        <w:rPr>
          <w:sz w:val="28"/>
        </w:rPr>
        <w:t>7.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Органам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влади,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органам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місцевого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самоврядування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31</w:t>
      </w:r>
      <w:r w:rsidRPr="00191613">
        <w:rPr>
          <w:sz w:val="28"/>
        </w:rPr>
        <w:t xml:space="preserve"> </w:t>
      </w:r>
      <w:r w:rsidRPr="00191613">
        <w:rPr>
          <w:sz w:val="28"/>
        </w:rPr>
        <w:t>грудня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2021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року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забезпечити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формування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земельних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ділянок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шляхом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визначення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меж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земельних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ділянок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державної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чи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комунальної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власності,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яких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розташовані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багатоквартирні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будинки,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також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належні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будівлі,</w:t>
      </w:r>
      <w:r w:rsidRPr="00191613">
        <w:rPr>
          <w:sz w:val="28"/>
        </w:rPr>
        <w:t xml:space="preserve"> </w:t>
      </w:r>
      <w:r w:rsidRPr="00191613">
        <w:rPr>
          <w:sz w:val="28"/>
        </w:rPr>
        <w:t>споруди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прибудинкові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території,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за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проектами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землеустрою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впорядкування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територій</w:t>
      </w:r>
      <w:r w:rsidRPr="00191613">
        <w:rPr>
          <w:sz w:val="28"/>
        </w:rPr>
        <w:t xml:space="preserve"> </w:t>
      </w:r>
      <w:r w:rsidRPr="00191613">
        <w:rPr>
          <w:sz w:val="28"/>
        </w:rPr>
        <w:t>населених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пунктів,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проектами</w:t>
      </w:r>
      <w:r w:rsidRPr="00191613">
        <w:rPr>
          <w:sz w:val="28"/>
        </w:rPr>
        <w:t xml:space="preserve"> </w:t>
      </w:r>
      <w:r w:rsidRPr="00191613">
        <w:rPr>
          <w:sz w:val="28"/>
        </w:rPr>
        <w:t>землеустрою</w:t>
      </w:r>
      <w:r w:rsidRPr="00191613">
        <w:rPr>
          <w:sz w:val="28"/>
        </w:rPr>
        <w:t xml:space="preserve"> </w:t>
      </w:r>
      <w:r w:rsidRPr="00191613">
        <w:rPr>
          <w:sz w:val="28"/>
        </w:rPr>
        <w:t>щодо</w:t>
      </w:r>
      <w:r w:rsidRPr="00191613">
        <w:rPr>
          <w:sz w:val="28"/>
        </w:rPr>
        <w:t xml:space="preserve"> </w:t>
      </w:r>
      <w:r w:rsidRPr="00191613">
        <w:rPr>
          <w:sz w:val="28"/>
        </w:rPr>
        <w:t>впорядкування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території</w:t>
      </w:r>
      <w:r w:rsidRPr="00191613">
        <w:rPr>
          <w:sz w:val="28"/>
        </w:rPr>
        <w:t xml:space="preserve"> </w:t>
      </w:r>
      <w:r w:rsidRPr="00191613">
        <w:rPr>
          <w:sz w:val="28"/>
        </w:rPr>
        <w:t>для</w:t>
      </w:r>
      <w:r w:rsidRPr="00191613">
        <w:rPr>
          <w:sz w:val="28"/>
        </w:rPr>
        <w:t xml:space="preserve"> </w:t>
      </w:r>
      <w:r w:rsidRPr="00191613">
        <w:rPr>
          <w:sz w:val="28"/>
        </w:rPr>
        <w:t>містобудівних</w:t>
      </w:r>
      <w:r w:rsidRPr="00191613">
        <w:rPr>
          <w:sz w:val="28"/>
        </w:rPr>
        <w:t xml:space="preserve"> </w:t>
      </w:r>
      <w:r w:rsidRPr="00191613">
        <w:rPr>
          <w:sz w:val="28"/>
        </w:rPr>
        <w:t>потреб.</w:t>
      </w:r>
    </w:p>
    <w:p w:rsidR="00595064" w:rsidRPr="00191613" w:rsidRDefault="00595064" w:rsidP="00191613">
      <w:pPr>
        <w:ind w:firstLine="720"/>
        <w:jc w:val="both"/>
        <w:rPr>
          <w:sz w:val="28"/>
        </w:rPr>
      </w:pPr>
    </w:p>
    <w:sectPr w:rsidR="00595064" w:rsidRPr="00191613" w:rsidSect="00191613">
      <w:footerReference w:type="even" r:id="rId8"/>
      <w:footerReference w:type="default" r:id="rId9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613" w:rsidRDefault="00191613">
      <w:r>
        <w:separator/>
      </w:r>
    </w:p>
  </w:endnote>
  <w:endnote w:type="continuationSeparator" w:id="0">
    <w:p w:rsidR="00191613" w:rsidRDefault="00191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613" w:rsidRDefault="00191613" w:rsidP="000535F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191613" w:rsidRDefault="0019161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613" w:rsidRDefault="00191613" w:rsidP="000535F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24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191613" w:rsidRDefault="0019161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613" w:rsidRDefault="00191613">
      <w:r>
        <w:separator/>
      </w:r>
    </w:p>
  </w:footnote>
  <w:footnote w:type="continuationSeparator" w:id="0">
    <w:p w:rsidR="00191613" w:rsidRDefault="001916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5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613"/>
    <w:rsid w:val="000268D9"/>
    <w:rsid w:val="000C1B55"/>
    <w:rsid w:val="000E52CE"/>
    <w:rsid w:val="00127AE4"/>
    <w:rsid w:val="00191613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7B9AF8"/>
  <w15:chartTrackingRefBased/>
  <w15:docId w15:val="{36C3525E-DBB5-4D2F-AD9E-E3938C3D4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19161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191613"/>
    <w:rPr>
      <w:sz w:val="28"/>
    </w:rPr>
  </w:style>
  <w:style w:type="character" w:styleId="aa">
    <w:name w:val="page number"/>
    <w:basedOn w:val="a1"/>
    <w:rsid w:val="00191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189-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24</Pages>
  <Words>7233</Words>
  <Characters>52082</Characters>
  <Application>Microsoft Office Word</Application>
  <DocSecurity>0</DocSecurity>
  <Lines>1021</Lines>
  <Paragraphs>318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2020-09-15T09:41:00Z</dcterms:created>
  <dcterms:modified xsi:type="dcterms:W3CDTF">2020-09-15T09:44:00Z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