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96" w:rsidRDefault="00DE3396" w:rsidP="00DE3396">
      <w:pPr>
        <w:ind w:firstLine="720"/>
        <w:jc w:val="right"/>
        <w:rPr>
          <w:sz w:val="28"/>
        </w:rPr>
      </w:pPr>
      <w:bookmarkStart w:id="0" w:name="_GoBack"/>
      <w:bookmarkEnd w:id="0"/>
      <w:r w:rsidRPr="00DE3396">
        <w:rPr>
          <w:sz w:val="28"/>
        </w:rPr>
        <w:t>ПРОЕКТ</w:t>
      </w:r>
    </w:p>
    <w:p w:rsidR="00DE3396" w:rsidRDefault="00DE3396" w:rsidP="00DE3396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(02.12.2020)</w:t>
      </w:r>
    </w:p>
    <w:p w:rsidR="00DE3396" w:rsidRPr="00DE3396" w:rsidRDefault="00DE3396" w:rsidP="00DE3396">
      <w:pPr>
        <w:ind w:firstLine="720"/>
        <w:jc w:val="right"/>
        <w:rPr>
          <w:sz w:val="28"/>
          <w:lang w:val="ru-RU"/>
        </w:rPr>
      </w:pPr>
    </w:p>
    <w:p w:rsidR="00DE3396" w:rsidRPr="00DE3396" w:rsidRDefault="00DE3396" w:rsidP="00DE3396">
      <w:pPr>
        <w:ind w:firstLine="720"/>
        <w:jc w:val="center"/>
        <w:rPr>
          <w:b/>
          <w:sz w:val="28"/>
        </w:rPr>
      </w:pPr>
      <w:r w:rsidRPr="00DE3396">
        <w:rPr>
          <w:b/>
          <w:sz w:val="28"/>
        </w:rPr>
        <w:t>Закон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</w:t>
      </w:r>
    </w:p>
    <w:p w:rsidR="00DE3396" w:rsidRDefault="00DE3396" w:rsidP="00DE3396">
      <w:pPr>
        <w:ind w:firstLine="720"/>
        <w:jc w:val="center"/>
        <w:rPr>
          <w:b/>
          <w:sz w:val="28"/>
        </w:rPr>
      </w:pP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внесення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змін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деяких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щодо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врегулювання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окремих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питань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сфері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житлово-комунальних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</w:p>
    <w:p w:rsidR="00DE3396" w:rsidRPr="00DE3396" w:rsidRDefault="00DE3396" w:rsidP="00DE3396">
      <w:pPr>
        <w:ind w:firstLine="720"/>
        <w:jc w:val="center"/>
        <w:rPr>
          <w:sz w:val="28"/>
        </w:rPr>
      </w:pP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Верховна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I.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Внести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зміни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самоврядування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Україні»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(Відомості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Верховної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1997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24,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170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наступними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змінами):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55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26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2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«а»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28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межах,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числі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виробництво,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транспортування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постачання),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тарифів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централізоване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водопостачання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централізоване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водовідведення</w:t>
      </w:r>
      <w:r w:rsidRPr="00DE3396">
        <w:rPr>
          <w:sz w:val="28"/>
        </w:rPr>
        <w:t>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виробництво,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транспортування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Національною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комісією,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сферах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енергетики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побутові,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транспортні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послуги";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"а"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30: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підпункті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6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«збирання,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транспортування,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утилізації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знешкодження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побутових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відходів»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«поводження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побутовими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відходами»;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підпункт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19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підпунктами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23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24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"23)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засадах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межах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вивезення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побутових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відходів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спеціально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транспортними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засобами;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24)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прийняття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рішення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початок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закінчення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опалювального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періоду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урахуванням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кліматичних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умов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згідно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будівельними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нормами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правилами,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правилами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технічної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експлуатації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теплових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установок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державними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санітарними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нормами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правилами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іншими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нормативними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документами».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4.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4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ринок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(Відомості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Верховної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2015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27,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234;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26,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172)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4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–</w:t>
      </w:r>
      <w:r w:rsidRPr="00DE3396">
        <w:rPr>
          <w:sz w:val="28"/>
        </w:rPr>
        <w:t xml:space="preserve"> </w:t>
      </w:r>
      <w:r w:rsidRPr="00DE3396">
        <w:rPr>
          <w:sz w:val="28"/>
        </w:rPr>
        <w:t>4</w:t>
      </w:r>
      <w:r w:rsidRPr="00DE3396">
        <w:rPr>
          <w:sz w:val="28"/>
          <w:vertAlign w:val="superscript"/>
        </w:rPr>
        <w:t>3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«4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</w:rPr>
        <w:t>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типового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(багатоквартирних)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системи);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4</w:t>
      </w:r>
      <w:r w:rsidRPr="00DE3396">
        <w:rPr>
          <w:b/>
          <w:sz w:val="28"/>
          <w:vertAlign w:val="superscript"/>
        </w:rPr>
        <w:t>2</w:t>
      </w:r>
      <w:r w:rsidRPr="00DE3396">
        <w:rPr>
          <w:b/>
          <w:sz w:val="28"/>
        </w:rPr>
        <w:t>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затвердження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методології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розрахунку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граничних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рівнів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вартості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видів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робіт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технічного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внутрішньобудинкових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газопостачання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будинків;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4</w:t>
      </w:r>
      <w:r w:rsidRPr="00DE3396">
        <w:rPr>
          <w:b/>
          <w:sz w:val="28"/>
          <w:vertAlign w:val="superscript"/>
        </w:rPr>
        <w:t>3</w:t>
      </w:r>
      <w:r w:rsidRPr="00DE3396">
        <w:rPr>
          <w:b/>
          <w:sz w:val="28"/>
        </w:rPr>
        <w:t>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для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газорозподільних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граничних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рівнів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вартості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видів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робіт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технічного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внутрішньобудинкових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газопостачання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будинків,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розраховані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згідно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затвердженою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Регулятором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методологією».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6.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b/>
          <w:sz w:val="28"/>
        </w:rPr>
        <w:t>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(Відомості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Верховної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2018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1,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23,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211;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18,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123):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3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механічне,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електричне,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газове,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сантехнічне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більше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нежитлового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числі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комунікації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автономного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бойлерні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елеваторні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протипожежної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безпеки,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вентиляційні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канали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канали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димовидалення,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ліфтів,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щитів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зовнішньої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поверхні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стіни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точки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(нежитлового)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–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запірного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пристрою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вводі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запірних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пристроїв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включно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місцями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підключення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приладів,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газоспоживального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агрегатів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тощо)»;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«11)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платіж,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сплачує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(далі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(далі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систем)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включає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пов'язані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обсягу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спожитих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нарахуванням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стягненням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(у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їх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наявності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споживача),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крім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випадків,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визначених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функцій,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пов’язаних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поточного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водовідведення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води)»;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4: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першій: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6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"6)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граничного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розрахунку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8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«якості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«кількості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12-14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«12)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затвердження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порядку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ведення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електронного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реєстру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будинків;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13)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затвердження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порядку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зберігання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технічної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іншої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документації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їх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прибудинкові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території;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14)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затвердження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порядків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зберігання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органами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місцевого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самоврядування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примірників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рішень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(протоколів)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загальних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зборів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співвласників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будинків,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розміщення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їх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офіційних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веб-сайтах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інформації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рішення,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прийняті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такими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зборами»;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другій: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6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sz w:val="28"/>
        </w:rPr>
        <w:t>«6)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порядку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відключення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споживачів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(систем)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централізованого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опалення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(теплопостачання)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гарячої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води»;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9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sz w:val="28"/>
        </w:rPr>
        <w:t>«</w:t>
      </w:r>
      <w:r w:rsidRPr="00DE3396">
        <w:rPr>
          <w:b/>
          <w:sz w:val="28"/>
        </w:rPr>
        <w:t>9)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порядку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утримання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спільного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майна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прибудинкової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території;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10)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ведення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галузевої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звітності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сфері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житлово-комунальних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sz w:val="28"/>
        </w:rPr>
        <w:t>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7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10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«7)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прийняття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початок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закінчення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опалювального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періоду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урахуванням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кліматичних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будівельними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правилами,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правилами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експлуатації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установок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санітарними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правилами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нормативними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документами;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8)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передача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відомостей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електронного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реєстру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будинків;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9)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зберігання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забезпечення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доступу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технічної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іншої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передбаченої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законодавством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документації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їх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прибудинкові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території,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зокрема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документів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обов’язковим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переліком,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визначеним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центральним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органом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виконавчої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влади,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що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забезпечує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формування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реалізацію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державної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політики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сфері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житлово-комунального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господарства,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документів,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підставі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яких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багатоквартирний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будинок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прийнято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експлуатацію,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технічних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паспортів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будинків,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планів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інженерних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мереж,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документів,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що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засвідчують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право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власності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чи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користування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земельними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ділянками,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документації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щодо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проведення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робіт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капітального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ремонту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будинках;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10)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зберігання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примірників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рішень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(протоколів)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загальних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зборів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співвласників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розміщення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своїх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офіційних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веб-сайтах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інформації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рішення,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прийняті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такими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зборами»;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5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«1)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Послуга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включає: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з</w:t>
      </w:r>
      <w:r w:rsidRPr="00DE3396">
        <w:rPr>
          <w:sz w:val="28"/>
        </w:rPr>
        <w:t>абезпечення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майна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зокрема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прибирання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території,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прибудинкова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територія,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даними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Державного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земельного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кадастру,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знаходиться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власності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користуванні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вимог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законодавства,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санітарно-технічних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використовуються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ліфтів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тощо;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купівлю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функціонування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майна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поточний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майна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інші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додаткові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можуть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замовлені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sz w:val="28"/>
        </w:rPr>
        <w:t>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4)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8: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7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другій: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5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«5)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розглядати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претензії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скарги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випадках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проводити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перерахунки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ненадання,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обсязі,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несвоєчасно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неналежної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якості,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випадках,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12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13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«12)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контролювати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міжповіркових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інтервалів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інформувати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житлово-будівельного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кооперативу,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вихід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ладу,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необхідність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зняття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настання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терміну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повірки;</w:t>
      </w:r>
    </w:p>
    <w:p w:rsidR="00DE3396" w:rsidRPr="00DE3396" w:rsidRDefault="00DE3396" w:rsidP="00DE3396">
      <w:pPr>
        <w:ind w:firstLine="720"/>
        <w:jc w:val="both"/>
        <w:rPr>
          <w:b/>
          <w:i/>
          <w:sz w:val="28"/>
        </w:rPr>
      </w:pPr>
      <w:r w:rsidRPr="00DE3396">
        <w:rPr>
          <w:b/>
          <w:i/>
          <w:sz w:val="28"/>
        </w:rPr>
        <w:t>14)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направляти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управителю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або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відповідним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виконавцям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протягом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п’яти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робочих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днів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отримані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скарги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споживачів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щодо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надання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комунальних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послуг,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якщо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вирішення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таких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скарг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стосується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обов’язків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управителя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або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інших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виконавців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послуг";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третій:</w:t>
      </w:r>
    </w:p>
    <w:p w:rsidR="00DE3396" w:rsidRPr="00DE3396" w:rsidRDefault="00DE3396" w:rsidP="00DE3396">
      <w:pPr>
        <w:ind w:firstLine="720"/>
        <w:jc w:val="both"/>
        <w:rPr>
          <w:b/>
          <w:i/>
          <w:sz w:val="28"/>
        </w:rPr>
      </w:pPr>
      <w:r w:rsidRPr="00DE3396">
        <w:rPr>
          <w:b/>
          <w:i/>
          <w:sz w:val="28"/>
        </w:rPr>
        <w:t>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пункті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9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слова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«припинити/призупинити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надання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послуг»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замінити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словами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«припинити/призупинити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надання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послуг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управління";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10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«10)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письмовою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заявою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діяти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його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імені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представник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відносинах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виконавцями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послуг.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застосовуються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положення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Цивільного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кодексу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доручення</w:t>
      </w:r>
      <w:r w:rsidRPr="00DE3396">
        <w:rPr>
          <w:sz w:val="28"/>
        </w:rPr>
        <w:t>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після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одинадцятого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трьома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новими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</w:t>
      </w:r>
      <w:r w:rsidRPr="00DE3396">
        <w:rPr>
          <w:b/>
          <w:i/>
          <w:sz w:val="28"/>
        </w:rPr>
        <w:t>11)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направляти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протягом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п’яти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робочих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днів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відповідним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виконавцям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отримані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скарги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споживачів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щодо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надання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комунальних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послуг,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якщо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вирішення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таких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скарг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стосується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обов’язків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виконавців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послуг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(робіт);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12)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прийняття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рішення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імені,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інтересах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рахунок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укладати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виконавцями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здійснювати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обсягу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спожитих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їх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оплати,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числі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стосовно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кожного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співвласника;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здійснювати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розподіл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між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обсягу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спожитої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законодавства;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13)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прийняття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рішення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імені,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інтересах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рахунок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укладати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виконавцями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відкривати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поточний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рахунок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спеціальним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режимом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використання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кожною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для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проведення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розрахунків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згідно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колективним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загальному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порядку,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визначеному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Національним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банком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для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відкриття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поточних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рахунків</w:t>
      </w:r>
      <w:r w:rsidRPr="00DE3396">
        <w:rPr>
          <w:sz w:val="28"/>
        </w:rPr>
        <w:t>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зв'язку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дванадцятий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п’ятнадцятим;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5)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9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«4.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Структура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вимогами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Споживач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щомісяця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періодичністю,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вносить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однією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сумою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числі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окремих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складових,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передбачених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деталізацію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складових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рахунках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споживачів»;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6)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10: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самоврядування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засадах,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рівні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запропонованої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конкурсній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пропозиції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переможцем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конкурсу»;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третій: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шостий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b/>
          <w:i/>
          <w:sz w:val="28"/>
        </w:rPr>
      </w:pPr>
      <w:r w:rsidRPr="00DE3396">
        <w:rPr>
          <w:b/>
          <w:i/>
          <w:sz w:val="28"/>
        </w:rPr>
        <w:t>«Управитель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порядку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періодичністю,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визначеними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договором,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та/або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вимогу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споживача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зобов’язаний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інформувати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споживача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фактичні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витрати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виконані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(надані)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роботи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(послуги)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утримання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ремонту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спільного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майна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його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прибудинкової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території»;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восьмим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</w:t>
      </w:r>
      <w:r w:rsidRPr="00DE3396">
        <w:rPr>
          <w:b/>
          <w:i/>
          <w:sz w:val="28"/>
        </w:rPr>
        <w:t>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разі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якщо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прибудинкова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територія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не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оформлена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власність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або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користування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співвласників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прибирання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інші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послуги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обслуговування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території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навколо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такого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можуть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включені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кошторису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витрат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утримання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прибудинкової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території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тому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числі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визначенні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управителя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конкурсних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засадах)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виключно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згодою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споживачів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визначенням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договірних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засадах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погодженням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органом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місцевого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самоврядування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меж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площі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території,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яку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співвласники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згодні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утримувати»;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7)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12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можуть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затверджуватися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окремо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різних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моделей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різних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категорій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числі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садибного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споживач)»;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8)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13: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«4.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пропозицією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внесення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цієї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звернутися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будь-яка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сторона,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надавши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письмово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стороні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проект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(змін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нього),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складений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типовим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«5.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вибір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публічним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приєднання.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Такі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30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опублікування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тексту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офіційному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веб-сайті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самоврядування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веб-сайті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вибір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розміщується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опублікування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тексту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загальнодоступних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місцях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інформаційних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стендах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рахунках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публічних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розміщують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вимоги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необхідну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окремо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офіційному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веб-сайті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самоврядування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веб-сайті.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розміщується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опублікування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тексту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загальнодоступних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місцях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інформаційних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стендах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рахунках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прийняття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14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прийняте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запланованої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такий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виконавець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вимог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цієї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обраною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моделлю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раніше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достроково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припиняється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новим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але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припинення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(втрата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раніше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звільняє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сторони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відповідальності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порушення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його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30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закінчення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повідомили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прийняття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вибір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14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публічний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продовженим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наступний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однорічний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Публічні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(садибних)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30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опублікування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тексту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офіційному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веб-сайті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самоврядування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веб-сайті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вчинив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відключення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(відмови)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розміщується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опублікування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тексту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загальнодоступних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місцях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інформаційних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стендах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рахунках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Плата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публічним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розраховується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виходячи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цін/тарифів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обсягу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спожитих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законодавства;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перевищувати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граничний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України";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шостою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«6.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Відмова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споживача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(іншої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особи,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укладає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такий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договір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інтересах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споживача)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укладення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виконавцем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звільняє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його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обов’язку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оплати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фактично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спожитої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виконавцем»</w:t>
      </w:r>
      <w:r w:rsidRPr="00DE3396">
        <w:rPr>
          <w:sz w:val="28"/>
        </w:rPr>
        <w:t>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9)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14: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«1.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прийнятим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саме: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самостійно,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вибір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дійшли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імені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усіх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особою;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споживачем,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об’єднанням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юридичною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особою,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об’єднує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інтересах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(об’єднання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самостійно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обирають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моделей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цією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частиною,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межах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дозволяється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різних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моделей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різними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2.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підставі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послуги.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Виконавець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індивідуальним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забезпечує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відповідність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кількісних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якісних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характеристик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нормативам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межі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внутрішньобудинкових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інженерно-технічних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приміщення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споживача.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поточний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i/>
          <w:sz w:val="28"/>
        </w:rPr>
        <w:t>Плата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виконавцям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комунальних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послуг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з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постачання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та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розподілу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природного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газу,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виконавцям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комунальної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послуги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з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постачання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та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розподілу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електричної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енергії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за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індивідуальним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договором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складається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з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плати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за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послугу,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що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розраховується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відповідно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до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засад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формування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та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встановлення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цін/тарифів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на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відповідну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комунальну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послугу,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визначених</w:t>
      </w:r>
      <w:r w:rsidRPr="00DE3396">
        <w:rPr>
          <w:i/>
          <w:sz w:val="28"/>
        </w:rPr>
        <w:t xml:space="preserve"> </w:t>
      </w:r>
      <w:r w:rsidRPr="00DE3396">
        <w:rPr>
          <w:i/>
          <w:sz w:val="28"/>
        </w:rPr>
        <w:t>законом.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Виконавець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кількісних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якісних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характеристик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нормативам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межі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інженерно-технічних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поточний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підставі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Капітальний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залученими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суб'єктами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b/>
          <w:i/>
          <w:sz w:val="28"/>
        </w:rPr>
        <w:t>або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кошти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інших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джерел,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не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заборонених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законодавством.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вносяться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зменшення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кошторису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поточний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Плата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розраховується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виходячи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цін/тарифів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обсягу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спожитих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законодавства;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перевищувати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граничний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поточний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четвертій: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абзаци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сьомий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одинадцятому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числі,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але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виключно»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абзаци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дванадцятий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шістнадцятий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після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дев’ятнадцятого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новим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суб'єктами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залученими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зв'язку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двадцятий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двадцять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двадцять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двадцять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четвертим;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шосту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«Такий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(вузлами)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загальний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суб'єктами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залученими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сьомої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«7.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однієї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моделей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цієї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досягнення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публічний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вимог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13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урахуванням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особливостей»;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10)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2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16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міжопалювальний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період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(систем)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(теплопостачання)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виходячи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кліматичних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нормативно-правовими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актами»;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11)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17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чотирма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новими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«Витрати,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пов’язані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відшкодовуються: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шляхом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перевищувати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граничний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розмір,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систем;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споживачем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прийняття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рішення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заміну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Порядок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умови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заміни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визначаються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правилами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типовими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sz w:val="28"/>
        </w:rPr>
        <w:t>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п'яту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19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"3.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безпеки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готовності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дво-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їхнім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–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Технічне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внутрішньобудинкових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газопостачання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будинках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здійснюється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рахунок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технічне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безпечну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експлуатацію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внутрішньобудинкових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газопостачання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несе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відповідальність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газорозподільної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інший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суб’єкт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господарювання,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укладено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договір.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Порядок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обов’язковими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влади,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реалізує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політику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нафтогазовому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комплексі.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сторони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істотні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підставі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волевиявлення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урахуванням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вимог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Господарського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Цивільного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кодексів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повідомляють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15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договору.</w:t>
      </w:r>
    </w:p>
    <w:p w:rsidR="00DE3396" w:rsidRPr="00DE3396" w:rsidRDefault="00DE3396" w:rsidP="00DE3396">
      <w:pPr>
        <w:ind w:firstLine="720"/>
        <w:jc w:val="both"/>
        <w:rPr>
          <w:color w:val="000000"/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типового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затвердженого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Національною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комісією,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сферах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енергетики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публічним.</w:t>
      </w:r>
      <w:r w:rsidRPr="00DE3396">
        <w:rPr>
          <w:sz w:val="28"/>
        </w:rPr>
        <w:t xml:space="preserve"> </w:t>
      </w:r>
      <w:r w:rsidRPr="00DE3396">
        <w:rPr>
          <w:b/>
          <w:color w:val="000000"/>
          <w:sz w:val="28"/>
        </w:rPr>
        <w:t>Оператор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газорозподільної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системи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не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має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права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вимагати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укладання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договору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технічне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обслуговування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внутрішньобудинкових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систем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газопостачання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багатоквартирного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будинку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інших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умовах,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що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не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відповідають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умовам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типового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договору,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затвердженого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Національною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комісією,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що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здійснює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державне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регулювання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сферах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енергетики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та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комунальних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послуг</w:t>
      </w:r>
      <w:r w:rsidRPr="00DE3396">
        <w:rPr>
          <w:color w:val="000000"/>
          <w:sz w:val="28"/>
        </w:rPr>
        <w:t>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зверненням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відмовити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звернулися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заявою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направили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йому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вважається,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приєдналися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ліцензійної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діяльності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розташований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будинок.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розподіляє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кошторисну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пропорційно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кількості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квитанції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Національна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комісія,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сферах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енергетики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щороку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граничні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рівні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будинках.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Національною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комісією,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сферах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енергетики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типового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граничних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рівнів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розмістити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своєму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офіційному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веб-сайті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публічний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кошторисну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розташованого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його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ліцензійної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діяльності.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кошторисну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подається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двох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формах: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оплата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єдиним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платежем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особою,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імені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усіх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їхній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оплата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окремими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платежами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квитанціями.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заборгованість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перевищує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кошторисну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припинений</w:t>
      </w:r>
      <w:r w:rsidRPr="00DE3396">
        <w:rPr>
          <w:sz w:val="28"/>
        </w:rPr>
        <w:t xml:space="preserve"> </w:t>
      </w:r>
      <w:r w:rsidRPr="00DE3396">
        <w:rPr>
          <w:b/>
          <w:i/>
          <w:sz w:val="28"/>
        </w:rPr>
        <w:t>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односторонньому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порядку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Представник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оператора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газорозподільної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системи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або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іншого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суб’єкта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господарювання,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яким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укладено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договір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технічне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обслуговування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внутрішньобудинкових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систем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газопостачання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має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право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доступу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приміщень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для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здійснення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технічного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обслуговування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внутрішньобудинкових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систем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газопостачання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такого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будинку.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Власник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(співвласник)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зобов’язаний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надати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представнику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оператора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газорозподільної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системи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доступ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приміщень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для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здійснення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технічного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обслуговування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внутрішньобудинкових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систем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газопостачання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такого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будинку.</w:t>
      </w:r>
    </w:p>
    <w:p w:rsidR="00DE3396" w:rsidRPr="00DE3396" w:rsidRDefault="00DE3396" w:rsidP="00DE3396">
      <w:pPr>
        <w:ind w:firstLine="720"/>
        <w:jc w:val="both"/>
        <w:rPr>
          <w:b/>
          <w:i/>
          <w:sz w:val="28"/>
        </w:rPr>
      </w:pPr>
      <w:r w:rsidRPr="00DE3396">
        <w:rPr>
          <w:b/>
          <w:i/>
          <w:sz w:val="28"/>
        </w:rPr>
        <w:t>Законодавством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встановлюється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порядок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надання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такого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доступу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відповідальність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його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ненадання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власником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(співвласниками)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багатоквартирного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будинку.</w:t>
      </w:r>
    </w:p>
    <w:p w:rsidR="00DE3396" w:rsidRPr="00DE3396" w:rsidRDefault="00DE3396" w:rsidP="00DE3396">
      <w:pPr>
        <w:ind w:firstLine="720"/>
        <w:jc w:val="both"/>
        <w:rPr>
          <w:b/>
          <w:i/>
          <w:sz w:val="28"/>
        </w:rPr>
      </w:pPr>
      <w:r w:rsidRPr="00DE3396">
        <w:rPr>
          <w:b/>
          <w:i/>
          <w:sz w:val="28"/>
        </w:rPr>
        <w:t>Доступ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житла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для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здійснення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технічного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обслуговування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внутрішньобудинкових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систем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газопостачання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здійснюється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урахуванням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особливостей,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встановлених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цим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Законом.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Поточний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капітальний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кошторису,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затвердженого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4.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Управитель,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об’єднання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уповноважена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особа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може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звернутися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газорозподільної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запитом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отримання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копії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технічної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документації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внутрішньобудинкову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систему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газопостачання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письмового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запиту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копії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документації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наявності)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копію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30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запиту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відшкодування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копіювання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доступ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публічної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інформації»).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5.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Локалізація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ліквідація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аварійних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ситуацій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21: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третьої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«централізованого»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«5.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сума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виробництво,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транспортування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Органи,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встановлювати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(методики)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транспортування,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особливості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врахування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центральних)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метою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недопущення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подвійної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компенсації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після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новою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"6.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виробляється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допомогою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автономного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діяльність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окремо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автономного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сума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виробництво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зв’язку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шосту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сьомою;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14)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22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"5.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виробляється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допомогою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автономного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встановлюються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органом,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що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регулює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діяльність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суб’єкта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окремо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урахуванням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собівартості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рентабельності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провадить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діяльність»;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15)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24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«4.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Виконавець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щомісяця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загальний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обсяг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спожитої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централізованого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водовідведення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нарахування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водовідведення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16)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п'ятої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27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"У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перевірки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централізованого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проб.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проб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включається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акта-претензії.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Порядок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проб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дослідження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централізованого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затверджується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України";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17)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28: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письмовою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заявою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імені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інтересах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його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представник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застосовуються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положення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Цивільного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кодексу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доручення»;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письмовою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заявою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його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імені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інтересах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застосовуються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положення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Цивільного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кодексу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доручення»;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18)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hyperlink r:id="rId7">
        <w:r w:rsidRPr="00DE3396">
          <w:rPr>
            <w:sz w:val="28"/>
          </w:rPr>
          <w:t>розділі</w:t>
        </w:r>
        <w:r w:rsidRPr="00DE3396">
          <w:rPr>
            <w:sz w:val="28"/>
          </w:rPr>
          <w:t xml:space="preserve"> </w:t>
        </w:r>
        <w:r w:rsidRPr="00DE3396">
          <w:rPr>
            <w:sz w:val="28"/>
          </w:rPr>
          <w:t>VI</w:t>
        </w:r>
      </w:hyperlink>
      <w:r w:rsidRPr="00DE3396">
        <w:rPr>
          <w:sz w:val="28"/>
        </w:rPr>
        <w:t xml:space="preserve"> </w:t>
      </w:r>
      <w:r w:rsidRPr="00DE3396">
        <w:rPr>
          <w:sz w:val="28"/>
        </w:rPr>
        <w:t>«Прикінцеві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перехідні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положення»: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пункти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3,</w:t>
      </w:r>
      <w:r w:rsidRPr="00DE3396">
        <w:rPr>
          <w:sz w:val="28"/>
        </w:rPr>
        <w:t xml:space="preserve"> </w:t>
      </w:r>
      <w:r w:rsidRPr="00DE3396">
        <w:rPr>
          <w:sz w:val="28"/>
        </w:rPr>
        <w:t>3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4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«3.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зберігають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правилами,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передбачено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більш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ранній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припинення,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продовженими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умовах.</w:t>
      </w:r>
    </w:p>
    <w:p w:rsidR="00DE3396" w:rsidRPr="00DE3396" w:rsidRDefault="00DE3396" w:rsidP="00DE339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Договори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надання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комунальних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послуг,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тому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числі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із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співвласниками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багатоквартирних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будинків,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які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не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прийняли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рішення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модель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організації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договірних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відносин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виконавцями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комунальних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послуг,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мають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бути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укладені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виконавцями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відповідних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комунальних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послуг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протягом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двох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місяців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дня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набрання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чинності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рішенням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Кабінету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Міністрів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України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затвердження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типових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публічних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договорів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приєднання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надання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комунальних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послуг.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Пільги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субсидії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відшкодування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</w:rPr>
        <w:t>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споруд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територій,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управителями,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зберігають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числі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вивезення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побутових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відходів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наявності),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правилами,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передбачено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більш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ранній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припинення,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продовженими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умовах.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будь-яких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споруд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територій,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додатків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кошторисів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(цін/тарифів)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забороняється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нікчемною.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Виконавець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достроково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розірвати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попередивши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пізніш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розірвання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прийняття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(зміну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споруд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територій,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управителем,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втрачають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(загальними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об'єднання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початку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зобов’язань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управління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будинком,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укладеним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правилами,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визначеними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Законом,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але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раніше</w:t>
      </w:r>
      <w:r w:rsidRPr="00DE3396">
        <w:rPr>
          <w:b/>
          <w:sz w:val="28"/>
        </w:rPr>
        <w:t xml:space="preserve"> </w:t>
      </w:r>
      <w:r w:rsidRPr="00DE3396">
        <w:rPr>
          <w:sz w:val="28"/>
        </w:rPr>
        <w:t>ніж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через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після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направлення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особою,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(загальними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об'єднання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письмового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припинення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виконавець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пізніше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30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припинення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остаточне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нарахування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фактичних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нарахувань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обсягів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Пільги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субсидії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відшкодування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споруд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споруд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територій.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Типового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сторони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погоджених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самоврядування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засадах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виконавчим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повноважень,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делеговані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функції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житлово-комунального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господарства,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ефективної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експлуатації,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необхідного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рівня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послуг).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суперечать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положенням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Типового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після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його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застосовуються,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сторін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Типового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4.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незалежно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обраної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можуть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модель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відносин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електричної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14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виконавцями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письмові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5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6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«5.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січня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створено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прийнято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оголошено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призначення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13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"Про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особливості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будинку",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виконавчий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повноважень,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делеговані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функції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житлово-комунального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господарства,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ефективної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експлуатації,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необхідного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рівня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оголосити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провести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травня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Порядок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призначення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встановлюється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влади,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політики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політики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сфері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житлово-комунального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господарства.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Організатор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конкурсу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може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встановлювати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інші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умови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положення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проведення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конкурсу,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суперечать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порядку.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імені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підписує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виконавчого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призначено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управителя.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один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закінчення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зазначеного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жодна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сторін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повідомить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письмово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сторону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відмову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продовженим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черговий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однорічний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результатами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конкурсу,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приймуть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рішення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(зміну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достроково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розірвати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(загальними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об'єднання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але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раніше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через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після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направлення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особою,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(загальними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об'єднання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письмового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припинення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остаточне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нарахування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фактичних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нарахувань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обсягів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5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  <w:vertAlign w:val="superscript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«5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</w:rPr>
        <w:t>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одно-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гуртожитках,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квартири,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нежитлові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власності,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управитель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органом,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уповноваженим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управляти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майном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Зобов’язання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управління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будинках,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гуртожитках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здачі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найм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(оренду)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квартир,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нежитлових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несуть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наймачі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(орендарі)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квартир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приміщень»;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6: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централізованого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централізованого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(систем)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централізованого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(теплопостачання)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води»,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(систем)»;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централізованого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опалення»,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мереж»,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«цих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(систем)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централізованого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(теплопостачання)»,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(систем)»,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«цих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(систем)»;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7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«7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</w:rPr>
        <w:t>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(співвласникам)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приміщень,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сплачують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пільги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субсидії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платежу».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2.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(Відомості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Верховної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2005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28,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373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наступними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змінами):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11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після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новим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«затвердження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методики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розроблення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схем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населених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пунктів».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зв'язку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восьмий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вважати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п'ятим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дев'ятим;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сьомий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16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тарифів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виробляється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допомогою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автономного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ліцензіатам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Національної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комісії,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сферах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енергетики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чотирнадцятої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«Тарифи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виробляється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постачається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суб’єктом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допомогою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автономного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урахуванням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особливостей,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17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метрологію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метрологічну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діяльність»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(Відомості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Верховної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2014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30,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1008;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2018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1):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четвертому: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реченні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внесків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"Про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водопостачання»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"Про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послуги";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реченням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колективним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споживачем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прийняття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рішення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порядок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заміну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законодавства</w:t>
      </w:r>
      <w:r w:rsidRPr="00DE3396">
        <w:rPr>
          <w:b/>
          <w:sz w:val="28"/>
        </w:rPr>
        <w:t xml:space="preserve"> </w:t>
      </w:r>
      <w:r w:rsidRPr="00DE3396">
        <w:rPr>
          <w:sz w:val="28"/>
        </w:rPr>
        <w:t>періодична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повірка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засобів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вимірювальної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(результати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вимірювань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використовуються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розрахунків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воду)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проводиться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п’ятому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періодична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повірка,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ремонт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числі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демонтаж,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транспортування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монтаж)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5.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теплової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водопостачання»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(Відомості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Верховної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2017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34,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370;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2018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р.,</w:t>
      </w:r>
      <w:r w:rsidRPr="00DE3396">
        <w:rPr>
          <w:sz w:val="28"/>
        </w:rPr>
        <w:t xml:space="preserve"> </w:t>
      </w:r>
      <w:r w:rsidRPr="00DE3396">
        <w:rPr>
          <w:sz w:val="28"/>
        </w:rPr>
        <w:t>№</w:t>
      </w:r>
      <w:r w:rsidRPr="00DE3396">
        <w:rPr>
          <w:sz w:val="28"/>
        </w:rPr>
        <w:t xml:space="preserve"> </w:t>
      </w:r>
      <w:r w:rsidRPr="00DE3396">
        <w:rPr>
          <w:sz w:val="28"/>
        </w:rPr>
        <w:t>23,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ст.</w:t>
      </w:r>
      <w:r w:rsidRPr="00DE3396">
        <w:rPr>
          <w:sz w:val="28"/>
        </w:rPr>
        <w:t xml:space="preserve"> </w:t>
      </w:r>
      <w:r w:rsidRPr="00DE3396">
        <w:rPr>
          <w:sz w:val="28"/>
        </w:rPr>
        <w:t>211):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3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2)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3: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«3.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менш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повідомляє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(співвласників)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намір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вузол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визначається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Власник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двох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місяців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отримання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право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своїм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вибором)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згоду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запропонованих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умовах;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намір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самостійно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двох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отримання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(співвласники)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згоду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запропонованих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зовнішніх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умовах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повідомив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намір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самостійно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повідомив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намір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самостійно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але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зробив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протягом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чотирьох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місяців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повідомлення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намір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оснащення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згоди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створює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перешкоди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місцях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вводу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(приєднується)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вимагати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судом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сервітуту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в/на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обладнується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вузол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відшкодування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витрат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оснащення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цією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статтею,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змінюється»;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перше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речення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частини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четвертої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викласти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такій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«Вузли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рахунок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(співвласників)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належать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власності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спільною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сумісною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власністю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шостій: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трьома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новими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абзацами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«6.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Витрати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зовнішніх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оснащення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води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теплової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енергії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включаються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складу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теплову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енергію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крім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випадків,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якщо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були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(співвласниками)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були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наявні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введенні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експлуатацію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завершених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будівництвом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житлових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нежитлових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будівель,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реконструйованих,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капітально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відремонтованих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житлових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нежитлових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будівель,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що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приєднані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(приєднуються)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зовнішніх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мереж.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джерелом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фінансування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заходів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води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теплової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енергії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інвестиційна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програма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виконавця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послуги.</w:t>
      </w:r>
    </w:p>
    <w:p w:rsidR="00DE3396" w:rsidRPr="00DE3396" w:rsidRDefault="00DE3396" w:rsidP="00DE3396">
      <w:pPr>
        <w:ind w:firstLine="720"/>
        <w:jc w:val="both"/>
        <w:rPr>
          <w:color w:val="000000"/>
          <w:sz w:val="28"/>
        </w:rPr>
      </w:pP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(співвласниками)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зовнішніх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відшкодовує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(співвласникам)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фактично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сплачені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(ними)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кошти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оснащення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(вузлами)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рахунок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витрат,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передбачених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тарифах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теплової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енергії,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постачання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гарячої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води,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централізованого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водопостачання,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період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дії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моменту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взяття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їх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абонентський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облік.</w:t>
      </w:r>
      <w:r w:rsidRPr="00DE3396">
        <w:rPr>
          <w:b/>
          <w:sz w:val="28"/>
        </w:rPr>
        <w:t xml:space="preserve"> </w:t>
      </w:r>
      <w:r w:rsidRPr="00DE3396">
        <w:rPr>
          <w:b/>
          <w:color w:val="000000"/>
          <w:sz w:val="28"/>
        </w:rPr>
        <w:t>Такі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кошти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відшкодовуються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оператором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зовнішніх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інженерних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мереж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споживачам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відповідних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комунальних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послуг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шляхом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зарахування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їх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рахунок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майбутніх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платежів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послуги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постачання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теплової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енергії,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постачання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гарячої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води,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централізованого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водопостачання.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разі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якщо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оператор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зовнішніх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інженерних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мереж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не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є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виконавцем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комунальної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послуги,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він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зобов’язаний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перераховувати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кошти,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сплачені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споживачами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комунальних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послуг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оснащення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будівлі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вузлом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(вузлами)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комерційного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обліку,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виконавцю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відповідної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комунальної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послуги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для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подальшого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їх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відшкодування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виконавцем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споживачам.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Порядок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відшкодування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встановлює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Кабінет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Міністрів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України».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зв’язку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другий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вважати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абзацом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четвертим;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абзаці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четвертому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«внески»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«кошти»;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друге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сьомої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восьмій: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друге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третє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доповнити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другим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«Оснащення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будівель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може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здійснюватися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рахунок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бюджету,</w:t>
      </w:r>
      <w:r w:rsidRPr="00DE3396">
        <w:rPr>
          <w:sz w:val="28"/>
        </w:rPr>
        <w:t xml:space="preserve"> </w:t>
      </w:r>
      <w:r w:rsidRPr="00DE3396">
        <w:rPr>
          <w:b/>
          <w:sz w:val="28"/>
        </w:rPr>
        <w:t>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інших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джерел,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заборонених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законом</w:t>
      </w:r>
      <w:r w:rsidRPr="00DE3396">
        <w:rPr>
          <w:sz w:val="28"/>
        </w:rPr>
        <w:t>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частини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одинадцяту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дванадцяту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виключити;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доповнити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новою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частиною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змісту: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«11.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взяття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абонентський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зовнішніх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наявного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(наявних)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введенні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експлуатацію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завершених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будівництвом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житлових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нежитлових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будівель,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реконструйованих,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капітально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відремонтованих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житлових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нежитлових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будівель,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що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приєднані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(приєднуються)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зовнішніх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(встановлених)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(співвласниками)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(співвласники)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оплачують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вартість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комунальної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тарифом,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що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враховує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витрати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зовнішніх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оснащення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Органи,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уповноважені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встановлювати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прийнятті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рішення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теплову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енергію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повинні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забезпечити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одночасно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тарифів,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що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враховують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витрати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оснащення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тарифів,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що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враховують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витрат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оснащення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застосовуються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випадках,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зазначених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абзаці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першому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цієї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частини»;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першу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6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«1.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передбачено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житлово-комунальні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послуги»,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урахуванням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вимог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метрологію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метрологічну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діяльність».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Оператори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підтримувати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наявності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обмінний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фонд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Витрати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складових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відшкодовуються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(співвласниками)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приміщень,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шляхом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-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умови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урахуванням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особливостей,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визначених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«Про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житлово-комунальні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послуги»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разі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виконавець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збір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перерахування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сплачених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власниками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(співвласниками)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приміщень,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обладнаних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індивідуальними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опалення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та/або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гарячого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водопостачання,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Відносини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використовує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кошти,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отримані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цільовим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призначенням.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заміна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рахунок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суб’єктами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господарювання,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уповноваженими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виконання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робіт,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залученими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здійснюється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умови: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укладення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колективних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послуг;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укладення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договорів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надання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колективним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споживачем;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прийняття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рішення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порядок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обслуговування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заміну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законодавства»;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4)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розділі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IV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«Прикінцеві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перехідні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положення»: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цифри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серпня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року»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словами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цифрами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серпня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2022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року»;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пункт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2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викласти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редакції: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«2.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Оснащення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будівель,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день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приєднані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оснащені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день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вийшли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ладу,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зовнішніх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інженерних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мереж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серпня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2022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року»;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пункти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4</w:t>
      </w:r>
      <w:r w:rsidRPr="00DE3396">
        <w:rPr>
          <w:sz w:val="28"/>
          <w:vertAlign w:val="superscript"/>
        </w:rPr>
        <w:t>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7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виключити.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II.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Прикінцеві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перехідні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положення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1.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набирає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наступного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його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опублікування,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крім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абзацу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четвертого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підпункту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3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6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частині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положення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«якщо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даними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земельного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кадастру,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знаходиться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користуванні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співвласників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вимог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законодавства»,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вводиться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b/>
          <w:i/>
          <w:sz w:val="28"/>
        </w:rPr>
        <w:t>1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січня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2023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року.</w:t>
      </w:r>
    </w:p>
    <w:p w:rsidR="00DE3396" w:rsidRPr="00DE3396" w:rsidRDefault="00DE3396" w:rsidP="00DE339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2.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разі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якщо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день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набрання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чинності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цим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Законом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власники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(співвласники)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багатоквартирного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будинку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відшкодували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частину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коштів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встановлення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вузла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(вузлів)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комерційного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обліку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шляхом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сплати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виконавцю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комунальної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послуги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внесків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встановлення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вузлів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комерційного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обліку,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оператор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зовнішніх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інженерних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мереж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відповідної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будівлі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не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здійснив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встановлення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вузла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комерційного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обліку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такій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будівлі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рахунок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цих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внесків,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такий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виконавець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комунальної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послуги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відшкодовує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такому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власнику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(співвласникам)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будівлі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фактично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сплачену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ним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(ними)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частину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внесків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встановлення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вузла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комерційного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обліку.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Такі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кошти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відшкодовуються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оператором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зовнішніх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інженерних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мереж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зокрема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шляхом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зарахування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їх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у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рахунок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зобов’язань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власника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(співвласників)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будівлі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перед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таким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оператором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за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послуги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з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постачання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теплової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енергії,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постачання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гарячої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води,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централізованого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водопостачання</w:t>
      </w:r>
      <w:r w:rsidRPr="00DE3396">
        <w:rPr>
          <w:rFonts w:ascii="Times New Roman" w:eastAsia="Times New Roman" w:hAnsi="Times New Roman" w:cs="Times New Roman"/>
          <w:color w:val="000000"/>
          <w:sz w:val="28"/>
          <w:szCs w:val="20"/>
        </w:rPr>
        <w:t>.</w:t>
      </w:r>
      <w:r w:rsidRPr="00DE3396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Порядок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такого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відшкодування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встановлює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Кабінет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Міністрів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України.</w:t>
      </w:r>
    </w:p>
    <w:p w:rsidR="00DE3396" w:rsidRPr="00DE3396" w:rsidRDefault="00DE3396" w:rsidP="00DE339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Протягом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шести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місяців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дня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введення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експлуатацію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багатоквартирного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будинку,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створення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об’єднання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співвласників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багатоквартирного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будинку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або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набрання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чинності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цим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Законом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власники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(співвласники)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будівель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приймають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рішення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порядок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обслуговування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заміни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вузла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(вузлів)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комерційного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обліку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повідомляють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(протягом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місяця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дня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прийняття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такого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рішення)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це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оператора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зовнішніх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інженерних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мереж.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Рішення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порядок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обслуговування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та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заміни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вузла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(вузлів)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комерційного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обліку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власні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кошти,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прийняте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у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зазначений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строк,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не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потребує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погодження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оператором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зовнішніх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інженерних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DE3396">
        <w:rPr>
          <w:rFonts w:ascii="Times New Roman" w:eastAsia="Times New Roman" w:hAnsi="Times New Roman" w:cs="Times New Roman"/>
          <w:b/>
          <w:sz w:val="28"/>
          <w:szCs w:val="20"/>
        </w:rPr>
        <w:t>мереж».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3.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шестимісячний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розробити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внести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розгляд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Верховної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Ради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України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проекти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законів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України: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i/>
          <w:sz w:val="28"/>
        </w:rPr>
        <w:t>про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внесення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змін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деяких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законодавчих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актів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України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щодо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здійснення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державного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контролю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(нагляду)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сфері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житлово-комунального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господарства,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передбачивши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утворення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центрального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органу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виконавчої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влади,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що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реалізує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державну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політику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питань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державного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контролю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(нагляду)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сфері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житлово-комунального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господарства;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внесення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комплексних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законодавчих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змін,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зокрема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Земельного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кодексу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Цивільного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кодексу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законів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України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«Про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державний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земельний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кадастр»,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«Про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державну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реєстрацію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речових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нерухоме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майно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їх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обтяжень»,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«Про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особливості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здійснення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власності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багатоквартирному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будинку»,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щодо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врегулювання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питання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реалізації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співвласниками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багатоквартирних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права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отримання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користування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чи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власність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земельних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ділянок,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яких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розташовані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будинки,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також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належні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до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споруди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прибудинкові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території;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затвердити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порядки: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списання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розташовані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квартири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нежитлові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приміщення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приватної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власності,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балансу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міністерств,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(зокрема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спеціальним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статусом),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самоврядування,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підприємств,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установ,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організацій,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господарських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товариств,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господарських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організацій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підприємств,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створених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внаслідок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приватизації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корпоратизації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підприємств,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зокрема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увійшли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статутного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капіталу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господарських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товариств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знаходяться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балансі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(обліку)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об’єкти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власності;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sz w:val="28"/>
        </w:rPr>
        <w:t>відшкодування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(співвласникам)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коштів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оснащення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(вузлами)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сплачених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складі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тарифів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теплову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енергію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та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комунальні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послуги,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ним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(ними)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самостійно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кошти);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b/>
          <w:sz w:val="28"/>
        </w:rPr>
        <w:t>відшкодування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власнику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(співвласникам)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коштів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оснащення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(вузлами)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сплачених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вигляді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внесків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вузлів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обліку,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разі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невстановлення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оператором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зовнішніх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інженерних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мереж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у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відповідній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будівлі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вузла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(вузлів)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комерційного</w:t>
      </w:r>
      <w:r w:rsidRPr="00DE3396">
        <w:rPr>
          <w:b/>
          <w:sz w:val="28"/>
        </w:rPr>
        <w:t xml:space="preserve"> </w:t>
      </w:r>
      <w:r w:rsidRPr="00DE3396">
        <w:rPr>
          <w:b/>
          <w:sz w:val="28"/>
        </w:rPr>
        <w:t>обліку;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привести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свої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нормативно-правові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акти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забезпечити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приведення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міністерствами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іншими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центральними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нормативно-правових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актів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включити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звіту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хід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результати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Програми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діяльності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Міністрів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України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2020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рік.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4.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Національній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комісії,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здійснює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регулювання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сферах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енергетики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b/>
          <w:i/>
          <w:sz w:val="28"/>
        </w:rPr>
        <w:t>двомісячний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Порядком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обов’язковими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розробити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затвердити: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Типовий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договір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методологію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розрахунку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граничних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рівнів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входять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виконуються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систем;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граничні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рівні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вартості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входять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5.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Центральному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виконавчої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влади,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реалізує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політику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нафтогазовому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комплексі,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двомісячний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розробити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затвердити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Порядок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робіт,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є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обов’язковими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під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час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обслуговування.</w:t>
      </w:r>
    </w:p>
    <w:p w:rsidR="00DE3396" w:rsidRPr="00DE3396" w:rsidRDefault="00DE3396" w:rsidP="00DE3396">
      <w:pPr>
        <w:ind w:firstLine="720"/>
        <w:jc w:val="both"/>
        <w:rPr>
          <w:b/>
          <w:i/>
          <w:sz w:val="28"/>
        </w:rPr>
      </w:pPr>
      <w:r w:rsidRPr="00DE3396">
        <w:rPr>
          <w:sz w:val="28"/>
        </w:rPr>
        <w:t>6.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Операторам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газорозподільних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тримісячний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строк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поінформувати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мешканців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газифікованих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необхідність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укладення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технічне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внутрішньобудинкових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систем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газопостачання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окремо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кожний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багатоповерховий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шляхом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розміщення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інформації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квитанціях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оплату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розподілу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природного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газу,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електронних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особистих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кабінетах</w:t>
      </w:r>
      <w:r w:rsidRPr="00DE3396">
        <w:rPr>
          <w:sz w:val="28"/>
        </w:rPr>
        <w:t xml:space="preserve"> </w:t>
      </w:r>
      <w:r w:rsidRPr="00DE3396">
        <w:rPr>
          <w:b/>
          <w:i/>
          <w:sz w:val="28"/>
        </w:rPr>
        <w:t>та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у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загальнодоступних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місцях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на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інформаційних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стендах</w:t>
      </w:r>
      <w:r w:rsidRPr="00DE3396">
        <w:rPr>
          <w:b/>
          <w:i/>
          <w:sz w:val="28"/>
        </w:rPr>
        <w:t xml:space="preserve"> </w:t>
      </w:r>
      <w:r w:rsidRPr="00DE3396">
        <w:rPr>
          <w:b/>
          <w:i/>
          <w:sz w:val="28"/>
        </w:rPr>
        <w:t>будинків.</w:t>
      </w:r>
    </w:p>
    <w:p w:rsidR="00DE3396" w:rsidRPr="00DE3396" w:rsidRDefault="00DE3396" w:rsidP="00DE3396">
      <w:pPr>
        <w:ind w:firstLine="720"/>
        <w:jc w:val="both"/>
        <w:rPr>
          <w:b/>
          <w:sz w:val="28"/>
        </w:rPr>
      </w:pPr>
      <w:r w:rsidRPr="00DE3396">
        <w:rPr>
          <w:b/>
          <w:color w:val="000000"/>
          <w:sz w:val="28"/>
        </w:rPr>
        <w:t>З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набрання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чинності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цим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Законом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укладення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договорів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технічне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обслуговування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внутрішньобудинкових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систем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газопостачання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багатоквартирного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будинку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порядку,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передбаченому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цим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Законом,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технічне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обслуговування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внутрішньобудинкових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систем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газопостачання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багатоквартирного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будинку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здійснюється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порядку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та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умовах,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що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діяли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день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набрання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чинності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цим</w:t>
      </w:r>
      <w:r w:rsidRPr="00DE3396">
        <w:rPr>
          <w:b/>
          <w:color w:val="000000"/>
          <w:sz w:val="28"/>
        </w:rPr>
        <w:t xml:space="preserve"> </w:t>
      </w:r>
      <w:r w:rsidRPr="00DE3396">
        <w:rPr>
          <w:b/>
          <w:color w:val="000000"/>
          <w:sz w:val="28"/>
        </w:rPr>
        <w:t>Законом.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7.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Виконавці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уклали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договори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надання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відповідних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послуг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набрання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чинності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цим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стягують</w:t>
      </w:r>
      <w:r w:rsidRPr="00DE3396">
        <w:rPr>
          <w:sz w:val="28"/>
        </w:rPr>
        <w:t xml:space="preserve"> </w:t>
      </w:r>
      <w:r w:rsidRPr="00DE3396">
        <w:rPr>
          <w:sz w:val="28"/>
        </w:rPr>
        <w:t>із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споживачів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плату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абонентське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внески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встановлення,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обслуговування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заміну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вузлів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комерційного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обліку,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зобов’язані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переглянути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їх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</w:t>
      </w:r>
      <w:r w:rsidRPr="00DE3396">
        <w:rPr>
          <w:sz w:val="28"/>
        </w:rPr>
        <w:t xml:space="preserve"> </w:t>
      </w:r>
      <w:r w:rsidRPr="00DE3396">
        <w:rPr>
          <w:sz w:val="28"/>
        </w:rPr>
        <w:t>урахуванням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вимог</w:t>
      </w:r>
      <w:r w:rsidRPr="00DE3396">
        <w:rPr>
          <w:sz w:val="28"/>
        </w:rPr>
        <w:t xml:space="preserve"> </w:t>
      </w:r>
      <w:r w:rsidRPr="00DE3396">
        <w:rPr>
          <w:sz w:val="28"/>
        </w:rPr>
        <w:t>цього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Закону.</w:t>
      </w:r>
    </w:p>
    <w:p w:rsidR="00DE3396" w:rsidRPr="00DE3396" w:rsidRDefault="00DE3396" w:rsidP="00DE3396">
      <w:pPr>
        <w:ind w:firstLine="720"/>
        <w:jc w:val="both"/>
        <w:rPr>
          <w:sz w:val="28"/>
        </w:rPr>
      </w:pPr>
      <w:r w:rsidRPr="00DE3396">
        <w:rPr>
          <w:sz w:val="28"/>
        </w:rPr>
        <w:t>8.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влади,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органам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місцевого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самоврядування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31</w:t>
      </w:r>
      <w:r w:rsidRPr="00DE3396">
        <w:rPr>
          <w:sz w:val="28"/>
        </w:rPr>
        <w:t xml:space="preserve"> </w:t>
      </w:r>
      <w:r w:rsidRPr="00DE3396">
        <w:rPr>
          <w:sz w:val="28"/>
        </w:rPr>
        <w:t>грудня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2021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року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забезпечити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формування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земельних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ділянок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шляхом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визначення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меж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земельних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ділянок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державної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чи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комунальної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власності,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яких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розташовані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багатоквартирні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будинки,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також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належні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будівлі,</w:t>
      </w:r>
      <w:r w:rsidRPr="00DE3396">
        <w:rPr>
          <w:sz w:val="28"/>
        </w:rPr>
        <w:t xml:space="preserve"> </w:t>
      </w:r>
      <w:r w:rsidRPr="00DE3396">
        <w:rPr>
          <w:sz w:val="28"/>
        </w:rPr>
        <w:t>споруди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прибудинкові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території,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за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проектами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землеустрою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впорядкування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територій</w:t>
      </w:r>
      <w:r w:rsidRPr="00DE3396">
        <w:rPr>
          <w:sz w:val="28"/>
        </w:rPr>
        <w:t xml:space="preserve"> </w:t>
      </w:r>
      <w:r w:rsidRPr="00DE3396">
        <w:rPr>
          <w:sz w:val="28"/>
        </w:rPr>
        <w:t>населених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пунктів,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проектами</w:t>
      </w:r>
      <w:r w:rsidRPr="00DE3396">
        <w:rPr>
          <w:sz w:val="28"/>
        </w:rPr>
        <w:t xml:space="preserve"> </w:t>
      </w:r>
      <w:r w:rsidRPr="00DE3396">
        <w:rPr>
          <w:sz w:val="28"/>
        </w:rPr>
        <w:t>землеустрою</w:t>
      </w:r>
      <w:r w:rsidRPr="00DE3396">
        <w:rPr>
          <w:sz w:val="28"/>
        </w:rPr>
        <w:t xml:space="preserve"> </w:t>
      </w:r>
      <w:r w:rsidRPr="00DE3396">
        <w:rPr>
          <w:sz w:val="28"/>
        </w:rPr>
        <w:t>щодо</w:t>
      </w:r>
      <w:r w:rsidRPr="00DE3396">
        <w:rPr>
          <w:sz w:val="28"/>
        </w:rPr>
        <w:t xml:space="preserve"> </w:t>
      </w:r>
      <w:r w:rsidRPr="00DE3396">
        <w:rPr>
          <w:sz w:val="28"/>
        </w:rPr>
        <w:t>впорядкування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території</w:t>
      </w:r>
      <w:r w:rsidRPr="00DE3396">
        <w:rPr>
          <w:sz w:val="28"/>
        </w:rPr>
        <w:t xml:space="preserve"> </w:t>
      </w:r>
      <w:r w:rsidRPr="00DE3396">
        <w:rPr>
          <w:sz w:val="28"/>
        </w:rPr>
        <w:t>для</w:t>
      </w:r>
      <w:r w:rsidRPr="00DE3396">
        <w:rPr>
          <w:sz w:val="28"/>
        </w:rPr>
        <w:t xml:space="preserve"> </w:t>
      </w:r>
      <w:r w:rsidRPr="00DE3396">
        <w:rPr>
          <w:sz w:val="28"/>
        </w:rPr>
        <w:t>містобудівних</w:t>
      </w:r>
      <w:r w:rsidRPr="00DE3396">
        <w:rPr>
          <w:sz w:val="28"/>
        </w:rPr>
        <w:t xml:space="preserve"> </w:t>
      </w:r>
      <w:r w:rsidRPr="00DE3396">
        <w:rPr>
          <w:sz w:val="28"/>
        </w:rPr>
        <w:t>потреб.</w:t>
      </w:r>
    </w:p>
    <w:p w:rsidR="00595064" w:rsidRPr="00DE3396" w:rsidRDefault="00595064" w:rsidP="00DE3396">
      <w:pPr>
        <w:ind w:firstLine="720"/>
        <w:jc w:val="both"/>
        <w:rPr>
          <w:sz w:val="28"/>
        </w:rPr>
      </w:pPr>
    </w:p>
    <w:sectPr w:rsidR="00595064" w:rsidRPr="00DE3396" w:rsidSect="00DE3396">
      <w:footerReference w:type="even" r:id="rId8"/>
      <w:footerReference w:type="default" r:id="rId9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396" w:rsidRDefault="00DE3396">
      <w:r>
        <w:separator/>
      </w:r>
    </w:p>
  </w:endnote>
  <w:endnote w:type="continuationSeparator" w:id="0">
    <w:p w:rsidR="00DE3396" w:rsidRDefault="00DE3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396" w:rsidRDefault="00DE3396" w:rsidP="004E705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DE3396" w:rsidRDefault="00DE339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396" w:rsidRDefault="00DE3396" w:rsidP="004E705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5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DE3396" w:rsidRDefault="00DE339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396" w:rsidRDefault="00DE3396">
      <w:r>
        <w:separator/>
      </w:r>
    </w:p>
  </w:footnote>
  <w:footnote w:type="continuationSeparator" w:id="0">
    <w:p w:rsidR="00DE3396" w:rsidRDefault="00DE3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396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DE3396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76814"/>
  <w15:chartTrackingRefBased/>
  <w15:docId w15:val="{D57630AC-7D6B-4AE8-A696-2D665C60A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DE33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вичайний1"/>
    <w:rsid w:val="00DE3396"/>
    <w:pPr>
      <w:spacing w:after="160" w:line="259" w:lineRule="auto"/>
    </w:pPr>
    <w:rPr>
      <w:rFonts w:ascii="Calibri" w:eastAsia="Calibri" w:hAnsi="Calibri" w:cs="Calibri"/>
      <w:sz w:val="22"/>
      <w:szCs w:val="22"/>
      <w:lang w:eastAsia="ru-RU"/>
    </w:rPr>
  </w:style>
  <w:style w:type="paragraph" w:customStyle="1" w:styleId="a9">
    <w:name w:val="Номер страницы"/>
    <w:basedOn w:val="a6"/>
    <w:rsid w:val="00DE3396"/>
    <w:rPr>
      <w:sz w:val="28"/>
    </w:rPr>
  </w:style>
  <w:style w:type="character" w:styleId="aa">
    <w:name w:val="page number"/>
    <w:basedOn w:val="a1"/>
    <w:rsid w:val="00DE3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189-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27</Pages>
  <Words>8198</Words>
  <Characters>59275</Characters>
  <Application>Microsoft Office Word</Application>
  <DocSecurity>0</DocSecurity>
  <Lines>1162</Lines>
  <Paragraphs>329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67144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2020-12-04T11:41:00Z</dcterms:created>
  <dcterms:modified xsi:type="dcterms:W3CDTF">2020-12-04T11:43:00Z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