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DDE" w:rsidRDefault="006C3DDE" w:rsidP="006C3DDE">
      <w:pPr>
        <w:ind w:firstLine="720"/>
        <w:jc w:val="right"/>
        <w:rPr>
          <w:sz w:val="28"/>
        </w:rPr>
      </w:pPr>
      <w:r w:rsidRPr="006C3DDE">
        <w:rPr>
          <w:sz w:val="28"/>
        </w:rPr>
        <w:t>Проект</w:t>
      </w:r>
    </w:p>
    <w:p w:rsidR="006C3DDE" w:rsidRDefault="006C3DDE" w:rsidP="006C3DDE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  <w:lang w:val="ru-RU"/>
        </w:rPr>
        <w:t>тираж 02.02.2021</w:t>
      </w:r>
      <w:r>
        <w:rPr>
          <w:sz w:val="28"/>
          <w:lang w:val="en-US"/>
        </w:rPr>
        <w:t>)</w:t>
      </w:r>
    </w:p>
    <w:p w:rsidR="006C3DDE" w:rsidRPr="006C3DDE" w:rsidRDefault="006C3DDE" w:rsidP="006C3DDE">
      <w:pPr>
        <w:ind w:firstLine="720"/>
        <w:jc w:val="right"/>
        <w:rPr>
          <w:sz w:val="28"/>
          <w:lang w:val="en-US"/>
        </w:rPr>
      </w:pPr>
    </w:p>
    <w:p w:rsidR="006C3DDE" w:rsidRPr="006C3DDE" w:rsidRDefault="006C3DDE" w:rsidP="006C3DDE">
      <w:pPr>
        <w:ind w:firstLine="720"/>
        <w:jc w:val="center"/>
        <w:rPr>
          <w:sz w:val="28"/>
        </w:rPr>
      </w:pPr>
      <w:r w:rsidRPr="006C3DDE">
        <w:rPr>
          <w:b/>
          <w:sz w:val="28"/>
        </w:rPr>
        <w:t>ЗАКОН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УКРАЇНИ</w:t>
      </w:r>
    </w:p>
    <w:p w:rsidR="006C3DDE" w:rsidRPr="006C3DDE" w:rsidRDefault="006C3DDE" w:rsidP="006C3DDE">
      <w:pPr>
        <w:ind w:firstLine="720"/>
        <w:jc w:val="center"/>
        <w:rPr>
          <w:b/>
          <w:sz w:val="28"/>
        </w:rPr>
      </w:pPr>
      <w:r w:rsidRPr="006C3DDE">
        <w:rPr>
          <w:b/>
          <w:sz w:val="28"/>
        </w:rPr>
        <w:t>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внесення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змін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деяких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законодавчих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України</w:t>
      </w:r>
    </w:p>
    <w:p w:rsidR="006C3DDE" w:rsidRDefault="006C3DDE" w:rsidP="006C3DDE">
      <w:pPr>
        <w:ind w:firstLine="720"/>
        <w:jc w:val="center"/>
        <w:rPr>
          <w:b/>
          <w:sz w:val="28"/>
        </w:rPr>
      </w:pPr>
      <w:r w:rsidRPr="006C3DDE">
        <w:rPr>
          <w:b/>
          <w:sz w:val="28"/>
        </w:rPr>
        <w:t>щодо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оптимізації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дорожнього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будівництва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удосконалення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законодавства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сфері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містобудівної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</w:t>
      </w:r>
    </w:p>
    <w:p w:rsidR="006C3DDE" w:rsidRPr="006C3DDE" w:rsidRDefault="006C3DDE" w:rsidP="006C3DDE">
      <w:pPr>
        <w:ind w:firstLine="720"/>
        <w:jc w:val="center"/>
        <w:rPr>
          <w:sz w:val="28"/>
        </w:rPr>
      </w:pPr>
      <w:bookmarkStart w:id="0" w:name="_GoBack"/>
      <w:bookmarkEnd w:id="0"/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Верховна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Рада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л</w:t>
      </w:r>
      <w:r w:rsidRPr="006C3DDE">
        <w:rPr>
          <w:sz w:val="28"/>
        </w:rPr>
        <w:t xml:space="preserve"> </w:t>
      </w:r>
      <w:r w:rsidRPr="006C3DDE">
        <w:rPr>
          <w:sz w:val="28"/>
        </w:rPr>
        <w:t>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є: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І.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Внести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зміни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таких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законодавчих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актів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1.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першій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406</w:t>
      </w:r>
      <w:r w:rsidRPr="006C3DDE">
        <w:rPr>
          <w:sz w:val="28"/>
        </w:rPr>
        <w:t xml:space="preserve"> </w:t>
      </w:r>
      <w:r w:rsidRPr="006C3DDE">
        <w:rPr>
          <w:sz w:val="28"/>
        </w:rPr>
        <w:t>Господарського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кодексу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(Відомості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Верховної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Ради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України,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2003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18-22,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144)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"капітальний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переоснащення),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та/або"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замінити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"капітальний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ремонт),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та/або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та/або".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2.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третю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16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основи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містобудування"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(Відомості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Верховної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Ради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України,</w:t>
      </w:r>
      <w:r w:rsidRPr="006C3DDE">
        <w:rPr>
          <w:sz w:val="28"/>
        </w:rPr>
        <w:t xml:space="preserve"> </w:t>
      </w:r>
      <w:r w:rsidRPr="006C3DDE">
        <w:rPr>
          <w:sz w:val="28"/>
        </w:rPr>
        <w:t>1992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52,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683;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2001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16,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76;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2010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5,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41;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2019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46,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295)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доповнити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</w:t>
      </w:r>
      <w:r w:rsidRPr="006C3DDE">
        <w:rPr>
          <w:b/>
          <w:sz w:val="28"/>
        </w:rPr>
        <w:t>коштів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міжнародної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технічної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та/або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фінансової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допомоги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тому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числі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вигляді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грантів),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залучених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порядку,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визначеному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законодавством,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інших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джерел,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заборонених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законом</w:t>
      </w:r>
      <w:r w:rsidRPr="006C3DDE">
        <w:rPr>
          <w:sz w:val="28"/>
        </w:rPr>
        <w:t>".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3.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пункті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"в"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першої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22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енергозбереження"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(Відомості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Верховної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Ради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України,</w:t>
      </w:r>
      <w:r w:rsidRPr="006C3DDE">
        <w:rPr>
          <w:sz w:val="28"/>
        </w:rPr>
        <w:t xml:space="preserve"> </w:t>
      </w:r>
      <w:r w:rsidRPr="006C3DDE">
        <w:rPr>
          <w:sz w:val="28"/>
        </w:rPr>
        <w:t>1994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30,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283;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2006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15,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126;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2019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46,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295)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"будівельні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норми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правила"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виключити.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4.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Частину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шосту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14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архітектурну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діяльність"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(Відомості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Верховної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Ради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України,</w:t>
      </w:r>
      <w:r w:rsidRPr="006C3DDE">
        <w:rPr>
          <w:sz w:val="28"/>
        </w:rPr>
        <w:t xml:space="preserve"> </w:t>
      </w:r>
      <w:r w:rsidRPr="006C3DDE">
        <w:rPr>
          <w:sz w:val="28"/>
        </w:rPr>
        <w:t>1999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31,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246;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2006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39,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342;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2008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48,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358;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2011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34,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343;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2013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48,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682)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виключити</w:t>
      </w:r>
      <w:r w:rsidRPr="006C3DDE">
        <w:rPr>
          <w:sz w:val="28"/>
        </w:rPr>
        <w:t>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5.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абзаці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третьому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</w:t>
      </w:r>
      <w:r w:rsidRPr="006C3DDE">
        <w:rPr>
          <w:sz w:val="28"/>
        </w:rPr>
        <w:t xml:space="preserve"> </w:t>
      </w:r>
      <w:r w:rsidRPr="006C3DDE">
        <w:rPr>
          <w:sz w:val="28"/>
        </w:rPr>
        <w:t>Гірничого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(Відомості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Верховної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Ради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України,</w:t>
      </w:r>
      <w:r w:rsidRPr="006C3DDE">
        <w:rPr>
          <w:sz w:val="28"/>
        </w:rPr>
        <w:t xml:space="preserve"> </w:t>
      </w:r>
      <w:r w:rsidRPr="006C3DDE">
        <w:rPr>
          <w:sz w:val="28"/>
        </w:rPr>
        <w:t>1999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50,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433)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"будівництво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(реконструкція,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переоснащення),</w:t>
      </w:r>
      <w:r w:rsidRPr="006C3DDE">
        <w:rPr>
          <w:sz w:val="28"/>
        </w:rPr>
        <w:t xml:space="preserve"> </w:t>
      </w:r>
      <w:r w:rsidRPr="006C3DDE">
        <w:rPr>
          <w:sz w:val="28"/>
        </w:rPr>
        <w:t>експлуатація"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замінити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"будівництво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тому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числі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реконструкція)</w:t>
      </w:r>
      <w:r w:rsidRPr="006C3DDE">
        <w:rPr>
          <w:sz w:val="28"/>
        </w:rPr>
        <w:t>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переоснащення,</w:t>
      </w:r>
      <w:r w:rsidRPr="006C3DDE">
        <w:rPr>
          <w:sz w:val="28"/>
        </w:rPr>
        <w:t xml:space="preserve"> </w:t>
      </w:r>
      <w:r w:rsidRPr="006C3DDE">
        <w:rPr>
          <w:sz w:val="28"/>
        </w:rPr>
        <w:t>експлуатація".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6.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державно-приватне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партнерство"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(Відомості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Верховної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Ради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України,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2010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40,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524</w:t>
      </w:r>
      <w:r w:rsidRPr="006C3DDE">
        <w:rPr>
          <w:sz w:val="28"/>
        </w:rPr>
        <w:t xml:space="preserve"> </w:t>
      </w:r>
      <w:r w:rsidRPr="006C3DDE">
        <w:rPr>
          <w:sz w:val="28"/>
        </w:rPr>
        <w:t>із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наступними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змінами):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1)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пункті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1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третьої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1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"капітальний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об’єкта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державно-приватного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партнерства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та/або"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замінити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"капітальний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ремонт),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та/або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об’єкта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державно-приватного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партнерства,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та/або";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2)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абзаці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сьомому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першої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18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державними"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замінити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ремонту),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державними".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lastRenderedPageBreak/>
        <w:t>7.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регулювання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містобудівної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діяльності"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(Відомості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Верховної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Ради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України,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2011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34,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343</w:t>
      </w:r>
      <w:r w:rsidRPr="006C3DDE">
        <w:rPr>
          <w:sz w:val="28"/>
        </w:rPr>
        <w:t xml:space="preserve"> </w:t>
      </w:r>
      <w:r w:rsidRPr="006C3DDE">
        <w:rPr>
          <w:sz w:val="28"/>
        </w:rPr>
        <w:t>із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наступними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змінами):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1)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першій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34: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перше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речення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пункту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1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доповнити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цифрами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"щодо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реконструкції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або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автомобільних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доріг,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визначених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статтею</w:t>
      </w:r>
      <w:r w:rsidRPr="006C3DDE">
        <w:rPr>
          <w:sz w:val="28"/>
        </w:rPr>
        <w:t xml:space="preserve"> </w:t>
      </w:r>
      <w:r w:rsidRPr="006C3DDE">
        <w:rPr>
          <w:sz w:val="28"/>
        </w:rPr>
        <w:t>5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автомобільні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дороги"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(далі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–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автомобільні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дороги),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які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класом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наслідків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(відповідальності)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належать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об’єктів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середніми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(СС2)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значними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(СС3)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наслідками";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пункт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доповнити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реченням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такого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змісту: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"Вимоги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цього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видачі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дозволу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поширюються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реконструкції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капітального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ремонту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автомобільних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доріг,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класом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наслідків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(відповідальності)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належать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об’єктів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середніми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(СС2)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значними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(СС3)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наслідками";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2)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першій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36: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абзац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перший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після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слів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"на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підставі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будівельного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паспорта"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доповнити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цифрами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також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разі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реконструкції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або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автомобільних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доріг,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які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класом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наслідків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(відповідальності)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належать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об’єктів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середніми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(СС2)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значними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(СС3)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наслідками";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доповнити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абзацами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другим</w:t>
      </w:r>
      <w:r w:rsidRPr="006C3DDE">
        <w:rPr>
          <w:sz w:val="28"/>
        </w:rPr>
        <w:t xml:space="preserve"> </w:t>
      </w:r>
      <w:r w:rsidRPr="006C3DDE">
        <w:rPr>
          <w:sz w:val="28"/>
        </w:rPr>
        <w:t>–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восьмим</w:t>
      </w:r>
      <w:r w:rsidRPr="006C3DDE">
        <w:rPr>
          <w:b/>
          <w:sz w:val="28"/>
        </w:rPr>
        <w:t xml:space="preserve"> </w:t>
      </w:r>
      <w:r w:rsidRPr="006C3DDE">
        <w:rPr>
          <w:sz w:val="28"/>
        </w:rPr>
        <w:t>такого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змісту: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"У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повідомленні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початок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виконання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будівельних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робіт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реконструкції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або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автомобільних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доріг,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які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класом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наслідків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(відповідальності)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належать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об’єктів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середніми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(СС2)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значними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(СС3)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наслідками,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зазначається,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тому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числі,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інформація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про: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1)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державну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реєстрацію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відповідного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речового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права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Державному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речових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прав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нерухоме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майно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документ,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що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посвідчує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право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власності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користування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земельною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ділянкою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(для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випадків,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визначених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частиною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четвертою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34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цього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частиною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першою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12</w:t>
      </w:r>
      <w:r w:rsidRPr="006C3DDE">
        <w:rPr>
          <w:b/>
          <w:sz w:val="28"/>
          <w:vertAlign w:val="superscript"/>
        </w:rPr>
        <w:t>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України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правовий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режим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території,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що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зазнала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радіоактивного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забруднення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внаслідок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Чорнобильської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катастрофи",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–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наявності);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2)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осіб,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відповідальних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осіб,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здійснюють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авторський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технічний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нагляд,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інженера-консультанта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разі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його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залучення);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3)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ліцензію,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що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дає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право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виконання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будівельних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робіт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(за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наявності)</w:t>
      </w:r>
      <w:r w:rsidRPr="006C3DDE">
        <w:rPr>
          <w:sz w:val="28"/>
        </w:rPr>
        <w:t>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кваліфікаційні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сертифікати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(сертифікати)</w:t>
      </w:r>
      <w:r w:rsidRPr="006C3DDE">
        <w:rPr>
          <w:sz w:val="28"/>
        </w:rPr>
        <w:t>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4)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проектну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документацію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будівництво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об’єкта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позитивний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звіт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результати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її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експертизи;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5)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висновок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оцінки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впливу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довкілля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–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для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автомобільних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доріг,</w:t>
      </w:r>
      <w:r w:rsidRPr="006C3DDE">
        <w:rPr>
          <w:sz w:val="28"/>
        </w:rPr>
        <w:t xml:space="preserve"> </w:t>
      </w:r>
      <w:r w:rsidRPr="006C3DDE">
        <w:rPr>
          <w:sz w:val="28"/>
        </w:rPr>
        <w:t>будівництво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яких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підлягає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оцінці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впливу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довкілля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згідно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із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пунктом</w:t>
      </w:r>
      <w:r w:rsidRPr="006C3DDE">
        <w:rPr>
          <w:sz w:val="28"/>
        </w:rPr>
        <w:t xml:space="preserve"> </w:t>
      </w:r>
      <w:r w:rsidRPr="006C3DDE">
        <w:rPr>
          <w:sz w:val="28"/>
        </w:rPr>
        <w:t>7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другої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3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оцінку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впливу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довкілля"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(крім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реконструкції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або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автомобільних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доріг,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що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не</w:t>
      </w:r>
      <w:r w:rsidRPr="006C3DDE">
        <w:rPr>
          <w:sz w:val="28"/>
        </w:rPr>
        <w:t xml:space="preserve"> </w:t>
      </w:r>
      <w:r w:rsidRPr="006C3DDE">
        <w:rPr>
          <w:sz w:val="28"/>
        </w:rPr>
        <w:lastRenderedPageBreak/>
        <w:t>справляє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значного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впливу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довкілля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відповідно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критеріїв,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затверджених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Кабінетом</w:t>
      </w:r>
      <w:r w:rsidRPr="006C3DDE">
        <w:rPr>
          <w:sz w:val="28"/>
        </w:rPr>
        <w:t xml:space="preserve"> </w:t>
      </w:r>
      <w:r w:rsidRPr="006C3DDE">
        <w:rPr>
          <w:sz w:val="28"/>
        </w:rPr>
        <w:t>Міністрів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України).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разі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відсутності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електронній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системі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інформації,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тому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числі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доступ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забезпечується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порядку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електронної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інформаційної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взаємодії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іншими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електронними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інформаційними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системами,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щодо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документів,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визначених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пунктами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4,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5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цієї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такі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документи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електронній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формі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додаються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повідомлення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початок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реконструкції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капітального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ремонту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автомобільних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доріг,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класом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наслідків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(відповідальності)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належать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об’єктів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середніми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(СС2)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значними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(СС3)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наслідками";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3)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першу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37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доповнити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реченням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такого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змісту: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"Вимоги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цієї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щодо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отримання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дозволу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поширюються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реконструкції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капітального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ремонту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автомобільних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доріг,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класом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наслідків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(відповідальності)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належать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об’єктів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середніми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(СС2)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значними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(СС3)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наслідками".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8.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абзаці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сьомому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пункту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3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першої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2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державну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реєстрацію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речових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прав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нерухоме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майно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їх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обтяжень"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(Відомості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Верховної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Ради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України,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2016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1,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9,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47,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800;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2018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37,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277;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2019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48,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325)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переоснащення),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та/або"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замінити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ремонту),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та/або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та/або".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9.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Законі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"Про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концесію"</w:t>
      </w:r>
      <w:r w:rsidRPr="006C3DDE">
        <w:rPr>
          <w:sz w:val="28"/>
        </w:rPr>
        <w:t xml:space="preserve"> </w:t>
      </w:r>
      <w:r w:rsidRPr="006C3DDE">
        <w:rPr>
          <w:sz w:val="28"/>
        </w:rPr>
        <w:t>(Відомості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Верховної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Ради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України,</w:t>
      </w:r>
      <w:r w:rsidRPr="006C3DDE">
        <w:rPr>
          <w:sz w:val="28"/>
        </w:rPr>
        <w:t xml:space="preserve"> </w:t>
      </w:r>
      <w:r w:rsidRPr="006C3DDE">
        <w:rPr>
          <w:sz w:val="28"/>
        </w:rPr>
        <w:t>2019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р.,</w:t>
      </w:r>
      <w:r w:rsidRPr="006C3DDE">
        <w:rPr>
          <w:sz w:val="28"/>
        </w:rPr>
        <w:t xml:space="preserve"> </w:t>
      </w:r>
      <w:r w:rsidRPr="006C3DDE">
        <w:rPr>
          <w:sz w:val="28"/>
        </w:rPr>
        <w:t>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48,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ст.</w:t>
      </w:r>
      <w:r w:rsidRPr="006C3DDE">
        <w:rPr>
          <w:sz w:val="28"/>
        </w:rPr>
        <w:t xml:space="preserve"> </w:t>
      </w:r>
      <w:r w:rsidRPr="006C3DDE">
        <w:rPr>
          <w:sz w:val="28"/>
        </w:rPr>
        <w:t>325):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1)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пункті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11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першої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1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абзаці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четвертому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шостої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2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"капітальний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переоснащення),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та/або"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замінити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"капітальний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ремонт),</w:t>
      </w:r>
      <w:r w:rsidRPr="006C3DDE">
        <w:rPr>
          <w:sz w:val="28"/>
        </w:rPr>
        <w:t xml:space="preserve"> </w:t>
      </w:r>
      <w:r w:rsidRPr="006C3DDE">
        <w:rPr>
          <w:b/>
          <w:sz w:val="28"/>
        </w:rPr>
        <w:t>та/або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технічне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та/або";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2)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в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абзаці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п’ятнадцятому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четвертої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8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абзаці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сьомому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другої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26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об’єктів"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замінити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ремонту),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об’єктів";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sz w:val="28"/>
        </w:rPr>
        <w:t>3)</w:t>
      </w:r>
      <w:r w:rsidRPr="006C3DDE">
        <w:rPr>
          <w:sz w:val="28"/>
        </w:rPr>
        <w:t xml:space="preserve"> </w:t>
      </w:r>
      <w:r w:rsidRPr="006C3DDE">
        <w:rPr>
          <w:sz w:val="28"/>
        </w:rPr>
        <w:t>у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пункті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4</w:t>
      </w:r>
      <w:r w:rsidRPr="006C3DDE">
        <w:rPr>
          <w:sz w:val="28"/>
        </w:rPr>
        <w:t xml:space="preserve"> </w:t>
      </w:r>
      <w:r w:rsidRPr="006C3DDE">
        <w:rPr>
          <w:sz w:val="28"/>
        </w:rPr>
        <w:t>частини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першої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статті</w:t>
      </w:r>
      <w:r w:rsidRPr="006C3DDE">
        <w:rPr>
          <w:sz w:val="28"/>
        </w:rPr>
        <w:t xml:space="preserve"> </w:t>
      </w:r>
      <w:r w:rsidRPr="006C3DDE">
        <w:rPr>
          <w:sz w:val="28"/>
        </w:rPr>
        <w:t>35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переоснащення)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державними"</w:t>
      </w:r>
      <w:r w:rsidRPr="006C3DDE">
        <w:rPr>
          <w:sz w:val="28"/>
        </w:rPr>
        <w:t xml:space="preserve"> </w:t>
      </w:r>
      <w:r w:rsidRPr="006C3DDE">
        <w:rPr>
          <w:sz w:val="28"/>
        </w:rPr>
        <w:t>замінити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словами</w:t>
      </w:r>
      <w:r w:rsidRPr="006C3DDE">
        <w:rPr>
          <w:sz w:val="28"/>
        </w:rPr>
        <w:t xml:space="preserve"> </w:t>
      </w:r>
      <w:r w:rsidRPr="006C3DDE">
        <w:rPr>
          <w:sz w:val="28"/>
        </w:rPr>
        <w:t>"капітального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ремонту),</w:t>
      </w:r>
      <w:r w:rsidRPr="006C3DDE">
        <w:rPr>
          <w:sz w:val="28"/>
        </w:rPr>
        <w:t xml:space="preserve"> </w:t>
      </w:r>
      <w:r w:rsidRPr="006C3DDE">
        <w:rPr>
          <w:sz w:val="28"/>
        </w:rPr>
        <w:t>технічного</w:t>
      </w:r>
      <w:r w:rsidRPr="006C3DDE">
        <w:rPr>
          <w:sz w:val="28"/>
        </w:rPr>
        <w:t xml:space="preserve"> </w:t>
      </w:r>
      <w:r w:rsidRPr="006C3DDE">
        <w:rPr>
          <w:sz w:val="28"/>
        </w:rPr>
        <w:t>переоснащення</w:t>
      </w:r>
      <w:r w:rsidRPr="006C3DDE">
        <w:rPr>
          <w:sz w:val="28"/>
        </w:rPr>
        <w:t xml:space="preserve"> </w:t>
      </w:r>
      <w:r w:rsidRPr="006C3DDE">
        <w:rPr>
          <w:sz w:val="28"/>
        </w:rPr>
        <w:t>державними";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4)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другому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першої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38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слова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"створення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(будівництво)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об’єкта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концесії"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замінити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словами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"створення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(будівництво),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технічне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переоснащення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об’єкта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концесії".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10.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розділі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II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"Прикінцеві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перехідні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положення"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України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внесення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змін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деяких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законодавчих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України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щодо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удосконалення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порядку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надання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адміністративних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послуг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сфері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будівництва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створення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Єдиної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державної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електронної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системи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сфері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будівництва"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(Відомості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Верховної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Ради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України,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2019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р.,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51,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ст.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377):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lastRenderedPageBreak/>
        <w:t>1)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після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шостого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доповнити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новим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такого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змісту: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"абзацу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шістнадцятого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підпункту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13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розділу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який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набирає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чинності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травня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2021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року".</w:t>
      </w:r>
    </w:p>
    <w:p w:rsidR="006C3DDE" w:rsidRPr="006C3DDE" w:rsidRDefault="006C3DDE" w:rsidP="006C3DDE">
      <w:pPr>
        <w:ind w:firstLine="720"/>
        <w:jc w:val="both"/>
        <w:rPr>
          <w:b/>
          <w:sz w:val="28"/>
        </w:rPr>
      </w:pP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зв’язку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цим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сьомий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вважати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восьмим;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восьмому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слова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цифри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"абзацу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шістнадцятого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підпункту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12"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виключити;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2)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слова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цифри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"крім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22</w:t>
      </w:r>
      <w:r w:rsidRPr="006C3DDE">
        <w:rPr>
          <w:b/>
          <w:sz w:val="28"/>
          <w:vertAlign w:val="superscript"/>
        </w:rPr>
        <w:t>2</w:t>
      </w:r>
      <w:r w:rsidRPr="006C3DDE">
        <w:rPr>
          <w:b/>
          <w:sz w:val="28"/>
        </w:rPr>
        <w:t>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22</w:t>
      </w:r>
      <w:r w:rsidRPr="006C3DDE">
        <w:rPr>
          <w:b/>
          <w:sz w:val="28"/>
          <w:vertAlign w:val="superscript"/>
        </w:rPr>
        <w:t>4</w:t>
      </w:r>
      <w:r w:rsidRPr="006C3DDE">
        <w:rPr>
          <w:b/>
          <w:sz w:val="28"/>
        </w:rPr>
        <w:t>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8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одинадцятої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26</w:t>
      </w:r>
      <w:r w:rsidRPr="006C3DDE">
        <w:rPr>
          <w:b/>
          <w:sz w:val="28"/>
          <w:vertAlign w:val="superscript"/>
        </w:rPr>
        <w:t>1</w:t>
      </w:r>
      <w:r w:rsidRPr="006C3DDE">
        <w:rPr>
          <w:b/>
          <w:sz w:val="28"/>
        </w:rPr>
        <w:t>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восьмої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26</w:t>
      </w:r>
      <w:r w:rsidRPr="006C3DDE">
        <w:rPr>
          <w:b/>
          <w:sz w:val="28"/>
          <w:vertAlign w:val="superscript"/>
        </w:rPr>
        <w:t>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застосовуються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грудня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2019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року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листопада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2021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року"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замінити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словами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цифрами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"крім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22</w:t>
      </w:r>
      <w:r w:rsidRPr="006C3DDE">
        <w:rPr>
          <w:b/>
          <w:sz w:val="28"/>
          <w:vertAlign w:val="superscript"/>
        </w:rPr>
        <w:t>2</w:t>
      </w:r>
      <w:r w:rsidRPr="006C3DDE">
        <w:rPr>
          <w:b/>
          <w:sz w:val="28"/>
        </w:rPr>
        <w:t>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26</w:t>
      </w:r>
      <w:r w:rsidRPr="006C3DDE">
        <w:rPr>
          <w:b/>
          <w:sz w:val="28"/>
          <w:vertAlign w:val="superscript"/>
        </w:rPr>
        <w:t>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подання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документів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для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отримання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містобудівних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умов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обмежень)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восьмої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26</w:t>
      </w:r>
      <w:r w:rsidRPr="006C3DDE">
        <w:rPr>
          <w:b/>
          <w:sz w:val="28"/>
          <w:vertAlign w:val="superscript"/>
        </w:rPr>
        <w:t>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застосовуються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квітня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2021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року,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також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22</w:t>
      </w:r>
      <w:r w:rsidRPr="006C3DDE">
        <w:rPr>
          <w:b/>
          <w:sz w:val="28"/>
          <w:vertAlign w:val="superscript"/>
        </w:rPr>
        <w:t>2</w:t>
      </w:r>
      <w:r w:rsidRPr="006C3DDE">
        <w:rPr>
          <w:b/>
          <w:sz w:val="28"/>
        </w:rPr>
        <w:t>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22</w:t>
      </w:r>
      <w:r w:rsidRPr="006C3DDE">
        <w:rPr>
          <w:b/>
          <w:sz w:val="28"/>
          <w:vertAlign w:val="superscript"/>
        </w:rPr>
        <w:t>4</w:t>
      </w:r>
      <w:r w:rsidRPr="006C3DDE">
        <w:rPr>
          <w:b/>
          <w:sz w:val="28"/>
        </w:rPr>
        <w:t>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подання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документів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для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отримання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технічних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умов),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8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одинадцятої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26</w:t>
      </w:r>
      <w:r w:rsidRPr="006C3DDE">
        <w:rPr>
          <w:b/>
          <w:sz w:val="28"/>
          <w:vertAlign w:val="superscript"/>
        </w:rPr>
        <w:t>1</w:t>
      </w:r>
      <w:r w:rsidRPr="006C3DDE">
        <w:rPr>
          <w:b/>
          <w:sz w:val="28"/>
        </w:rPr>
        <w:t>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восьмої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26</w:t>
      </w:r>
      <w:r w:rsidRPr="006C3DDE">
        <w:rPr>
          <w:b/>
          <w:sz w:val="28"/>
          <w:vertAlign w:val="superscript"/>
        </w:rPr>
        <w:t>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застосовуються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листопада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2021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року";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3)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5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8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викласти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такій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редакції: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"5.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тринадцятий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третьої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37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України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регулювання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містобудівної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діяльності"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заяві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видачу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дозволу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реєстраційного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номера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містобудівних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умов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обмежень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застосовується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квітня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2021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року,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тринадцятий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третьої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37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заяві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видачу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дозволу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реєстраційного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номера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технічних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умов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діяльності),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третій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третьої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четверта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39</w:t>
      </w:r>
      <w:r w:rsidRPr="006C3DDE">
        <w:rPr>
          <w:b/>
          <w:sz w:val="28"/>
          <w:vertAlign w:val="superscript"/>
        </w:rPr>
        <w:t>3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застосовуються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листопада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2021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року";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"8.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восьмої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проектній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документації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будівництво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об’єкта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результатах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її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експертизи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реєстраційного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номера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містобудівних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умов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обмежень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дев’ятої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36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повідомленні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початок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реєстраційного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номера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містобудівних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умов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обмежень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України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регулювання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містобудівної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діяльності"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застосовуються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квітня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2021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року,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восьмої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проектній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документації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будівництво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об’єкта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результатах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її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експертизи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реєстраційного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номера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технічних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умов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lastRenderedPageBreak/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діяльності),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дев’ятої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36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повідомленні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початок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реєстраційного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номера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технічних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умов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діяльності),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речення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третього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другої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четвертої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статті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39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зазначеного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не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застосовуються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листопада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2021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року";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4)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9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доповнити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підпунктом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6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такого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змісту: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"6)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30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листопада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2021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року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виконавці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робіт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технічної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інвентаризації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вносять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Реєстру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діяльності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інформацію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технічну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інвентаризацію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об’єктів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відповідно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переліку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такої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інформації,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визначеного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Кабінетом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Міністрів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України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Порядку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ведення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Єдиної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державної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електронної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системи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сфері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будівництва";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5)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11: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доповнити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підпунктом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7</w:t>
      </w:r>
      <w:r w:rsidRPr="006C3DDE">
        <w:rPr>
          <w:b/>
          <w:sz w:val="28"/>
          <w:vertAlign w:val="superscript"/>
        </w:rPr>
        <w:t>1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такого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змісту: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"7</w:t>
      </w:r>
      <w:r w:rsidRPr="006C3DDE">
        <w:rPr>
          <w:b/>
          <w:sz w:val="28"/>
          <w:vertAlign w:val="superscript"/>
        </w:rPr>
        <w:t>1</w:t>
      </w:r>
      <w:r w:rsidRPr="006C3DDE">
        <w:rPr>
          <w:b/>
          <w:sz w:val="28"/>
        </w:rPr>
        <w:t>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через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сімнадцять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місяців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набрання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чинності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цим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–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запровадження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Єдиної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державної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електронної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системи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сфері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будівництва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частині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створення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містобудівних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умов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обмежень";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підпункті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8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слова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"містобудівних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умов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обмежень"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виключити.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II.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Прикінцеві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положення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1.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Цей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набирає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чинності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через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один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місяць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його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опублікування,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крім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10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розділу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I,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який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набирає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чинності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дня,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наступного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днем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опублікування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цього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абзацу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десятого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підпункту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2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пункту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7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розділу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I,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який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набирає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чинності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через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три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місяці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опублікування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цього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Закону.</w:t>
      </w:r>
    </w:p>
    <w:p w:rsidR="006C3DDE" w:rsidRPr="006C3DDE" w:rsidRDefault="006C3DDE" w:rsidP="006C3DDE">
      <w:pPr>
        <w:ind w:firstLine="720"/>
        <w:jc w:val="both"/>
        <w:rPr>
          <w:b/>
          <w:sz w:val="28"/>
        </w:rPr>
      </w:pPr>
      <w:r w:rsidRPr="006C3DDE">
        <w:rPr>
          <w:b/>
          <w:sz w:val="28"/>
        </w:rPr>
        <w:t>2.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Кабінету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Міністрів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України:</w:t>
      </w:r>
    </w:p>
    <w:p w:rsidR="006C3DDE" w:rsidRPr="006C3DDE" w:rsidRDefault="006C3DDE" w:rsidP="006C3DDE">
      <w:pPr>
        <w:ind w:firstLine="720"/>
        <w:jc w:val="both"/>
        <w:rPr>
          <w:b/>
          <w:sz w:val="28"/>
        </w:rPr>
      </w:pPr>
      <w:r w:rsidRPr="006C3DDE">
        <w:rPr>
          <w:b/>
          <w:sz w:val="28"/>
        </w:rPr>
        <w:t>1)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протягом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одного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місяця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опублікування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цього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Закону:</w:t>
      </w:r>
    </w:p>
    <w:p w:rsidR="006C3DDE" w:rsidRPr="006C3DDE" w:rsidRDefault="006C3DDE" w:rsidP="006C3DDE">
      <w:pPr>
        <w:ind w:firstLine="720"/>
        <w:jc w:val="both"/>
        <w:rPr>
          <w:b/>
          <w:sz w:val="28"/>
        </w:rPr>
      </w:pPr>
      <w:r w:rsidRPr="006C3DDE">
        <w:rPr>
          <w:b/>
          <w:sz w:val="28"/>
        </w:rPr>
        <w:t>привести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свої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нормативно-правові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акти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відповідність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цим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Законом;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забезпечити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приведення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міністерствами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іншими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центральними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органами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виконавчої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влади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їх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нормативно-правових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актів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відповідність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із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цим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Законом;</w:t>
      </w:r>
    </w:p>
    <w:p w:rsidR="006C3DDE" w:rsidRPr="006C3DDE" w:rsidRDefault="006C3DDE" w:rsidP="006C3DDE">
      <w:pPr>
        <w:ind w:firstLine="720"/>
        <w:jc w:val="both"/>
        <w:rPr>
          <w:sz w:val="28"/>
        </w:rPr>
      </w:pPr>
      <w:r w:rsidRPr="006C3DDE">
        <w:rPr>
          <w:b/>
          <w:sz w:val="28"/>
        </w:rPr>
        <w:t>2)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протягом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шести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місяців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набрання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чинності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цим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Законом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забезпечити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наповнення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центральним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органом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виконавчої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влади,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що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забезпечує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формування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реалізує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державну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політику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сфері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будівництва,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архітектури,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містобудування,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Єдиної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державної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електронної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системи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у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сфері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будівництва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актуалізованими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текстами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(із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внесеними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змінами)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будівельних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норм,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прийнятих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до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запровадження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такої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електронної</w:t>
      </w:r>
      <w:r w:rsidRPr="006C3DDE">
        <w:rPr>
          <w:b/>
          <w:sz w:val="28"/>
        </w:rPr>
        <w:t xml:space="preserve"> </w:t>
      </w:r>
      <w:r w:rsidRPr="006C3DDE">
        <w:rPr>
          <w:b/>
          <w:sz w:val="28"/>
        </w:rPr>
        <w:t>системи.</w:t>
      </w:r>
    </w:p>
    <w:p w:rsidR="00595064" w:rsidRPr="006C3DDE" w:rsidRDefault="00595064" w:rsidP="006C3DDE">
      <w:pPr>
        <w:ind w:firstLine="720"/>
        <w:jc w:val="both"/>
        <w:rPr>
          <w:sz w:val="28"/>
        </w:rPr>
      </w:pPr>
    </w:p>
    <w:sectPr w:rsidR="00595064" w:rsidRPr="006C3DDE" w:rsidSect="006C3DDE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DDE" w:rsidRDefault="006C3DDE">
      <w:r>
        <w:separator/>
      </w:r>
    </w:p>
  </w:endnote>
  <w:endnote w:type="continuationSeparator" w:id="0">
    <w:p w:rsidR="006C3DDE" w:rsidRDefault="006C3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DDE" w:rsidRDefault="006C3DDE" w:rsidP="008706E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6C3DDE" w:rsidRDefault="006C3DD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DDE" w:rsidRDefault="006C3DDE" w:rsidP="008706E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5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6C3DDE" w:rsidRDefault="006C3DD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DDE" w:rsidRDefault="006C3DDE">
      <w:r>
        <w:separator/>
      </w:r>
    </w:p>
  </w:footnote>
  <w:footnote w:type="continuationSeparator" w:id="0">
    <w:p w:rsidR="006C3DDE" w:rsidRDefault="006C3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3DDE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C3DDE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91773"/>
  <w15:chartTrackingRefBased/>
  <w15:docId w15:val="{92341E3D-0C32-4A4C-892C-43CFE757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6C3DD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6C3DDE"/>
    <w:rPr>
      <w:sz w:val="28"/>
    </w:rPr>
  </w:style>
  <w:style w:type="character" w:styleId="aa">
    <w:name w:val="page number"/>
    <w:basedOn w:val="a1"/>
    <w:rsid w:val="006C3D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5</Pages>
  <Words>1712</Words>
  <Characters>10618</Characters>
  <Application>Microsoft Office Word</Application>
  <DocSecurity>0</DocSecurity>
  <Lines>208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2021-02-02T09:51:00Z</dcterms:created>
  <dcterms:modified xsi:type="dcterms:W3CDTF">2021-02-02T09:52:00Z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