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7CC" w:rsidRDefault="00E077CC" w:rsidP="00E077CC">
      <w:pPr>
        <w:ind w:firstLine="720"/>
        <w:jc w:val="right"/>
        <w:rPr>
          <w:sz w:val="28"/>
        </w:rPr>
      </w:pPr>
      <w:r>
        <w:rPr>
          <w:sz w:val="28"/>
        </w:rPr>
        <w:t>Проект</w:t>
      </w:r>
    </w:p>
    <w:p w:rsidR="00E077CC" w:rsidRDefault="00E077CC" w:rsidP="00E077CC">
      <w:pPr>
        <w:ind w:firstLine="720"/>
        <w:jc w:val="right"/>
        <w:rPr>
          <w:sz w:val="28"/>
        </w:rPr>
      </w:pPr>
      <w:r>
        <w:rPr>
          <w:sz w:val="28"/>
        </w:rPr>
        <w:t>(тираж 28.10.2020)</w:t>
      </w:r>
    </w:p>
    <w:p w:rsidR="00E077CC" w:rsidRPr="00E077CC" w:rsidRDefault="00E077CC" w:rsidP="00E077CC">
      <w:pPr>
        <w:ind w:firstLine="720"/>
        <w:jc w:val="center"/>
        <w:rPr>
          <w:sz w:val="28"/>
        </w:rPr>
      </w:pPr>
      <w:r w:rsidRPr="00E077CC">
        <w:rPr>
          <w:sz w:val="28"/>
        </w:rPr>
        <w:t>ЗАКОН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</w:p>
    <w:p w:rsidR="00E077CC" w:rsidRDefault="00E077CC" w:rsidP="00E077CC">
      <w:pPr>
        <w:ind w:firstLine="720"/>
        <w:jc w:val="center"/>
        <w:rPr>
          <w:sz w:val="28"/>
        </w:rPr>
      </w:pP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внесення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змін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деяких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функціонування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удосконалення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</w:p>
    <w:p w:rsidR="00E077CC" w:rsidRPr="00E077CC" w:rsidRDefault="00E077CC" w:rsidP="00E077CC">
      <w:pPr>
        <w:ind w:firstLine="720"/>
        <w:jc w:val="center"/>
        <w:rPr>
          <w:sz w:val="28"/>
        </w:rPr>
      </w:pPr>
      <w:bookmarkStart w:id="0" w:name="_GoBack"/>
      <w:bookmarkEnd w:id="0"/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Верховна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Рада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л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є: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І.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Внести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2.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України»</w:t>
      </w:r>
      <w:r w:rsidRPr="00E077CC">
        <w:rPr>
          <w:sz w:val="28"/>
        </w:rPr>
        <w:t xml:space="preserve"> </w:t>
      </w:r>
      <w:r w:rsidRPr="00E077CC">
        <w:rPr>
          <w:sz w:val="28"/>
        </w:rPr>
        <w:t>(Відомості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Верховної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Ради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2004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р.,</w:t>
      </w:r>
      <w:r w:rsidRPr="00E077CC">
        <w:rPr>
          <w:sz w:val="28"/>
        </w:rPr>
        <w:t xml:space="preserve"> </w:t>
      </w:r>
      <w:r w:rsidRPr="00E077CC">
        <w:rPr>
          <w:sz w:val="28"/>
        </w:rPr>
        <w:t>№</w:t>
      </w:r>
      <w:r w:rsidRPr="00E077CC">
        <w:rPr>
          <w:sz w:val="28"/>
        </w:rPr>
        <w:t xml:space="preserve"> </w:t>
      </w:r>
      <w:r w:rsidRPr="00E077CC">
        <w:rPr>
          <w:sz w:val="28"/>
        </w:rPr>
        <w:t>49,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ст.</w:t>
      </w:r>
      <w:r w:rsidRPr="00E077CC">
        <w:rPr>
          <w:sz w:val="28"/>
        </w:rPr>
        <w:t xml:space="preserve"> </w:t>
      </w:r>
      <w:r w:rsidRPr="00E077CC">
        <w:rPr>
          <w:sz w:val="28"/>
        </w:rPr>
        <w:t>527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наступними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змінами):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1)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2: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пункти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2.5</w:t>
      </w:r>
      <w:r w:rsidRPr="00E077CC">
        <w:rPr>
          <w:sz w:val="28"/>
        </w:rPr>
        <w:t xml:space="preserve"> </w:t>
      </w:r>
      <w:r w:rsidRPr="00E077CC">
        <w:rPr>
          <w:sz w:val="28"/>
        </w:rPr>
        <w:t>–</w:t>
      </w:r>
      <w:r w:rsidRPr="00E077CC">
        <w:rPr>
          <w:sz w:val="28"/>
        </w:rPr>
        <w:t xml:space="preserve"> </w:t>
      </w:r>
      <w:r w:rsidRPr="00E077CC">
        <w:rPr>
          <w:sz w:val="28"/>
        </w:rPr>
        <w:t>2.6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першому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пункту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2.15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слова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«придбані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або»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пункт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2.15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доповнити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другим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змісту: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«До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товаровиробників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належать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сімейні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фермерські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зареєстровані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платниками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єдиного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податку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четвертої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групи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згідно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главою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1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розділу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XIV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Податкового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кодексу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України»;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доповнити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пунктами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2.26</w:t>
      </w:r>
      <w:r w:rsidRPr="00E077CC">
        <w:rPr>
          <w:sz w:val="28"/>
        </w:rPr>
        <w:t xml:space="preserve"> </w:t>
      </w:r>
      <w:r w:rsidRPr="00E077CC">
        <w:rPr>
          <w:sz w:val="28"/>
        </w:rPr>
        <w:t>-</w:t>
      </w:r>
      <w:r w:rsidRPr="00E077CC">
        <w:rPr>
          <w:sz w:val="28"/>
        </w:rPr>
        <w:t xml:space="preserve"> </w:t>
      </w:r>
      <w:r w:rsidRPr="00E077CC">
        <w:rPr>
          <w:sz w:val="28"/>
        </w:rPr>
        <w:t>2.29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змісту: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«2.26.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–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товаровиробники,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фізичні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(у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числі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домогосподарства,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фізичні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здійснюють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діяльність,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пов’язану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веденням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особистого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селянського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самозайняті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сфері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господарства),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займаються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діяльністю.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2.27.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</w:t>
      </w:r>
      <w:r w:rsidRPr="00E077CC">
        <w:rPr>
          <w:sz w:val="28"/>
        </w:rPr>
        <w:t xml:space="preserve"> </w:t>
      </w:r>
      <w:r w:rsidRPr="00E077CC">
        <w:rPr>
          <w:sz w:val="28"/>
        </w:rPr>
        <w:t>–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автоматизована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інформаційна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система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збирання,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обліку,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накопичення,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оброблення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діяльність,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вони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здійснюють.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2.28.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–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виробництва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рослинництва,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зокрема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рослинних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культур,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вирощування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ягід,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фруктів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овочів,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квітів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декоративних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рослин</w:t>
      </w:r>
      <w:r w:rsidRPr="00E077CC">
        <w:rPr>
          <w:sz w:val="28"/>
        </w:rPr>
        <w:t xml:space="preserve"> </w:t>
      </w:r>
      <w:r w:rsidRPr="00E077CC">
        <w:rPr>
          <w:sz w:val="28"/>
        </w:rPr>
        <w:t>(у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відкритих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закритих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ґрунтах),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грибів,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насіння,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прянощів,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саджанців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водоростей,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її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обробки,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переробки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консервації;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виробництва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тваринництва,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зокрема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свійських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тварин,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птахівництва,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кролівництва,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бджільництва,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розведення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шовкопрядів,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хробаків,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равликів,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молюсків,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плазунів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слимаків,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наземних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ссавців,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безхребетних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комах,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її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обробки,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переробки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консервації;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залісення,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числі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створення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захисних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лісових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насаджень,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збирання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дикорослих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грибів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ягід,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дикорослих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рослин,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їх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обробки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консервації;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lastRenderedPageBreak/>
        <w:t>розведення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утримання,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вирощування,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вилов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прісноводної,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риби,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жаб,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безхребетних,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водоростей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гідробіонтів;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обробки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консервації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риби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прісноводних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морських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безхребетних,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об’єктів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аквакультури,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дикорослих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водоростей;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надання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послуг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характеру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(сіяння,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збирання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врожаю,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зберігання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продукції).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2.29.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Суб’єкт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агропромислового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комплексу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–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суб’єкт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господарювання,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здійснює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свою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виробництва,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переробки,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збереження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реалізації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матеріально-технічного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обслуговування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виробництва";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розділ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доповнити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статтями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  <w:vertAlign w:val="superscript"/>
        </w:rPr>
        <w:t xml:space="preserve"> </w:t>
      </w:r>
      <w:r w:rsidRPr="00E077CC">
        <w:rPr>
          <w:sz w:val="28"/>
        </w:rPr>
        <w:t>такого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змісту: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«Стаття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>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Принципи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>.1.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Принципами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прозорість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публічність,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прогнозованість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послідовність,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справедливість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ефективність,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цільове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спрямування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>.2.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Прозорість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публічність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забезпечуються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формування,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ведення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відкритого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доступу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реєстрів.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>.3.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Прогнозованість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послідовність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забезпечуються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створення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стабільної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законодавчої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нормативно-правової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бази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питань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стимулювання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розвитку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агропромислового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комплексу.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>.4.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Справедливість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забезпечується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пропорційності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розподілу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обмеження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максимального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розміру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одного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Щорічно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кожним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видом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один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урахуванням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пов’язаних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осіб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значенні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підпункту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14.1.159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пункту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14.1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14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Податкового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кодексу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може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сумі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більше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ніж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10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тисяч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розмірів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мінімальної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заробітної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плати,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встановленої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1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січня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відповідного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року.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претендує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передбаченої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Законом,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зобов’язана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повідомити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центральний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орган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виконавчої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влади,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забезпечує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формування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політики,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політики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сфері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всіх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пов’язаних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нею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осіб,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протягом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бюджетного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отримувачами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стосовно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пов’язаних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осіб.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>.5.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Ефективність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забезпечується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створення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сприятливих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умов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здійснення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діяльності,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підвищення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конкурентоспроможності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метою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lastRenderedPageBreak/>
        <w:t>мінімізації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природно-кліматичних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економічних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ризиків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виробництва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гарантування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продовольчої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безпеки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держави.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Цільове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спрямування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забезпечується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пріоритетним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наданням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малим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фермерським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господарствам,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числі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сімейним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фермерським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господарствам,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мають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власності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користуванні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більше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100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земель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призначення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річний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дохід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реалізації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перевищує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5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мільйонів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гривень.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Обсяг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види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малим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фермерським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господарствам,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числі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сімейним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фермерським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господарствам,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наступний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рік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розраховуються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щороку,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виходячи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фактичної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чисельності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поточному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році.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Обсяг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залишився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нерозподіленим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малими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фермерськими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господарствами,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числі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сімейними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фермерськими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господарствами,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спрямовується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Cтаття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.1.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ведеться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рахунок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коштів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бюджету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метою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комплексного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інтегрування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їхні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майнові,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земельні,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екологічні,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трудові,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фінансово-кредитні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права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характеристики.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Державний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ведеться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добровільного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внесення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достовірних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себе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відображення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відповідних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актуальних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порядку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його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електронної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інформаційної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взаємодії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кадастрами.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Державний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використовується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електронної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взаємодії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фізичними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юридичними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особами,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органами,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органами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місцевого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самоврядування,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центрами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адміністративних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послуг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метою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реалізації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політики,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зокрема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частині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виробникам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Державний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</w:t>
      </w:r>
      <w:r w:rsidRPr="00E077CC">
        <w:rPr>
          <w:sz w:val="28"/>
        </w:rPr>
        <w:t xml:space="preserve"> </w:t>
      </w:r>
      <w:r w:rsidRPr="00E077CC">
        <w:rPr>
          <w:sz w:val="28"/>
        </w:rPr>
        <w:t>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власністю,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складовою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Національного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архівного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фонду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підлягає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довічному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зберіганню.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Майнові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права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інтелектуальної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власності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комп’ютерну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програму,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забезпечує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компіляцію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даних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належать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державі.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Заходи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створення,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впровадження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супроводження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програмного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технічного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технологічного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забезпечення,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збереження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захисту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даних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здійснюються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відповідно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"Про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захист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інформаційно-телекомунікаційних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системах",</w:t>
      </w:r>
      <w:r w:rsidRPr="00E077CC">
        <w:rPr>
          <w:sz w:val="28"/>
        </w:rPr>
        <w:t xml:space="preserve"> </w:t>
      </w:r>
      <w:r w:rsidRPr="00E077CC">
        <w:rPr>
          <w:sz w:val="28"/>
        </w:rPr>
        <w:t>"Про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захист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персональних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lastRenderedPageBreak/>
        <w:t>даних"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законодавчих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актів,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регулюють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відповідні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правовідносини.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.2.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функціонує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принципах: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єдності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методології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ведення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об'єктивності,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достовірності,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актуальності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повноти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реєстрі;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відкритості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доступності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їх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одержання,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поширення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зберігання;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відсутності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дублювання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кадастрів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інформаційних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систем;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обов'язковості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електронної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інформаційної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взаємодії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кадастрами,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містять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допомогою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прикладного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програмного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інтерфейсу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через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систему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електронної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взаємодії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електронних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інформаційних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ресурсів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технологічної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сумісності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технічних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рішень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кадастрами;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документування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всіх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захищеності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несанкціонованого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доступу,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порушення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цілісності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його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апаратного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програмного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забезпечення.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.3.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Ведення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здійснюється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внесення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включаючи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обсяги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виробленої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(вирощеної)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частку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товаровиробництва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попередній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податковий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(звітний)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рік;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ведення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обліку,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оброблення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систематизації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відповідно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цього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Закону;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внесення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змін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актуальності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використання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числі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інформаційної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взаємодії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кадастрами,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адміністрування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заявок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документів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дозвільного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характеру;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відображення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відповідних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актуальних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порядку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його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електронної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інформаційної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взаємодії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кадастрами;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адміністрування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заявок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документів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дозвільного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характеру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допомогою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програмних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засобів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ведення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lastRenderedPageBreak/>
        <w:t>Внесення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може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здійснюватися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центральним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органом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виконавчої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влади,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забезпечує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формування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політики,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політики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сфері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центром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адміністративних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послуг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Виробники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мають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право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зареєструватися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(самостійно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через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центри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адміністративних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послуг)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доступ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особистого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електронного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кабінету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управління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своїм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профілем.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Доступ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особистого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електронного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кабінету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передбачає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можливості: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внесення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подання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адміністрування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заявок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документів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дозвільного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характеру;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управління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профілем,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можливість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доступу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міститься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особистому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електронному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кабінеті,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третім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особам;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користування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програмними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засобами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ведення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Інформаційна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взаємодія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кадастрами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здійснюється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спосіб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доступу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кадастрів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через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внесення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реєстраційних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(реєстраційних,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кадастрових)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номерів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об’єктів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відповідних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кадастрів.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Порядок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ведення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адміністрування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перелік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затверджуються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Кабінетом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Міністрів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.4.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зареєструвалися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набувають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право: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основі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міститься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числі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інформаційної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взаємодії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кадастрами,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без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відповідних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відомостей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паперовій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формі;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безкоштовне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стосовно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себе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числі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інформаційної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взаємодії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реєстрами,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забезпечено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технологічну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сумісність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технічних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рішень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використання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міститься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числі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інформаційної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взаємодії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кадастрами,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метою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документів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дозвільного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характеру;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lastRenderedPageBreak/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подання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заявок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документів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дозвільного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характеру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допомогою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програмних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засобів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ведення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управління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своїм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профілем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особистому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електронному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кабінеті,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доступу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міститься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особистому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електронному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кабінеті,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прав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управління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своїм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профілем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третім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особам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їхньою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згодою.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.5.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внесених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особистих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селянських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зареєстровані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фізична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–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підприємець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юридична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особа: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не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підставою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стягнення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податків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зборів,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крім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плати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землю;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використовується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органами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статистики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офіційна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включається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офіційну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статистичну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інформацію;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використовується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офіційна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отриманні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документів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дозвільного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характеру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органів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управління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органів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влади";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3)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розділ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4)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12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5)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13: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другому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підпункту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13.2.1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пункту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13.2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слова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конкурсній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основі»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пункті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13.3: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третьому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підпункту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13.3.2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слова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покриття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виробничих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витрат»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замінити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словами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поповнення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обігових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коштів»;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після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п’ятого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доповнити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новим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змісту: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«для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поповнення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обігових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коштів».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зв’язку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шостий-десятий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вважати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відповідно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сьомим-одинадцятим;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підпункті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13.3.3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слова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конкурсних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засадах»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6)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14: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підпунктах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14.2.2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14.2.3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пункту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14.2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слова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«об’єктів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цінового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регулювання»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замінити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словами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продукції»;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підпункт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14.2.4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7)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15: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пункт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15.2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доповнити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дванадцятим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змісту: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«кози»;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пункт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15.3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після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сьомого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доповнити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новим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змісту: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«кози».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зв’язку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восьмий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вважати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дев’ятим;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пункті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15.5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слова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«Аграрним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фондом»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8)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доповнити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статтею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16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змісту: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lastRenderedPageBreak/>
        <w:t>«Стаття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16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плодів,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ягід,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винограду,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хмелю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аквакультури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16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.1.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Виробникам,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закладають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плодово-ягідні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насадження,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виноградники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хмільники,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вирощують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овочі,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часткової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компенсації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витрат,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понесених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придбання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садивного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матеріалу;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проведення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робіт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придбання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матеріалів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спорудження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шпалер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встановлення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систем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краплинного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зрошення.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16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.2.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Виробникам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плодів,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ягід,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винограду,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хмелю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овочів,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займаються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діяльністю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обробки,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переробки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консервації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плодів,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ягід,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винограду,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хмелю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овочів,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компенсації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50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відсотків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вартості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урахуванням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обмежень,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зазначених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другому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пункту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>.4.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цього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Закону: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нового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будівництва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холодильників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зберігання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плодів,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ягід,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столових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сортів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винограду,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хмелю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овочів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власного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виробництва,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цехів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первинної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переробки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винограду,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плодів,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ягід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овочів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власного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виробництва,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об’єктів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заморожування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плодово-ягідної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придбання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ліній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товарної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обробки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плодів,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ягід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овочів,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автоматизованих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ліній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висушування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плодів,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ягід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хмелю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власного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виробництва,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ліній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переробки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власно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вирощених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плодів,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ягід,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овочів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технічних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сортів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винограду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соки,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пюре,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виноматеріали.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16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.3.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Виробникам,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займаються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діяльністю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розведення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утримання,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вирощування,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вилову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прісноводної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риби,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жаб,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безхребетних,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водоростей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гідробіонтів,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часткової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компенсації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30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відсотків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витрат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урахуванням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обмежень,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зазначених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другому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пункту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>.4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цього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понесених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діяльність;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надання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дотації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одиницю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виробленої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площу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водного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об’єкта";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9)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17: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пункт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17.1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викласти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редакції: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«17.1.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біржа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функціонує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формі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акціонерного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товариства.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Засновником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біржі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може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бути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Кабінет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Міністрів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України";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пункти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17.2-17.6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пункті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17.7: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підпункт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"а"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викласти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редакції: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«а)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сфері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організованого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товарного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ринку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-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Національна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комісія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цінних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паперів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фондового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ринку»;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підпункт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«в»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10)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17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пункт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17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.3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викласти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редакції: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lastRenderedPageBreak/>
        <w:t>"17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.3.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товаровиробникам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(в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обсязі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50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відсотків)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кооперативам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(в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обсязі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70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відсотків)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відшкодовується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вартість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будівництва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реконструкції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тваринницьких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ферм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комплексів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утримання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тварин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птиці,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рибницьких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пасік,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доїльних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залів,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об’єктів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переробки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зберігання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побічних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тваринного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походження,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належать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II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III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категорій,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вартість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закупівлі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техніки,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механізмів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обладнання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виробництва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переробки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Розмір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зазначеної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цьому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пункті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допомоги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може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перевищувати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максимального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розміру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одного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зазначеного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другому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пункту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>.4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цього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Закону";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пункт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17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.4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після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слова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«шляхом»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доповнити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словами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цифрами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«часткового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відшкодування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80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відсотків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вартості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племінних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(генетичних)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ресурсів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урахуванням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обмежень,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зазначених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другому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пункту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>.4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2</w:t>
      </w:r>
      <w:r w:rsidRPr="00E077CC">
        <w:rPr>
          <w:sz w:val="28"/>
          <w:vertAlign w:val="superscript"/>
        </w:rPr>
        <w:t>1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цього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Закону»;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пункт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17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.6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після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слова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«заготівельно-збутових»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доповнити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словом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«переробних»;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доповнити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пунктами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17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.8</w:t>
      </w:r>
      <w:r w:rsidRPr="00E077CC">
        <w:rPr>
          <w:sz w:val="28"/>
        </w:rPr>
        <w:t xml:space="preserve"> </w:t>
      </w:r>
      <w:r w:rsidRPr="00E077CC">
        <w:rPr>
          <w:sz w:val="28"/>
        </w:rPr>
        <w:t>-</w:t>
      </w:r>
      <w:r w:rsidRPr="00E077CC">
        <w:rPr>
          <w:sz w:val="28"/>
        </w:rPr>
        <w:t xml:space="preserve"> </w:t>
      </w:r>
      <w:r w:rsidRPr="00E077CC">
        <w:rPr>
          <w:sz w:val="28"/>
        </w:rPr>
        <w:t>17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.12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змісту: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«17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.8.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товаровиробникам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можуть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відшкодовуватися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втрати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пошкодження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посівів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культур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внаслідок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надзвичайних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ситуацій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техногенного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природного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характеру.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Відшкодування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здійснюється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виплати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бюджетної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дотації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одиницю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пошкоджених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угідь.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отримання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товаровиробниками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кооперативами,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постраждали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надзвичайних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ситуацій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природного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характеру,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кредитів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можуть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надаватися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гарантії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порядку,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передбаченому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Бюджетним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кодексом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згідно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бюджет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відповідний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рік.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17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.9.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органічної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здійснюється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виділення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бюджетних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субсидій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розрахунку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одиницю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оброблюваних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угідь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та/або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одну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голову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великої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рогатої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худоби;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відшкодування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30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відсотків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вартості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витрат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проведення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сертифікації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органічного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виробництва;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відшкодування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30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відсотків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вартості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витрат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придбання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дозволених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використання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засобів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захисту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рослин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добрив,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насіння,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садивного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матеріалу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кормів.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17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.10.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товаровиробникам,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використовують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меліоровані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землі,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може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надаватися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вигляді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бюджетної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дотації,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числі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компенсацію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вартості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електроенергії,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lastRenderedPageBreak/>
        <w:t>витрачається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подачі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води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для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поливу.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Відшкодування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здійснюється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виплати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бюджетної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дотації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одиницю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оброблюваних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угідь.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17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.11.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забезпечує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дорадчої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шляхом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часткової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компенсації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дорадчим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службам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понесених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витрат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наданні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дорадчих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послуг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суб’єктам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господарювання,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здійснюють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місцевості,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населенню.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17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>.12.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забезпечує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виробників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здійснюють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утримання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збереження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полезахисних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лісових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смуг,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розташованих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землях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призначення.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Порядок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зазначеного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виду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визначається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Кабінетом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Міністрів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України".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4.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Частину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першу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37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земельний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кадастр»</w:t>
      </w:r>
      <w:r w:rsidRPr="00E077CC">
        <w:rPr>
          <w:sz w:val="28"/>
        </w:rPr>
        <w:t xml:space="preserve"> </w:t>
      </w:r>
      <w:r w:rsidRPr="00E077CC">
        <w:rPr>
          <w:sz w:val="28"/>
        </w:rPr>
        <w:t>(Відомості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Верховної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Ради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2012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р.,</w:t>
      </w:r>
      <w:r w:rsidRPr="00E077CC">
        <w:rPr>
          <w:sz w:val="28"/>
        </w:rPr>
        <w:t xml:space="preserve"> </w:t>
      </w:r>
      <w:r w:rsidRPr="00E077CC">
        <w:rPr>
          <w:sz w:val="28"/>
        </w:rPr>
        <w:t>№</w:t>
      </w:r>
      <w:r w:rsidRPr="00E077CC">
        <w:rPr>
          <w:sz w:val="28"/>
        </w:rPr>
        <w:t xml:space="preserve"> </w:t>
      </w:r>
      <w:r w:rsidRPr="00E077CC">
        <w:rPr>
          <w:sz w:val="28"/>
        </w:rPr>
        <w:t>8,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ст.</w:t>
      </w:r>
      <w:r w:rsidRPr="00E077CC">
        <w:rPr>
          <w:sz w:val="28"/>
        </w:rPr>
        <w:t xml:space="preserve"> </w:t>
      </w:r>
      <w:r w:rsidRPr="00E077CC">
        <w:rPr>
          <w:sz w:val="28"/>
        </w:rPr>
        <w:t>61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наступними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змінами)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доповнити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третім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реченням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змісту: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«Повідомлення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виявлення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помилки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може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бути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надіслано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також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електронному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вигляді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аграрного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реєстру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через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Єдиний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портал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адміністративних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послуг,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числі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через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інтегровану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інформаційну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систему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центрального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органу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виконавчої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влади,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реалізує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політику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сфері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земельних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відносин».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1.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зерно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ринок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зерна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Україні»</w:t>
      </w:r>
      <w:r w:rsidRPr="00E077CC">
        <w:rPr>
          <w:sz w:val="28"/>
        </w:rPr>
        <w:t xml:space="preserve"> </w:t>
      </w:r>
      <w:r w:rsidRPr="00E077CC">
        <w:rPr>
          <w:sz w:val="28"/>
        </w:rPr>
        <w:t>(Відомості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Верховної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Ради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2002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р.,</w:t>
      </w:r>
      <w:r w:rsidRPr="00E077CC">
        <w:rPr>
          <w:sz w:val="28"/>
        </w:rPr>
        <w:t xml:space="preserve"> </w:t>
      </w:r>
      <w:r w:rsidRPr="00E077CC">
        <w:rPr>
          <w:sz w:val="28"/>
        </w:rPr>
        <w:t>№</w:t>
      </w:r>
      <w:r w:rsidRPr="00E077CC">
        <w:rPr>
          <w:sz w:val="28"/>
        </w:rPr>
        <w:t xml:space="preserve"> </w:t>
      </w:r>
      <w:r w:rsidRPr="00E077CC">
        <w:rPr>
          <w:sz w:val="28"/>
        </w:rPr>
        <w:t>35,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ст.</w:t>
      </w:r>
      <w:r w:rsidRPr="00E077CC">
        <w:rPr>
          <w:sz w:val="28"/>
        </w:rPr>
        <w:t xml:space="preserve"> </w:t>
      </w:r>
      <w:r w:rsidRPr="00E077CC">
        <w:rPr>
          <w:sz w:val="28"/>
        </w:rPr>
        <w:t>258):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1)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частину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другу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2)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десятий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одинадцятий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2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3)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четвертий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5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4)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8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5)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другий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четвертий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частини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другої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9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6)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другий,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третій,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п’ятий,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вісімнадцятий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дев’ятнадцятий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10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7)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другий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12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8)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13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виключити.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3.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Абзац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другий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перепис»</w:t>
      </w:r>
      <w:r w:rsidRPr="00E077CC">
        <w:rPr>
          <w:sz w:val="28"/>
        </w:rPr>
        <w:t xml:space="preserve"> </w:t>
      </w:r>
      <w:r w:rsidRPr="00E077CC">
        <w:rPr>
          <w:sz w:val="28"/>
        </w:rPr>
        <w:t>(Відомості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Верховної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Ради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2009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р.,</w:t>
      </w:r>
      <w:r w:rsidRPr="00E077CC">
        <w:rPr>
          <w:sz w:val="28"/>
        </w:rPr>
        <w:t xml:space="preserve"> </w:t>
      </w:r>
      <w:r w:rsidRPr="00E077CC">
        <w:rPr>
          <w:sz w:val="28"/>
        </w:rPr>
        <w:t>№</w:t>
      </w:r>
      <w:r w:rsidRPr="00E077CC">
        <w:rPr>
          <w:sz w:val="28"/>
        </w:rPr>
        <w:t xml:space="preserve"> </w:t>
      </w:r>
      <w:r w:rsidRPr="00E077CC">
        <w:rPr>
          <w:sz w:val="28"/>
        </w:rPr>
        <w:t>9,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ст.</w:t>
      </w:r>
      <w:r w:rsidRPr="00E077CC">
        <w:rPr>
          <w:sz w:val="28"/>
        </w:rPr>
        <w:t xml:space="preserve"> </w:t>
      </w:r>
      <w:r w:rsidRPr="00E077CC">
        <w:rPr>
          <w:sz w:val="28"/>
        </w:rPr>
        <w:t>115;</w:t>
      </w:r>
      <w:r w:rsidRPr="00E077CC">
        <w:rPr>
          <w:sz w:val="28"/>
        </w:rPr>
        <w:t xml:space="preserve"> </w:t>
      </w:r>
      <w:r w:rsidRPr="00E077CC">
        <w:rPr>
          <w:sz w:val="28"/>
        </w:rPr>
        <w:t>2013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р.,</w:t>
      </w:r>
      <w:r w:rsidRPr="00E077CC">
        <w:rPr>
          <w:sz w:val="28"/>
        </w:rPr>
        <w:t xml:space="preserve"> </w:t>
      </w:r>
      <w:r w:rsidRPr="00E077CC">
        <w:rPr>
          <w:sz w:val="28"/>
        </w:rPr>
        <w:t>№</w:t>
      </w:r>
      <w:r w:rsidRPr="00E077CC">
        <w:rPr>
          <w:sz w:val="28"/>
        </w:rPr>
        <w:t xml:space="preserve"> </w:t>
      </w:r>
      <w:r w:rsidRPr="00E077CC">
        <w:rPr>
          <w:sz w:val="28"/>
        </w:rPr>
        <w:t>50,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ст.</w:t>
      </w:r>
      <w:r w:rsidRPr="00E077CC">
        <w:rPr>
          <w:sz w:val="28"/>
        </w:rPr>
        <w:t xml:space="preserve"> </w:t>
      </w:r>
      <w:r w:rsidRPr="00E077CC">
        <w:rPr>
          <w:sz w:val="28"/>
        </w:rPr>
        <w:t>698)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викласти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такій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редакції: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«виробники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продукції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–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товаровиробники,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фізичні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(у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тому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числі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домогосподарства,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фізичні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здійснюють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діяльність,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пов’язану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веденням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особистого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селянського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самозайняті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особи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сфері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господарства),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які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займаються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сільськогосподарською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діяльністю".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ІІ.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Прикінцеві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положення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1.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Цей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набирає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чинності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наступного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днем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його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опублікування.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lastRenderedPageBreak/>
        <w:t>2.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Кабінету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Міністрів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тримісячний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строк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опублікування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цього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Закону: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привести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свої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нормативно-правові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акти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відповідність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Законом;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забезпечити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приведення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міністерствами,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іншими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центральними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органами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виконавчої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влади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їх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нормативно-правових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актів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відповідність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цим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Законом;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порядках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використання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бюджетних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коштів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передбачити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можливість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виплати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суб’єктам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господарювання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часткової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компенсації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витрат,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понесених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протягом</w:t>
      </w:r>
      <w:r w:rsidRPr="00E077CC">
        <w:rPr>
          <w:sz w:val="28"/>
        </w:rPr>
        <w:t xml:space="preserve"> </w:t>
      </w:r>
      <w:r w:rsidRPr="00E077CC">
        <w:rPr>
          <w:sz w:val="28"/>
        </w:rPr>
        <w:t>2019-2020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років,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відповідно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напрямів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та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розміру,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зазначених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статті</w:t>
      </w:r>
      <w:r w:rsidRPr="00E077CC">
        <w:rPr>
          <w:sz w:val="28"/>
        </w:rPr>
        <w:t xml:space="preserve"> </w:t>
      </w:r>
      <w:r w:rsidRPr="00E077CC">
        <w:rPr>
          <w:sz w:val="28"/>
        </w:rPr>
        <w:t>16</w:t>
      </w:r>
      <w:r w:rsidRPr="00E077CC">
        <w:rPr>
          <w:sz w:val="28"/>
          <w:vertAlign w:val="superscript"/>
        </w:rPr>
        <w:t>2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«Про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державну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підтримку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сільського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господарства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України».</w:t>
      </w:r>
    </w:p>
    <w:p w:rsidR="00E077CC" w:rsidRPr="00E077CC" w:rsidRDefault="00E077CC" w:rsidP="00E077CC">
      <w:pPr>
        <w:ind w:firstLine="720"/>
        <w:jc w:val="both"/>
        <w:rPr>
          <w:sz w:val="28"/>
        </w:rPr>
      </w:pPr>
      <w:r w:rsidRPr="00E077CC">
        <w:rPr>
          <w:sz w:val="28"/>
        </w:rPr>
        <w:t>3.</w:t>
      </w:r>
      <w:r w:rsidRPr="00E077CC">
        <w:rPr>
          <w:sz w:val="28"/>
        </w:rPr>
        <w:t xml:space="preserve"> </w:t>
      </w:r>
      <w:r w:rsidRPr="00E077CC">
        <w:rPr>
          <w:sz w:val="28"/>
        </w:rPr>
        <w:t>Кабінету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Міністрів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щороку,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до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15</w:t>
      </w:r>
      <w:r w:rsidRPr="00E077CC">
        <w:rPr>
          <w:sz w:val="28"/>
        </w:rPr>
        <w:t xml:space="preserve"> </w:t>
      </w:r>
      <w:r w:rsidRPr="00E077CC">
        <w:rPr>
          <w:sz w:val="28"/>
        </w:rPr>
        <w:t>липня,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починаючи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</w:t>
      </w:r>
      <w:r w:rsidRPr="00E077CC">
        <w:rPr>
          <w:sz w:val="28"/>
        </w:rPr>
        <w:t xml:space="preserve"> </w:t>
      </w:r>
      <w:r w:rsidRPr="00E077CC">
        <w:rPr>
          <w:sz w:val="28"/>
        </w:rPr>
        <w:t>2021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року,</w:t>
      </w:r>
      <w:r w:rsidRPr="00E077CC">
        <w:rPr>
          <w:sz w:val="28"/>
        </w:rPr>
        <w:t xml:space="preserve"> </w:t>
      </w:r>
      <w:r w:rsidRPr="00E077CC">
        <w:rPr>
          <w:sz w:val="28"/>
        </w:rPr>
        <w:t>інформувати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Верховну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Раду</w:t>
      </w:r>
      <w:r w:rsidRPr="00E077CC">
        <w:rPr>
          <w:sz w:val="28"/>
        </w:rPr>
        <w:t xml:space="preserve"> </w:t>
      </w:r>
      <w:r w:rsidRPr="00E077CC">
        <w:rPr>
          <w:sz w:val="28"/>
        </w:rPr>
        <w:t>України</w:t>
      </w:r>
      <w:r w:rsidRPr="00E077CC">
        <w:rPr>
          <w:sz w:val="28"/>
        </w:rPr>
        <w:t xml:space="preserve"> </w:t>
      </w:r>
      <w:r w:rsidRPr="00E077CC">
        <w:rPr>
          <w:sz w:val="28"/>
        </w:rPr>
        <w:t>про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стан</w:t>
      </w:r>
      <w:r w:rsidRPr="00E077CC">
        <w:rPr>
          <w:sz w:val="28"/>
        </w:rPr>
        <w:t xml:space="preserve"> </w:t>
      </w:r>
      <w:r w:rsidRPr="00E077CC">
        <w:rPr>
          <w:sz w:val="28"/>
        </w:rPr>
        <w:t>виконання</w:t>
      </w:r>
      <w:r w:rsidRPr="00E077CC">
        <w:rPr>
          <w:sz w:val="28"/>
        </w:rPr>
        <w:t xml:space="preserve"> </w:t>
      </w:r>
      <w:r w:rsidRPr="00E077CC">
        <w:rPr>
          <w:sz w:val="28"/>
        </w:rPr>
        <w:t>цього</w:t>
      </w:r>
      <w:r w:rsidRPr="00E077CC">
        <w:rPr>
          <w:sz w:val="28"/>
        </w:rPr>
        <w:t xml:space="preserve"> </w:t>
      </w:r>
      <w:r w:rsidRPr="00E077CC">
        <w:rPr>
          <w:sz w:val="28"/>
        </w:rPr>
        <w:t>Закону.</w:t>
      </w:r>
    </w:p>
    <w:p w:rsidR="00595064" w:rsidRPr="00E077CC" w:rsidRDefault="00595064" w:rsidP="00E077CC">
      <w:pPr>
        <w:ind w:firstLine="720"/>
        <w:jc w:val="both"/>
        <w:rPr>
          <w:sz w:val="28"/>
        </w:rPr>
      </w:pPr>
    </w:p>
    <w:sectPr w:rsidR="00595064" w:rsidRPr="00E077CC" w:rsidSect="00E077CC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7CC" w:rsidRDefault="00E077CC">
      <w:r>
        <w:separator/>
      </w:r>
    </w:p>
  </w:endnote>
  <w:endnote w:type="continuationSeparator" w:id="0">
    <w:p w:rsidR="00E077CC" w:rsidRDefault="00E07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7CC" w:rsidRDefault="00E077CC" w:rsidP="00F33223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E077CC" w:rsidRDefault="00E077C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7CC" w:rsidRDefault="00E077CC" w:rsidP="00F33223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10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E077CC" w:rsidRDefault="00E077C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7CC" w:rsidRDefault="00E077CC">
      <w:r>
        <w:separator/>
      </w:r>
    </w:p>
  </w:footnote>
  <w:footnote w:type="continuationSeparator" w:id="0">
    <w:p w:rsidR="00E077CC" w:rsidRDefault="00E077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7CC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077CC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58FEE6"/>
  <w15:chartTrackingRefBased/>
  <w15:docId w15:val="{6AA3E865-E572-41B5-9A6A-17AD9782C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E077C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E077CC"/>
    <w:rPr>
      <w:sz w:val="28"/>
    </w:rPr>
  </w:style>
  <w:style w:type="character" w:styleId="aa">
    <w:name w:val="page number"/>
    <w:basedOn w:val="a1"/>
    <w:rsid w:val="00E077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10</Pages>
  <Words>2622</Words>
  <Characters>19540</Characters>
  <Application>Microsoft Office Word</Application>
  <DocSecurity>0</DocSecurity>
  <Lines>398</Lines>
  <Paragraphs>167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2021-05-25T11:58:00Z</dcterms:created>
  <dcterms:modified xsi:type="dcterms:W3CDTF">2021-05-25T11:59:00Z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