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F6E" w:rsidRDefault="001C7F6E" w:rsidP="001C7F6E">
      <w:pPr>
        <w:ind w:firstLine="720"/>
        <w:jc w:val="right"/>
        <w:rPr>
          <w:sz w:val="28"/>
          <w:lang w:val="en-US"/>
        </w:rPr>
      </w:pPr>
      <w:bookmarkStart w:id="0" w:name="_GoBack"/>
      <w:bookmarkEnd w:id="0"/>
      <w:r w:rsidRPr="001C7F6E">
        <w:rPr>
          <w:sz w:val="28"/>
          <w:lang w:val="en-US"/>
        </w:rPr>
        <w:t>(</w:t>
      </w:r>
      <w:r w:rsidRPr="001C7F6E">
        <w:rPr>
          <w:sz w:val="28"/>
          <w:lang w:val="ru-RU"/>
        </w:rPr>
        <w:t>тираж 27.01.2021</w:t>
      </w:r>
      <w:r w:rsidRPr="001C7F6E">
        <w:rPr>
          <w:sz w:val="28"/>
          <w:lang w:val="en-US"/>
        </w:rPr>
        <w:t>)</w:t>
      </w:r>
    </w:p>
    <w:p w:rsidR="001C7F6E" w:rsidRPr="001C7F6E" w:rsidRDefault="001C7F6E" w:rsidP="001C7F6E">
      <w:pPr>
        <w:ind w:firstLine="720"/>
        <w:jc w:val="right"/>
        <w:rPr>
          <w:sz w:val="28"/>
          <w:lang w:val="en-US"/>
        </w:rPr>
      </w:pPr>
    </w:p>
    <w:p w:rsidR="001C7F6E" w:rsidRPr="001C7F6E" w:rsidRDefault="001C7F6E" w:rsidP="001C7F6E">
      <w:pPr>
        <w:ind w:firstLine="720"/>
        <w:jc w:val="center"/>
        <w:rPr>
          <w:sz w:val="28"/>
        </w:rPr>
      </w:pPr>
      <w:r w:rsidRPr="001C7F6E">
        <w:rPr>
          <w:b/>
          <w:sz w:val="28"/>
        </w:rPr>
        <w:t>ЗАКОН</w:t>
      </w:r>
      <w:r w:rsidRPr="001C7F6E">
        <w:rPr>
          <w:b/>
          <w:sz w:val="28"/>
        </w:rPr>
        <w:t xml:space="preserve"> </w:t>
      </w:r>
      <w:r w:rsidRPr="001C7F6E">
        <w:rPr>
          <w:b/>
          <w:sz w:val="28"/>
        </w:rPr>
        <w:t>УКРАЇНИ</w:t>
      </w:r>
    </w:p>
    <w:p w:rsidR="001C7F6E" w:rsidRDefault="001C7F6E" w:rsidP="001C7F6E">
      <w:pPr>
        <w:ind w:firstLine="720"/>
        <w:jc w:val="center"/>
        <w:rPr>
          <w:sz w:val="28"/>
        </w:rPr>
      </w:pP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внесення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змін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України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«Про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запобігання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корупції»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упорядкування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окремих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питань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захисту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</w:p>
    <w:p w:rsidR="001C7F6E" w:rsidRPr="001C7F6E" w:rsidRDefault="001C7F6E" w:rsidP="001C7F6E">
      <w:pPr>
        <w:ind w:firstLine="720"/>
        <w:jc w:val="center"/>
        <w:rPr>
          <w:sz w:val="28"/>
        </w:rPr>
      </w:pP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Верховна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Рада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України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л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є: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I.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Внести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України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"Про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запобігання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корупції"</w:t>
      </w:r>
      <w:r w:rsidRPr="001C7F6E">
        <w:rPr>
          <w:sz w:val="28"/>
        </w:rPr>
        <w:t xml:space="preserve"> </w:t>
      </w:r>
      <w:r w:rsidRPr="001C7F6E">
        <w:rPr>
          <w:sz w:val="28"/>
        </w:rPr>
        <w:t>(Відомості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Верховної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Ради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України,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2014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р.,</w:t>
      </w:r>
      <w:r w:rsidRPr="001C7F6E">
        <w:rPr>
          <w:sz w:val="28"/>
        </w:rPr>
        <w:t xml:space="preserve"> </w:t>
      </w:r>
      <w:r w:rsidRPr="001C7F6E">
        <w:rPr>
          <w:sz w:val="28"/>
        </w:rPr>
        <w:t>№</w:t>
      </w:r>
      <w:r w:rsidRPr="001C7F6E">
        <w:rPr>
          <w:sz w:val="28"/>
        </w:rPr>
        <w:t xml:space="preserve"> </w:t>
      </w:r>
      <w:r w:rsidRPr="001C7F6E">
        <w:rPr>
          <w:sz w:val="28"/>
        </w:rPr>
        <w:t>49,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ст.</w:t>
      </w:r>
      <w:r w:rsidRPr="001C7F6E">
        <w:rPr>
          <w:sz w:val="28"/>
        </w:rPr>
        <w:t xml:space="preserve"> </w:t>
      </w:r>
      <w:r w:rsidRPr="001C7F6E">
        <w:rPr>
          <w:sz w:val="28"/>
        </w:rPr>
        <w:t>2056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наступними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змінами)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зміни: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1.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Абзаци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двадцать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перший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двадцать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третій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першої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1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викласти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редакції: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"внутрішні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-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способи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захищеного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(у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числі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анонімного)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викривачем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керівнику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підрозділу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(особі)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працює,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проходить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службу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навчання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замовлення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виконує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роботу,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само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вищого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рівня,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якого,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здійснює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контроль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дотриманням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антикорупційного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законодавства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підвідомчих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підприємствах,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установах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організаціях";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"регулярні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-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способи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захищеного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(у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числі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анонімного)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викривачем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органам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прокуратури,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Національній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поліції,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Національному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антикорупційному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бюро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України,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Державному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бюро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розслідувань,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Національному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агентству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питань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запобігання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корупції".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2.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першій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11: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пункт</w:t>
      </w:r>
      <w:r w:rsidRPr="001C7F6E">
        <w:rPr>
          <w:sz w:val="28"/>
        </w:rPr>
        <w:t xml:space="preserve"> </w:t>
      </w:r>
      <w:r w:rsidRPr="001C7F6E">
        <w:rPr>
          <w:sz w:val="28"/>
        </w:rPr>
        <w:t>9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після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слів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"забезпечення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ведення"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доповнити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словами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"Єдиного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викривачів";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пункті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13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слово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"забезпечення"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замінити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словами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"участь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забезпеченні".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пункті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5</w:t>
      </w:r>
      <w:r w:rsidRPr="001C7F6E">
        <w:rPr>
          <w:sz w:val="28"/>
          <w:vertAlign w:val="superscript"/>
        </w:rPr>
        <w:t>2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першої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12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слова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"створення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та"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виключити.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4.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четверту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п’яту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53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виключити.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5.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53</w:t>
      </w:r>
      <w:r w:rsidRPr="001C7F6E">
        <w:rPr>
          <w:sz w:val="28"/>
          <w:vertAlign w:val="superscript"/>
        </w:rPr>
        <w:t>1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викласти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редакції: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"Стаття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53</w:t>
      </w:r>
      <w:r w:rsidRPr="001C7F6E">
        <w:rPr>
          <w:sz w:val="28"/>
          <w:vertAlign w:val="superscript"/>
        </w:rPr>
        <w:t>1</w:t>
      </w:r>
      <w:r w:rsidRPr="001C7F6E">
        <w:rPr>
          <w:sz w:val="28"/>
        </w:rPr>
        <w:t>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Забезпечення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умов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для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1.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Державні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влади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Автономної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Республіки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Крим,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місцевого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самоврядування,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публічного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зазначені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другій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62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зобов’язані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забезпечити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функціонування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внутрішніх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lastRenderedPageBreak/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Органи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прокуратури,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Національна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поліція,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Національне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антикорупційне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бюро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України,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Державне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бюро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розслідувань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Національне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агентство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зобов’язані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забезпечити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функціонування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внутрішніх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регулярних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2.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Подання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(у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числі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анонімних)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через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внутрішні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здійснюються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через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відкритий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для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цілодобового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доступу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Єдиний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спеціальні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телефонні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лінії.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Інформація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отримана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через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регулярні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вноситься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уповноваженими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особами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суб’єктів.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При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використанні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особами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будь-яких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способів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(направлення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числі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анонімного,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паперовій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електронній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формі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особистому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прийомі,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через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спеціальну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телефонну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лінію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тощо)</w:t>
      </w:r>
      <w:r w:rsidRPr="001C7F6E">
        <w:rPr>
          <w:sz w:val="28"/>
        </w:rPr>
        <w:t xml:space="preserve"> </w:t>
      </w:r>
      <w:r w:rsidRPr="001C7F6E">
        <w:rPr>
          <w:sz w:val="28"/>
        </w:rPr>
        <w:t>їм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гарантуються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дотримання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умов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конфіденційності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анонімності,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також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внесення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цієї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уповноваженими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особами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суб’єктів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пізніше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наступного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робочого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моменту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її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отримання.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При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використанні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особою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зовнішніх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внесення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здійснюється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пізніше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наступного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робочого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моменту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її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виявлення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уповноваженою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особою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суб’єкту,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повноважень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належить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розслідування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фактів,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викладених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повідомленні.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3.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Єдиний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гарантує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дотримання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умов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конфіденційності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анонімності,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також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доступ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стан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результати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офіційним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внутрішнім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джерелом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осіб,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мають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статус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Держателем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відповідальним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адміністрування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Національне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агентство,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встановлює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Порядок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ведення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4.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зазначені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першій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цієї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зазначені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другій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62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забезпечують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викривачам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умови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для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lastRenderedPageBreak/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шляхом: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1)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впровадження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механізмів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заохочення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формування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культури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Закону;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2)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надання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працівникам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особам,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проходять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службу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навчання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виконують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певну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роботу,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методичної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допомоги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консультацій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Закону;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3)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організації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забезпечення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Закону;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4)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обов’язкового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забезпечення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функціонування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випадках,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передбачених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цим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Законом,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внутрішніх,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регулярних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для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Закону".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6.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другу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третю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53</w:t>
      </w:r>
      <w:r w:rsidRPr="001C7F6E">
        <w:rPr>
          <w:sz w:val="28"/>
          <w:vertAlign w:val="superscript"/>
        </w:rPr>
        <w:t>2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викласти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редакції: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"2.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Вимоги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(у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числі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анонімних)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порядок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їх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визначаються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цим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Законом.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підлягає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наведена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ньому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містить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фактичні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дані,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підтверджують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вчинення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можуть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бути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перевірені."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3.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здійснене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через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зовнішні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внутрішні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підлягає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попередньому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уповноваженою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особою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строк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більш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десяти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робочих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внесення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цієї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разі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попереднього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встановлено,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воно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відповідає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вимогам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його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подальший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здійснюється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порядку,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визначеному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для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звернень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громадян,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інформується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особа,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здійснила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разі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попереднього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встановлено,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воно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належить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компетенції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(якої)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воно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надійшло,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подальший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припиняється,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інформується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особа,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здійснила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одночасним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роз’ясненням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компетенції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проведення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розслідування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фактів,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викладених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повідомленні.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разі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наведена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стосується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(якої)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надійшло</w:t>
      </w:r>
      <w:r w:rsidRPr="001C7F6E">
        <w:rPr>
          <w:sz w:val="28"/>
        </w:rPr>
        <w:t xml:space="preserve"> </w:t>
      </w:r>
      <w:r w:rsidRPr="001C7F6E">
        <w:rPr>
          <w:sz w:val="28"/>
        </w:rPr>
        <w:lastRenderedPageBreak/>
        <w:t>таке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порядок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визначається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керівником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разі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наведена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стосується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керівника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(якої)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воно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надійшло,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триденний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строк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надсилається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суб’єкту,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здійснювати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розслідування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фактів,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викладених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повідомленні,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інформується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особа,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здійснила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разі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результатами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попереднього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викладена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ньому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підтверджується,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винні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притягаються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дисциплінарної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відповідальності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уповноваженим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суб’єктом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юридичної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разі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ході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проведення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попереднього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виявляються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ознаки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матеріали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передаються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спеціально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суб’єкту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сфері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протидії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Державному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бюро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розслідувань.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Дисциплінарне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провадження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проводиться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строк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більше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30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завершення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попереднього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зазначений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строк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перевірити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неможливо,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строк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дисциплінарного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провадження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бути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продовжено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45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днів.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Повторне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продовження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строку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внутрішньої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перевірки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допускається.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Особі,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здійснила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надається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детальна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інформація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результати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попереднього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також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дисциплінарного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провадження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(якщо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воно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проводилося)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триденний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строк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завершення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провадження.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Інформація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кримінальних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одержана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органами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досудового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розслідування,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розглядається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порядку,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визначеному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Кримінальним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процесуальним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кодексом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України.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Інформація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адміністративних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одержана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органами,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уповноважені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мають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складати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протоколи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адміністративні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правопорушення,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розглядається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порядку,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визначеному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законом".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7.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другу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53</w:t>
      </w:r>
      <w:r w:rsidRPr="001C7F6E">
        <w:rPr>
          <w:sz w:val="28"/>
          <w:vertAlign w:val="superscript"/>
        </w:rPr>
        <w:t>7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викласти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такій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редакції: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«2.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Розмір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винагороди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становить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10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відсотків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</w:t>
      </w:r>
      <w:r w:rsidRPr="001C7F6E">
        <w:rPr>
          <w:sz w:val="28"/>
        </w:rPr>
        <w:t xml:space="preserve"> </w:t>
      </w:r>
      <w:r w:rsidRPr="001C7F6E">
        <w:rPr>
          <w:sz w:val="28"/>
        </w:rPr>
        <w:t>грошового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розміру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предмета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злочину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розміру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завданих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державі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збитків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злочину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після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ухвалення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обвинувального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вироку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суду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стягнення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дохід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держави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(у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порядку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конфіскації,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спеціальної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конфіскації)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грошей,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цінностей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майна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грошової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суми,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що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відповідає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вартості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майна.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Розмір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винагороди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перевищувати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трьох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тисяч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мінімальних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заробітних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плат,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установлених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вчинення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злочину».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8.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пункті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1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частини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другої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53</w:t>
      </w:r>
      <w:r w:rsidRPr="001C7F6E">
        <w:rPr>
          <w:sz w:val="28"/>
          <w:vertAlign w:val="superscript"/>
        </w:rPr>
        <w:t>9</w:t>
      </w:r>
      <w:r w:rsidRPr="001C7F6E">
        <w:rPr>
          <w:sz w:val="28"/>
          <w:vertAlign w:val="superscript"/>
        </w:rPr>
        <w:t xml:space="preserve"> </w:t>
      </w:r>
      <w:r w:rsidRPr="001C7F6E">
        <w:rPr>
          <w:sz w:val="28"/>
        </w:rPr>
        <w:t>слова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«чи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отримувати»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виключити.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ІІ.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Прикінцеві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перехідні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положення.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lastRenderedPageBreak/>
        <w:t>1.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Цей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набирає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чинності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наступного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днем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його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опублікування.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2.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початок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роботи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відповідно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приймається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рішення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Національного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агентства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питань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запобігання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корупції.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початку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роботи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Єдиного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порталу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відповідно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Закону: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1)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приймаються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через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канали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розглядаються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порядку,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діяли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прийняття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цього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Закону;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sz w:val="28"/>
        </w:rPr>
        <w:t>2)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підтвердження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непідтвердження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статусу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викривача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здійснюється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суб’єктом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розгляду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можливі</w:t>
      </w:r>
      <w:r w:rsidRPr="001C7F6E">
        <w:rPr>
          <w:sz w:val="28"/>
        </w:rPr>
        <w:t xml:space="preserve"> </w:t>
      </w:r>
      <w:r w:rsidRPr="001C7F6E">
        <w:rPr>
          <w:sz w:val="28"/>
        </w:rPr>
        <w:t>факти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корупційних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або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пов’язаних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корупцією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правопорушень,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інших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порушень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Закону</w:t>
      </w:r>
      <w:r w:rsidRPr="001C7F6E">
        <w:rPr>
          <w:sz w:val="28"/>
        </w:rPr>
        <w:t xml:space="preserve"> </w:t>
      </w:r>
      <w:r w:rsidRPr="001C7F6E">
        <w:rPr>
          <w:sz w:val="28"/>
        </w:rPr>
        <w:t>України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"Про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запобігання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корупції"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протягом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більше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десяти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робочих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днів</w:t>
      </w:r>
      <w:r w:rsidRPr="001C7F6E">
        <w:rPr>
          <w:sz w:val="28"/>
        </w:rPr>
        <w:t xml:space="preserve"> </w:t>
      </w:r>
      <w:r w:rsidRPr="001C7F6E">
        <w:rPr>
          <w:sz w:val="28"/>
        </w:rPr>
        <w:t>з</w:t>
      </w:r>
      <w:r w:rsidRPr="001C7F6E">
        <w:rPr>
          <w:sz w:val="28"/>
        </w:rPr>
        <w:t xml:space="preserve"> </w:t>
      </w:r>
      <w:r w:rsidRPr="001C7F6E">
        <w:rPr>
          <w:sz w:val="28"/>
        </w:rPr>
        <w:t>дня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надходження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обґрунтованої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письмової</w:t>
      </w:r>
      <w:r w:rsidRPr="001C7F6E">
        <w:rPr>
          <w:sz w:val="28"/>
        </w:rPr>
        <w:t xml:space="preserve"> </w:t>
      </w:r>
      <w:r w:rsidRPr="001C7F6E">
        <w:rPr>
          <w:sz w:val="28"/>
        </w:rPr>
        <w:t>вимоги</w:t>
      </w:r>
      <w:r w:rsidRPr="001C7F6E">
        <w:rPr>
          <w:sz w:val="28"/>
        </w:rPr>
        <w:t xml:space="preserve"> </w:t>
      </w:r>
      <w:r w:rsidRPr="001C7F6E">
        <w:rPr>
          <w:sz w:val="28"/>
        </w:rPr>
        <w:t>особи,</w:t>
      </w:r>
      <w:r w:rsidRPr="001C7F6E">
        <w:rPr>
          <w:sz w:val="28"/>
        </w:rPr>
        <w:t xml:space="preserve"> </w:t>
      </w:r>
      <w:r w:rsidRPr="001C7F6E">
        <w:rPr>
          <w:sz w:val="28"/>
        </w:rPr>
        <w:t>яка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подала</w:t>
      </w:r>
      <w:r w:rsidRPr="001C7F6E">
        <w:rPr>
          <w:sz w:val="28"/>
        </w:rPr>
        <w:t xml:space="preserve"> </w:t>
      </w:r>
      <w:r w:rsidRPr="001C7F6E">
        <w:rPr>
          <w:sz w:val="28"/>
        </w:rPr>
        <w:t>таке</w:t>
      </w:r>
      <w:r w:rsidRPr="001C7F6E">
        <w:rPr>
          <w:sz w:val="28"/>
        </w:rPr>
        <w:t xml:space="preserve"> </w:t>
      </w:r>
      <w:r w:rsidRPr="001C7F6E">
        <w:rPr>
          <w:sz w:val="28"/>
        </w:rPr>
        <w:t>повідомлення.</w:t>
      </w:r>
    </w:p>
    <w:p w:rsidR="001C7F6E" w:rsidRPr="001C7F6E" w:rsidRDefault="001C7F6E" w:rsidP="001C7F6E">
      <w:pPr>
        <w:ind w:firstLine="720"/>
        <w:jc w:val="both"/>
        <w:rPr>
          <w:sz w:val="28"/>
        </w:rPr>
      </w:pPr>
      <w:r w:rsidRPr="001C7F6E">
        <w:rPr>
          <w:b/>
          <w:sz w:val="28"/>
        </w:rPr>
        <w:t>Голова</w:t>
      </w:r>
      <w:r w:rsidRPr="001C7F6E">
        <w:rPr>
          <w:b/>
          <w:sz w:val="28"/>
        </w:rPr>
        <w:t xml:space="preserve"> </w:t>
      </w:r>
      <w:r w:rsidRPr="001C7F6E">
        <w:rPr>
          <w:b/>
          <w:sz w:val="28"/>
        </w:rPr>
        <w:t>Верховної</w:t>
      </w:r>
      <w:r w:rsidRPr="001C7F6E">
        <w:rPr>
          <w:b/>
          <w:sz w:val="28"/>
        </w:rPr>
        <w:t xml:space="preserve"> </w:t>
      </w:r>
      <w:r w:rsidRPr="001C7F6E">
        <w:rPr>
          <w:b/>
          <w:sz w:val="28"/>
        </w:rPr>
        <w:t>Ради</w:t>
      </w:r>
      <w:r>
        <w:rPr>
          <w:b/>
          <w:sz w:val="28"/>
          <w:lang w:val="ru-RU"/>
        </w:rPr>
        <w:t xml:space="preserve"> </w:t>
      </w:r>
      <w:r w:rsidRPr="001C7F6E">
        <w:rPr>
          <w:b/>
          <w:sz w:val="28"/>
        </w:rPr>
        <w:t>України</w:t>
      </w:r>
      <w:r w:rsidRPr="001C7F6E">
        <w:rPr>
          <w:b/>
          <w:sz w:val="28"/>
        </w:rPr>
        <w:t xml:space="preserve"> </w:t>
      </w:r>
    </w:p>
    <w:p w:rsidR="00595064" w:rsidRPr="001C7F6E" w:rsidRDefault="00595064" w:rsidP="001C7F6E">
      <w:pPr>
        <w:ind w:firstLine="720"/>
        <w:jc w:val="both"/>
        <w:rPr>
          <w:sz w:val="28"/>
        </w:rPr>
      </w:pPr>
    </w:p>
    <w:sectPr w:rsidR="00595064" w:rsidRPr="001C7F6E" w:rsidSect="001C7F6E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F6E" w:rsidRDefault="001C7F6E">
      <w:r>
        <w:separator/>
      </w:r>
    </w:p>
  </w:endnote>
  <w:endnote w:type="continuationSeparator" w:id="0">
    <w:p w:rsidR="001C7F6E" w:rsidRDefault="001C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F6E" w:rsidRDefault="001C7F6E" w:rsidP="00BF761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1C7F6E" w:rsidRDefault="001C7F6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F6E" w:rsidRDefault="001C7F6E" w:rsidP="00BF761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5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1C7F6E" w:rsidRDefault="001C7F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F6E" w:rsidRDefault="001C7F6E">
      <w:r>
        <w:separator/>
      </w:r>
    </w:p>
  </w:footnote>
  <w:footnote w:type="continuationSeparator" w:id="0">
    <w:p w:rsidR="001C7F6E" w:rsidRDefault="001C7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F6E"/>
    <w:rsid w:val="000268D9"/>
    <w:rsid w:val="000C1B55"/>
    <w:rsid w:val="000E52CE"/>
    <w:rsid w:val="00127AE4"/>
    <w:rsid w:val="001C5340"/>
    <w:rsid w:val="001C7F6E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24485"/>
  <w15:chartTrackingRefBased/>
  <w15:docId w15:val="{B8C0F190-F71E-41B0-9714-A2310817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1C7F6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1C7F6E"/>
    <w:rPr>
      <w:sz w:val="28"/>
    </w:rPr>
  </w:style>
  <w:style w:type="character" w:styleId="aa">
    <w:name w:val="page number"/>
    <w:basedOn w:val="a1"/>
    <w:rsid w:val="001C7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5</Pages>
  <Words>1368</Words>
  <Characters>9458</Characters>
  <Application>Microsoft Office Word</Application>
  <DocSecurity>0</DocSecurity>
  <Lines>185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2021-03-04T12:25:00Z</dcterms:created>
  <dcterms:modified xsi:type="dcterms:W3CDTF">2021-03-04T12:26:00Z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