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FAD" w:rsidRDefault="007C7FAD" w:rsidP="007C7FAD">
      <w:pPr>
        <w:ind w:firstLine="720"/>
        <w:jc w:val="right"/>
        <w:rPr>
          <w:sz w:val="28"/>
        </w:rPr>
      </w:pPr>
      <w:r w:rsidRPr="007C7FAD">
        <w:rPr>
          <w:sz w:val="28"/>
        </w:rPr>
        <w:t>Проект</w:t>
      </w:r>
    </w:p>
    <w:p w:rsidR="007C7FAD" w:rsidRDefault="007C7FAD" w:rsidP="007C7FAD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03.07.2020)</w:t>
      </w:r>
    </w:p>
    <w:p w:rsidR="007C7FAD" w:rsidRPr="007C7FAD" w:rsidRDefault="007C7FAD" w:rsidP="007C7FAD">
      <w:pPr>
        <w:ind w:firstLine="720"/>
        <w:jc w:val="right"/>
        <w:rPr>
          <w:sz w:val="28"/>
          <w:lang w:val="ru-RU"/>
        </w:rPr>
      </w:pPr>
    </w:p>
    <w:p w:rsidR="007C7FAD" w:rsidRPr="007C7FAD" w:rsidRDefault="007C7FAD" w:rsidP="007C7FAD">
      <w:pPr>
        <w:ind w:firstLine="720"/>
        <w:jc w:val="center"/>
        <w:rPr>
          <w:b/>
          <w:sz w:val="28"/>
        </w:rPr>
      </w:pPr>
      <w:r w:rsidRPr="007C7FAD">
        <w:rPr>
          <w:b/>
          <w:sz w:val="28"/>
        </w:rPr>
        <w:t>ЗАКОН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УКРАЇНИ</w:t>
      </w:r>
    </w:p>
    <w:p w:rsidR="007C7FAD" w:rsidRDefault="007C7FAD" w:rsidP="007C7FAD">
      <w:pPr>
        <w:ind w:firstLine="720"/>
        <w:jc w:val="center"/>
        <w:rPr>
          <w:b/>
          <w:sz w:val="28"/>
        </w:rPr>
      </w:pPr>
      <w:r w:rsidRPr="007C7FAD">
        <w:rPr>
          <w:b/>
          <w:sz w:val="28"/>
        </w:rPr>
        <w:t>Про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внесення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змін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до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Закону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України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«Про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державну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службу»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щодо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кандидатського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резерву</w:t>
      </w:r>
    </w:p>
    <w:p w:rsidR="007C7FAD" w:rsidRPr="007C7FAD" w:rsidRDefault="007C7FAD" w:rsidP="007C7FAD">
      <w:pPr>
        <w:ind w:firstLine="720"/>
        <w:jc w:val="center"/>
        <w:rPr>
          <w:sz w:val="28"/>
        </w:rPr>
      </w:pPr>
      <w:bookmarkStart w:id="0" w:name="_GoBack"/>
      <w:bookmarkEnd w:id="0"/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Верховна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Рада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b/>
          <w:sz w:val="28"/>
        </w:rPr>
        <w:t>п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с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т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а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н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о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в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л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я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є: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І.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«Про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службу»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(Відомості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Верховної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2016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р.,</w:t>
      </w:r>
      <w:r w:rsidRPr="007C7FAD">
        <w:rPr>
          <w:sz w:val="28"/>
        </w:rPr>
        <w:t xml:space="preserve"> </w:t>
      </w:r>
      <w:r w:rsidRPr="007C7FAD">
        <w:rPr>
          <w:sz w:val="28"/>
        </w:rPr>
        <w:t>№</w:t>
      </w:r>
      <w:r w:rsidRPr="007C7FAD">
        <w:rPr>
          <w:sz w:val="28"/>
        </w:rPr>
        <w:t xml:space="preserve"> </w:t>
      </w:r>
      <w:r w:rsidRPr="007C7FAD">
        <w:rPr>
          <w:sz w:val="28"/>
        </w:rPr>
        <w:t>4,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ст.</w:t>
      </w:r>
      <w:r w:rsidRPr="007C7FAD">
        <w:rPr>
          <w:sz w:val="28"/>
        </w:rPr>
        <w:t xml:space="preserve"> </w:t>
      </w:r>
      <w:r w:rsidRPr="007C7FAD">
        <w:rPr>
          <w:sz w:val="28"/>
        </w:rPr>
        <w:t>43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наступними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змінами)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доповнити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статтею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25</w:t>
      </w:r>
      <w:r w:rsidRPr="007C7FAD">
        <w:rPr>
          <w:sz w:val="28"/>
          <w:vertAlign w:val="superscript"/>
        </w:rPr>
        <w:t>1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змісту: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«Стаття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25</w:t>
      </w:r>
      <w:r w:rsidRPr="007C7FAD">
        <w:rPr>
          <w:sz w:val="28"/>
          <w:vertAlign w:val="superscript"/>
        </w:rPr>
        <w:t>1</w:t>
      </w:r>
      <w:r w:rsidRPr="007C7FAD">
        <w:rPr>
          <w:sz w:val="28"/>
        </w:rPr>
        <w:t>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1.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метою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можливості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активного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широкого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залучення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для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зайняття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відповідають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визначеним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вимогам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професійної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компетентності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осіб,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претендують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зайняття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утворюється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–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(база),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містить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відомості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успішно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пройшли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всі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етапи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оцінювання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під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час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відбору,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проведення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оцінювання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професійних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компетентностей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оголошені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Забезпечення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функціонування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(бази)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здійснюється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розпорядником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центрального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органу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виконавчої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влади,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забезпечує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формування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реалізує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політику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сфері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2.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міститься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інформаційній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(базі)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через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особистий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кабінет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Єдиному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порталі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вакансій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автоматично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запрошується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участі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конкурсах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інші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його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професійна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компетентність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відповідає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вимогам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посад.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також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може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надаватися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відповідні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запити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органів.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3.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зайняття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може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використовувати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(базу)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для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підбору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оголошено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відповідно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компетентностей,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якими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він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володіє.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4.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Строк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розміщення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інформаційній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(базі)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відомостей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успішно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пройшли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всі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етапи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оцінювання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під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час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відбору,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проведення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оцінювання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професійних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компетентностей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становить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один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рік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дати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оприлюднення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переможця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або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відсутність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переможця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конкурсу.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5.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Порядок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формування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інформації,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міститься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інформаційній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(базі)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порядок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її</w:t>
      </w:r>
      <w:r w:rsidRPr="007C7FAD">
        <w:rPr>
          <w:sz w:val="28"/>
        </w:rPr>
        <w:t xml:space="preserve"> </w:t>
      </w:r>
      <w:r w:rsidRPr="007C7FAD">
        <w:rPr>
          <w:sz w:val="28"/>
        </w:rPr>
        <w:lastRenderedPageBreak/>
        <w:t>використання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інші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питання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функціонування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визначаються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Кабінетом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Міністрів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України».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II.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Прикінцеві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положення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1.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Цей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набирає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дня,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наступного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днем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його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опублікування.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2.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Пункт</w:t>
      </w:r>
      <w:r w:rsidRPr="007C7FAD">
        <w:rPr>
          <w:sz w:val="28"/>
        </w:rPr>
        <w:t xml:space="preserve"> </w:t>
      </w:r>
      <w:r w:rsidRPr="007C7FAD">
        <w:rPr>
          <w:sz w:val="28"/>
        </w:rPr>
        <w:t>8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розділу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«Прикінцеві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положення»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«Про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внесення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змін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«Про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бюджет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2020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рік»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(Відомості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Верховної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2020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р.,</w:t>
      </w:r>
      <w:r w:rsidRPr="007C7FAD">
        <w:rPr>
          <w:sz w:val="28"/>
        </w:rPr>
        <w:t xml:space="preserve"> </w:t>
      </w:r>
      <w:r w:rsidRPr="007C7FAD">
        <w:rPr>
          <w:sz w:val="28"/>
        </w:rPr>
        <w:t>№</w:t>
      </w:r>
      <w:r w:rsidRPr="007C7FAD">
        <w:rPr>
          <w:sz w:val="28"/>
        </w:rPr>
        <w:t xml:space="preserve"> </w:t>
      </w:r>
      <w:r w:rsidRPr="007C7FAD">
        <w:rPr>
          <w:sz w:val="28"/>
        </w:rPr>
        <w:t>19,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ст.</w:t>
      </w:r>
      <w:r w:rsidRPr="007C7FAD">
        <w:rPr>
          <w:sz w:val="28"/>
        </w:rPr>
        <w:t xml:space="preserve"> </w:t>
      </w:r>
      <w:r w:rsidRPr="007C7FAD">
        <w:rPr>
          <w:sz w:val="28"/>
        </w:rPr>
        <w:t>126)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виключити.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3.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Установити,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що: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1)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проходження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період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карантину,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установленого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метою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запобігання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поширенню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території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гострої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респіраторної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хвороби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COVID-19,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спричиненої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коронавірусом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SARS-CoV-2,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укладені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набрання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Законом,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діють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результатами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конкурсу;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2)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граничний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строк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перебування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шляхом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добору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укладення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зазначеного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підпункті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1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цього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пункту,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становить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два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місяці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набрання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Законом;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3)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оголошені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добори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для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вакантну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період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карантину,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рішення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результатами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оприлюднені,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скасовуються;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4)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разі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якщо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день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набрання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рішення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результатами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добору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прийнято,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результати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відповідного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добору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скасовуються,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така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особа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може</w:t>
      </w:r>
      <w:r w:rsidRPr="007C7FAD">
        <w:rPr>
          <w:sz w:val="28"/>
        </w:rPr>
        <w:t xml:space="preserve"> </w:t>
      </w:r>
      <w:r w:rsidRPr="007C7FAD">
        <w:rPr>
          <w:sz w:val="28"/>
        </w:rPr>
        <w:t>бути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шляхом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укладення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зазначеного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підпункті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1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цього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пункту.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4.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Кабінету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Міністрів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України: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двотижневий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строк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набрання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Законом: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забезпечити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прийняття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нормативно-правових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актів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щодо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порядку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формування,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використання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функціонування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інформаційної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системи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(бази)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кандидатського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резерву;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забезпечити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приведення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державними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органами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проходження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період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карантину,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установленого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метою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запобігання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поширенню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території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гострої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респіраторної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хвороби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COVID-19,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спричиненої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коронавірусом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SARS-CoV-2;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місячний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строк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набрання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чинності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цим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Законом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забезпечити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оголошення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конкурсів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посади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служби,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призначення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які</w:t>
      </w:r>
      <w:r w:rsidRPr="007C7FAD">
        <w:rPr>
          <w:sz w:val="28"/>
        </w:rPr>
        <w:t xml:space="preserve"> </w:t>
      </w:r>
      <w:r w:rsidRPr="007C7FAD">
        <w:rPr>
          <w:sz w:val="28"/>
        </w:rPr>
        <w:t>відбулися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шляхом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добору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укладення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проходження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період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карантину,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установленого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</w:t>
      </w:r>
      <w:r w:rsidRPr="007C7FAD">
        <w:rPr>
          <w:sz w:val="28"/>
        </w:rPr>
        <w:t xml:space="preserve"> </w:t>
      </w:r>
      <w:r w:rsidRPr="007C7FAD">
        <w:rPr>
          <w:sz w:val="28"/>
        </w:rPr>
        <w:t>метою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запобігання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поширенню</w:t>
      </w:r>
      <w:r w:rsidRPr="007C7FAD">
        <w:rPr>
          <w:sz w:val="28"/>
        </w:rPr>
        <w:t xml:space="preserve"> </w:t>
      </w:r>
      <w:r w:rsidRPr="007C7FAD">
        <w:rPr>
          <w:sz w:val="28"/>
        </w:rPr>
        <w:t>на</w:t>
      </w:r>
      <w:r w:rsidRPr="007C7FAD">
        <w:rPr>
          <w:sz w:val="28"/>
        </w:rPr>
        <w:t xml:space="preserve"> </w:t>
      </w:r>
      <w:r w:rsidRPr="007C7FAD">
        <w:rPr>
          <w:sz w:val="28"/>
        </w:rPr>
        <w:t>території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України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гострої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респіраторної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хвороби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COVID-19,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спричиненої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коронавірусом</w:t>
      </w:r>
      <w:r w:rsidRPr="007C7FAD">
        <w:rPr>
          <w:sz w:val="28"/>
        </w:rPr>
        <w:t xml:space="preserve"> </w:t>
      </w:r>
      <w:r w:rsidRPr="007C7FAD">
        <w:rPr>
          <w:sz w:val="28"/>
        </w:rPr>
        <w:t>SARS-CoV-2;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sz w:val="28"/>
        </w:rPr>
        <w:t>забезпечити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повідомлення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керівниками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державної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служби</w:t>
      </w:r>
      <w:r w:rsidRPr="007C7FAD">
        <w:rPr>
          <w:sz w:val="28"/>
        </w:rPr>
        <w:t xml:space="preserve"> </w:t>
      </w:r>
      <w:r w:rsidRPr="007C7FAD">
        <w:rPr>
          <w:sz w:val="28"/>
        </w:rPr>
        <w:t>державних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службовців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про</w:t>
      </w:r>
      <w:r w:rsidRPr="007C7FAD">
        <w:rPr>
          <w:sz w:val="28"/>
        </w:rPr>
        <w:t xml:space="preserve"> </w:t>
      </w:r>
      <w:r w:rsidRPr="007C7FAD">
        <w:rPr>
          <w:sz w:val="28"/>
        </w:rPr>
        <w:t>зміну</w:t>
      </w:r>
      <w:r w:rsidRPr="007C7FAD">
        <w:rPr>
          <w:sz w:val="28"/>
        </w:rPr>
        <w:t xml:space="preserve"> </w:t>
      </w:r>
      <w:r w:rsidRPr="007C7FAD">
        <w:rPr>
          <w:sz w:val="28"/>
        </w:rPr>
        <w:t>істотних</w:t>
      </w:r>
      <w:r w:rsidRPr="007C7FAD">
        <w:rPr>
          <w:sz w:val="28"/>
        </w:rPr>
        <w:t xml:space="preserve"> </w:t>
      </w:r>
      <w:r w:rsidRPr="007C7FAD">
        <w:rPr>
          <w:sz w:val="28"/>
        </w:rPr>
        <w:t>умов</w:t>
      </w:r>
      <w:r w:rsidRPr="007C7FAD">
        <w:rPr>
          <w:sz w:val="28"/>
        </w:rPr>
        <w:t xml:space="preserve"> </w:t>
      </w:r>
      <w:r w:rsidRPr="007C7FAD">
        <w:rPr>
          <w:sz w:val="28"/>
        </w:rPr>
        <w:t>контракту.</w:t>
      </w:r>
    </w:p>
    <w:p w:rsidR="007C7FAD" w:rsidRPr="007C7FAD" w:rsidRDefault="007C7FAD" w:rsidP="007C7FAD">
      <w:pPr>
        <w:ind w:firstLine="720"/>
        <w:jc w:val="both"/>
        <w:rPr>
          <w:sz w:val="28"/>
        </w:rPr>
      </w:pPr>
      <w:r w:rsidRPr="007C7FAD">
        <w:rPr>
          <w:b/>
          <w:sz w:val="28"/>
        </w:rPr>
        <w:lastRenderedPageBreak/>
        <w:t>Голова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Верховної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Ради</w:t>
      </w:r>
      <w:r w:rsidRPr="007C7FAD">
        <w:rPr>
          <w:b/>
          <w:sz w:val="28"/>
        </w:rPr>
        <w:t xml:space="preserve"> </w:t>
      </w:r>
      <w:r w:rsidRPr="007C7FAD">
        <w:rPr>
          <w:b/>
          <w:sz w:val="28"/>
        </w:rPr>
        <w:t>України</w:t>
      </w:r>
    </w:p>
    <w:p w:rsidR="00595064" w:rsidRPr="007C7FAD" w:rsidRDefault="00595064" w:rsidP="007C7FAD">
      <w:pPr>
        <w:ind w:firstLine="720"/>
        <w:jc w:val="both"/>
        <w:rPr>
          <w:sz w:val="28"/>
        </w:rPr>
      </w:pPr>
    </w:p>
    <w:sectPr w:rsidR="00595064" w:rsidRPr="007C7FAD" w:rsidSect="007C7FA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FAD" w:rsidRDefault="007C7FAD">
      <w:r>
        <w:separator/>
      </w:r>
    </w:p>
  </w:endnote>
  <w:endnote w:type="continuationSeparator" w:id="0">
    <w:p w:rsidR="007C7FAD" w:rsidRDefault="007C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FAD" w:rsidRDefault="007C7FAD" w:rsidP="00ED3D5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7C7FAD" w:rsidRDefault="007C7F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FAD" w:rsidRDefault="007C7FAD" w:rsidP="00ED3D5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7C7FAD" w:rsidRDefault="007C7F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FAD" w:rsidRDefault="007C7FAD">
      <w:r>
        <w:separator/>
      </w:r>
    </w:p>
  </w:footnote>
  <w:footnote w:type="continuationSeparator" w:id="0">
    <w:p w:rsidR="007C7FAD" w:rsidRDefault="007C7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FA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7C7FAD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E1F96"/>
  <w15:chartTrackingRefBased/>
  <w15:docId w15:val="{45795FF3-2453-4699-8722-B6AD7F08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7C7F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7C7FAD"/>
    <w:rPr>
      <w:sz w:val="28"/>
    </w:rPr>
  </w:style>
  <w:style w:type="character" w:styleId="aa">
    <w:name w:val="page number"/>
    <w:basedOn w:val="a1"/>
    <w:rsid w:val="007C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3</Pages>
  <Words>621</Words>
  <Characters>4176</Characters>
  <Application>Microsoft Office Word</Application>
  <DocSecurity>0</DocSecurity>
  <Lines>83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2020-07-14T09:12:00Z</dcterms:created>
  <dcterms:modified xsi:type="dcterms:W3CDTF">2020-07-14T09:13:00Z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