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35D" w:rsidRPr="0072135D" w:rsidRDefault="0072135D" w:rsidP="0072135D">
      <w:pPr>
        <w:ind w:firstLine="720"/>
        <w:jc w:val="right"/>
        <w:rPr>
          <w:sz w:val="28"/>
          <w:lang w:val="ru-RU"/>
        </w:rPr>
      </w:pPr>
      <w:bookmarkStart w:id="0" w:name="_GoBack"/>
      <w:bookmarkEnd w:id="0"/>
      <w:r w:rsidRPr="0072135D">
        <w:rPr>
          <w:sz w:val="28"/>
          <w:lang w:val="ru-RU"/>
        </w:rPr>
        <w:t>Проект</w:t>
      </w:r>
    </w:p>
    <w:p w:rsidR="0072135D" w:rsidRDefault="0072135D" w:rsidP="0072135D">
      <w:pPr>
        <w:ind w:firstLine="720"/>
        <w:jc w:val="right"/>
        <w:rPr>
          <w:sz w:val="28"/>
          <w:lang w:val="ru-RU"/>
        </w:rPr>
      </w:pPr>
      <w:r w:rsidRPr="0072135D">
        <w:rPr>
          <w:sz w:val="28"/>
          <w:lang w:val="ru-RU"/>
        </w:rPr>
        <w:t>(тираж 05.03.2021)</w:t>
      </w:r>
    </w:p>
    <w:p w:rsidR="0072135D" w:rsidRPr="0072135D" w:rsidRDefault="0072135D" w:rsidP="0072135D">
      <w:pPr>
        <w:ind w:firstLine="720"/>
        <w:jc w:val="right"/>
        <w:rPr>
          <w:b/>
          <w:sz w:val="28"/>
          <w:lang w:val="ru-RU"/>
        </w:rPr>
      </w:pPr>
    </w:p>
    <w:p w:rsidR="0072135D" w:rsidRPr="0072135D" w:rsidRDefault="0072135D" w:rsidP="0072135D">
      <w:pPr>
        <w:ind w:firstLine="720"/>
        <w:jc w:val="center"/>
        <w:rPr>
          <w:sz w:val="28"/>
        </w:rPr>
      </w:pPr>
      <w:r w:rsidRPr="0072135D">
        <w:rPr>
          <w:b/>
          <w:sz w:val="28"/>
        </w:rPr>
        <w:t>ЗАКОН</w:t>
      </w:r>
      <w:r w:rsidRPr="0072135D">
        <w:rPr>
          <w:b/>
          <w:sz w:val="28"/>
        </w:rPr>
        <w:t xml:space="preserve"> </w:t>
      </w:r>
      <w:r w:rsidRPr="0072135D">
        <w:rPr>
          <w:b/>
          <w:sz w:val="28"/>
        </w:rPr>
        <w:t>УКРАЇНИ</w:t>
      </w:r>
    </w:p>
    <w:p w:rsidR="0072135D" w:rsidRDefault="0072135D" w:rsidP="0072135D">
      <w:pPr>
        <w:ind w:firstLine="720"/>
        <w:jc w:val="center"/>
        <w:rPr>
          <w:sz w:val="28"/>
        </w:rPr>
      </w:pP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внесення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змін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деяких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врегулювання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окремих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питань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діяльності</w:t>
      </w:r>
    </w:p>
    <w:p w:rsidR="0072135D" w:rsidRPr="0072135D" w:rsidRDefault="0072135D" w:rsidP="0072135D">
      <w:pPr>
        <w:ind w:firstLine="720"/>
        <w:jc w:val="center"/>
        <w:rPr>
          <w:sz w:val="28"/>
        </w:rPr>
      </w:pP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Верховна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b/>
          <w:sz w:val="28"/>
        </w:rPr>
        <w:t>постановляє: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І.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Внести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освіту"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(Відомості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Верховної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2014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р.,</w:t>
      </w:r>
      <w:r w:rsidRPr="0072135D">
        <w:rPr>
          <w:sz w:val="28"/>
        </w:rPr>
        <w:t xml:space="preserve"> </w:t>
      </w:r>
      <w:r w:rsidRPr="0072135D">
        <w:rPr>
          <w:sz w:val="28"/>
        </w:rPr>
        <w:t>№</w:t>
      </w:r>
      <w:r w:rsidRPr="0072135D">
        <w:rPr>
          <w:sz w:val="28"/>
        </w:rPr>
        <w:t xml:space="preserve"> </w:t>
      </w:r>
      <w:r w:rsidRPr="0072135D">
        <w:rPr>
          <w:sz w:val="28"/>
        </w:rPr>
        <w:t>37-38,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ст.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2004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наступними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змінами):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1)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5: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першій: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Підготовка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фахівців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відповідними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освітніми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рівнях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абзаци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шостий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тринадцятий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другій: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"2.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кожному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передбачає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успішне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5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абзаци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шостої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"6.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-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водночас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третьому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основі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магістра.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присуджується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результатами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успішного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освітньо-наукової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раді.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Особа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навчання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аспірантурі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(ад’юнктурі).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професійно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науково-технічну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науково-педагогічну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діяльність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основним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місцем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роботи,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аспірантурою,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зокрема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перебування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творчій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відпустці,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умови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успішного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освітньо-наукової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раді";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частину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сьому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третю-шосту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6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-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результатів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навчання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творчої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роботи)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вимогам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lastRenderedPageBreak/>
        <w:t>програми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та/або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вимогам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єдиного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державного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кваліфікаційного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іспиту";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"3.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осіб,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мистецтва,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мистецьких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досягнень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творчого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мистецького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проекту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мистецтва,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утвореною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акредитовану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третього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спеціальності.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Публічний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творчого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мистецького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проекту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транслюється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його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веб-сайті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режимі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реального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часу.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4.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осіб,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досягнень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радою,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утвореною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установою,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акредитовану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третього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(спеціальностей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міждисциплінарних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робіт).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5.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осіб,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відгуки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оприлюднюються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веб-сайті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згідно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законодавством.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Інформація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утворену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місце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проведення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оприлюднюється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своїх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веб-сайтах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електронному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вигляді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Національного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агентства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оприлюднює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інформацію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своєму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веб-сайті.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Заклади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забезпечують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трансляцію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режимі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реального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своїх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веб-сайтах.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6.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допускається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дисертація,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самостійно.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Виявлення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фактів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академічного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плагіату,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фабрикації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фальсифікації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відмови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Виявлення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фактів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академічного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плагіату,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фабрикації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фальсифікації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захищеній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скасування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йому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видачу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диплома.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кваліфікаційній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роботі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фактів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академічного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плагіату,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фабрикації,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фальсифікації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та/або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порушення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процедури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скасовується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установою,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(якій)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вона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була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утворена,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lastRenderedPageBreak/>
        <w:t>Національним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агентством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порядку,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Кабінетом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Міністрів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Якщо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захищеній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факти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академічного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плагіату,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фабрикації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фальсифікації,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його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керівник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позбавляється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участі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строком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голова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члени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відбувся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цієї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опоненти,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надали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позитивні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висновки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позбавляються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участі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строком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позбавляється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утворювати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спеціальністю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строком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один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крім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випадку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скасування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установою";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3)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7: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назву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"Стаття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7.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Документи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Документ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особі,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успішно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виконала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пройшла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атестацію";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другій: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"2.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Встановлюються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документів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відповідними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ступенями";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шостий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четверту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п’яту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"4.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філософії/доктора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зазначається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інформація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галузь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знань,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спеціальність,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здобуто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(галузі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знань,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-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міждисциплінарних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робіт),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назва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(якій)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здійснювалася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підготовка,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назва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раді/разовій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(якої)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захищено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наукові/мистецькі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досягнення.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5.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Невід’ємною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молодшого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бакалавра,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бакалавра,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магістра,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філософії/доктора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додаток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європейського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зразка,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містить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структуровану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інформацію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завершене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навчання.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додатку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наводиться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інформація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результати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навчання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компоненти,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отримані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оцінки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кількість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кредитів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ЄКТС,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також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відомості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національну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систему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4)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13: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8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lastRenderedPageBreak/>
        <w:t>"8)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документів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доповнити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9</w:t>
      </w:r>
      <w:r w:rsidRPr="0072135D">
        <w:rPr>
          <w:sz w:val="28"/>
          <w:vertAlign w:val="superscript"/>
        </w:rPr>
        <w:t>1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змісту: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"9</w:t>
      </w:r>
      <w:r w:rsidRPr="0072135D">
        <w:rPr>
          <w:sz w:val="28"/>
          <w:vertAlign w:val="superscript"/>
        </w:rPr>
        <w:t>1</w:t>
      </w:r>
      <w:r w:rsidRPr="0072135D">
        <w:rPr>
          <w:sz w:val="28"/>
        </w:rPr>
        <w:t>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заходи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державного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нагляду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(контролю)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дотриманням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вимог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ліцензійних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умов";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пункти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15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18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"15)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організовує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роботу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атестаційної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колегії,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принципах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прозорості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відкритості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присвоєння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науково-педагогічним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працівникам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звань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старшого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дослідника,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доцента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професора;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розглядає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питання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приймає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звання;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оформлює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атестати;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розглядає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питання,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пов’язані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позбавленням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законодавства;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розглядає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апеляції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атестаційної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колегії";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"18)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поданням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Національного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агентства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схвалює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порядок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скасування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його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Кабінету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Міністрів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доповнити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18</w:t>
      </w:r>
      <w:r w:rsidRPr="0072135D">
        <w:rPr>
          <w:sz w:val="28"/>
          <w:vertAlign w:val="superscript"/>
        </w:rPr>
        <w:t>1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змісту: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"18</w:t>
      </w:r>
      <w:r w:rsidRPr="0072135D">
        <w:rPr>
          <w:sz w:val="28"/>
          <w:vertAlign w:val="superscript"/>
        </w:rPr>
        <w:t>1</w:t>
      </w:r>
      <w:r w:rsidRPr="0072135D">
        <w:rPr>
          <w:sz w:val="28"/>
        </w:rPr>
        <w:t>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виявлення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протягом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30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оприлюднення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інформації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Національним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агентством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згідно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п’ятою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6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цього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невідповідності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інформації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склад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установою,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вимогам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зупиняє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роботу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усунення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виявленої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невідповідності.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вважається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правоможною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відсутності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її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зупинення";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5)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17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Національне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агентство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постійно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діючим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колегіальним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органом";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6)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18: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8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"8)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розробляє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порядок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скасування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його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схвалення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центрального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виконавчої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влади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9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7)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24: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lastRenderedPageBreak/>
        <w:t>"1.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діяльність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провадиться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фахівців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молодшого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бакалавра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бакалавра)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фахівців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магістра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та/або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ліцензій,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центральним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виконавчої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влади,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державної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політики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закону";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четвертому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другої: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перше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вперше,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також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освітніми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програмами,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передбачають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присвоєння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професійної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кваліфікації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професій,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запроваджено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додаткове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регулювання,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проводиться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виїзна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ліцензійна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експертиза,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проведення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експертну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комісію,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немає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залишення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заяви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без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розгляду";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доповнити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новим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третім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реченням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змісту:</w:t>
      </w:r>
      <w:r w:rsidRPr="0072135D">
        <w:rPr>
          <w:sz w:val="28"/>
        </w:rPr>
        <w:t xml:space="preserve"> </w:t>
      </w:r>
      <w:r w:rsidRPr="0072135D">
        <w:rPr>
          <w:sz w:val="28"/>
        </w:rPr>
        <w:t>"У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відмови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видачі/розширенні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(ліцензіат)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може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нову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заяву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отримання/розширення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раніше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ніж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через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місяці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прийняття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відмову";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8)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12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32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"12)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приймати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мистецтва,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самостійно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утворювати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мистецтва";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9)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5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61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10)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2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розділу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XV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"ПРИКІНЦЕВІ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ПЕРЕХІДНІ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ПОЛОЖЕННЯ":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підпункт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7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"7)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підготовка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розпочата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1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вересня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2016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року,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набрання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чинності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результатами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радах,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центральним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виконавчої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влади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«Про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науково-технічну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діяльність»,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здобувачам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присуджується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центральним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виконавчої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влади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набрання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чинності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підпункт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9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науково-технічну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діяльність"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(Відомості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Верховної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2016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р.,</w:t>
      </w:r>
      <w:r w:rsidRPr="0072135D">
        <w:rPr>
          <w:sz w:val="28"/>
        </w:rPr>
        <w:t xml:space="preserve"> </w:t>
      </w:r>
      <w:r w:rsidRPr="0072135D">
        <w:rPr>
          <w:sz w:val="28"/>
        </w:rPr>
        <w:t>№</w:t>
      </w:r>
      <w:r w:rsidRPr="0072135D">
        <w:rPr>
          <w:sz w:val="28"/>
        </w:rPr>
        <w:t xml:space="preserve"> </w:t>
      </w:r>
      <w:r w:rsidRPr="0072135D">
        <w:rPr>
          <w:sz w:val="28"/>
        </w:rPr>
        <w:t>3,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ст.</w:t>
      </w:r>
      <w:r w:rsidRPr="0072135D">
        <w:rPr>
          <w:sz w:val="28"/>
        </w:rPr>
        <w:t xml:space="preserve"> </w:t>
      </w:r>
      <w:r w:rsidRPr="0072135D">
        <w:rPr>
          <w:sz w:val="28"/>
        </w:rPr>
        <w:t>25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наступними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змінами):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lastRenderedPageBreak/>
        <w:t>1)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дев’ятої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7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5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10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"5)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третьому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(освітньо-науковому)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призначення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керівників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консультантів";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3)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перший,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четвертий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28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присвоєння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звань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старшого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дослідника,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доцента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професора.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присвоєння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звань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державним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визнанням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кваліфікації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вченого.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присвоєння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звань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освіту».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цього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Закону";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доповіді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-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досягнень,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опублікованих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вигляді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монографії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сукупності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статей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вітчизняних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та/або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міжнародних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рецензованих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виданнях)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осіб,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також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інші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передбачені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відомості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оприлюднюються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веб-сайтах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згідно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законодавством";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4)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доповнити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статтею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28</w:t>
      </w:r>
      <w:r w:rsidRPr="0072135D">
        <w:rPr>
          <w:sz w:val="28"/>
          <w:vertAlign w:val="superscript"/>
        </w:rPr>
        <w:t>1</w:t>
      </w:r>
      <w:r w:rsidRPr="0072135D">
        <w:rPr>
          <w:sz w:val="28"/>
          <w:vertAlign w:val="superscript"/>
        </w:rPr>
        <w:t xml:space="preserve"> </w:t>
      </w:r>
      <w:r w:rsidRPr="0072135D">
        <w:rPr>
          <w:sz w:val="28"/>
        </w:rPr>
        <w:t>такого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змісту: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"Стаття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28</w:t>
      </w:r>
      <w:r w:rsidRPr="0072135D">
        <w:rPr>
          <w:sz w:val="28"/>
          <w:vertAlign w:val="superscript"/>
        </w:rPr>
        <w:t>1</w:t>
      </w:r>
      <w:r w:rsidRPr="0072135D">
        <w:rPr>
          <w:sz w:val="28"/>
        </w:rPr>
        <w:t>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–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основі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спеціальністю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передбачає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набуття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найвищих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компетентностей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галузі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розроблення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впровадження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методології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дослідницької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роботи,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проведення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оригінальних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досліджень,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отримання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результатів,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забезпечують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розв’язання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важливої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теоретичної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прикладної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проблеми,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загальнонаціональне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світове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значення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опубліковані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виданнях.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Документами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дипломах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зазначається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інформація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особою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ступінь,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галузь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спеціальність,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назву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захищено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дисертацію.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Вимоги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визначаються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освіту".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3.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утвореною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доповіді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-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досягнень,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опублікованих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вигляді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монографії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сукупності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статей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вітчизняних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та/або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міжнародних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рецензованих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виданнях),</w:t>
      </w:r>
      <w:r w:rsidRPr="0072135D">
        <w:rPr>
          <w:sz w:val="28"/>
        </w:rPr>
        <w:t xml:space="preserve"> </w:t>
      </w:r>
      <w:r w:rsidRPr="0072135D">
        <w:rPr>
          <w:sz w:val="28"/>
        </w:rPr>
        <w:lastRenderedPageBreak/>
        <w:t>вимоги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центральним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виконавчої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влади,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державної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політики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4.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забезпечують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трансляцію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режимі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реального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своїх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офіційних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веб-сайтах.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5.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допускаються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вигляді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підготовленого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рукопису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доповіді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досягнень,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опублікованих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вигляді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монографії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сукупності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статей,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самостійно.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публікаціях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фактів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академічного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плагіату,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фабрикації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фальсифікації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відмови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6.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захищеній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докторській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публікаціях,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представлялися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факти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академічного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плагіату,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фабрикації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фальсифікації,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консультант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позбавляється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участі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та/або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філософії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консультуванні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та/або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строком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голова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відбувся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захист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цієї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дисертації,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опоненти,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надали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позитивні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висновки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неї,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позбавляються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участі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атестації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кадрів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кваліфікації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строком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установа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заклад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позбавляється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права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утворювати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спеціальністю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строком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один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рік.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7.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Скасування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фактів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академічного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плагіату,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фабрикації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фальсифікації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Національним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агентством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порядку,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затвердженому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Кабінетом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Міністрів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може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бути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оскаржено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законодавства";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5)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42: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пункт</w:t>
      </w:r>
      <w:r w:rsidRPr="0072135D">
        <w:rPr>
          <w:sz w:val="28"/>
        </w:rPr>
        <w:t xml:space="preserve"> </w:t>
      </w:r>
      <w:r w:rsidRPr="0072135D">
        <w:rPr>
          <w:sz w:val="28"/>
        </w:rPr>
        <w:t>18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"18)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розробляє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порядок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його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Кабінету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Міністрів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доповнити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19</w:t>
      </w:r>
      <w:r w:rsidRPr="0072135D">
        <w:rPr>
          <w:sz w:val="28"/>
        </w:rPr>
        <w:t xml:space="preserve"> </w:t>
      </w:r>
      <w:r w:rsidRPr="0072135D">
        <w:rPr>
          <w:sz w:val="28"/>
        </w:rPr>
        <w:t>–</w:t>
      </w:r>
      <w:r w:rsidRPr="0072135D">
        <w:rPr>
          <w:sz w:val="28"/>
        </w:rPr>
        <w:t xml:space="preserve"> </w:t>
      </w:r>
      <w:r w:rsidRPr="0072135D">
        <w:rPr>
          <w:sz w:val="28"/>
        </w:rPr>
        <w:t>24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змісту: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"19)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перелік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спеціальностей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галузями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присуджуються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20)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порядок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переліку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видань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21)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розробляє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положення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контролює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їхню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діяльність;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lastRenderedPageBreak/>
        <w:t>22)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скасовує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спеціалізованих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вчених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присудження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розглядає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питання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позбавлення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оформлює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23)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затверджує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диплома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кандидата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24)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здійснює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інші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повноваження,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передбачені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законом".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3.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освіту"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(Відомості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Верховної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2017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р.,</w:t>
      </w:r>
      <w:r w:rsidRPr="0072135D">
        <w:rPr>
          <w:sz w:val="28"/>
        </w:rPr>
        <w:t xml:space="preserve"> </w:t>
      </w:r>
      <w:r w:rsidRPr="0072135D">
        <w:rPr>
          <w:sz w:val="28"/>
        </w:rPr>
        <w:t>№</w:t>
      </w:r>
      <w:r w:rsidRPr="0072135D">
        <w:rPr>
          <w:sz w:val="28"/>
        </w:rPr>
        <w:t xml:space="preserve"> </w:t>
      </w:r>
      <w:r w:rsidRPr="0072135D">
        <w:rPr>
          <w:sz w:val="28"/>
        </w:rPr>
        <w:t>38-39,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ст.</w:t>
      </w:r>
      <w:r w:rsidRPr="0072135D">
        <w:rPr>
          <w:sz w:val="28"/>
        </w:rPr>
        <w:t xml:space="preserve"> </w:t>
      </w:r>
      <w:r w:rsidRPr="0072135D">
        <w:rPr>
          <w:sz w:val="28"/>
        </w:rPr>
        <w:t>380;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2020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р.,</w:t>
      </w:r>
      <w:r w:rsidRPr="0072135D">
        <w:rPr>
          <w:sz w:val="28"/>
        </w:rPr>
        <w:t xml:space="preserve"> </w:t>
      </w:r>
      <w:r w:rsidRPr="0072135D">
        <w:rPr>
          <w:sz w:val="28"/>
        </w:rPr>
        <w:t>№</w:t>
      </w:r>
      <w:r w:rsidRPr="0072135D">
        <w:rPr>
          <w:sz w:val="28"/>
        </w:rPr>
        <w:t xml:space="preserve"> </w:t>
      </w:r>
      <w:r w:rsidRPr="0072135D">
        <w:rPr>
          <w:sz w:val="28"/>
        </w:rPr>
        <w:t>24,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ст.</w:t>
      </w:r>
      <w:r w:rsidRPr="0072135D">
        <w:rPr>
          <w:sz w:val="28"/>
        </w:rPr>
        <w:t xml:space="preserve"> </w:t>
      </w:r>
      <w:r w:rsidRPr="0072135D">
        <w:rPr>
          <w:sz w:val="28"/>
        </w:rPr>
        <w:t>170,</w:t>
      </w:r>
      <w:r w:rsidRPr="0072135D">
        <w:rPr>
          <w:sz w:val="28"/>
        </w:rPr>
        <w:t xml:space="preserve"> </w:t>
      </w:r>
      <w:r w:rsidRPr="0072135D">
        <w:rPr>
          <w:sz w:val="28"/>
        </w:rPr>
        <w:t>№</w:t>
      </w:r>
      <w:r w:rsidRPr="0072135D">
        <w:rPr>
          <w:sz w:val="28"/>
        </w:rPr>
        <w:t xml:space="preserve"> </w:t>
      </w:r>
      <w:r w:rsidRPr="0072135D">
        <w:rPr>
          <w:sz w:val="28"/>
        </w:rPr>
        <w:t>31,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ст.</w:t>
      </w:r>
      <w:r w:rsidRPr="0072135D">
        <w:rPr>
          <w:sz w:val="28"/>
        </w:rPr>
        <w:t xml:space="preserve"> </w:t>
      </w:r>
      <w:r w:rsidRPr="0072135D">
        <w:rPr>
          <w:sz w:val="28"/>
        </w:rPr>
        <w:t>226):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1)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8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"докторанти,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інші"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замінити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"інші";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чотирнадцятий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10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3)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перший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одинадцятої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18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після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"обов’язковість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передбачена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законом"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доповнити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інтернатурі";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4)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шостому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21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"та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доктора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наук"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виключити;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5)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п'ятій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42: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ступеня"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замінити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освітньо-наукового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освітньо-творчого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рівня";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третьому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(освітньо-творчого)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ступеня"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замінити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словами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"ступеня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освітньо-наукового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освітньо-творчого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рівня".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4.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четвертий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частини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другої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статті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18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"Про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фахову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передвищу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освіту"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(Відомості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Верховної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2019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р.,</w:t>
      </w:r>
      <w:r w:rsidRPr="0072135D">
        <w:rPr>
          <w:sz w:val="28"/>
        </w:rPr>
        <w:t xml:space="preserve"> </w:t>
      </w:r>
      <w:r w:rsidRPr="0072135D">
        <w:rPr>
          <w:sz w:val="28"/>
        </w:rPr>
        <w:t>№</w:t>
      </w:r>
      <w:r w:rsidRPr="0072135D">
        <w:rPr>
          <w:sz w:val="28"/>
        </w:rPr>
        <w:t xml:space="preserve"> </w:t>
      </w:r>
      <w:r w:rsidRPr="0072135D">
        <w:rPr>
          <w:sz w:val="28"/>
        </w:rPr>
        <w:t>30,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ст.</w:t>
      </w:r>
      <w:r w:rsidRPr="0072135D">
        <w:rPr>
          <w:sz w:val="28"/>
        </w:rPr>
        <w:t xml:space="preserve"> </w:t>
      </w:r>
      <w:r w:rsidRPr="0072135D">
        <w:rPr>
          <w:sz w:val="28"/>
        </w:rPr>
        <w:t>119;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2020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р.</w:t>
      </w:r>
      <w:r w:rsidRPr="0072135D">
        <w:rPr>
          <w:sz w:val="28"/>
        </w:rPr>
        <w:t xml:space="preserve"> </w:t>
      </w:r>
      <w:r w:rsidRPr="0072135D">
        <w:rPr>
          <w:sz w:val="28"/>
        </w:rPr>
        <w:t>№</w:t>
      </w:r>
      <w:r w:rsidRPr="0072135D">
        <w:rPr>
          <w:sz w:val="28"/>
        </w:rPr>
        <w:t xml:space="preserve"> </w:t>
      </w:r>
      <w:r w:rsidRPr="0072135D">
        <w:rPr>
          <w:sz w:val="28"/>
        </w:rPr>
        <w:t>31,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ст.</w:t>
      </w:r>
      <w:r w:rsidRPr="0072135D">
        <w:rPr>
          <w:sz w:val="28"/>
        </w:rPr>
        <w:t xml:space="preserve"> </w:t>
      </w:r>
      <w:r w:rsidRPr="0072135D">
        <w:rPr>
          <w:sz w:val="28"/>
        </w:rPr>
        <w:t>226)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викласти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такій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редакції: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"У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фахової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передвищої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вперше,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запровадження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підготовки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іноземних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громадян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осіб</w:t>
      </w:r>
      <w:r w:rsidRPr="0072135D">
        <w:rPr>
          <w:sz w:val="28"/>
        </w:rPr>
        <w:t xml:space="preserve"> </w:t>
      </w:r>
      <w:r w:rsidRPr="0072135D">
        <w:rPr>
          <w:sz w:val="28"/>
        </w:rPr>
        <w:t>без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громадянства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освітньої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діяльності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спеціальності,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передбачено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проведення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єдиного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державного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кваліфікаційного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іспиту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порядку,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встановленому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проводиться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виїзна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ліцензійна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експертиза.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проведення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виїзної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ліцензійної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експертизи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центральний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виконавчої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влади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утворює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експертну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комісію,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немає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підстав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для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відмови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видачі/розширенні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результатами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розгляду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документів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заяви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отримання/розширення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разі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відмови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видачі/розширенні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здобувач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(ліцензіат)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може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подати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нову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заяву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отримання/розширення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ліцензії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раніше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ніж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через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місяці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дати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прийняття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рішення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відмову".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ІІ.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Прикінцеві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положення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1.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Цей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набирає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чинності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дня,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наступного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днем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його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опублікування,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крім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абзаців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третього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четвертого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підпункту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2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пункту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1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розділу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цього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Закону,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які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набирають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чинності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1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вересня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2021</w:t>
      </w:r>
      <w:r w:rsidRPr="0072135D">
        <w:rPr>
          <w:sz w:val="28"/>
        </w:rPr>
        <w:t xml:space="preserve"> </w:t>
      </w:r>
      <w:r w:rsidRPr="0072135D">
        <w:rPr>
          <w:sz w:val="28"/>
        </w:rPr>
        <w:t>року.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2.</w:t>
      </w:r>
      <w:r w:rsidRPr="0072135D">
        <w:rPr>
          <w:sz w:val="28"/>
        </w:rPr>
        <w:t xml:space="preserve"> </w:t>
      </w:r>
      <w:r w:rsidRPr="0072135D">
        <w:rPr>
          <w:sz w:val="28"/>
        </w:rPr>
        <w:t>Кабінету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Міністрів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України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протягом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шести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місяців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набрання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чинності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Законом: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t>привести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свої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нормативно-правові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відповідність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Законом;</w:t>
      </w:r>
    </w:p>
    <w:p w:rsidR="0072135D" w:rsidRPr="0072135D" w:rsidRDefault="0072135D" w:rsidP="0072135D">
      <w:pPr>
        <w:ind w:firstLine="720"/>
        <w:jc w:val="both"/>
        <w:rPr>
          <w:sz w:val="28"/>
        </w:rPr>
      </w:pPr>
      <w:r w:rsidRPr="0072135D">
        <w:rPr>
          <w:sz w:val="28"/>
        </w:rPr>
        <w:lastRenderedPageBreak/>
        <w:t>забезпечити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перегляд</w:t>
      </w:r>
      <w:r w:rsidRPr="0072135D">
        <w:rPr>
          <w:sz w:val="28"/>
        </w:rPr>
        <w:t xml:space="preserve"> </w:t>
      </w:r>
      <w:r w:rsidRPr="0072135D">
        <w:rPr>
          <w:sz w:val="28"/>
        </w:rPr>
        <w:t>та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приведення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центральним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органом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виконавчої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влади,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що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забезпечує</w:t>
      </w:r>
      <w:r w:rsidRPr="0072135D">
        <w:rPr>
          <w:sz w:val="28"/>
        </w:rPr>
        <w:t xml:space="preserve"> </w:t>
      </w:r>
      <w:r w:rsidRPr="0072135D">
        <w:rPr>
          <w:sz w:val="28"/>
        </w:rPr>
        <w:t>формування</w:t>
      </w:r>
      <w:r w:rsidRPr="0072135D">
        <w:rPr>
          <w:sz w:val="28"/>
        </w:rPr>
        <w:t xml:space="preserve"> </w:t>
      </w:r>
      <w:r w:rsidRPr="0072135D">
        <w:rPr>
          <w:sz w:val="28"/>
        </w:rPr>
        <w:t>державної</w:t>
      </w:r>
      <w:r w:rsidRPr="0072135D">
        <w:rPr>
          <w:sz w:val="28"/>
        </w:rPr>
        <w:t xml:space="preserve"> </w:t>
      </w:r>
      <w:r w:rsidRPr="0072135D">
        <w:rPr>
          <w:sz w:val="28"/>
        </w:rPr>
        <w:t>політики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сфері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освіти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науки,</w:t>
      </w:r>
      <w:r w:rsidRPr="0072135D">
        <w:rPr>
          <w:sz w:val="28"/>
        </w:rPr>
        <w:t xml:space="preserve"> </w:t>
      </w:r>
      <w:r w:rsidRPr="0072135D">
        <w:rPr>
          <w:sz w:val="28"/>
        </w:rPr>
        <w:t>своїх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нормативно-правових</w:t>
      </w:r>
      <w:r w:rsidRPr="0072135D">
        <w:rPr>
          <w:sz w:val="28"/>
        </w:rPr>
        <w:t xml:space="preserve"> </w:t>
      </w:r>
      <w:r w:rsidRPr="0072135D">
        <w:rPr>
          <w:sz w:val="28"/>
        </w:rPr>
        <w:t>актів</w:t>
      </w:r>
      <w:r w:rsidRPr="0072135D">
        <w:rPr>
          <w:sz w:val="28"/>
        </w:rPr>
        <w:t xml:space="preserve"> </w:t>
      </w:r>
      <w:r w:rsidRPr="0072135D">
        <w:rPr>
          <w:sz w:val="28"/>
        </w:rPr>
        <w:t>у</w:t>
      </w:r>
      <w:r w:rsidRPr="0072135D">
        <w:rPr>
          <w:sz w:val="28"/>
        </w:rPr>
        <w:t xml:space="preserve"> </w:t>
      </w:r>
      <w:r w:rsidRPr="0072135D">
        <w:rPr>
          <w:sz w:val="28"/>
        </w:rPr>
        <w:t>відповідність</w:t>
      </w:r>
      <w:r w:rsidRPr="0072135D">
        <w:rPr>
          <w:sz w:val="28"/>
        </w:rPr>
        <w:t xml:space="preserve"> </w:t>
      </w:r>
      <w:r w:rsidRPr="0072135D">
        <w:rPr>
          <w:sz w:val="28"/>
        </w:rPr>
        <w:t>із</w:t>
      </w:r>
      <w:r w:rsidRPr="0072135D">
        <w:rPr>
          <w:sz w:val="28"/>
        </w:rPr>
        <w:t xml:space="preserve"> </w:t>
      </w:r>
      <w:r w:rsidRPr="0072135D">
        <w:rPr>
          <w:sz w:val="28"/>
        </w:rPr>
        <w:t>цим</w:t>
      </w:r>
      <w:r w:rsidRPr="0072135D">
        <w:rPr>
          <w:sz w:val="28"/>
        </w:rPr>
        <w:t xml:space="preserve"> </w:t>
      </w:r>
      <w:r w:rsidRPr="0072135D">
        <w:rPr>
          <w:sz w:val="28"/>
        </w:rPr>
        <w:t>Законом.</w:t>
      </w:r>
    </w:p>
    <w:p w:rsidR="00595064" w:rsidRPr="0072135D" w:rsidRDefault="00595064" w:rsidP="0072135D">
      <w:pPr>
        <w:ind w:firstLine="720"/>
        <w:jc w:val="both"/>
        <w:rPr>
          <w:sz w:val="28"/>
        </w:rPr>
      </w:pPr>
    </w:p>
    <w:sectPr w:rsidR="00595064" w:rsidRPr="0072135D" w:rsidSect="0072135D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35D" w:rsidRDefault="0072135D">
      <w:r>
        <w:separator/>
      </w:r>
    </w:p>
  </w:endnote>
  <w:endnote w:type="continuationSeparator" w:id="0">
    <w:p w:rsidR="0072135D" w:rsidRDefault="0072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5D" w:rsidRDefault="0072135D" w:rsidP="004F6676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72135D" w:rsidRDefault="0072135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5D" w:rsidRDefault="0072135D" w:rsidP="004F6676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8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72135D" w:rsidRDefault="0072135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35D" w:rsidRDefault="0072135D">
      <w:r>
        <w:separator/>
      </w:r>
    </w:p>
  </w:footnote>
  <w:footnote w:type="continuationSeparator" w:id="0">
    <w:p w:rsidR="0072135D" w:rsidRDefault="00721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35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2135D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E00A2"/>
  <w15:chartTrackingRefBased/>
  <w15:docId w15:val="{857249DD-F6A1-447C-9ACF-0A731F7F3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72135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72135D"/>
    <w:rPr>
      <w:sz w:val="28"/>
    </w:rPr>
  </w:style>
  <w:style w:type="character" w:styleId="aa">
    <w:name w:val="page number"/>
    <w:basedOn w:val="a1"/>
    <w:rsid w:val="00721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9</Pages>
  <Words>2626</Words>
  <Characters>17569</Characters>
  <Application>Microsoft Office Word</Application>
  <DocSecurity>0</DocSecurity>
  <Lines>344</Lines>
  <Paragraphs>129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2021-03-10T14:44:00Z</dcterms:created>
  <dcterms:modified xsi:type="dcterms:W3CDTF">2021-03-10T14:45:00Z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