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FFFE3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3B98A38C" w14:textId="77777777" w:rsidR="0088558D" w:rsidRPr="00D4769B" w:rsidRDefault="0088558D" w:rsidP="0088558D">
      <w:pPr>
        <w:ind w:left="3540"/>
        <w:jc w:val="both"/>
      </w:pPr>
    </w:p>
    <w:p w14:paraId="69C703E7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12EDB127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43B1DECA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19BCB903" w14:textId="77777777" w:rsidR="0088558D" w:rsidRDefault="00384FC8" w:rsidP="0088558D">
      <w:pPr>
        <w:pStyle w:val="21"/>
        <w:ind w:left="4320" w:firstLine="0"/>
      </w:pPr>
      <w:r>
        <w:t xml:space="preserve">А.Клочком, В.Безгіним </w:t>
      </w:r>
      <w:r w:rsidR="00186722" w:rsidRPr="00186722">
        <w:t>та іншими</w:t>
      </w:r>
    </w:p>
    <w:p w14:paraId="78126275" w14:textId="77777777" w:rsidR="0088558D" w:rsidRPr="00F27C63" w:rsidRDefault="0088558D" w:rsidP="0088558D">
      <w:pPr>
        <w:pStyle w:val="21"/>
        <w:ind w:left="4320" w:firstLine="0"/>
      </w:pPr>
    </w:p>
    <w:p w14:paraId="74580F72" w14:textId="77777777" w:rsidR="007D1621" w:rsidRDefault="007D1621">
      <w:pPr>
        <w:ind w:left="3540"/>
        <w:jc w:val="both"/>
      </w:pPr>
    </w:p>
    <w:p w14:paraId="71558CCF" w14:textId="77777777" w:rsidR="00186722" w:rsidRDefault="00186722">
      <w:pPr>
        <w:ind w:left="3540"/>
        <w:jc w:val="both"/>
      </w:pPr>
    </w:p>
    <w:p w14:paraId="7A07DFE6" w14:textId="77777777" w:rsidR="007D1621" w:rsidRDefault="007D1621">
      <w:pPr>
        <w:jc w:val="both"/>
      </w:pPr>
    </w:p>
    <w:p w14:paraId="1B2580C1" w14:textId="77777777" w:rsidR="007D1621" w:rsidRDefault="007D1621">
      <w:pPr>
        <w:spacing w:line="360" w:lineRule="auto"/>
        <w:jc w:val="both"/>
      </w:pPr>
    </w:p>
    <w:p w14:paraId="08C92BE2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28A52052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61D5AB80" w14:textId="77777777" w:rsidR="007D1621" w:rsidRDefault="007D1621">
      <w:pPr>
        <w:pStyle w:val="2"/>
        <w:spacing w:line="360" w:lineRule="auto"/>
        <w:jc w:val="center"/>
      </w:pPr>
    </w:p>
    <w:p w14:paraId="5D2132CD" w14:textId="1881A703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r w:rsidR="00013BE1" w:rsidRPr="00013BE1">
        <w:rPr>
          <w:bCs/>
        </w:rPr>
        <w:t>Кринички</w:t>
      </w:r>
      <w:r w:rsidR="00CB68F8">
        <w:rPr>
          <w:bCs/>
        </w:rPr>
        <w:t xml:space="preserve"> </w:t>
      </w:r>
    </w:p>
    <w:p w14:paraId="5DA6D27D" w14:textId="7496A612" w:rsidR="007D1621" w:rsidRPr="003179E8" w:rsidRDefault="00013BE1" w:rsidP="0088558D">
      <w:pPr>
        <w:pStyle w:val="2"/>
        <w:spacing w:line="360" w:lineRule="auto"/>
        <w:ind w:firstLine="0"/>
        <w:jc w:val="center"/>
      </w:pPr>
      <w:r w:rsidRPr="00013BE1">
        <w:rPr>
          <w:bCs/>
        </w:rPr>
        <w:t>Житомирського району Житомирської</w:t>
      </w:r>
      <w:r w:rsidR="004F40F3" w:rsidRPr="004F40F3">
        <w:rPr>
          <w:bCs/>
        </w:rPr>
        <w:t xml:space="preserve"> області</w:t>
      </w:r>
    </w:p>
    <w:p w14:paraId="63E5F474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07DFE754" w14:textId="77777777" w:rsidR="007D1621" w:rsidRDefault="007D1621">
      <w:pPr>
        <w:ind w:firstLine="709"/>
        <w:jc w:val="center"/>
      </w:pPr>
    </w:p>
    <w:p w14:paraId="33BA252F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0731413D" w14:textId="19034039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r w:rsidR="00013BE1" w:rsidRPr="00013BE1">
        <w:rPr>
          <w:bCs/>
        </w:rPr>
        <w:t>Кринички Житомирського району Житомирської області на село Буймир</w:t>
      </w:r>
      <w:r>
        <w:t>.</w:t>
      </w:r>
    </w:p>
    <w:p w14:paraId="07A06761" w14:textId="77777777" w:rsidR="007D1621" w:rsidRDefault="007D1621">
      <w:pPr>
        <w:pStyle w:val="2"/>
        <w:spacing w:line="360" w:lineRule="auto"/>
        <w:jc w:val="center"/>
      </w:pPr>
    </w:p>
    <w:p w14:paraId="2FAA99C7" w14:textId="77777777" w:rsidR="007D1621" w:rsidRDefault="007D1621">
      <w:pPr>
        <w:pStyle w:val="2"/>
        <w:spacing w:line="360" w:lineRule="auto"/>
        <w:jc w:val="center"/>
      </w:pPr>
    </w:p>
    <w:p w14:paraId="3EDA4135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560466E5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01EC3477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13BE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63CFC"/>
    <w:rsid w:val="002B39C3"/>
    <w:rsid w:val="003179E8"/>
    <w:rsid w:val="00384FC8"/>
    <w:rsid w:val="004B3DE9"/>
    <w:rsid w:val="004D6871"/>
    <w:rsid w:val="004F40F3"/>
    <w:rsid w:val="005B2403"/>
    <w:rsid w:val="006268A3"/>
    <w:rsid w:val="00671EAF"/>
    <w:rsid w:val="006C0AD2"/>
    <w:rsid w:val="007D0BDE"/>
    <w:rsid w:val="007D1621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900D4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1</TotalTime>
  <Pages>1</Pages>
  <Words>373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2021-02-16T15:55:00Z</dcterms:created>
  <dcterms:modified xsi:type="dcterms:W3CDTF">2021-02-16T15:55:00Z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