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DA3" w:rsidRDefault="00DF6DA3" w:rsidP="00DF6DA3">
      <w:pPr>
        <w:ind w:firstLine="720"/>
        <w:jc w:val="right"/>
        <w:rPr>
          <w:sz w:val="28"/>
        </w:rPr>
      </w:pPr>
      <w:bookmarkStart w:id="0" w:name="_GoBack"/>
      <w:bookmarkEnd w:id="0"/>
      <w:r w:rsidRPr="00DF6DA3">
        <w:rPr>
          <w:sz w:val="28"/>
        </w:rPr>
        <w:t>П</w:t>
      </w:r>
      <w:r w:rsidRPr="00DF6DA3">
        <w:rPr>
          <w:sz w:val="28"/>
        </w:rPr>
        <w:t>роект</w:t>
      </w:r>
    </w:p>
    <w:p w:rsidR="00DF6DA3" w:rsidRPr="00DF6DA3" w:rsidRDefault="00DF6DA3" w:rsidP="00DF6DA3">
      <w:pPr>
        <w:ind w:firstLine="720"/>
        <w:jc w:val="right"/>
        <w:rPr>
          <w:sz w:val="28"/>
        </w:rPr>
      </w:pPr>
      <w:r>
        <w:rPr>
          <w:sz w:val="28"/>
        </w:rPr>
        <w:t>(тираж 10.06.2021)</w:t>
      </w:r>
    </w:p>
    <w:p w:rsidR="00DF6DA3" w:rsidRPr="00DF6DA3" w:rsidRDefault="00DF6DA3" w:rsidP="00DF6DA3">
      <w:pPr>
        <w:ind w:firstLine="720"/>
        <w:jc w:val="center"/>
        <w:rPr>
          <w:sz w:val="28"/>
        </w:rPr>
      </w:pPr>
      <w:r w:rsidRPr="00DF6DA3">
        <w:rPr>
          <w:sz w:val="28"/>
        </w:rPr>
        <w:t>Закон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України</w:t>
      </w:r>
    </w:p>
    <w:p w:rsidR="00DF6DA3" w:rsidRDefault="00DF6DA3" w:rsidP="00DF6DA3">
      <w:pPr>
        <w:ind w:firstLine="720"/>
        <w:jc w:val="center"/>
        <w:rPr>
          <w:sz w:val="28"/>
        </w:rPr>
      </w:pPr>
      <w:r w:rsidRPr="00DF6DA3">
        <w:rPr>
          <w:sz w:val="28"/>
        </w:rPr>
        <w:t>Про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внесення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змін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деяких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законів</w:t>
      </w:r>
      <w:r w:rsidRPr="00DF6DA3">
        <w:rPr>
          <w:b/>
          <w:sz w:val="28"/>
        </w:rPr>
        <w:t xml:space="preserve"> </w:t>
      </w:r>
      <w:r w:rsidRPr="00DF6DA3">
        <w:rPr>
          <w:sz w:val="28"/>
        </w:rPr>
        <w:t>України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щодо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удосконалення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правового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регулювання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продукції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державною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підтримкою</w:t>
      </w:r>
    </w:p>
    <w:p w:rsidR="00DF6DA3" w:rsidRPr="00DF6DA3" w:rsidRDefault="00DF6DA3" w:rsidP="00DF6DA3">
      <w:pPr>
        <w:ind w:firstLine="720"/>
        <w:jc w:val="center"/>
        <w:rPr>
          <w:sz w:val="28"/>
        </w:rPr>
      </w:pP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Верховна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Рада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України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</w:t>
      </w:r>
      <w:r w:rsidRPr="00DF6DA3">
        <w:rPr>
          <w:sz w:val="28"/>
        </w:rPr>
        <w:t xml:space="preserve"> </w:t>
      </w:r>
      <w:r w:rsidRPr="00DF6DA3">
        <w:rPr>
          <w:sz w:val="28"/>
        </w:rPr>
        <w:t>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л</w:t>
      </w:r>
      <w:r w:rsidRPr="00DF6DA3">
        <w:rPr>
          <w:sz w:val="28"/>
        </w:rPr>
        <w:t xml:space="preserve"> </w:t>
      </w:r>
      <w:r w:rsidRPr="00DF6DA3">
        <w:rPr>
          <w:sz w:val="28"/>
        </w:rPr>
        <w:t>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є: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II.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Прикінцеві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положення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1.</w:t>
      </w:r>
      <w:r w:rsidRPr="00DF6DA3">
        <w:rPr>
          <w:sz w:val="28"/>
        </w:rPr>
        <w:t xml:space="preserve"> </w:t>
      </w:r>
      <w:r w:rsidRPr="00DF6DA3">
        <w:rPr>
          <w:sz w:val="28"/>
        </w:rPr>
        <w:t>Цей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Закон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набирає</w:t>
      </w:r>
      <w:r w:rsidRPr="00DF6DA3">
        <w:rPr>
          <w:sz w:val="28"/>
        </w:rPr>
        <w:t xml:space="preserve"> </w:t>
      </w:r>
      <w:r w:rsidRPr="00DF6DA3">
        <w:rPr>
          <w:sz w:val="28"/>
        </w:rPr>
        <w:t>чинності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дня,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наступного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днем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його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опублікування.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І.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Внести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зміни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таких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законів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України: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b/>
          <w:sz w:val="28"/>
        </w:rPr>
        <w:t>1.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Частину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п’яту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статті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8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Закону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України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"Про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колективне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сільськогосподарське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підприємство"</w:t>
      </w:r>
      <w:r w:rsidRPr="00DF6DA3">
        <w:rPr>
          <w:sz w:val="28"/>
        </w:rPr>
        <w:t xml:space="preserve"> </w:t>
      </w:r>
      <w:r w:rsidRPr="00DF6DA3">
        <w:rPr>
          <w:sz w:val="28"/>
        </w:rPr>
        <w:t>(Відомості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Верховної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Ради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України,</w:t>
      </w:r>
      <w:r w:rsidRPr="00DF6DA3">
        <w:rPr>
          <w:sz w:val="28"/>
        </w:rPr>
        <w:t xml:space="preserve"> </w:t>
      </w:r>
      <w:r w:rsidRPr="00DF6DA3">
        <w:rPr>
          <w:sz w:val="28"/>
        </w:rPr>
        <w:t>1992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р.,</w:t>
      </w:r>
      <w:r w:rsidRPr="00DF6DA3">
        <w:rPr>
          <w:sz w:val="28"/>
        </w:rPr>
        <w:t xml:space="preserve"> </w:t>
      </w:r>
      <w:r w:rsidRPr="00DF6DA3">
        <w:rPr>
          <w:sz w:val="28"/>
        </w:rPr>
        <w:t>№</w:t>
      </w:r>
      <w:r w:rsidRPr="00DF6DA3">
        <w:rPr>
          <w:sz w:val="28"/>
        </w:rPr>
        <w:t xml:space="preserve"> </w:t>
      </w:r>
      <w:r w:rsidRPr="00DF6DA3">
        <w:rPr>
          <w:sz w:val="28"/>
        </w:rPr>
        <w:t>20,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ст.</w:t>
      </w:r>
      <w:r w:rsidRPr="00DF6DA3">
        <w:rPr>
          <w:sz w:val="28"/>
        </w:rPr>
        <w:t xml:space="preserve"> </w:t>
      </w:r>
      <w:r w:rsidRPr="00DF6DA3">
        <w:rPr>
          <w:sz w:val="28"/>
        </w:rPr>
        <w:t>272)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доповнити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абзацом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другим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такого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змісту: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b/>
          <w:sz w:val="28"/>
        </w:rPr>
        <w:t>"Підприємство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має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право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на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отримання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державної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підтримки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порядку,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встановленому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Законом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України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"Про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особливості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сільськогосподарської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продукції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державною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підтримкою".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b/>
          <w:sz w:val="28"/>
        </w:rPr>
        <w:t>2.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Законі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України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“Про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страхування”</w:t>
      </w:r>
      <w:r w:rsidRPr="00DF6DA3">
        <w:rPr>
          <w:b/>
          <w:sz w:val="28"/>
        </w:rPr>
        <w:t xml:space="preserve"> </w:t>
      </w:r>
      <w:r w:rsidRPr="00DF6DA3">
        <w:rPr>
          <w:sz w:val="28"/>
        </w:rPr>
        <w:t>(Відомості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Верховної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Ради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України,</w:t>
      </w:r>
      <w:r w:rsidRPr="00DF6DA3">
        <w:rPr>
          <w:sz w:val="28"/>
        </w:rPr>
        <w:t xml:space="preserve"> </w:t>
      </w:r>
      <w:r w:rsidRPr="00DF6DA3">
        <w:rPr>
          <w:sz w:val="28"/>
        </w:rPr>
        <w:t>2002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р.,</w:t>
      </w:r>
      <w:r w:rsidRPr="00DF6DA3">
        <w:rPr>
          <w:sz w:val="28"/>
        </w:rPr>
        <w:t xml:space="preserve"> </w:t>
      </w:r>
      <w:r w:rsidRPr="00DF6DA3">
        <w:rPr>
          <w:sz w:val="28"/>
        </w:rPr>
        <w:t>№</w:t>
      </w:r>
      <w:r w:rsidRPr="00DF6DA3">
        <w:rPr>
          <w:sz w:val="28"/>
        </w:rPr>
        <w:t xml:space="preserve"> </w:t>
      </w:r>
      <w:r w:rsidRPr="00DF6DA3">
        <w:rPr>
          <w:sz w:val="28"/>
        </w:rPr>
        <w:t>7,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ст.</w:t>
      </w:r>
      <w:r w:rsidRPr="00DF6DA3">
        <w:rPr>
          <w:sz w:val="28"/>
        </w:rPr>
        <w:t xml:space="preserve"> </w:t>
      </w:r>
      <w:r w:rsidRPr="00DF6DA3">
        <w:rPr>
          <w:sz w:val="28"/>
        </w:rPr>
        <w:t>50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наступними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змінами):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1)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преамбулу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доповнити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абзацом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третім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такого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змісту:</w:t>
      </w:r>
    </w:p>
    <w:p w:rsidR="00DF6DA3" w:rsidRPr="00DF6DA3" w:rsidRDefault="00DF6DA3" w:rsidP="00DF6DA3">
      <w:pPr>
        <w:ind w:firstLine="720"/>
        <w:jc w:val="both"/>
        <w:rPr>
          <w:b/>
          <w:sz w:val="28"/>
        </w:rPr>
      </w:pPr>
      <w:r w:rsidRPr="00DF6DA3">
        <w:rPr>
          <w:b/>
          <w:sz w:val="28"/>
        </w:rPr>
        <w:t>"Цей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Закон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регулює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відносини,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пов’язані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із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страхуванням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сільськогосподарської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продукції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державною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підтримкою,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урахуванням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особливостей,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встановлених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Законом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України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"Про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особливості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сільськогосподарської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продукції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державною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підтримкою";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2)</w:t>
      </w:r>
      <w:r w:rsidRPr="00DF6DA3">
        <w:rPr>
          <w:sz w:val="28"/>
        </w:rPr>
        <w:t xml:space="preserve"> </w:t>
      </w:r>
      <w:r w:rsidRPr="00DF6DA3">
        <w:rPr>
          <w:sz w:val="28"/>
        </w:rPr>
        <w:t>частину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двадцять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першу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статті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2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виключити;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3)</w:t>
      </w:r>
      <w:r w:rsidRPr="00DF6DA3">
        <w:rPr>
          <w:sz w:val="28"/>
        </w:rPr>
        <w:t xml:space="preserve"> </w:t>
      </w:r>
      <w:r w:rsidRPr="00DF6DA3">
        <w:rPr>
          <w:sz w:val="28"/>
        </w:rPr>
        <w:t>частину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першу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статті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3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викласти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такій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редакції: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"Страхувальниками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визнаються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юридичні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особи,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фізичні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особи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—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підприємці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дієздатні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фізичні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особи,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які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уклали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страховиками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договори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або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є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страхувальниками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відповідно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законодавства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України";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4)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статті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12: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частину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другу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викласти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такій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редакції: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"Перестрахування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страховика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(перестраховика)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нерезидента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здійснюється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порядку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відповідно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вимог,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встановлених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Уповноваженим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органом</w:t>
      </w:r>
      <w:r w:rsidRPr="00DF6DA3">
        <w:rPr>
          <w:sz w:val="28"/>
        </w:rPr>
        <w:t>";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частини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третю,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шосту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—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восьму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виключити;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5)</w:t>
      </w:r>
      <w:r w:rsidRPr="00DF6DA3">
        <w:rPr>
          <w:sz w:val="28"/>
        </w:rPr>
        <w:t xml:space="preserve"> </w:t>
      </w:r>
      <w:r w:rsidRPr="00DF6DA3">
        <w:rPr>
          <w:sz w:val="28"/>
        </w:rPr>
        <w:t>частину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шосту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статті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13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друге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речення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частини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другої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статті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16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виключити;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6)</w:t>
      </w:r>
      <w:r w:rsidRPr="00DF6DA3">
        <w:rPr>
          <w:sz w:val="28"/>
        </w:rPr>
        <w:t xml:space="preserve"> </w:t>
      </w:r>
      <w:r w:rsidRPr="00DF6DA3">
        <w:rPr>
          <w:sz w:val="28"/>
        </w:rPr>
        <w:t>частину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сімнадцяту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статті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30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викласти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такій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редакції: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lastRenderedPageBreak/>
        <w:t>"</w:t>
      </w:r>
      <w:r w:rsidRPr="00DF6DA3">
        <w:rPr>
          <w:b/>
          <w:sz w:val="28"/>
        </w:rPr>
        <w:t>Уповноважений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орган</w:t>
      </w:r>
      <w:r w:rsidRPr="00DF6DA3">
        <w:rPr>
          <w:sz w:val="28"/>
        </w:rPr>
        <w:t xml:space="preserve"> </w:t>
      </w:r>
      <w:r w:rsidRPr="00DF6DA3">
        <w:rPr>
          <w:sz w:val="28"/>
        </w:rPr>
        <w:t>може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змінювати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порядок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визначення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фактичного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нормативного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запасу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платоспроможності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структури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гарантійного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фонду";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7)</w:t>
      </w:r>
      <w:r w:rsidRPr="00DF6DA3">
        <w:rPr>
          <w:sz w:val="28"/>
        </w:rPr>
        <w:t xml:space="preserve"> </w:t>
      </w:r>
      <w:r w:rsidRPr="00DF6DA3">
        <w:rPr>
          <w:sz w:val="28"/>
        </w:rPr>
        <w:t>частини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третю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дев'ятнадцяту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статті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31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викласти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такій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редакції: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"Установити,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що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страховики,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які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мають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право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укладати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договори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обов’язкового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цивільно-правової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відповідальності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власників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наземних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транспортних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засобів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та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договори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сільськогосподарської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продукції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державною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підтримкою</w:t>
      </w:r>
      <w:r w:rsidRPr="00DF6DA3">
        <w:rPr>
          <w:sz w:val="28"/>
        </w:rPr>
        <w:t>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формують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ведуть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облік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резерву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збитків,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що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виникли,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але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не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заявлені,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резерву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коливань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збитковості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обов’язковому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порядку";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"</w:t>
      </w:r>
      <w:r w:rsidRPr="00DF6DA3">
        <w:rPr>
          <w:b/>
          <w:sz w:val="28"/>
        </w:rPr>
        <w:t>Уповноважений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орган</w:t>
      </w:r>
      <w:r w:rsidRPr="00DF6DA3">
        <w:rPr>
          <w:sz w:val="28"/>
        </w:rPr>
        <w:t xml:space="preserve"> </w:t>
      </w:r>
      <w:r w:rsidRPr="00DF6DA3">
        <w:rPr>
          <w:sz w:val="28"/>
        </w:rPr>
        <w:t>може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змінювати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перелік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резервів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порядок</w:t>
      </w:r>
      <w:r w:rsidRPr="00DF6DA3">
        <w:rPr>
          <w:sz w:val="28"/>
        </w:rPr>
        <w:t xml:space="preserve"> </w:t>
      </w:r>
      <w:r w:rsidRPr="00DF6DA3">
        <w:rPr>
          <w:sz w:val="28"/>
        </w:rPr>
        <w:t>їх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розрахунку";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8)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статтю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41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доповнити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частиною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третьою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такого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змісту: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"Під</w:t>
      </w:r>
      <w:r w:rsidRPr="00DF6DA3">
        <w:rPr>
          <w:sz w:val="28"/>
        </w:rPr>
        <w:t xml:space="preserve"> </w:t>
      </w:r>
      <w:r w:rsidRPr="00DF6DA3">
        <w:rPr>
          <w:sz w:val="28"/>
        </w:rPr>
        <w:t>час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продукції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державною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підтримкою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Уповноважений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орган</w:t>
      </w:r>
      <w:r w:rsidRPr="00DF6DA3">
        <w:rPr>
          <w:sz w:val="28"/>
        </w:rPr>
        <w:t xml:space="preserve"> </w:t>
      </w:r>
      <w:r w:rsidRPr="00DF6DA3">
        <w:rPr>
          <w:sz w:val="28"/>
        </w:rPr>
        <w:t>має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право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встановлювати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додаткові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вимоги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страховиків,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які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здійснюють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продукції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державною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підтримкою,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урахуванням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положень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Закону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України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"Про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особливості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продукції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державною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підтримкою".</w:t>
      </w:r>
    </w:p>
    <w:p w:rsidR="00DF6DA3" w:rsidRPr="00DF6DA3" w:rsidRDefault="00DF6DA3" w:rsidP="00DF6DA3">
      <w:pPr>
        <w:ind w:firstLine="720"/>
        <w:jc w:val="both"/>
        <w:rPr>
          <w:b/>
          <w:sz w:val="28"/>
        </w:rPr>
      </w:pPr>
      <w:r w:rsidRPr="00DF6DA3">
        <w:rPr>
          <w:b/>
          <w:sz w:val="28"/>
        </w:rPr>
        <w:t>5.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Пункт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1.3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статті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1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Закону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України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"Про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державну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підтримку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сільського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господарства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України"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(Відомості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Верховної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Ради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України,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2004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р.,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49,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ст.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527;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2012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р.,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41,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ст.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491)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викласти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такій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редакції: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b/>
          <w:sz w:val="28"/>
        </w:rPr>
        <w:t>"1.3.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Цей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Закон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не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регулює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питання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державної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підтримки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сільськогосподарської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продукції".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4.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Статтю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30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Закону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України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"Про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фермерське</w:t>
      </w:r>
      <w:r w:rsidRPr="00DF6DA3">
        <w:rPr>
          <w:sz w:val="28"/>
        </w:rPr>
        <w:t xml:space="preserve"> </w:t>
      </w:r>
      <w:r w:rsidRPr="00DF6DA3">
        <w:rPr>
          <w:sz w:val="28"/>
        </w:rPr>
        <w:t>господарство"</w:t>
      </w:r>
      <w:r w:rsidRPr="00DF6DA3">
        <w:rPr>
          <w:sz w:val="28"/>
        </w:rPr>
        <w:t xml:space="preserve"> </w:t>
      </w:r>
      <w:r w:rsidRPr="00DF6DA3">
        <w:rPr>
          <w:sz w:val="28"/>
        </w:rPr>
        <w:t>(Відомості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Верховної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Ради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України,</w:t>
      </w:r>
      <w:r w:rsidRPr="00DF6DA3">
        <w:rPr>
          <w:sz w:val="28"/>
        </w:rPr>
        <w:t xml:space="preserve"> </w:t>
      </w:r>
      <w:r w:rsidRPr="00DF6DA3">
        <w:rPr>
          <w:sz w:val="28"/>
        </w:rPr>
        <w:t>2003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р.,</w:t>
      </w:r>
      <w:r w:rsidRPr="00DF6DA3">
        <w:rPr>
          <w:sz w:val="28"/>
        </w:rPr>
        <w:t xml:space="preserve"> </w:t>
      </w:r>
      <w:r w:rsidRPr="00DF6DA3">
        <w:rPr>
          <w:sz w:val="28"/>
        </w:rPr>
        <w:t>№</w:t>
      </w:r>
      <w:r w:rsidRPr="00DF6DA3">
        <w:rPr>
          <w:sz w:val="28"/>
        </w:rPr>
        <w:t xml:space="preserve"> </w:t>
      </w:r>
      <w:r w:rsidRPr="00DF6DA3">
        <w:rPr>
          <w:sz w:val="28"/>
        </w:rPr>
        <w:t>45,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ст.</w:t>
      </w:r>
      <w:r w:rsidRPr="00DF6DA3">
        <w:rPr>
          <w:sz w:val="28"/>
        </w:rPr>
        <w:t xml:space="preserve"> </w:t>
      </w:r>
      <w:r w:rsidRPr="00DF6DA3">
        <w:rPr>
          <w:sz w:val="28"/>
        </w:rPr>
        <w:t>363)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доповнити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частиною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другою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такого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змісту: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b/>
          <w:sz w:val="28"/>
        </w:rPr>
        <w:t>"Фермерське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господарство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має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право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на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отримання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державної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підтримки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порядку,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встановленому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Законом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України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"Про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особливості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сільськогосподарської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продукції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державною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підтримкою".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b/>
          <w:sz w:val="28"/>
        </w:rPr>
        <w:t>6.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Законі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України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"Про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особливості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сільськогосподарської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продукції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державною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підтримкою"</w:t>
      </w:r>
      <w:r w:rsidRPr="00DF6DA3">
        <w:rPr>
          <w:sz w:val="28"/>
        </w:rPr>
        <w:t xml:space="preserve"> </w:t>
      </w:r>
      <w:r w:rsidRPr="00DF6DA3">
        <w:rPr>
          <w:sz w:val="28"/>
        </w:rPr>
        <w:t>(Відомості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Верховної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Ради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України,</w:t>
      </w:r>
      <w:r w:rsidRPr="00DF6DA3">
        <w:rPr>
          <w:sz w:val="28"/>
        </w:rPr>
        <w:t xml:space="preserve"> </w:t>
      </w:r>
      <w:r w:rsidRPr="00DF6DA3">
        <w:rPr>
          <w:sz w:val="28"/>
        </w:rPr>
        <w:t>2012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р.,</w:t>
      </w:r>
      <w:r w:rsidRPr="00DF6DA3">
        <w:rPr>
          <w:sz w:val="28"/>
        </w:rPr>
        <w:t xml:space="preserve"> </w:t>
      </w:r>
      <w:r w:rsidRPr="00DF6DA3">
        <w:rPr>
          <w:sz w:val="28"/>
        </w:rPr>
        <w:t>№</w:t>
      </w:r>
      <w:r w:rsidRPr="00DF6DA3">
        <w:rPr>
          <w:sz w:val="28"/>
        </w:rPr>
        <w:t xml:space="preserve"> </w:t>
      </w:r>
      <w:r w:rsidRPr="00DF6DA3">
        <w:rPr>
          <w:sz w:val="28"/>
        </w:rPr>
        <w:t>41,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ст.</w:t>
      </w:r>
      <w:r w:rsidRPr="00DF6DA3">
        <w:rPr>
          <w:sz w:val="28"/>
        </w:rPr>
        <w:t xml:space="preserve"> </w:t>
      </w:r>
      <w:r w:rsidRPr="00DF6DA3">
        <w:rPr>
          <w:sz w:val="28"/>
        </w:rPr>
        <w:t>491;</w:t>
      </w:r>
      <w:r w:rsidRPr="00DF6DA3">
        <w:rPr>
          <w:sz w:val="28"/>
        </w:rPr>
        <w:t xml:space="preserve"> </w:t>
      </w:r>
      <w:r w:rsidRPr="00DF6DA3">
        <w:rPr>
          <w:sz w:val="28"/>
        </w:rPr>
        <w:t>2017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р.,</w:t>
      </w:r>
      <w:r w:rsidRPr="00DF6DA3">
        <w:rPr>
          <w:sz w:val="28"/>
        </w:rPr>
        <w:t xml:space="preserve"> </w:t>
      </w:r>
      <w:r w:rsidRPr="00DF6DA3">
        <w:rPr>
          <w:sz w:val="28"/>
        </w:rPr>
        <w:t>№</w:t>
      </w:r>
      <w:r w:rsidRPr="00DF6DA3">
        <w:rPr>
          <w:sz w:val="28"/>
        </w:rPr>
        <w:t xml:space="preserve"> </w:t>
      </w:r>
      <w:r w:rsidRPr="00DF6DA3">
        <w:rPr>
          <w:sz w:val="28"/>
        </w:rPr>
        <w:t>26,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ст.</w:t>
      </w:r>
      <w:r w:rsidRPr="00DF6DA3">
        <w:rPr>
          <w:sz w:val="28"/>
        </w:rPr>
        <w:t xml:space="preserve"> </w:t>
      </w:r>
      <w:r w:rsidRPr="00DF6DA3">
        <w:rPr>
          <w:sz w:val="28"/>
        </w:rPr>
        <w:t>294;</w:t>
      </w:r>
      <w:r w:rsidRPr="00DF6DA3">
        <w:rPr>
          <w:sz w:val="28"/>
        </w:rPr>
        <w:t xml:space="preserve"> </w:t>
      </w:r>
      <w:r w:rsidRPr="00DF6DA3">
        <w:rPr>
          <w:sz w:val="28"/>
        </w:rPr>
        <w:t>2019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р.,</w:t>
      </w:r>
      <w:r w:rsidRPr="00DF6DA3">
        <w:rPr>
          <w:sz w:val="28"/>
        </w:rPr>
        <w:t xml:space="preserve"> </w:t>
      </w:r>
      <w:r w:rsidRPr="00DF6DA3">
        <w:rPr>
          <w:sz w:val="28"/>
        </w:rPr>
        <w:t>№</w:t>
      </w:r>
      <w:r w:rsidRPr="00DF6DA3">
        <w:rPr>
          <w:sz w:val="28"/>
        </w:rPr>
        <w:t xml:space="preserve"> </w:t>
      </w:r>
      <w:r w:rsidRPr="00DF6DA3">
        <w:rPr>
          <w:sz w:val="28"/>
        </w:rPr>
        <w:t>44,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ст.</w:t>
      </w:r>
      <w:r w:rsidRPr="00DF6DA3">
        <w:rPr>
          <w:sz w:val="28"/>
        </w:rPr>
        <w:t xml:space="preserve"> </w:t>
      </w:r>
      <w:r w:rsidRPr="00DF6DA3">
        <w:rPr>
          <w:sz w:val="28"/>
        </w:rPr>
        <w:t>277):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b/>
          <w:sz w:val="28"/>
        </w:rPr>
        <w:t>1)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статтю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1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викласти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такій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редакції: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"Стаття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1.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Основні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поняття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1.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Для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цілей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цього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Закону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наведені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нижче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терміни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використовуються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такому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значенні: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1)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державна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підтримка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продукції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—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надання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сільськогосподарським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товаровиробникам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державного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бюджету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порядку,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встановленому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цим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Законом,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грошових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коштів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вигляді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відшкодування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частини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вартості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платежу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(страхової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премії),</w:t>
      </w:r>
      <w:r w:rsidRPr="00DF6DA3">
        <w:rPr>
          <w:sz w:val="28"/>
        </w:rPr>
        <w:t xml:space="preserve"> </w:t>
      </w:r>
      <w:r w:rsidRPr="00DF6DA3">
        <w:rPr>
          <w:sz w:val="28"/>
        </w:rPr>
        <w:lastRenderedPageBreak/>
        <w:t>нарахованого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договором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продукції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державною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підтримкою;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b/>
          <w:sz w:val="28"/>
        </w:rPr>
        <w:t>2)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договір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сільськогосподарської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продукції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державною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підтримкою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(далі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–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договір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страхування)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–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договір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сільськогосподарської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продукції,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що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передбачає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виплату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відшкодування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сільськогосподарському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товаровиробнику,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визначеному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таким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договором,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разі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настання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випадку;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b/>
          <w:sz w:val="28"/>
        </w:rPr>
        <w:t>3)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індекс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(індекси)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-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спеціальний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оціночний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нормативний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показник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(показники),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що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характеризує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(характеризують)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імовірність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впливу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певного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сільськогосподарського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ризику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(страхових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ризиків)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на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настання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випадку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разі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відхилення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параметра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(значень)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індексу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від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обумовленого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договором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граничного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значення;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b/>
          <w:sz w:val="28"/>
        </w:rPr>
        <w:t>4)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сільськогосподарський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страховий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ризик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(страховий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ризик)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—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обставини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(певні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події),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що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мають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ознаки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імовірності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випадковості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настання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можуть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стати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причиною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загибелі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(втрати,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пошкодження)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застрахованих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посівів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(посадок),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загибелі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(недобору,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недоотримання)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застрахованого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врожаю,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загибелі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(втрати,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вимушеного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забою,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вимушеного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знищення,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травматичного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пошкодження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або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захворювання)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застрахованих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тварин,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що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належать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сільськогосподарському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товаровиробнику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праві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власності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або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іншій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законній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підставі,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також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причиною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недоотримання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(втрати)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сільськогосподарським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товаровиробником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майбутньої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користі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—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очікуваного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прибутку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(доходу)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від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реалізації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вирощеної,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відгодованої,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виловленої,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зібраної,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виготовленої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ним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первинної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(без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вторинної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обробки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переробки)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сільськогосподарської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продукції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період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її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окупності;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b/>
          <w:sz w:val="28"/>
        </w:rPr>
        <w:t>5)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сільськогосподарські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тварини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-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тварини,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тому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числі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риби,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рептилії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амфібії,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що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вирощуються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та/або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утримуються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людиною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для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виробництва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харчових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продуктів,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побічних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продуктів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тваринного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походження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(шерсть,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шкура,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хутро),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також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для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інших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сільськогосподарських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потреб;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b/>
          <w:sz w:val="28"/>
        </w:rPr>
        <w:t>6)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стандартизований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страховий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продукт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–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визначені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законодавством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порядок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умови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страхування,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тому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числі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форми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документів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істотні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умови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договору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страхування,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що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не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можуть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змінюватися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є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обов’язковими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для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виконання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сторонами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такого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договору;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7)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продукт</w:t>
      </w:r>
      <w:r w:rsidRPr="00DF6DA3">
        <w:rPr>
          <w:sz w:val="28"/>
        </w:rPr>
        <w:t xml:space="preserve"> </w:t>
      </w:r>
      <w:r w:rsidRPr="00DF6DA3">
        <w:rPr>
          <w:sz w:val="28"/>
        </w:rPr>
        <w:t>–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визначені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страховиком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порядок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умови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страхування,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тому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числі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форми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документів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істотні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умови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договору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страхування,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що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є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обов’язковими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для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виконання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сторонами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такого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договору;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8)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страхувальник</w:t>
      </w:r>
      <w:r w:rsidRPr="00DF6DA3">
        <w:rPr>
          <w:sz w:val="28"/>
        </w:rPr>
        <w:t xml:space="preserve"> </w:t>
      </w:r>
      <w:r w:rsidRPr="00DF6DA3">
        <w:rPr>
          <w:sz w:val="28"/>
        </w:rPr>
        <w:t>-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сільськогосподарський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товаровиробник,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який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уклав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страховиком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договір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lastRenderedPageBreak/>
        <w:t>2.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Інші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терміни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цьому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Законі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використовуються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значеннях,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наведених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законах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України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"Про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страхування"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та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"Про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державну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підтримку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сільського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господарства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України";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2)</w:t>
      </w:r>
      <w:r w:rsidRPr="00DF6DA3">
        <w:rPr>
          <w:sz w:val="28"/>
        </w:rPr>
        <w:t xml:space="preserve"> </w:t>
      </w:r>
      <w:r w:rsidRPr="00DF6DA3">
        <w:rPr>
          <w:sz w:val="28"/>
        </w:rPr>
        <w:t>частину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першу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статті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2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викласти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такій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редакції: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"1.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Відносини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сфері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продукції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державною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підтримкою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регулюються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Конституцією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України,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Цивільним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кодексом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України,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Законом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України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"Про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страхування",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законом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Державний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бюджет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України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відповідний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рік,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цим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Законом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нормативно-правовими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актами,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прийнятими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відповідно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зазначених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актів";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3)</w:t>
      </w:r>
      <w:r w:rsidRPr="00DF6DA3">
        <w:rPr>
          <w:sz w:val="28"/>
        </w:rPr>
        <w:t xml:space="preserve"> </w:t>
      </w:r>
      <w:r w:rsidRPr="00DF6DA3">
        <w:rPr>
          <w:sz w:val="28"/>
        </w:rPr>
        <w:t>абзаци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другий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п'ятий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частини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першої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статті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3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викласти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такій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редакції: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"підтримка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стабільності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фінансового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становища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кредитоспроможності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товаровиробників";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"забезпечення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відшкодування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збитку,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завданого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страхувальникам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внаслідок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настання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випадків,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розмірі,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порядку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умовах,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визначених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цим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Законом";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4)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назву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розділу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викласти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такій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редакції: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"РОЗДІЛ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ІІ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СУБ’ЄКТИ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ПРОДУКЦІЇ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ДЕРЖАВНОЮ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ПІДТРИМКОЮ";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5)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статтю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4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викласти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такій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редакції: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"Стаття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4.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Суб’єкти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продукції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державною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підтримкою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1.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Суб’єктами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відносин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продукції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державною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підтримкою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є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страхувальники,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страховики,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центральний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орган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виконавчої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влади,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що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забезпечує</w:t>
      </w:r>
      <w:r w:rsidRPr="00DF6DA3">
        <w:rPr>
          <w:sz w:val="28"/>
        </w:rPr>
        <w:t xml:space="preserve"> </w:t>
      </w:r>
      <w:r w:rsidRPr="00DF6DA3">
        <w:rPr>
          <w:sz w:val="28"/>
        </w:rPr>
        <w:t>формування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реалізує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державну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аграрну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політику,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Національний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банк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України.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2.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Страховиками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продукції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державною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підтримкою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можуть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бути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страховики,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які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отримали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ліцензію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здійснення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продукції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відповідають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вимогам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Закону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України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"Про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страхування"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додатковим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вимогам,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встановленим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нормативно-правовими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актами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Національного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банку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України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урахуванням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положень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цього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Закону.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3.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Страховик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зобов’язаний: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дотримуватися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вимог,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встановлених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цим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Законом,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додаткових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вимог,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встановлених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нормативно-правовими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актами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Національного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банку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України</w:t>
      </w:r>
      <w:r w:rsidRPr="00DF6DA3">
        <w:rPr>
          <w:sz w:val="28"/>
        </w:rPr>
        <w:t>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страховиків,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які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здійснюють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продукції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державною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підтримкою;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разі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невиконання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рішення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Національного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банку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України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застосування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заходу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впливу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порушення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вимог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законодавства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продукції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державною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підтримкою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повернути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протягом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30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днів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отримання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вимоги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центрального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органу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виконавчої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влади,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що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забезпечує</w:t>
      </w:r>
      <w:r w:rsidRPr="00DF6DA3">
        <w:rPr>
          <w:sz w:val="28"/>
        </w:rPr>
        <w:t xml:space="preserve"> </w:t>
      </w:r>
      <w:r w:rsidRPr="00DF6DA3">
        <w:rPr>
          <w:sz w:val="28"/>
        </w:rPr>
        <w:t>формування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реалізує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державну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аграрну</w:t>
      </w:r>
      <w:r w:rsidRPr="00DF6DA3">
        <w:rPr>
          <w:sz w:val="28"/>
        </w:rPr>
        <w:t xml:space="preserve"> </w:t>
      </w:r>
      <w:r w:rsidRPr="00DF6DA3">
        <w:rPr>
          <w:sz w:val="28"/>
        </w:rPr>
        <w:lastRenderedPageBreak/>
        <w:t>політику,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державного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бюджету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частину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платежів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(страхових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премій)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межах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суми,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відшкодованої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вигляді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державної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підтримки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останні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12</w:t>
      </w:r>
      <w:r w:rsidRPr="00DF6DA3">
        <w:rPr>
          <w:sz w:val="28"/>
        </w:rPr>
        <w:t xml:space="preserve"> </w:t>
      </w:r>
      <w:r w:rsidRPr="00DF6DA3">
        <w:rPr>
          <w:sz w:val="28"/>
        </w:rPr>
        <w:t>місяців,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що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передують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даті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прийняття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такого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рішення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Національного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банку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України.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4.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Право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здійснювати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продукції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державною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підтримкою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мають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страховики,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які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отримали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ліцензію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здійснення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продукції,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дотримуються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вимог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законодавства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відповідають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вимогам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нормативно-правових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актів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Національного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банку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України.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5.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Страховики,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які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здійснюють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продукції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державною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підтримкою,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зобов’язані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вести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персоніфікований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(індивідуальний)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облік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договорів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порядку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відповідно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вимог,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встановлених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нормативно-правовими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актами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Національного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банку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України.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6.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Інформація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кожен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укладений,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продовжений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або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припинений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договір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кожен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випадок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виплати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відшкодування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або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відмови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виплаті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відшкодування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подається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страховиками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центрального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органу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виконавчої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влади,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що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забезпечує</w:t>
      </w:r>
      <w:r w:rsidRPr="00DF6DA3">
        <w:rPr>
          <w:sz w:val="28"/>
        </w:rPr>
        <w:t xml:space="preserve"> </w:t>
      </w:r>
      <w:r w:rsidRPr="00DF6DA3">
        <w:rPr>
          <w:sz w:val="28"/>
        </w:rPr>
        <w:t>формування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реалізує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державну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аграрну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політику,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установленому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ним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порядку.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7.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Страхувальниками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можуть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бути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товаровиробники";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6)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статтю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5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виключити;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7)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статті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6</w:t>
      </w:r>
      <w:r w:rsidRPr="00DF6DA3">
        <w:rPr>
          <w:sz w:val="28"/>
        </w:rPr>
        <w:t xml:space="preserve"> </w:t>
      </w:r>
      <w:r w:rsidRPr="00DF6DA3">
        <w:rPr>
          <w:sz w:val="28"/>
        </w:rPr>
        <w:t>-</w:t>
      </w:r>
      <w:r w:rsidRPr="00DF6DA3">
        <w:rPr>
          <w:sz w:val="28"/>
        </w:rPr>
        <w:t xml:space="preserve"> </w:t>
      </w:r>
      <w:r w:rsidRPr="00DF6DA3">
        <w:rPr>
          <w:sz w:val="28"/>
        </w:rPr>
        <w:t>12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викласти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такій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редакції: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"Стаття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6.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випадок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1.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випадком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є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настання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події,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передбаченої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договором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та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цим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Законом.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2.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культур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багаторічних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насаджень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події,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зазначеної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частині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першій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цієї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статті,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належать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загибель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(втрата,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пошкодження)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застрахованих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посівів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(посадок),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загибель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(недобір,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недоотримання)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застрахованого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врожаю,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продукції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бджільництва,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відхилення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від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значення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показників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(індексів),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визначених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страховиком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страхувальником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договорі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інші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події,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передбачені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договором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3.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тварин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події,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зазначеної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частині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першій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цієї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статті,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належать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загибель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(втрата,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вимушений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забій,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травматичне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пошкодження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або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захворювання)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застрахованих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тварин,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інші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події,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передбачені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договором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Стаття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7.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посівів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врожаю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культур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багаторічних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насаджень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1.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посівів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врожаю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культур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багаторічних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насаджень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здійснюється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умовах,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передбачених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стандартизованим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продуктом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та/або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продуктом.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lastRenderedPageBreak/>
        <w:t>До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ризиків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культур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багаторічних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насаджень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належать: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1)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сильні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морози,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заморозки,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вимерзання,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льодяна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кірка;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2)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сильний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вітер</w:t>
      </w:r>
      <w:r w:rsidRPr="00DF6DA3">
        <w:rPr>
          <w:sz w:val="28"/>
        </w:rPr>
        <w:t xml:space="preserve"> </w:t>
      </w:r>
      <w:r w:rsidRPr="00DF6DA3">
        <w:rPr>
          <w:sz w:val="28"/>
        </w:rPr>
        <w:t>(у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тому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числі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ураганний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вітер,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шквал,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смерч),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пилова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буря,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град,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удар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блискавки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пожежі,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спричинені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блискавкою;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3)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сильні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дощі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зливи,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тривалі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дощі,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повінь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(паводок);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4)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сильна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спека,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засуха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(посуха),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суховій,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комплекс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посушливих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умов;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5)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випрівання,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вимокання,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випирання,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випадіння;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b/>
          <w:sz w:val="28"/>
        </w:rPr>
        <w:t>6)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сель,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лавина,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земельний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зсув;</w:t>
      </w:r>
    </w:p>
    <w:p w:rsidR="00DF6DA3" w:rsidRPr="00DF6DA3" w:rsidRDefault="00DF6DA3" w:rsidP="00DF6DA3">
      <w:pPr>
        <w:ind w:firstLine="720"/>
        <w:jc w:val="both"/>
        <w:rPr>
          <w:b/>
          <w:sz w:val="28"/>
        </w:rPr>
      </w:pPr>
      <w:r w:rsidRPr="00DF6DA3">
        <w:rPr>
          <w:b/>
          <w:sz w:val="28"/>
        </w:rPr>
        <w:t>7)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землетрус;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b/>
          <w:sz w:val="28"/>
        </w:rPr>
        <w:t>8)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епіфітотія,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осередок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масового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розмноження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шкідливого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організму,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спалах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масового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розмноження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шкідника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рослин,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вторинні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хвороби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рослин;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9)</w:t>
      </w:r>
      <w:r w:rsidRPr="00DF6DA3">
        <w:rPr>
          <w:sz w:val="28"/>
        </w:rPr>
        <w:t xml:space="preserve"> </w:t>
      </w:r>
      <w:r w:rsidRPr="00DF6DA3">
        <w:rPr>
          <w:sz w:val="28"/>
        </w:rPr>
        <w:t>крадіжки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протиправні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дії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третіх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осіб;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b/>
          <w:sz w:val="28"/>
        </w:rPr>
        <w:t>10)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відхилення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параметра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(значень)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індексу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(індексів),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визначеного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страховиком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страхувальником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договорі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страхування;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11)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інші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події,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передбачені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договором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2.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врожаю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культур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багаторічних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насаджень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вартість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врожаю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розраховується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шляхом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множення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площі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посіву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культур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посадок</w:t>
      </w:r>
      <w:r w:rsidRPr="00DF6DA3">
        <w:rPr>
          <w:sz w:val="28"/>
        </w:rPr>
        <w:t xml:space="preserve"> </w:t>
      </w:r>
      <w:r w:rsidRPr="00DF6DA3">
        <w:rPr>
          <w:sz w:val="28"/>
        </w:rPr>
        <w:t>багаторічних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насаджень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середню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врожайність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останні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п’ять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років,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що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передують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року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множення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ціну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одиниці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вирощеної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продукції.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3.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Середня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врожайність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розраховується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даними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фактичний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збір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вирощеної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продукції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одного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гектара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центнерах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(тонах)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останні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п’ять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років,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що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надаються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сільськогосподарським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товаровиробником.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разі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якщо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сільськогосподарський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товаровиробник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здійснює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свою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діяльність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менше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п’яти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років,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середня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врожайність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для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розрахунку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вартості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врожаю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визначається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відповідно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середніх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даних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району,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якому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розташовані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посіви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культур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багаторічних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насаджень,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що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підлягають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страхуванню.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b/>
          <w:sz w:val="28"/>
        </w:rPr>
        <w:t>4.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страхуванні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посівів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сільськогосподарських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культур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витрати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розраховуються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шляхом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множення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усереднених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планових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витрат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на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вирощування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1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гектара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конкретної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сільськогосподарської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культури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(від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підготовки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ґрунту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під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посів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відновлення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весняної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вегетації)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на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застраховану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площу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посівів.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Балансова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вартість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багаторічних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насаджень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визначається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на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підставі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даних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бухгалтерського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обліку.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Стаття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8.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тварин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1.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тварин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здійснюється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умовах,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передбачених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стандартизованим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продуктом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та/або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продуктом.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До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ризиків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тварин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належать: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1)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інфекційні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хвороби,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пожежі,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стихійне</w:t>
      </w:r>
      <w:r w:rsidRPr="00DF6DA3">
        <w:rPr>
          <w:sz w:val="28"/>
        </w:rPr>
        <w:t xml:space="preserve"> </w:t>
      </w:r>
      <w:r w:rsidRPr="00DF6DA3">
        <w:rPr>
          <w:sz w:val="28"/>
        </w:rPr>
        <w:t>лихо;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lastRenderedPageBreak/>
        <w:t>2)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нещасний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випадок;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b/>
          <w:sz w:val="28"/>
        </w:rPr>
        <w:t>3)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вимушений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забій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(стемпінг-аут)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згідно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законодавством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зв’язку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проведенням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заходів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боротьби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інфекційними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хворобами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тварин;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4)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неможливість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використання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тварин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призначенням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(для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племінних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тварин);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5)</w:t>
      </w:r>
      <w:r w:rsidRPr="00DF6DA3">
        <w:rPr>
          <w:sz w:val="28"/>
        </w:rPr>
        <w:t xml:space="preserve"> </w:t>
      </w:r>
      <w:r w:rsidRPr="00DF6DA3">
        <w:rPr>
          <w:sz w:val="28"/>
        </w:rPr>
        <w:t>крадіжки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протиправні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дії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третіх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осіб;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6)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інші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події,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передбачені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договором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2.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Вартість</w:t>
      </w:r>
      <w:r w:rsidRPr="00DF6DA3">
        <w:rPr>
          <w:b/>
          <w:sz w:val="28"/>
        </w:rPr>
        <w:t xml:space="preserve"> </w:t>
      </w:r>
      <w:r w:rsidRPr="00DF6DA3">
        <w:rPr>
          <w:sz w:val="28"/>
        </w:rPr>
        <w:t>сільськогосподарських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тварин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визначається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виходячи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ціни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одиниці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продукції.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3.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тварини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можуть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прийматися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описом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або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без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опису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-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загальною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кількістю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голів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групах.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4.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тварин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описом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загальна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вартість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тварин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визначається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шляхом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складання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вартості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всіх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застрахованих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тварин.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тварин</w:t>
      </w:r>
      <w:r w:rsidRPr="00DF6DA3">
        <w:rPr>
          <w:sz w:val="28"/>
        </w:rPr>
        <w:t xml:space="preserve"> </w:t>
      </w:r>
      <w:r w:rsidRPr="00DF6DA3">
        <w:rPr>
          <w:sz w:val="28"/>
        </w:rPr>
        <w:t>без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опису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загальна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вартість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тварин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визначається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шляхом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складання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вартості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тварин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кожній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групі.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цьому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вартість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тварин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групі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визначається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шляхом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множення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середньої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вартості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однієї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тварини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групі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загальну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кількість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голів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групі.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Стаття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9.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Визначення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суми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1.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сума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врожаю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культур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багаторічних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насаджень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встановлюється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договорі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межах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вартості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майбутнього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врожаю.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b/>
          <w:sz w:val="28"/>
        </w:rPr>
        <w:t>Страхова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сума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страхуванні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посівів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сільськогосподарських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культур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багаторічних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насаджень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встановлюється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договорі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межах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планових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витрат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на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вирощування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застрахованої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культури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або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межах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балансової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вартості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багаторічних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насаджень.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2.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сума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тварин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встановлюється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договорі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в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межах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їх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вартості.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Стаття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10.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Визначення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платежу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(страхової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премії)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договорами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порядок</w:t>
      </w:r>
      <w:r w:rsidRPr="00DF6DA3">
        <w:rPr>
          <w:sz w:val="28"/>
        </w:rPr>
        <w:t xml:space="preserve"> </w:t>
      </w:r>
      <w:r w:rsidRPr="00DF6DA3">
        <w:rPr>
          <w:sz w:val="28"/>
        </w:rPr>
        <w:t>його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сплати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1.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платіж</w:t>
      </w:r>
      <w:r w:rsidRPr="00DF6DA3">
        <w:rPr>
          <w:sz w:val="28"/>
        </w:rPr>
        <w:t xml:space="preserve"> </w:t>
      </w:r>
      <w:r w:rsidRPr="00DF6DA3">
        <w:rPr>
          <w:sz w:val="28"/>
        </w:rPr>
        <w:t>(страхова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премія)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встановлюється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договорі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як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добуток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суми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тарифу,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визначеного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для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кожного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виду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сільськогосподарської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продукції</w:t>
      </w:r>
      <w:r w:rsidRPr="00DF6DA3">
        <w:rPr>
          <w:b/>
          <w:sz w:val="28"/>
        </w:rPr>
        <w:t xml:space="preserve"> </w:t>
      </w:r>
      <w:r w:rsidRPr="00DF6DA3">
        <w:rPr>
          <w:sz w:val="28"/>
        </w:rPr>
        <w:t>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дотриманням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положень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цього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Закону.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2.</w:t>
      </w:r>
      <w:r w:rsidRPr="00DF6DA3">
        <w:rPr>
          <w:sz w:val="28"/>
        </w:rPr>
        <w:t xml:space="preserve"> </w:t>
      </w:r>
      <w:r w:rsidRPr="00DF6DA3">
        <w:rPr>
          <w:sz w:val="28"/>
        </w:rPr>
        <w:t>Граничні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розміри,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структура,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порядок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застосування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тарифів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видами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сільськогосподарської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продукції,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що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підлягає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страхуванню,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регіонами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України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встановлюються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Кабінетом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Міністрів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України</w:t>
      </w:r>
      <w:r w:rsidRPr="00DF6DA3">
        <w:rPr>
          <w:sz w:val="28"/>
        </w:rPr>
        <w:t>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Стаття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11.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Визначення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збитку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разі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настання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випадку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врожаю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b/>
          <w:sz w:val="28"/>
        </w:rPr>
        <w:t>1.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страхуванні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врожаю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сільськогосподарських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культур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багаторічних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насаджень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збитком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є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втрати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страхувальника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від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недобору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lastRenderedPageBreak/>
        <w:t>(недоотримання)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врожаю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внаслідок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повної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або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часткової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загибелі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(втрати,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пошкодження)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посівів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(посадок)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та/або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врожаю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внаслідок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настання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випадку.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b/>
          <w:sz w:val="28"/>
        </w:rPr>
        <w:t>Недобір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(недоотримання)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врожаю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визначається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як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різниця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між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врожайністю,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зазначеною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договорі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страхування,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фактично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отриманою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врожайністю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або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як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відхилення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від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значення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показників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(індексів),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визначених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страховиком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страхувальником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договорі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страхування.</w:t>
      </w:r>
    </w:p>
    <w:p w:rsidR="00DF6DA3" w:rsidRPr="00DF6DA3" w:rsidRDefault="00DF6DA3" w:rsidP="00DF6DA3">
      <w:pPr>
        <w:ind w:firstLine="720"/>
        <w:jc w:val="both"/>
        <w:rPr>
          <w:b/>
          <w:sz w:val="28"/>
        </w:rPr>
      </w:pPr>
      <w:r w:rsidRPr="00DF6DA3">
        <w:rPr>
          <w:b/>
          <w:sz w:val="28"/>
        </w:rPr>
        <w:t>2.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Обсяг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отриманого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врожаю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визначається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відповідно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документів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зберігання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врожаю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та/або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його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реалізації.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Обсяг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отриманого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врожаю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може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бути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визначений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на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підставі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оцінки,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проведеної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на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полі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страхувальником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страховиком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перед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збиранням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врожаю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(біологічна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врожайність)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на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вимогу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будь-якої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із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сторін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договору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страхування.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разі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залучення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оцінки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третьої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сторони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оплата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здійснюється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стороною,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яка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вимагала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проведення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оцінки.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b/>
          <w:sz w:val="28"/>
        </w:rPr>
        <w:t>3.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разі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пересівання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або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підсіву,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здійснених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попереднім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погодженням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із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страховиком,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витрати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на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такі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роботи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включаються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розрахунку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збитку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відповідним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договором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страхування.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Страховик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зобов’язаний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відповідно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умов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договору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компенсувати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витрати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на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пересівання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або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підсів,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але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не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більше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розміру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суми,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визначеної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договором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страхування,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вирахуванням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виплат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відшкодування,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здійснених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страховиком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таким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договором.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4.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Розрахунок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збитку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проводиться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страховиком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підставі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заяви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страхувальника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виплату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відшкодування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відповідно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умов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договору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зазначається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страховиком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страховому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акті.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разі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розбіжностей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визначенні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причин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розміру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збитку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страхувальник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страховик</w:t>
      </w:r>
      <w:r w:rsidRPr="00DF6DA3">
        <w:rPr>
          <w:sz w:val="28"/>
        </w:rPr>
        <w:t xml:space="preserve"> </w:t>
      </w:r>
      <w:r w:rsidRPr="00DF6DA3">
        <w:rPr>
          <w:sz w:val="28"/>
        </w:rPr>
        <w:t>мають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право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провести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незалежну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експертизу.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Така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експертиза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проводиться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рахунок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сторони,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яка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вимагала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її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проведення.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Стаття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12.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Визначення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збитку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разі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настання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випадку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тварин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1.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тварин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збитком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є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втрати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страхувальника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внаслідок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загибелі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або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вимушеного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забою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(знищення),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травматичного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пошкодження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або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захворювання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тварин,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також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втрати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від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недобору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(недоотримання)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продукції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бджільництва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внаслідок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настання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випадку.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Збиток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тварин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визначається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виходячи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їх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вартості.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цьому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збиток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зменшується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вартість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придатної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використання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або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реалізації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продукції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(м’ясо,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шкура,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шерсть,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субпродукти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тощо).</w:t>
      </w:r>
    </w:p>
    <w:p w:rsidR="00DF6DA3" w:rsidRPr="00DF6DA3" w:rsidRDefault="00DF6DA3" w:rsidP="00DF6DA3">
      <w:pPr>
        <w:ind w:firstLine="720"/>
        <w:jc w:val="both"/>
        <w:rPr>
          <w:b/>
          <w:sz w:val="28"/>
        </w:rPr>
      </w:pPr>
      <w:r w:rsidRPr="00DF6DA3">
        <w:rPr>
          <w:sz w:val="28"/>
        </w:rPr>
        <w:t>2.</w:t>
      </w:r>
      <w:r w:rsidRPr="00DF6DA3">
        <w:rPr>
          <w:sz w:val="28"/>
        </w:rPr>
        <w:t xml:space="preserve"> </w:t>
      </w:r>
      <w:r w:rsidRPr="00DF6DA3">
        <w:rPr>
          <w:sz w:val="28"/>
        </w:rPr>
        <w:t>Якщо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тварин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здійснювалося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без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опису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дату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настання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випадку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загальна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кількість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тварин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даного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виду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віку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групі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виявилася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більшою,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ніж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застраховано,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розмір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збитку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визначається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пропорційно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загальної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кількості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застрахованих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тварин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групі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lastRenderedPageBreak/>
        <w:t>фактичної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кількості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тварин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даного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виду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віку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дату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настання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випадку.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3.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Обсяг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втрат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разі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загибелі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або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вимушеного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забою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тварин,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що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вирощуються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м’ясо,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розраховується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як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різниця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між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вартістю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застрахованої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сільськогосподарської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продукції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вартістю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допущеного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реалізації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м’яса";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b/>
          <w:sz w:val="28"/>
        </w:rPr>
        <w:t>8)</w:t>
      </w:r>
      <w:r w:rsidRPr="00DF6DA3">
        <w:rPr>
          <w:b/>
          <w:sz w:val="28"/>
        </w:rPr>
        <w:t xml:space="preserve"> </w:t>
      </w: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статті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13: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частину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першу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викласти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такій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редакції: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"1.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Повідомлення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випадок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оформлення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акта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здійснюються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порядку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та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строки</w:t>
      </w:r>
      <w:r w:rsidRPr="00DF6DA3">
        <w:rPr>
          <w:sz w:val="28"/>
        </w:rPr>
        <w:t>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визначені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договором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страхування";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частини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другу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—</w:t>
      </w:r>
      <w:r w:rsidRPr="00DF6DA3">
        <w:rPr>
          <w:sz w:val="28"/>
        </w:rPr>
        <w:t xml:space="preserve"> </w:t>
      </w:r>
      <w:r w:rsidRPr="00DF6DA3">
        <w:rPr>
          <w:sz w:val="28"/>
        </w:rPr>
        <w:t>шосту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виключити;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b/>
          <w:sz w:val="28"/>
        </w:rPr>
        <w:t>9)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статтю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14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виключити;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b/>
          <w:sz w:val="28"/>
        </w:rPr>
        <w:t>10)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розділ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IV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виключити;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b/>
          <w:sz w:val="28"/>
        </w:rPr>
        <w:t>11)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розділі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V: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назву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викласти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такій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редакції: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"Розділ</w:t>
      </w:r>
      <w:r w:rsidRPr="00DF6DA3">
        <w:rPr>
          <w:sz w:val="28"/>
        </w:rPr>
        <w:t xml:space="preserve"> </w:t>
      </w:r>
      <w:r w:rsidRPr="00DF6DA3">
        <w:rPr>
          <w:sz w:val="28"/>
        </w:rPr>
        <w:t>V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СТАНДАРТИЗОВАНИЙ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ПРОДУКТ,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ПРОДУКТ,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ДОГОВІР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СТРАХУВАННЯ";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доповнити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статтею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20</w:t>
      </w:r>
      <w:r w:rsidRPr="00DF6DA3">
        <w:rPr>
          <w:sz w:val="28"/>
          <w:vertAlign w:val="superscript"/>
        </w:rPr>
        <w:t>1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такого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змісту: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"Стаття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20</w:t>
      </w:r>
      <w:r w:rsidRPr="00DF6DA3">
        <w:rPr>
          <w:sz w:val="28"/>
          <w:vertAlign w:val="superscript"/>
        </w:rPr>
        <w:t>1</w:t>
      </w:r>
      <w:r w:rsidRPr="00DF6DA3">
        <w:rPr>
          <w:sz w:val="28"/>
        </w:rPr>
        <w:t>.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Предмет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договору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1.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Предметом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договору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є</w:t>
      </w:r>
      <w:r w:rsidRPr="00DF6DA3">
        <w:rPr>
          <w:sz w:val="28"/>
        </w:rPr>
        <w:t xml:space="preserve"> </w:t>
      </w:r>
      <w:r w:rsidRPr="00DF6DA3">
        <w:rPr>
          <w:sz w:val="28"/>
        </w:rPr>
        <w:t>майнові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інтереси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страхувальника,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пов'язані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володінням,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користуванням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розпорядженням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сільськогосподарською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продукцією,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саме: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1)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посівами,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врожаєм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культур;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2)</w:t>
      </w:r>
      <w:r w:rsidRPr="00DF6DA3">
        <w:rPr>
          <w:sz w:val="28"/>
        </w:rPr>
        <w:t xml:space="preserve"> </w:t>
      </w:r>
      <w:r w:rsidRPr="00DF6DA3">
        <w:rPr>
          <w:sz w:val="28"/>
        </w:rPr>
        <w:t>багаторічними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насадженнями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їх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врожаєм;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3)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сільськогосподарськими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тваринами;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4)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доходом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від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реалізації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власно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вирощеної,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відгодованої,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виловленої,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зібраної,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виготовленої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продукції.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2.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Страхувальники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мають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право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укладати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договір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стосовно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настання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ризику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(страхових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ризиків)</w:t>
      </w:r>
      <w:r w:rsidRPr="00DF6DA3">
        <w:rPr>
          <w:sz w:val="28"/>
        </w:rPr>
        <w:t xml:space="preserve"> </w:t>
      </w:r>
      <w:r w:rsidRPr="00DF6DA3">
        <w:rPr>
          <w:sz w:val="28"/>
        </w:rPr>
        <w:t>щодо: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1)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посівів,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урожаю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культур,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тому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числі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щодо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покриття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збитків,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понесених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зв'язку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їх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вирощуванням;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2)</w:t>
      </w:r>
      <w:r w:rsidRPr="00DF6DA3">
        <w:rPr>
          <w:sz w:val="28"/>
        </w:rPr>
        <w:t xml:space="preserve"> </w:t>
      </w:r>
      <w:r w:rsidRPr="00DF6DA3">
        <w:rPr>
          <w:sz w:val="28"/>
        </w:rPr>
        <w:t>багаторічних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насаджень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їх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урожаю,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тому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числі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щодо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покриття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збитків,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понесених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зв'язку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їх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вирощуванням;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3)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тварин,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тому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числі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щодо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покриття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збитків,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понесених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зв'язку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їх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вирощуванням;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4)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доходу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від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реалізації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власно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вирощеної,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відгодованої,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виловленої,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зібраної,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виготовленої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продукції,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тому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числі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щодо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покриття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збитків,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понесених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зв'язку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неотриманням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(недоотриманням)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очікуваного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доходу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(прибутку)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від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реалізації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власно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вирощеної,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відгодованої,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виловленої,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зібраної,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виготовленої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первинної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(без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вторинної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обробки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переробки)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сільськогосподарської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продукції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lastRenderedPageBreak/>
        <w:t>період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її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окупності,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тому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числі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на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основі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індексу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доходу,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що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включає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показники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врожайності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цін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на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продукцію;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b/>
          <w:sz w:val="28"/>
        </w:rPr>
        <w:t>5)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відхилення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параметра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(значень)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індексу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(індексів)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від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обумовленого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договором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граничного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значення.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3.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Не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підлягають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державною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підтримкою: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1)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культури,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врожай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яких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культивуванні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протягом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трьох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або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більше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років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становив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менше</w:t>
      </w:r>
      <w:r w:rsidRPr="00DF6DA3">
        <w:rPr>
          <w:sz w:val="28"/>
        </w:rPr>
        <w:t xml:space="preserve"> </w:t>
      </w:r>
      <w:r w:rsidRPr="00DF6DA3">
        <w:rPr>
          <w:sz w:val="28"/>
        </w:rPr>
        <w:t>50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відсотків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середньостатистичного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врожаю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районі,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території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якого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розташований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об’єкт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2)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урожай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багаторічних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насаджень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плодоносного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віку,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що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не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давали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врожаю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протягом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останніх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п’яти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років;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3)</w:t>
      </w:r>
      <w:r w:rsidRPr="00DF6DA3">
        <w:rPr>
          <w:sz w:val="28"/>
        </w:rPr>
        <w:t xml:space="preserve"> </w:t>
      </w:r>
      <w:r w:rsidRPr="00DF6DA3">
        <w:rPr>
          <w:sz w:val="28"/>
        </w:rPr>
        <w:t>хворі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тварини,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також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ті,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що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перебувають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зоні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карантину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або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зоні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виникнення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надзвичайних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епізоотичних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обставин;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4)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посіви,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що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не</w:t>
      </w:r>
      <w:r w:rsidRPr="00DF6DA3">
        <w:rPr>
          <w:sz w:val="28"/>
        </w:rPr>
        <w:t xml:space="preserve"> </w:t>
      </w:r>
      <w:r w:rsidRPr="00DF6DA3">
        <w:rPr>
          <w:sz w:val="28"/>
        </w:rPr>
        <w:t>мають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належної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густоти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стояння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рослин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та/або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якщо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стан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рослин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не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відповідає</w:t>
      </w:r>
      <w:r w:rsidRPr="00DF6DA3">
        <w:rPr>
          <w:sz w:val="28"/>
        </w:rPr>
        <w:t xml:space="preserve"> </w:t>
      </w:r>
      <w:r w:rsidRPr="00DF6DA3">
        <w:rPr>
          <w:sz w:val="28"/>
        </w:rPr>
        <w:t>фазі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розвитку,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мають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ознаки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ураження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хворобами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або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шкідниками.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4.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ризики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договорами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підлягають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перестрахуванню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порядку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відповідно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вимог,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встановлених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Національним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банком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України";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b/>
          <w:sz w:val="28"/>
        </w:rPr>
        <w:t>12)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статті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21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22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викласти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такій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редакції: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"Стаття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21.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Порядок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укладення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договору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1.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Для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забезпечення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укладання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договорів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розробляються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стандартизовані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та/або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урахуванням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положень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цього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Закону.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Договір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укладається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між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страхувальником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страховиком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відповідно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умов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стандартизованого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продукту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або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продукту.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2.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платіж</w:t>
      </w:r>
      <w:r w:rsidRPr="00DF6DA3">
        <w:rPr>
          <w:sz w:val="28"/>
        </w:rPr>
        <w:t xml:space="preserve"> </w:t>
      </w:r>
      <w:r w:rsidRPr="00DF6DA3">
        <w:rPr>
          <w:sz w:val="28"/>
        </w:rPr>
        <w:t>(страхова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премія)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сплачується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страхувальником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встановлений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договором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строк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повністю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або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частково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(якщо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це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передбачено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договором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страхування).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3.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укладенні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договору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страховик</w:t>
      </w:r>
      <w:r w:rsidRPr="00DF6DA3">
        <w:rPr>
          <w:sz w:val="28"/>
        </w:rPr>
        <w:t xml:space="preserve"> </w:t>
      </w:r>
      <w:r w:rsidRPr="00DF6DA3">
        <w:rPr>
          <w:sz w:val="28"/>
        </w:rPr>
        <w:t>має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право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обстежувати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об’єкт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для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визначення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вартості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(ціни)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такого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об’єкта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ступеня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ризику.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Страховик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має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право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контролювати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дотримання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страхувальником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агротехнічних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правил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інших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умов,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встановлених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договором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страхування.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4.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Стандартизований</w:t>
      </w:r>
      <w:r w:rsidRPr="00DF6DA3">
        <w:rPr>
          <w:b/>
          <w:sz w:val="28"/>
        </w:rPr>
        <w:t xml:space="preserve"> </w:t>
      </w:r>
      <w:r w:rsidRPr="00DF6DA3">
        <w:rPr>
          <w:sz w:val="28"/>
        </w:rPr>
        <w:t>страховий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продукт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продукт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повинні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включати: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1)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умови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продукції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державною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підтримкою;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2)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істотні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умови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договорів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</w:t>
      </w:r>
      <w:r w:rsidRPr="00DF6DA3">
        <w:rPr>
          <w:b/>
          <w:sz w:val="28"/>
        </w:rPr>
        <w:t>я</w:t>
      </w:r>
      <w:r w:rsidRPr="00DF6DA3">
        <w:rPr>
          <w:sz w:val="28"/>
        </w:rPr>
        <w:t>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b/>
          <w:sz w:val="28"/>
        </w:rPr>
        <w:t>3)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тарифи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для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розрахунку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розмірів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платежу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(страхової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премії);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4)</w:t>
      </w:r>
      <w:r w:rsidRPr="00DF6DA3">
        <w:rPr>
          <w:sz w:val="28"/>
        </w:rPr>
        <w:t xml:space="preserve"> </w:t>
      </w:r>
      <w:r w:rsidRPr="00DF6DA3">
        <w:rPr>
          <w:sz w:val="28"/>
        </w:rPr>
        <w:t>форми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документів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або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рекомендацій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щодо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укладення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виконання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договорів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врегулювання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випадків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ними.</w:t>
      </w:r>
    </w:p>
    <w:p w:rsidR="00DF6DA3" w:rsidRPr="00DF6DA3" w:rsidRDefault="00DF6DA3" w:rsidP="00DF6DA3">
      <w:pPr>
        <w:ind w:firstLine="720"/>
        <w:jc w:val="both"/>
        <w:rPr>
          <w:b/>
          <w:sz w:val="28"/>
        </w:rPr>
      </w:pPr>
      <w:r w:rsidRPr="00DF6DA3">
        <w:rPr>
          <w:b/>
          <w:sz w:val="28"/>
        </w:rPr>
        <w:lastRenderedPageBreak/>
        <w:t>5.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Стандартизовані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продукти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продукти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повинні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містити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інформацію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про:</w:t>
      </w:r>
    </w:p>
    <w:p w:rsidR="00DF6DA3" w:rsidRPr="00DF6DA3" w:rsidRDefault="00DF6DA3" w:rsidP="00DF6DA3">
      <w:pPr>
        <w:ind w:firstLine="720"/>
        <w:jc w:val="both"/>
        <w:rPr>
          <w:b/>
          <w:sz w:val="28"/>
        </w:rPr>
      </w:pPr>
      <w:r w:rsidRPr="00DF6DA3">
        <w:rPr>
          <w:b/>
          <w:sz w:val="28"/>
        </w:rPr>
        <w:t>1)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умови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порядок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укладання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договору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страхування;</w:t>
      </w:r>
    </w:p>
    <w:p w:rsidR="00DF6DA3" w:rsidRPr="00DF6DA3" w:rsidRDefault="00DF6DA3" w:rsidP="00DF6DA3">
      <w:pPr>
        <w:ind w:firstLine="720"/>
        <w:jc w:val="both"/>
        <w:rPr>
          <w:b/>
          <w:sz w:val="28"/>
        </w:rPr>
      </w:pPr>
      <w:r w:rsidRPr="00DF6DA3">
        <w:rPr>
          <w:b/>
          <w:sz w:val="28"/>
        </w:rPr>
        <w:t>2)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вимоги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об’єктів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окремими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видами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сільськогосподарської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продукції;</w:t>
      </w:r>
    </w:p>
    <w:p w:rsidR="00DF6DA3" w:rsidRPr="00DF6DA3" w:rsidRDefault="00DF6DA3" w:rsidP="00DF6DA3">
      <w:pPr>
        <w:ind w:firstLine="720"/>
        <w:jc w:val="both"/>
        <w:rPr>
          <w:b/>
          <w:sz w:val="28"/>
        </w:rPr>
      </w:pPr>
      <w:r w:rsidRPr="00DF6DA3">
        <w:rPr>
          <w:b/>
          <w:sz w:val="28"/>
        </w:rPr>
        <w:t>3)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процедуру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огляду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прийняття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об’єктів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на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страхування;</w:t>
      </w:r>
    </w:p>
    <w:p w:rsidR="00DF6DA3" w:rsidRPr="00DF6DA3" w:rsidRDefault="00DF6DA3" w:rsidP="00DF6DA3">
      <w:pPr>
        <w:ind w:firstLine="720"/>
        <w:jc w:val="both"/>
        <w:rPr>
          <w:b/>
          <w:sz w:val="28"/>
        </w:rPr>
      </w:pPr>
      <w:r w:rsidRPr="00DF6DA3">
        <w:rPr>
          <w:b/>
          <w:sz w:val="28"/>
        </w:rPr>
        <w:t>4)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перелік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визначення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сільськогосподарських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ризиків;</w:t>
      </w:r>
    </w:p>
    <w:p w:rsidR="00DF6DA3" w:rsidRPr="00DF6DA3" w:rsidRDefault="00DF6DA3" w:rsidP="00DF6DA3">
      <w:pPr>
        <w:ind w:firstLine="720"/>
        <w:jc w:val="both"/>
        <w:rPr>
          <w:b/>
          <w:sz w:val="28"/>
        </w:rPr>
      </w:pPr>
      <w:r w:rsidRPr="00DF6DA3">
        <w:rPr>
          <w:b/>
          <w:sz w:val="28"/>
        </w:rPr>
        <w:t>5)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строк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дії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договору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страхування;</w:t>
      </w:r>
    </w:p>
    <w:p w:rsidR="00DF6DA3" w:rsidRPr="00DF6DA3" w:rsidRDefault="00DF6DA3" w:rsidP="00DF6DA3">
      <w:pPr>
        <w:ind w:firstLine="720"/>
        <w:jc w:val="both"/>
        <w:rPr>
          <w:b/>
          <w:sz w:val="28"/>
        </w:rPr>
      </w:pPr>
      <w:r w:rsidRPr="00DF6DA3">
        <w:rPr>
          <w:b/>
          <w:sz w:val="28"/>
        </w:rPr>
        <w:t>6)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строк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дії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захисту;</w:t>
      </w:r>
    </w:p>
    <w:p w:rsidR="00DF6DA3" w:rsidRPr="00DF6DA3" w:rsidRDefault="00DF6DA3" w:rsidP="00DF6DA3">
      <w:pPr>
        <w:ind w:firstLine="720"/>
        <w:jc w:val="both"/>
        <w:rPr>
          <w:b/>
          <w:sz w:val="28"/>
        </w:rPr>
      </w:pPr>
      <w:r w:rsidRPr="00DF6DA3">
        <w:rPr>
          <w:b/>
          <w:sz w:val="28"/>
        </w:rPr>
        <w:t>7)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порядок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дій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страховика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страхувальника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після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укладення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договору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страхування;</w:t>
      </w:r>
    </w:p>
    <w:p w:rsidR="00DF6DA3" w:rsidRPr="00DF6DA3" w:rsidRDefault="00DF6DA3" w:rsidP="00DF6DA3">
      <w:pPr>
        <w:ind w:firstLine="720"/>
        <w:jc w:val="both"/>
        <w:rPr>
          <w:b/>
          <w:sz w:val="28"/>
        </w:rPr>
      </w:pPr>
      <w:r w:rsidRPr="00DF6DA3">
        <w:rPr>
          <w:b/>
          <w:sz w:val="28"/>
        </w:rPr>
        <w:t>8)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порядок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визначення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вартості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об’єкта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страхування,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суми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платежу;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b/>
          <w:sz w:val="28"/>
        </w:rPr>
        <w:t>9)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порядок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строки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врегулювання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збитків,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умови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здійснення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відшкодування.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b/>
          <w:sz w:val="28"/>
        </w:rPr>
        <w:t>6.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Стандартизовані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продукти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продукти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можуть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містити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також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іншу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інформацію,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необхідну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для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здійснення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окремого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виду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сільськогосподарської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продукції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державною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підтримкою.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b/>
          <w:sz w:val="28"/>
        </w:rPr>
        <w:t>7.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разі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відсутності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стандартизованих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продуктів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для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окремого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виду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сільськогосподарської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продукції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державною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підтримкою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страховики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мають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право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укладати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договори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страховими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продуктами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для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такого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виду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продукції,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якщо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центральним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органом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виконавчої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влади,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що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забезпечує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формування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реалізує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державну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аграрну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політику,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політику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сфері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сільського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господарства,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передбачено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надання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державної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підтримки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такими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страховими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продуктами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на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відповідний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бюджетний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період.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Стаття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22.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Умови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договору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1.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Додатково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умов,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визначених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Законом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України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"Про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страхування",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Цивільним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кодексом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України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та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стандартизованим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страховим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продуктом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або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страховим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продуктом,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договорі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обов’язково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зазначаються: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кадастровий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номер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площа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земельних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ділянок,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зайнятих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застрахованими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культурами,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або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координати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глобальної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системи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позиціонування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(GPS</w:t>
      </w:r>
      <w:r w:rsidRPr="00DF6DA3">
        <w:rPr>
          <w:sz w:val="28"/>
        </w:rPr>
        <w:t xml:space="preserve"> </w:t>
      </w:r>
      <w:r w:rsidRPr="00DF6DA3">
        <w:rPr>
          <w:sz w:val="28"/>
        </w:rPr>
        <w:t>-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супутникової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системи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навігації)</w:t>
      </w:r>
      <w:r w:rsidRPr="00DF6DA3">
        <w:rPr>
          <w:sz w:val="28"/>
        </w:rPr>
        <w:t xml:space="preserve"> </w:t>
      </w:r>
      <w:r w:rsidRPr="00DF6DA3">
        <w:rPr>
          <w:sz w:val="28"/>
        </w:rPr>
        <w:t>-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врожаю;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вид,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порода,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вікова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група,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санітарно-ветеринарний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стан,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ідентифікаційний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номер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(якщо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це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передбачено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законодавством)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тварини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-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тварин";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вид,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класифікація,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умови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розведення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показники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вилову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водних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біоресурсів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-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живих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водних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ресурсів;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lastRenderedPageBreak/>
        <w:t>кількість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бджолосімей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вуликах,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їх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продуктивність,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умови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їх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розведення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-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бджільництві;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прогнозований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обсяг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продукції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(врожайність)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натурі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ціни,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що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використовуються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для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розрахунку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вартості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вирощеної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продукції;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b/>
          <w:sz w:val="28"/>
        </w:rPr>
        <w:t>розмір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франшизи;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основні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агротехнічні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технологічні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заходи,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які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страхувальник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зобов’язується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виконати.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2.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Договір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може</w:t>
      </w:r>
      <w:r w:rsidRPr="00DF6DA3">
        <w:rPr>
          <w:sz w:val="28"/>
        </w:rPr>
        <w:t xml:space="preserve"> </w:t>
      </w:r>
      <w:r w:rsidRPr="00DF6DA3">
        <w:rPr>
          <w:sz w:val="28"/>
        </w:rPr>
        <w:t>містити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інші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умови,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що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не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суперечать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законодавству</w:t>
      </w:r>
      <w:r w:rsidRPr="00DF6DA3">
        <w:rPr>
          <w:b/>
          <w:sz w:val="28"/>
        </w:rPr>
        <w:t xml:space="preserve"> </w:t>
      </w:r>
      <w:r w:rsidRPr="00DF6DA3">
        <w:rPr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умовам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стандартизованого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продукту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або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продукту";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b/>
          <w:sz w:val="28"/>
        </w:rPr>
        <w:t>13)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статтю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23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виключити;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b/>
          <w:sz w:val="28"/>
        </w:rPr>
        <w:t>14)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статті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24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25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викласти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такій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редакції: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"Стаття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24.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Розірвання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договору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1.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Договір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не</w:t>
      </w:r>
      <w:r w:rsidRPr="00DF6DA3">
        <w:rPr>
          <w:sz w:val="28"/>
        </w:rPr>
        <w:t xml:space="preserve"> </w:t>
      </w:r>
      <w:r w:rsidRPr="00DF6DA3">
        <w:rPr>
          <w:sz w:val="28"/>
        </w:rPr>
        <w:t>може</w:t>
      </w:r>
      <w:r w:rsidRPr="00DF6DA3">
        <w:rPr>
          <w:sz w:val="28"/>
        </w:rPr>
        <w:t xml:space="preserve"> </w:t>
      </w:r>
      <w:r w:rsidRPr="00DF6DA3">
        <w:rPr>
          <w:sz w:val="28"/>
        </w:rPr>
        <w:t>бути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розірваний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достроково,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крім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його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розірвання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рішенням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суду.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"Стаття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25.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Сутність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державної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підтримки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1.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Державна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підтримка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продукції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полягає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наданні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державного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бюджету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сільськогосподарським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товаровиробникам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грошових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коштів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вигляді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відшкодування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60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відсотків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вартості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платежу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(страхової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премії),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нарахованого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договорами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порядку,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встановленому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цим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Законом.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2.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Перелік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видів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продукції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сільськогосподарських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ризиків,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щодо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яких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здійснюється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державною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підтримкою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відповідний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бюджетний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рік,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визначається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центральним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органом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виконавчої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влади,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що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забезпечує</w:t>
      </w:r>
      <w:r w:rsidRPr="00DF6DA3">
        <w:rPr>
          <w:sz w:val="28"/>
        </w:rPr>
        <w:t xml:space="preserve"> </w:t>
      </w:r>
      <w:r w:rsidRPr="00DF6DA3">
        <w:rPr>
          <w:sz w:val="28"/>
        </w:rPr>
        <w:t>формування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реалізує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державну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аграрну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політику";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b/>
          <w:sz w:val="28"/>
        </w:rPr>
        <w:t>15)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статті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26: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частину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першу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викласти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такій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редакції: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"1.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Порядок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умови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надання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державної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підтримки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продукції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встановлюються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Кабінетом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Міністрів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України";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частині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другій: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абзаци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перший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—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третій,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сьомий,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дев'ятий,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десятий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тринадцятий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викласти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такій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редакції: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"2.</w:t>
      </w:r>
      <w:r w:rsidRPr="00DF6DA3">
        <w:rPr>
          <w:sz w:val="28"/>
        </w:rPr>
        <w:t xml:space="preserve"> </w:t>
      </w:r>
      <w:r w:rsidRPr="00DF6DA3">
        <w:rPr>
          <w:sz w:val="28"/>
        </w:rPr>
        <w:t>Центральний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орган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виконавчої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влади,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що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забезпечує</w:t>
      </w:r>
      <w:r w:rsidRPr="00DF6DA3">
        <w:rPr>
          <w:sz w:val="28"/>
        </w:rPr>
        <w:t xml:space="preserve"> </w:t>
      </w:r>
      <w:r w:rsidRPr="00DF6DA3">
        <w:rPr>
          <w:sz w:val="28"/>
        </w:rPr>
        <w:t>формування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реалізує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державну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аграрну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політику,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має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право: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визначати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перелік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видів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продукції,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сільськогосподарських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ризиків</w:t>
      </w:r>
      <w:r w:rsidRPr="00DF6DA3">
        <w:rPr>
          <w:sz w:val="28"/>
        </w:rPr>
        <w:t>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щодо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яких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здійснюється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державною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підтримкою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відповідний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бюджетний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рік;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оприлюднювати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перелік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страховиків,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які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мають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право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продукції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державною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підтримкою";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"нарахування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виплату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відшкодування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частини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платежів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(страхових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премій)";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lastRenderedPageBreak/>
        <w:t>"розроблення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затвердження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погодженням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Національним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банком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України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стандартизованих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продуктів;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визначення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стандартизованих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продуктів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та/або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продуктів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для</w:t>
      </w:r>
      <w:r w:rsidRPr="00DF6DA3">
        <w:rPr>
          <w:b/>
          <w:sz w:val="28"/>
        </w:rPr>
        <w:t xml:space="preserve"> </w:t>
      </w:r>
      <w:r w:rsidRPr="00DF6DA3">
        <w:rPr>
          <w:sz w:val="28"/>
        </w:rPr>
        <w:t>надання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державної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підтримки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відповідному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бюджетному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періоді";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"підготовку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прогнозів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розрахунків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щодо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державної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підтримки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продукції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(суму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необхідної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підтримки,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перелік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сільськогосподарських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культур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тварин</w:t>
      </w:r>
      <w:r w:rsidRPr="00DF6DA3">
        <w:rPr>
          <w:b/>
          <w:sz w:val="28"/>
        </w:rPr>
        <w:t xml:space="preserve"> </w:t>
      </w:r>
      <w:r w:rsidRPr="00DF6DA3">
        <w:rPr>
          <w:sz w:val="28"/>
        </w:rPr>
        <w:t>тощо),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тому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числі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розрізі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регіонів";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доповнити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частинами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третьою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четвертою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такого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змісту: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"3.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Національний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банк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України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має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право: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встановлювати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вимоги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страховиків,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які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мають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намір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здійснювати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або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здійснюють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продукції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державною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підтримкою;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встановлювати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додаткові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вимоги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провадження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діяльності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страховиками,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які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здійснюють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продукції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державною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підтримкою,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зокрема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частині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вимог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забезпечення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платоспроможності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таких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страховиків,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вимог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порядку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перестрахування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ризиків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такими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договорами,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вимог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власного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утримання,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особливості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формування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страхових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резервів,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обліку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договорів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b/>
          <w:sz w:val="28"/>
        </w:rPr>
        <w:t>4.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Розподіл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коштів,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передбачених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державному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бюджеті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на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відповідний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рік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для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відшкодування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частини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платежів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(страхових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премій)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договорами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страхування,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між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сільськогосподарськими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товаровиробниками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здійснюється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центральним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органом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виконавчої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влади,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що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забезпечує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формування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реалізує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державну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аграрну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політику,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пропорційно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розміру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платежів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(страхових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премій),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сплачених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ними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страховикам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відповідно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умов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договору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(договорів)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страхування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стосовно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настання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певного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сільськогосподарського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страхового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ризику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(страхових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ризиків)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відповідному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бюджетному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році".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b/>
          <w:sz w:val="28"/>
        </w:rPr>
        <w:t>7.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Статтю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32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Закону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України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"Про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сільськогосподарську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кооперацію"</w:t>
      </w:r>
      <w:r w:rsidRPr="00DF6DA3">
        <w:rPr>
          <w:sz w:val="28"/>
        </w:rPr>
        <w:t xml:space="preserve"> </w:t>
      </w:r>
      <w:r w:rsidRPr="00DF6DA3">
        <w:rPr>
          <w:sz w:val="28"/>
        </w:rPr>
        <w:t>(Відомості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Верховної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Ради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України,</w:t>
      </w:r>
      <w:r w:rsidRPr="00DF6DA3">
        <w:rPr>
          <w:sz w:val="28"/>
        </w:rPr>
        <w:t xml:space="preserve"> </w:t>
      </w:r>
      <w:r w:rsidRPr="00DF6DA3">
        <w:rPr>
          <w:sz w:val="28"/>
        </w:rPr>
        <w:t>2020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р.,</w:t>
      </w:r>
      <w:r w:rsidRPr="00DF6DA3">
        <w:rPr>
          <w:sz w:val="28"/>
        </w:rPr>
        <w:t xml:space="preserve"> </w:t>
      </w:r>
      <w:r w:rsidRPr="00DF6DA3">
        <w:rPr>
          <w:sz w:val="28"/>
        </w:rPr>
        <w:t>№</w:t>
      </w:r>
      <w:r w:rsidRPr="00DF6DA3">
        <w:rPr>
          <w:sz w:val="28"/>
        </w:rPr>
        <w:t xml:space="preserve"> </w:t>
      </w:r>
      <w:r w:rsidRPr="00DF6DA3">
        <w:rPr>
          <w:sz w:val="28"/>
        </w:rPr>
        <w:t>52,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ст.</w:t>
      </w:r>
      <w:r w:rsidRPr="00DF6DA3">
        <w:rPr>
          <w:sz w:val="28"/>
        </w:rPr>
        <w:t xml:space="preserve"> </w:t>
      </w:r>
      <w:r w:rsidRPr="00DF6DA3">
        <w:rPr>
          <w:sz w:val="28"/>
        </w:rPr>
        <w:t>497)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доповнити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частиною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п’ятою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такого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змісту: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"5.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Сільськогосподарський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кооператив,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товаровиробники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–</w:t>
      </w:r>
      <w:r w:rsidRPr="00DF6DA3">
        <w:rPr>
          <w:sz w:val="28"/>
        </w:rPr>
        <w:t xml:space="preserve"> </w:t>
      </w:r>
      <w:r w:rsidRPr="00DF6DA3">
        <w:rPr>
          <w:sz w:val="28"/>
        </w:rPr>
        <w:t>члени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кооперативу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мають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право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отримання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державної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підтримки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порядку,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встановленому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Законом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України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"Про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особливості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страхування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сільськогосподарської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продукції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державною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підтримкою".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b/>
          <w:sz w:val="28"/>
        </w:rPr>
        <w:t>3.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Абзац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шостий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статті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5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Закону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України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"Про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зерно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та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ринок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зерна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Україні"</w:t>
      </w:r>
      <w:r w:rsidRPr="00DF6DA3">
        <w:rPr>
          <w:b/>
          <w:sz w:val="28"/>
        </w:rPr>
        <w:t xml:space="preserve"> </w:t>
      </w:r>
      <w:r w:rsidRPr="00DF6DA3">
        <w:rPr>
          <w:sz w:val="28"/>
        </w:rPr>
        <w:t>(Відомості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Верховної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Ради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України,</w:t>
      </w:r>
      <w:r w:rsidRPr="00DF6DA3">
        <w:rPr>
          <w:sz w:val="28"/>
        </w:rPr>
        <w:t xml:space="preserve"> </w:t>
      </w:r>
      <w:r w:rsidRPr="00DF6DA3">
        <w:rPr>
          <w:sz w:val="28"/>
        </w:rPr>
        <w:t>2002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р.,</w:t>
      </w:r>
      <w:r w:rsidRPr="00DF6DA3">
        <w:rPr>
          <w:sz w:val="28"/>
        </w:rPr>
        <w:t xml:space="preserve"> </w:t>
      </w:r>
      <w:r w:rsidRPr="00DF6DA3">
        <w:rPr>
          <w:sz w:val="28"/>
        </w:rPr>
        <w:t>№</w:t>
      </w:r>
      <w:r w:rsidRPr="00DF6DA3">
        <w:rPr>
          <w:sz w:val="28"/>
        </w:rPr>
        <w:t xml:space="preserve"> </w:t>
      </w:r>
      <w:r w:rsidRPr="00DF6DA3">
        <w:rPr>
          <w:sz w:val="28"/>
        </w:rPr>
        <w:t>35,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ст.</w:t>
      </w:r>
      <w:r w:rsidRPr="00DF6DA3">
        <w:rPr>
          <w:sz w:val="28"/>
        </w:rPr>
        <w:t xml:space="preserve"> </w:t>
      </w:r>
      <w:r w:rsidRPr="00DF6DA3">
        <w:rPr>
          <w:sz w:val="28"/>
        </w:rPr>
        <w:t>258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наступними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змінами)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виключити.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2.</w:t>
      </w:r>
      <w:r w:rsidRPr="00DF6DA3">
        <w:rPr>
          <w:sz w:val="28"/>
        </w:rPr>
        <w:t xml:space="preserve"> </w:t>
      </w:r>
      <w:r w:rsidRPr="00DF6DA3">
        <w:rPr>
          <w:sz w:val="28"/>
        </w:rPr>
        <w:t>Кабінету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Міністрів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України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тримісячний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строк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набрання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чинності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цим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Законом: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lastRenderedPageBreak/>
        <w:t>забезпечити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прийняття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нормативно-правових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актів,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необхідних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для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реалізації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цього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Закону;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привести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свої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нормативно-правові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акти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відповідність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цим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Законом;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забезпечити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приведення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міністерствами,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іншими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центральними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органами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виконавчої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влади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їх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нормативно-правових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актів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відповідність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цим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Законом.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b/>
          <w:sz w:val="28"/>
        </w:rPr>
        <w:t>3.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Рекомендувати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Національному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банку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України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протягом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трьох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місяців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набрання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чинності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цим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Законом: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привести</w:t>
      </w:r>
      <w:r w:rsidRPr="00DF6DA3">
        <w:rPr>
          <w:sz w:val="28"/>
        </w:rPr>
        <w:t xml:space="preserve"> </w:t>
      </w:r>
      <w:r w:rsidRPr="00DF6DA3">
        <w:rPr>
          <w:b/>
          <w:sz w:val="28"/>
        </w:rPr>
        <w:t>свої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нормативно-правові</w:t>
      </w:r>
      <w:r w:rsidRPr="00DF6DA3">
        <w:rPr>
          <w:sz w:val="28"/>
        </w:rPr>
        <w:t xml:space="preserve"> </w:t>
      </w:r>
      <w:r w:rsidRPr="00DF6DA3">
        <w:rPr>
          <w:sz w:val="28"/>
        </w:rPr>
        <w:t>акти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у</w:t>
      </w:r>
      <w:r w:rsidRPr="00DF6DA3">
        <w:rPr>
          <w:sz w:val="28"/>
        </w:rPr>
        <w:t xml:space="preserve"> </w:t>
      </w:r>
      <w:r w:rsidRPr="00DF6DA3">
        <w:rPr>
          <w:sz w:val="28"/>
        </w:rPr>
        <w:t>відповідність</w:t>
      </w:r>
      <w:r w:rsidRPr="00DF6DA3">
        <w:rPr>
          <w:sz w:val="28"/>
        </w:rPr>
        <w:t xml:space="preserve"> </w:t>
      </w:r>
      <w:r w:rsidRPr="00DF6DA3">
        <w:rPr>
          <w:sz w:val="28"/>
        </w:rPr>
        <w:t>із</w:t>
      </w:r>
      <w:r w:rsidRPr="00DF6DA3">
        <w:rPr>
          <w:sz w:val="28"/>
        </w:rPr>
        <w:t xml:space="preserve"> </w:t>
      </w:r>
      <w:r w:rsidRPr="00DF6DA3">
        <w:rPr>
          <w:sz w:val="28"/>
        </w:rPr>
        <w:t>цим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Законом;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sz w:val="28"/>
        </w:rPr>
        <w:t>забезпечити</w:t>
      </w:r>
      <w:r w:rsidRPr="00DF6DA3">
        <w:rPr>
          <w:sz w:val="28"/>
        </w:rPr>
        <w:t xml:space="preserve"> </w:t>
      </w:r>
      <w:r w:rsidRPr="00DF6DA3">
        <w:rPr>
          <w:sz w:val="28"/>
        </w:rPr>
        <w:t>прийняття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нормативно-правових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актів,</w:t>
      </w:r>
      <w:r w:rsidRPr="00DF6DA3">
        <w:rPr>
          <w:sz w:val="28"/>
        </w:rPr>
        <w:t xml:space="preserve"> </w:t>
      </w:r>
      <w:r w:rsidRPr="00DF6DA3">
        <w:rPr>
          <w:sz w:val="28"/>
        </w:rPr>
        <w:t>необхідних</w:t>
      </w:r>
      <w:r w:rsidRPr="00DF6DA3">
        <w:rPr>
          <w:sz w:val="28"/>
        </w:rPr>
        <w:t xml:space="preserve"> </w:t>
      </w:r>
      <w:r w:rsidRPr="00DF6DA3">
        <w:rPr>
          <w:sz w:val="28"/>
        </w:rPr>
        <w:t>для</w:t>
      </w:r>
      <w:r w:rsidRPr="00DF6DA3">
        <w:rPr>
          <w:sz w:val="28"/>
        </w:rPr>
        <w:t xml:space="preserve"> </w:t>
      </w:r>
      <w:r w:rsidRPr="00DF6DA3">
        <w:rPr>
          <w:sz w:val="28"/>
        </w:rPr>
        <w:t>реалізації</w:t>
      </w:r>
      <w:r w:rsidRPr="00DF6DA3">
        <w:rPr>
          <w:sz w:val="28"/>
        </w:rPr>
        <w:t xml:space="preserve"> </w:t>
      </w:r>
      <w:r w:rsidRPr="00DF6DA3">
        <w:rPr>
          <w:sz w:val="28"/>
        </w:rPr>
        <w:t>цього</w:t>
      </w:r>
      <w:r w:rsidRPr="00DF6DA3">
        <w:rPr>
          <w:sz w:val="28"/>
        </w:rPr>
        <w:t xml:space="preserve"> </w:t>
      </w:r>
      <w:r w:rsidRPr="00DF6DA3">
        <w:rPr>
          <w:sz w:val="28"/>
        </w:rPr>
        <w:t>Закону.</w:t>
      </w:r>
    </w:p>
    <w:p w:rsidR="00DF6DA3" w:rsidRPr="00DF6DA3" w:rsidRDefault="00DF6DA3" w:rsidP="00DF6DA3">
      <w:pPr>
        <w:ind w:firstLine="720"/>
        <w:jc w:val="both"/>
        <w:rPr>
          <w:sz w:val="28"/>
        </w:rPr>
      </w:pPr>
      <w:r w:rsidRPr="00DF6DA3">
        <w:rPr>
          <w:b/>
          <w:sz w:val="28"/>
        </w:rPr>
        <w:t>4.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Кабінету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Міністрів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України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2022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році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поінформувати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Верховну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Раду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України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про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стан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виконання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цього</w:t>
      </w:r>
      <w:r w:rsidRPr="00DF6DA3">
        <w:rPr>
          <w:b/>
          <w:sz w:val="28"/>
        </w:rPr>
        <w:t xml:space="preserve"> </w:t>
      </w:r>
      <w:r w:rsidRPr="00DF6DA3">
        <w:rPr>
          <w:b/>
          <w:sz w:val="28"/>
        </w:rPr>
        <w:t>Закону.</w:t>
      </w:r>
    </w:p>
    <w:p w:rsidR="00595064" w:rsidRPr="00DF6DA3" w:rsidRDefault="00595064" w:rsidP="00DF6DA3">
      <w:pPr>
        <w:ind w:firstLine="720"/>
        <w:jc w:val="both"/>
        <w:rPr>
          <w:sz w:val="28"/>
        </w:rPr>
      </w:pPr>
    </w:p>
    <w:sectPr w:rsidR="00595064" w:rsidRPr="00DF6DA3" w:rsidSect="00DF6DA3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6DA3" w:rsidRDefault="00DF6DA3">
      <w:r>
        <w:separator/>
      </w:r>
    </w:p>
  </w:endnote>
  <w:endnote w:type="continuationSeparator" w:id="0">
    <w:p w:rsidR="00DF6DA3" w:rsidRDefault="00DF6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6DA3" w:rsidRDefault="00DF6DA3" w:rsidP="00C72B3D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DF6DA3" w:rsidRDefault="00DF6DA3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6DA3" w:rsidRDefault="00DF6DA3" w:rsidP="00C72B3D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14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DF6DA3" w:rsidRDefault="00DF6DA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6DA3" w:rsidRDefault="00DF6DA3">
      <w:r>
        <w:separator/>
      </w:r>
    </w:p>
  </w:footnote>
  <w:footnote w:type="continuationSeparator" w:id="0">
    <w:p w:rsidR="00DF6DA3" w:rsidRDefault="00DF6D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6DA3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DF6DA3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21E985"/>
  <w15:chartTrackingRefBased/>
  <w15:docId w15:val="{32BE85EC-E627-4829-8155-624EFCFA1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DF6DA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DF6DA3"/>
    <w:rPr>
      <w:sz w:val="28"/>
    </w:rPr>
  </w:style>
  <w:style w:type="character" w:styleId="aa">
    <w:name w:val="page number"/>
    <w:basedOn w:val="a1"/>
    <w:rsid w:val="00DF6D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14</Pages>
  <Words>3687</Words>
  <Characters>27032</Characters>
  <Application>Microsoft Office Word</Application>
  <DocSecurity>0</DocSecurity>
  <Lines>575</Lines>
  <Paragraphs>239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30480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2021-06-10T07:05:00Z</dcterms:created>
  <dcterms:modified xsi:type="dcterms:W3CDTF">2021-06-10T07:06:00Z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